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3528695</wp:posOffset>
                </wp:positionV>
                <wp:extent cx="4203700" cy="589915"/>
                <wp:effectExtent l="0" t="0" r="0" b="0"/>
                <wp:wrapNone/>
                <wp:docPr id="178" name="文本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78940" y="4345940"/>
                          <a:ext cx="4203700" cy="589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FFFFFF" w:themeColor="background1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2pt;margin-top:277.85pt;height:46.45pt;width:331pt;z-index:251667456;mso-width-relative:page;mso-height-relative:page;" filled="f" stroked="f" coordsize="21600,21600" o:gfxdata="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kUXla2wAAAAoBAAAPAAAAAAAAAAEAIAAAACIAAABkcnMvZG93bnJldi54bWxQSwECFAAU&#10;AAAACACHTuJA0uo1TScCAAAo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FFFFFF" w:themeColor="background1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8836660</wp:posOffset>
                </wp:positionV>
                <wp:extent cx="4088765" cy="0"/>
                <wp:effectExtent l="0" t="0" r="0" b="0"/>
                <wp:wrapNone/>
                <wp:docPr id="186" name="直接连接符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91210" y="9667240"/>
                          <a:ext cx="408876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.7pt;margin-top:695.8pt;height:0pt;width:321.95pt;z-index:251665408;mso-width-relative:page;mso-height-relative:page;" filled="f" stroked="t" coordsize="21600,21600" o:gfxdata="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NLt&#10;H9MAAAAMAQAADwAAAAAAAAABACAAAAAiAAAAZHJzL2Rvd25yZXYueG1sUEsBAhQAFAAAAAgAh07i&#10;QDbAKK7uAQAAqQMAAA4AAAAAAAAAAQAgAAAAIgEAAGRycy9lMm9Eb2MueG1sUEsFBgAAAAAGAAYA&#10;WQEAAIIFAAAAAA==&#10;">
                <v:fill on="f" focussize="0,0"/>
                <v:stroke color="#808080 [1629]" miterlimit="8" joinstyle="miter" dashstyle="dash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7921625</wp:posOffset>
                </wp:positionV>
                <wp:extent cx="2307590" cy="911860"/>
                <wp:effectExtent l="0" t="0" r="0" b="0"/>
                <wp:wrapNone/>
                <wp:docPr id="180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590" cy="91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思源黑体 CN Normal" w:hAnsi="思源黑体 CN Normal" w:eastAsia="思源黑体 CN Bold" w:cs="思源黑体 CN Normal"/>
                                <w:b w:val="0"/>
                                <w:bCs w:val="0"/>
                                <w:color w:val="404040" w:themeColor="text1" w:themeTint="BF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404040" w:themeColor="text1" w:themeTint="BF"/>
                                <w:sz w:val="72"/>
                                <w:szCs w:val="7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35pt;margin-top:623.75pt;height:71.8pt;width:181.7pt;z-index:251657216;mso-width-relative:page;mso-height-relative:page;" filled="f" stroked="f" coordsize="21600,21600" o:gfxdata="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fS5/t0AAAANAQAADwAAAAAAAAABACAAAAAiAAAAZHJzL2Rvd25yZXYueG1sUEsBAhQAFAAAAAgA&#10;h07iQFnAmYogAgAAHA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思源黑体 CN Normal" w:hAnsi="思源黑体 CN Normal" w:eastAsia="思源黑体 CN Bold" w:cs="思源黑体 CN Normal"/>
                          <w:b w:val="0"/>
                          <w:bCs w:val="0"/>
                          <w:color w:val="404040" w:themeColor="text1" w:themeTint="BF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404040" w:themeColor="text1" w:themeTint="BF"/>
                          <w:sz w:val="72"/>
                          <w:szCs w:val="7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3536315</wp:posOffset>
                </wp:positionV>
                <wp:extent cx="4434840" cy="473710"/>
                <wp:effectExtent l="0" t="0" r="3810" b="2540"/>
                <wp:wrapNone/>
                <wp:docPr id="182" name="圆角矩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3370" y="4438015"/>
                          <a:ext cx="4434840" cy="4737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100000">
                              <a:schemeClr val="accent2"/>
                            </a:gs>
                            <a:gs pos="0">
                              <a:schemeClr val="accent3"/>
                            </a:gs>
                          </a:gsLst>
                          <a:lin ang="918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.1pt;margin-top:278.45pt;height:37.3pt;width:349.2pt;z-index:251666432;v-text-anchor:middle;mso-width-relative:page;mso-height-relative:page;" fillcolor="#0BD0D9 [3206]" filled="t" stroked="f" coordsize="21600,21600" arcsize="0.5" o:gfxdata="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9n2WSdkAAAAKAQAADwAAAAAAAAABACAAAAAi&#10;AAAAZHJzL2Rvd25yZXYueG1sUEsBAhQAFAAAAAgAh07iQMC4Scq0AgAAPgUAAA4AAAAAAAAAAQAg&#10;AAAAKAEAAGRycy9lMm9Eb2MueG1sUEsFBgAAAAAGAAYAWQEAAE4GAAAAAA==&#10;">
                <v:fill type="gradient" on="t" color2="#009DD9 [3205]" angle="297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-1139190</wp:posOffset>
                </wp:positionH>
                <wp:positionV relativeFrom="paragraph">
                  <wp:posOffset>7491730</wp:posOffset>
                </wp:positionV>
                <wp:extent cx="2265045" cy="2295525"/>
                <wp:effectExtent l="0" t="0" r="1905" b="9525"/>
                <wp:wrapNone/>
                <wp:docPr id="40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810" y="8251190"/>
                          <a:ext cx="2265045" cy="2295525"/>
                        </a:xfrm>
                        <a:custGeom>
                          <a:avLst/>
                          <a:gdLst>
                            <a:gd name="T0" fmla="*/ 517 w 761"/>
                            <a:gd name="T1" fmla="*/ 209 h 771"/>
                            <a:gd name="T2" fmla="*/ 0 w 761"/>
                            <a:gd name="T3" fmla="*/ 0 h 771"/>
                            <a:gd name="T4" fmla="*/ 0 w 761"/>
                            <a:gd name="T5" fmla="*/ 170 h 771"/>
                            <a:gd name="T6" fmla="*/ 401 w 761"/>
                            <a:gd name="T7" fmla="*/ 333 h 771"/>
                            <a:gd name="T8" fmla="*/ 591 w 761"/>
                            <a:gd name="T9" fmla="*/ 753 h 771"/>
                            <a:gd name="T10" fmla="*/ 591 w 761"/>
                            <a:gd name="T11" fmla="*/ 771 h 771"/>
                            <a:gd name="T12" fmla="*/ 761 w 761"/>
                            <a:gd name="T13" fmla="*/ 771 h 771"/>
                            <a:gd name="T14" fmla="*/ 761 w 761"/>
                            <a:gd name="T15" fmla="*/ 747 h 771"/>
                            <a:gd name="T16" fmla="*/ 517 w 761"/>
                            <a:gd name="T17" fmla="*/ 209 h 7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61" h="771">
                              <a:moveTo>
                                <a:pt x="517" y="209"/>
                              </a:moveTo>
                              <a:cubicBezTo>
                                <a:pt x="375" y="76"/>
                                <a:pt x="193" y="3"/>
                                <a:pt x="0" y="0"/>
                              </a:cubicBezTo>
                              <a:cubicBezTo>
                                <a:pt x="0" y="170"/>
                                <a:pt x="0" y="170"/>
                                <a:pt x="0" y="170"/>
                              </a:cubicBezTo>
                              <a:cubicBezTo>
                                <a:pt x="149" y="173"/>
                                <a:pt x="291" y="230"/>
                                <a:pt x="401" y="333"/>
                              </a:cubicBezTo>
                              <a:cubicBezTo>
                                <a:pt x="518" y="443"/>
                                <a:pt x="586" y="592"/>
                                <a:pt x="591" y="753"/>
                              </a:cubicBezTo>
                              <a:cubicBezTo>
                                <a:pt x="591" y="759"/>
                                <a:pt x="591" y="765"/>
                                <a:pt x="591" y="771"/>
                              </a:cubicBezTo>
                              <a:cubicBezTo>
                                <a:pt x="761" y="771"/>
                                <a:pt x="761" y="771"/>
                                <a:pt x="761" y="771"/>
                              </a:cubicBezTo>
                              <a:cubicBezTo>
                                <a:pt x="761" y="763"/>
                                <a:pt x="761" y="755"/>
                                <a:pt x="761" y="747"/>
                              </a:cubicBezTo>
                              <a:cubicBezTo>
                                <a:pt x="754" y="541"/>
                                <a:pt x="667" y="350"/>
                                <a:pt x="517" y="2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1D3D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8" o:spid="_x0000_s1026" o:spt="100" style="position:absolute;left:0pt;margin-left:-89.7pt;margin-top:589.9pt;height:180.75pt;width:178.35pt;z-index:251657216;mso-width-relative:page;mso-height-relative:page;" fillcolor="#D1D3D4" filled="t" stroked="f" coordsize="761,771" o:gfxdata="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" path="m517,209c375,76,193,3,0,0c0,170,0,170,0,170c149,173,291,230,401,333c518,443,586,592,591,753c591,759,591,765,591,771c761,771,761,771,761,771c761,763,761,755,761,747c754,541,667,350,517,209xe">
                <v:path o:connectlocs="1538801,622262;0,0;0,506146;1193538,991452;1759055,2241932;1759055,2295525;2265045,2295525;2265045,2224068;1538801,622262" o:connectangles="0,0,0,0,0,0,0,0,0"/>
                <v:fill on="t" opacity="13107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-914400</wp:posOffset>
                </wp:positionV>
                <wp:extent cx="3738245" cy="4046220"/>
                <wp:effectExtent l="0" t="0" r="16510" b="11430"/>
                <wp:wrapNone/>
                <wp:docPr id="185" name="组合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245" cy="4046220"/>
                          <a:chOff x="12192" y="283"/>
                          <a:chExt cx="6902" cy="7468"/>
                        </a:xfrm>
                      </wpg:grpSpPr>
                      <wps:wsp>
                        <wps:cNvPr id="16" name="Freeform 9"/>
                        <wps:cNvSpPr/>
                        <wps:spPr bwMode="auto">
                          <a:xfrm>
                            <a:off x="12399" y="283"/>
                            <a:ext cx="6695" cy="4979"/>
                          </a:xfrm>
                          <a:custGeom>
                            <a:avLst/>
                            <a:gdLst>
                              <a:gd name="T0" fmla="*/ 0 w 1338"/>
                              <a:gd name="T1" fmla="*/ 0 h 995"/>
                              <a:gd name="T2" fmla="*/ 984 w 1338"/>
                              <a:gd name="T3" fmla="*/ 995 h 995"/>
                              <a:gd name="T4" fmla="*/ 1338 w 1338"/>
                              <a:gd name="T5" fmla="*/ 927 h 995"/>
                              <a:gd name="T6" fmla="*/ 1338 w 1338"/>
                              <a:gd name="T7" fmla="*/ 0 h 995"/>
                              <a:gd name="T8" fmla="*/ 0 w 1338"/>
                              <a:gd name="T9" fmla="*/ 0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38" h="995">
                                <a:moveTo>
                                  <a:pt x="0" y="0"/>
                                </a:moveTo>
                                <a:cubicBezTo>
                                  <a:pt x="12" y="552"/>
                                  <a:pt x="448" y="995"/>
                                  <a:pt x="984" y="995"/>
                                </a:cubicBezTo>
                                <a:cubicBezTo>
                                  <a:pt x="1109" y="995"/>
                                  <a:pt x="1228" y="971"/>
                                  <a:pt x="1338" y="927"/>
                                </a:cubicBezTo>
                                <a:cubicBezTo>
                                  <a:pt x="1338" y="0"/>
                                  <a:pt x="1338" y="0"/>
                                  <a:pt x="133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100000">
                                <a:schemeClr val="accent2"/>
                              </a:gs>
                              <a:gs pos="0">
                                <a:schemeClr val="accent3"/>
                              </a:gs>
                            </a:gsLst>
                            <a:lin ang="9180000" scaled="0"/>
                          </a:gra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154" name="组合 154"/>
                        <wpg:cNvGrpSpPr/>
                        <wpg:grpSpPr>
                          <a:xfrm>
                            <a:off x="12192" y="1325"/>
                            <a:ext cx="6897" cy="5778"/>
                            <a:chOff x="8149" y="1325"/>
                            <a:chExt cx="6897" cy="5778"/>
                          </a:xfr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</wpg:grpSpPr>
                        <wps:wsp>
                          <wps:cNvPr id="18" name="Freeform 10"/>
                          <wps:cNvSpPr/>
                          <wps:spPr bwMode="auto">
                            <a:xfrm>
                              <a:off x="11395" y="4876"/>
                              <a:ext cx="293" cy="129"/>
                            </a:xfrm>
                            <a:custGeom>
                              <a:avLst/>
                              <a:gdLst>
                                <a:gd name="T0" fmla="*/ 42 w 59"/>
                                <a:gd name="T1" fmla="*/ 26 h 26"/>
                                <a:gd name="T2" fmla="*/ 59 w 59"/>
                                <a:gd name="T3" fmla="*/ 23 h 26"/>
                                <a:gd name="T4" fmla="*/ 0 w 59"/>
                                <a:gd name="T5" fmla="*/ 0 h 26"/>
                                <a:gd name="T6" fmla="*/ 42 w 59"/>
                                <a:gd name="T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6">
                                  <a:moveTo>
                                    <a:pt x="42" y="26"/>
                                  </a:moveTo>
                                  <a:cubicBezTo>
                                    <a:pt x="48" y="26"/>
                                    <a:pt x="53" y="25"/>
                                    <a:pt x="59" y="23"/>
                                  </a:cubicBezTo>
                                  <a:cubicBezTo>
                                    <a:pt x="39" y="16"/>
                                    <a:pt x="19" y="9"/>
                                    <a:pt x="0" y="0"/>
                                  </a:cubicBezTo>
                                  <a:cubicBezTo>
                                    <a:pt x="9" y="15"/>
                                    <a:pt x="24" y="26"/>
                                    <a:pt x="42" y="2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" name="Freeform 11"/>
                          <wps:cNvSpPr/>
                          <wps:spPr bwMode="auto">
                            <a:xfrm>
                              <a:off x="12495" y="5196"/>
                              <a:ext cx="441" cy="176"/>
                            </a:xfrm>
                            <a:custGeom>
                              <a:avLst/>
                              <a:gdLst>
                                <a:gd name="T0" fmla="*/ 46 w 88"/>
                                <a:gd name="T1" fmla="*/ 35 h 35"/>
                                <a:gd name="T2" fmla="*/ 88 w 88"/>
                                <a:gd name="T3" fmla="*/ 11 h 35"/>
                                <a:gd name="T4" fmla="*/ 0 w 88"/>
                                <a:gd name="T5" fmla="*/ 0 h 35"/>
                                <a:gd name="T6" fmla="*/ 46 w 88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8" h="35">
                                  <a:moveTo>
                                    <a:pt x="46" y="35"/>
                                  </a:moveTo>
                                  <a:cubicBezTo>
                                    <a:pt x="64" y="35"/>
                                    <a:pt x="80" y="25"/>
                                    <a:pt x="88" y="11"/>
                                  </a:cubicBezTo>
                                  <a:cubicBezTo>
                                    <a:pt x="58" y="8"/>
                                    <a:pt x="29" y="5"/>
                                    <a:pt x="0" y="0"/>
                                  </a:cubicBezTo>
                                  <a:cubicBezTo>
                                    <a:pt x="6" y="21"/>
                                    <a:pt x="24" y="35"/>
                                    <a:pt x="46" y="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" name="Freeform 12"/>
                          <wps:cNvSpPr/>
                          <wps:spPr bwMode="auto">
                            <a:xfrm>
                              <a:off x="13272" y="5246"/>
                              <a:ext cx="410" cy="129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3 h 26"/>
                                <a:gd name="T2" fmla="*/ 40 w 82"/>
                                <a:gd name="T3" fmla="*/ 26 h 26"/>
                                <a:gd name="T4" fmla="*/ 82 w 82"/>
                                <a:gd name="T5" fmla="*/ 0 h 26"/>
                                <a:gd name="T6" fmla="*/ 1 w 82"/>
                                <a:gd name="T7" fmla="*/ 3 h 26"/>
                                <a:gd name="T8" fmla="*/ 0 w 82"/>
                                <a:gd name="T9" fmla="*/ 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26">
                                  <a:moveTo>
                                    <a:pt x="0" y="3"/>
                                  </a:moveTo>
                                  <a:cubicBezTo>
                                    <a:pt x="8" y="17"/>
                                    <a:pt x="23" y="26"/>
                                    <a:pt x="40" y="26"/>
                                  </a:cubicBezTo>
                                  <a:cubicBezTo>
                                    <a:pt x="58" y="26"/>
                                    <a:pt x="74" y="15"/>
                                    <a:pt x="82" y="0"/>
                                  </a:cubicBezTo>
                                  <a:cubicBezTo>
                                    <a:pt x="55" y="2"/>
                                    <a:pt x="28" y="3"/>
                                    <a:pt x="1" y="3"/>
                                  </a:cubicBezTo>
                                  <a:cubicBezTo>
                                    <a:pt x="1" y="3"/>
                                    <a:pt x="0" y="3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" name="Freeform 13"/>
                          <wps:cNvSpPr/>
                          <wps:spPr bwMode="auto">
                            <a:xfrm>
                              <a:off x="11746" y="5020"/>
                              <a:ext cx="468" cy="351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23 h 70"/>
                                <a:gd name="T2" fmla="*/ 47 w 94"/>
                                <a:gd name="T3" fmla="*/ 70 h 70"/>
                                <a:gd name="T4" fmla="*/ 94 w 94"/>
                                <a:gd name="T5" fmla="*/ 24 h 70"/>
                                <a:gd name="T6" fmla="*/ 6 w 94"/>
                                <a:gd name="T7" fmla="*/ 0 h 70"/>
                                <a:gd name="T8" fmla="*/ 0 w 94"/>
                                <a:gd name="T9" fmla="*/ 23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70">
                                  <a:moveTo>
                                    <a:pt x="0" y="23"/>
                                  </a:moveTo>
                                  <a:cubicBezTo>
                                    <a:pt x="0" y="48"/>
                                    <a:pt x="21" y="70"/>
                                    <a:pt x="47" y="70"/>
                                  </a:cubicBezTo>
                                  <a:cubicBezTo>
                                    <a:pt x="72" y="70"/>
                                    <a:pt x="93" y="49"/>
                                    <a:pt x="94" y="24"/>
                                  </a:cubicBezTo>
                                  <a:cubicBezTo>
                                    <a:pt x="64" y="18"/>
                                    <a:pt x="35" y="10"/>
                                    <a:pt x="6" y="0"/>
                                  </a:cubicBezTo>
                                  <a:cubicBezTo>
                                    <a:pt x="3" y="7"/>
                                    <a:pt x="0" y="14"/>
                                    <a:pt x="0" y="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8" name="Freeform 14"/>
                          <wps:cNvSpPr/>
                          <wps:spPr bwMode="auto">
                            <a:xfrm>
                              <a:off x="10634" y="4556"/>
                              <a:ext cx="457" cy="437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42 h 87"/>
                                <a:gd name="T2" fmla="*/ 46 w 91"/>
                                <a:gd name="T3" fmla="*/ 87 h 87"/>
                                <a:gd name="T4" fmla="*/ 91 w 91"/>
                                <a:gd name="T5" fmla="*/ 41 h 87"/>
                                <a:gd name="T6" fmla="*/ 90 w 91"/>
                                <a:gd name="T7" fmla="*/ 35 h 87"/>
                                <a:gd name="T8" fmla="*/ 27 w 91"/>
                                <a:gd name="T9" fmla="*/ 0 h 87"/>
                                <a:gd name="T10" fmla="*/ 0 w 91"/>
                                <a:gd name="T11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1" h="87">
                                  <a:moveTo>
                                    <a:pt x="0" y="42"/>
                                  </a:moveTo>
                                  <a:cubicBezTo>
                                    <a:pt x="1" y="67"/>
                                    <a:pt x="21" y="87"/>
                                    <a:pt x="46" y="87"/>
                                  </a:cubicBezTo>
                                  <a:cubicBezTo>
                                    <a:pt x="71" y="87"/>
                                    <a:pt x="91" y="66"/>
                                    <a:pt x="91" y="41"/>
                                  </a:cubicBezTo>
                                  <a:cubicBezTo>
                                    <a:pt x="91" y="39"/>
                                    <a:pt x="91" y="37"/>
                                    <a:pt x="90" y="35"/>
                                  </a:cubicBezTo>
                                  <a:cubicBezTo>
                                    <a:pt x="69" y="24"/>
                                    <a:pt x="48" y="12"/>
                                    <a:pt x="27" y="0"/>
                                  </a:cubicBezTo>
                                  <a:cubicBezTo>
                                    <a:pt x="11" y="7"/>
                                    <a:pt x="0" y="23"/>
                                    <a:pt x="0" y="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7" name="Freeform 15"/>
                          <wps:cNvSpPr/>
                          <wps:spPr bwMode="auto">
                            <a:xfrm>
                              <a:off x="10264" y="4240"/>
                              <a:ext cx="421" cy="375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30 h 75"/>
                                <a:gd name="T2" fmla="*/ 45 w 84"/>
                                <a:gd name="T3" fmla="*/ 75 h 75"/>
                                <a:gd name="T4" fmla="*/ 84 w 84"/>
                                <a:gd name="T5" fmla="*/ 52 h 75"/>
                                <a:gd name="T6" fmla="*/ 11 w 84"/>
                                <a:gd name="T7" fmla="*/ 0 h 75"/>
                                <a:gd name="T8" fmla="*/ 0 w 84"/>
                                <a:gd name="T9" fmla="*/ 3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75">
                                  <a:moveTo>
                                    <a:pt x="0" y="30"/>
                                  </a:moveTo>
                                  <a:cubicBezTo>
                                    <a:pt x="0" y="55"/>
                                    <a:pt x="20" y="75"/>
                                    <a:pt x="45" y="75"/>
                                  </a:cubicBezTo>
                                  <a:cubicBezTo>
                                    <a:pt x="62" y="75"/>
                                    <a:pt x="77" y="66"/>
                                    <a:pt x="84" y="52"/>
                                  </a:cubicBezTo>
                                  <a:cubicBezTo>
                                    <a:pt x="59" y="36"/>
                                    <a:pt x="35" y="19"/>
                                    <a:pt x="11" y="0"/>
                                  </a:cubicBezTo>
                                  <a:cubicBezTo>
                                    <a:pt x="4" y="8"/>
                                    <a:pt x="0" y="19"/>
                                    <a:pt x="0" y="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8" name="Freeform 16"/>
                          <wps:cNvSpPr/>
                          <wps:spPr bwMode="auto">
                            <a:xfrm>
                              <a:off x="14005" y="5122"/>
                              <a:ext cx="429" cy="246"/>
                            </a:xfrm>
                            <a:custGeom>
                              <a:avLst/>
                              <a:gdLst>
                                <a:gd name="T0" fmla="*/ 42 w 86"/>
                                <a:gd name="T1" fmla="*/ 49 h 49"/>
                                <a:gd name="T2" fmla="*/ 86 w 86"/>
                                <a:gd name="T3" fmla="*/ 4 h 49"/>
                                <a:gd name="T4" fmla="*/ 86 w 86"/>
                                <a:gd name="T5" fmla="*/ 0 h 49"/>
                                <a:gd name="T6" fmla="*/ 0 w 86"/>
                                <a:gd name="T7" fmla="*/ 17 h 49"/>
                                <a:gd name="T8" fmla="*/ 42 w 86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49">
                                  <a:moveTo>
                                    <a:pt x="42" y="49"/>
                                  </a:moveTo>
                                  <a:cubicBezTo>
                                    <a:pt x="66" y="49"/>
                                    <a:pt x="86" y="29"/>
                                    <a:pt x="86" y="4"/>
                                  </a:cubicBezTo>
                                  <a:cubicBezTo>
                                    <a:pt x="86" y="3"/>
                                    <a:pt x="86" y="1"/>
                                    <a:pt x="86" y="0"/>
                                  </a:cubicBezTo>
                                  <a:cubicBezTo>
                                    <a:pt x="58" y="7"/>
                                    <a:pt x="29" y="13"/>
                                    <a:pt x="0" y="17"/>
                                  </a:cubicBezTo>
                                  <a:cubicBezTo>
                                    <a:pt x="5" y="35"/>
                                    <a:pt x="22" y="49"/>
                                    <a:pt x="42" y="4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9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13" y="4911"/>
                              <a:ext cx="445" cy="445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0" name="Freeform 18"/>
                          <wps:cNvSpPr/>
                          <wps:spPr bwMode="auto">
                            <a:xfrm>
                              <a:off x="9893" y="3900"/>
                              <a:ext cx="359" cy="33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23 h 68"/>
                                <a:gd name="T2" fmla="*/ 45 w 72"/>
                                <a:gd name="T3" fmla="*/ 68 h 68"/>
                                <a:gd name="T4" fmla="*/ 72 w 72"/>
                                <a:gd name="T5" fmla="*/ 58 h 68"/>
                                <a:gd name="T6" fmla="*/ 7 w 72"/>
                                <a:gd name="T7" fmla="*/ 0 h 68"/>
                                <a:gd name="T8" fmla="*/ 0 w 72"/>
                                <a:gd name="T9" fmla="*/ 23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8">
                                  <a:moveTo>
                                    <a:pt x="0" y="23"/>
                                  </a:moveTo>
                                  <a:cubicBezTo>
                                    <a:pt x="0" y="48"/>
                                    <a:pt x="20" y="68"/>
                                    <a:pt x="45" y="68"/>
                                  </a:cubicBezTo>
                                  <a:cubicBezTo>
                                    <a:pt x="55" y="68"/>
                                    <a:pt x="65" y="64"/>
                                    <a:pt x="72" y="58"/>
                                  </a:cubicBezTo>
                                  <a:cubicBezTo>
                                    <a:pt x="50" y="40"/>
                                    <a:pt x="28" y="21"/>
                                    <a:pt x="7" y="0"/>
                                  </a:cubicBezTo>
                                  <a:cubicBezTo>
                                    <a:pt x="3" y="7"/>
                                    <a:pt x="0" y="15"/>
                                    <a:pt x="0" y="2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1" name="Freeform 19"/>
                          <wps:cNvSpPr/>
                          <wps:spPr bwMode="auto">
                            <a:xfrm>
                              <a:off x="12129" y="5285"/>
                              <a:ext cx="445" cy="445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89 h 89"/>
                                <a:gd name="T2" fmla="*/ 89 w 89"/>
                                <a:gd name="T3" fmla="*/ 45 h 89"/>
                                <a:gd name="T4" fmla="*/ 45 w 89"/>
                                <a:gd name="T5" fmla="*/ 0 h 89"/>
                                <a:gd name="T6" fmla="*/ 0 w 89"/>
                                <a:gd name="T7" fmla="*/ 44 h 89"/>
                                <a:gd name="T8" fmla="*/ 44 w 89"/>
                                <a:gd name="T9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44" y="89"/>
                                  </a:moveTo>
                                  <a:cubicBezTo>
                                    <a:pt x="69" y="89"/>
                                    <a:pt x="89" y="69"/>
                                    <a:pt x="89" y="45"/>
                                  </a:cubicBezTo>
                                  <a:cubicBezTo>
                                    <a:pt x="89" y="20"/>
                                    <a:pt x="69" y="0"/>
                                    <a:pt x="45" y="0"/>
                                  </a:cubicBezTo>
                                  <a:cubicBezTo>
                                    <a:pt x="20" y="0"/>
                                    <a:pt x="0" y="20"/>
                                    <a:pt x="0" y="44"/>
                                  </a:cubicBezTo>
                                  <a:cubicBezTo>
                                    <a:pt x="0" y="69"/>
                                    <a:pt x="20" y="89"/>
                                    <a:pt x="44" y="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2" name="Freeform 20"/>
                          <wps:cNvSpPr/>
                          <wps:spPr bwMode="auto">
                            <a:xfrm>
                              <a:off x="12874" y="5293"/>
                              <a:ext cx="445" cy="445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89 h 89"/>
                                <a:gd name="T2" fmla="*/ 89 w 89"/>
                                <a:gd name="T3" fmla="*/ 44 h 89"/>
                                <a:gd name="T4" fmla="*/ 45 w 89"/>
                                <a:gd name="T5" fmla="*/ 0 h 89"/>
                                <a:gd name="T6" fmla="*/ 0 w 89"/>
                                <a:gd name="T7" fmla="*/ 45 h 89"/>
                                <a:gd name="T8" fmla="*/ 45 w 89"/>
                                <a:gd name="T9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45" y="89"/>
                                  </a:moveTo>
                                  <a:cubicBezTo>
                                    <a:pt x="69" y="89"/>
                                    <a:pt x="89" y="69"/>
                                    <a:pt x="89" y="44"/>
                                  </a:cubicBezTo>
                                  <a:cubicBezTo>
                                    <a:pt x="89" y="20"/>
                                    <a:pt x="69" y="0"/>
                                    <a:pt x="45" y="0"/>
                                  </a:cubicBezTo>
                                  <a:cubicBezTo>
                                    <a:pt x="20" y="0"/>
                                    <a:pt x="0" y="20"/>
                                    <a:pt x="0" y="45"/>
                                  </a:cubicBezTo>
                                  <a:cubicBezTo>
                                    <a:pt x="0" y="69"/>
                                    <a:pt x="20" y="89"/>
                                    <a:pt x="45" y="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3" name="Freeform 21"/>
                          <wps:cNvSpPr/>
                          <wps:spPr bwMode="auto">
                            <a:xfrm>
                              <a:off x="13619" y="5301"/>
                              <a:ext cx="457" cy="425"/>
                            </a:xfrm>
                            <a:custGeom>
                              <a:avLst/>
                              <a:gdLst>
                                <a:gd name="T0" fmla="*/ 37 w 91"/>
                                <a:gd name="T1" fmla="*/ 85 h 85"/>
                                <a:gd name="T2" fmla="*/ 52 w 91"/>
                                <a:gd name="T3" fmla="*/ 85 h 85"/>
                                <a:gd name="T4" fmla="*/ 68 w 91"/>
                                <a:gd name="T5" fmla="*/ 78 h 85"/>
                                <a:gd name="T6" fmla="*/ 85 w 91"/>
                                <a:gd name="T7" fmla="*/ 30 h 85"/>
                                <a:gd name="T8" fmla="*/ 45 w 91"/>
                                <a:gd name="T9" fmla="*/ 0 h 85"/>
                                <a:gd name="T10" fmla="*/ 2 w 91"/>
                                <a:gd name="T11" fmla="*/ 39 h 85"/>
                                <a:gd name="T12" fmla="*/ 37 w 91"/>
                                <a:gd name="T13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85">
                                  <a:moveTo>
                                    <a:pt x="37" y="85"/>
                                  </a:moveTo>
                                  <a:cubicBezTo>
                                    <a:pt x="42" y="85"/>
                                    <a:pt x="47" y="85"/>
                                    <a:pt x="52" y="85"/>
                                  </a:cubicBezTo>
                                  <a:cubicBezTo>
                                    <a:pt x="57" y="83"/>
                                    <a:pt x="63" y="82"/>
                                    <a:pt x="68" y="78"/>
                                  </a:cubicBezTo>
                                  <a:cubicBezTo>
                                    <a:pt x="84" y="67"/>
                                    <a:pt x="91" y="48"/>
                                    <a:pt x="85" y="30"/>
                                  </a:cubicBezTo>
                                  <a:cubicBezTo>
                                    <a:pt x="80" y="12"/>
                                    <a:pt x="64" y="0"/>
                                    <a:pt x="45" y="0"/>
                                  </a:cubicBezTo>
                                  <a:cubicBezTo>
                                    <a:pt x="22" y="0"/>
                                    <a:pt x="4" y="17"/>
                                    <a:pt x="2" y="39"/>
                                  </a:cubicBezTo>
                                  <a:cubicBezTo>
                                    <a:pt x="0" y="59"/>
                                    <a:pt x="15" y="83"/>
                                    <a:pt x="37" y="8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6" name="Freeform 22"/>
                          <wps:cNvSpPr/>
                          <wps:spPr bwMode="auto">
                            <a:xfrm>
                              <a:off x="9530" y="3522"/>
                              <a:ext cx="324" cy="339"/>
                            </a:xfrm>
                            <a:custGeom>
                              <a:avLst/>
                              <a:gdLst>
                                <a:gd name="T0" fmla="*/ 8 w 65"/>
                                <a:gd name="T1" fmla="*/ 0 h 68"/>
                                <a:gd name="T2" fmla="*/ 0 w 65"/>
                                <a:gd name="T3" fmla="*/ 25 h 68"/>
                                <a:gd name="T4" fmla="*/ 43 w 65"/>
                                <a:gd name="T5" fmla="*/ 68 h 68"/>
                                <a:gd name="T6" fmla="*/ 65 w 65"/>
                                <a:gd name="T7" fmla="*/ 62 h 68"/>
                                <a:gd name="T8" fmla="*/ 8 w 65"/>
                                <a:gd name="T9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8">
                                  <a:moveTo>
                                    <a:pt x="8" y="0"/>
                                  </a:moveTo>
                                  <a:cubicBezTo>
                                    <a:pt x="3" y="7"/>
                                    <a:pt x="0" y="16"/>
                                    <a:pt x="0" y="25"/>
                                  </a:cubicBezTo>
                                  <a:cubicBezTo>
                                    <a:pt x="0" y="49"/>
                                    <a:pt x="20" y="68"/>
                                    <a:pt x="43" y="68"/>
                                  </a:cubicBezTo>
                                  <a:cubicBezTo>
                                    <a:pt x="51" y="68"/>
                                    <a:pt x="58" y="66"/>
                                    <a:pt x="65" y="62"/>
                                  </a:cubicBezTo>
                                  <a:cubicBezTo>
                                    <a:pt x="45" y="42"/>
                                    <a:pt x="26" y="22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7" name="Freeform 23"/>
                          <wps:cNvSpPr/>
                          <wps:spPr bwMode="auto">
                            <a:xfrm>
                              <a:off x="11395" y="5297"/>
                              <a:ext cx="425" cy="425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85 h 85"/>
                                <a:gd name="T2" fmla="*/ 85 w 85"/>
                                <a:gd name="T3" fmla="*/ 43 h 85"/>
                                <a:gd name="T4" fmla="*/ 43 w 85"/>
                                <a:gd name="T5" fmla="*/ 0 h 85"/>
                                <a:gd name="T6" fmla="*/ 0 w 85"/>
                                <a:gd name="T7" fmla="*/ 43 h 85"/>
                                <a:gd name="T8" fmla="*/ 43 w 85"/>
                                <a:gd name="T9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43" y="85"/>
                                  </a:moveTo>
                                  <a:cubicBezTo>
                                    <a:pt x="66" y="85"/>
                                    <a:pt x="85" y="66"/>
                                    <a:pt x="85" y="43"/>
                                  </a:cubicBezTo>
                                  <a:cubicBezTo>
                                    <a:pt x="85" y="19"/>
                                    <a:pt x="67" y="0"/>
                                    <a:pt x="43" y="0"/>
                                  </a:cubicBezTo>
                                  <a:cubicBezTo>
                                    <a:pt x="19" y="0"/>
                                    <a:pt x="0" y="19"/>
                                    <a:pt x="0" y="43"/>
                                  </a:cubicBezTo>
                                  <a:cubicBezTo>
                                    <a:pt x="0" y="66"/>
                                    <a:pt x="19" y="85"/>
                                    <a:pt x="43" y="8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8" name="Freeform 24"/>
                          <wps:cNvSpPr/>
                          <wps:spPr bwMode="auto">
                            <a:xfrm>
                              <a:off x="12503" y="5660"/>
                              <a:ext cx="433" cy="425"/>
                            </a:xfrm>
                            <a:custGeom>
                              <a:avLst/>
                              <a:gdLst>
                                <a:gd name="T0" fmla="*/ 62 w 86"/>
                                <a:gd name="T1" fmla="*/ 7 h 85"/>
                                <a:gd name="T2" fmla="*/ 17 w 86"/>
                                <a:gd name="T3" fmla="*/ 13 h 85"/>
                                <a:gd name="T4" fmla="*/ 5 w 86"/>
                                <a:gd name="T5" fmla="*/ 56 h 85"/>
                                <a:gd name="T6" fmla="*/ 40 w 86"/>
                                <a:gd name="T7" fmla="*/ 85 h 85"/>
                                <a:gd name="T8" fmla="*/ 48 w 86"/>
                                <a:gd name="T9" fmla="*/ 85 h 85"/>
                                <a:gd name="T10" fmla="*/ 58 w 86"/>
                                <a:gd name="T11" fmla="*/ 82 h 85"/>
                                <a:gd name="T12" fmla="*/ 85 w 86"/>
                                <a:gd name="T13" fmla="*/ 47 h 85"/>
                                <a:gd name="T14" fmla="*/ 62 w 86"/>
                                <a:gd name="T15" fmla="*/ 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6" h="85">
                                  <a:moveTo>
                                    <a:pt x="62" y="7"/>
                                  </a:moveTo>
                                  <a:cubicBezTo>
                                    <a:pt x="47" y="0"/>
                                    <a:pt x="29" y="2"/>
                                    <a:pt x="17" y="13"/>
                                  </a:cubicBezTo>
                                  <a:cubicBezTo>
                                    <a:pt x="4" y="25"/>
                                    <a:pt x="0" y="39"/>
                                    <a:pt x="5" y="56"/>
                                  </a:cubicBezTo>
                                  <a:cubicBezTo>
                                    <a:pt x="10" y="73"/>
                                    <a:pt x="22" y="83"/>
                                    <a:pt x="40" y="85"/>
                                  </a:cubicBezTo>
                                  <a:cubicBezTo>
                                    <a:pt x="43" y="85"/>
                                    <a:pt x="45" y="85"/>
                                    <a:pt x="48" y="85"/>
                                  </a:cubicBezTo>
                                  <a:cubicBezTo>
                                    <a:pt x="51" y="85"/>
                                    <a:pt x="54" y="83"/>
                                    <a:pt x="58" y="82"/>
                                  </a:cubicBezTo>
                                  <a:cubicBezTo>
                                    <a:pt x="73" y="77"/>
                                    <a:pt x="84" y="63"/>
                                    <a:pt x="85" y="47"/>
                                  </a:cubicBezTo>
                                  <a:cubicBezTo>
                                    <a:pt x="86" y="30"/>
                                    <a:pt x="77" y="14"/>
                                    <a:pt x="62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99" name="Freeform 25"/>
                          <wps:cNvSpPr/>
                          <wps:spPr bwMode="auto">
                            <a:xfrm>
                              <a:off x="9920" y="4560"/>
                              <a:ext cx="402" cy="402"/>
                            </a:xfrm>
                            <a:custGeom>
                              <a:avLst/>
                              <a:gdLst>
                                <a:gd name="T0" fmla="*/ 34 w 81"/>
                                <a:gd name="T1" fmla="*/ 80 h 80"/>
                                <a:gd name="T2" fmla="*/ 46 w 81"/>
                                <a:gd name="T3" fmla="*/ 80 h 80"/>
                                <a:gd name="T4" fmla="*/ 54 w 81"/>
                                <a:gd name="T5" fmla="*/ 78 h 80"/>
                                <a:gd name="T6" fmla="*/ 80 w 81"/>
                                <a:gd name="T7" fmla="*/ 36 h 80"/>
                                <a:gd name="T8" fmla="*/ 41 w 81"/>
                                <a:gd name="T9" fmla="*/ 0 h 80"/>
                                <a:gd name="T10" fmla="*/ 0 w 81"/>
                                <a:gd name="T11" fmla="*/ 34 h 80"/>
                                <a:gd name="T12" fmla="*/ 0 w 81"/>
                                <a:gd name="T13" fmla="*/ 47 h 80"/>
                                <a:gd name="T14" fmla="*/ 34 w 81"/>
                                <a:gd name="T15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1" h="80">
                                  <a:moveTo>
                                    <a:pt x="34" y="80"/>
                                  </a:moveTo>
                                  <a:cubicBezTo>
                                    <a:pt x="38" y="80"/>
                                    <a:pt x="42" y="80"/>
                                    <a:pt x="46" y="80"/>
                                  </a:cubicBezTo>
                                  <a:cubicBezTo>
                                    <a:pt x="49" y="79"/>
                                    <a:pt x="52" y="79"/>
                                    <a:pt x="54" y="78"/>
                                  </a:cubicBezTo>
                                  <a:cubicBezTo>
                                    <a:pt x="71" y="72"/>
                                    <a:pt x="81" y="55"/>
                                    <a:pt x="80" y="36"/>
                                  </a:cubicBezTo>
                                  <a:cubicBezTo>
                                    <a:pt x="78" y="17"/>
                                    <a:pt x="61" y="1"/>
                                    <a:pt x="41" y="0"/>
                                  </a:cubicBezTo>
                                  <a:cubicBezTo>
                                    <a:pt x="21" y="0"/>
                                    <a:pt x="2" y="16"/>
                                    <a:pt x="0" y="34"/>
                                  </a:cubicBezTo>
                                  <a:cubicBezTo>
                                    <a:pt x="0" y="38"/>
                                    <a:pt x="0" y="42"/>
                                    <a:pt x="0" y="47"/>
                                  </a:cubicBezTo>
                                  <a:cubicBezTo>
                                    <a:pt x="1" y="63"/>
                                    <a:pt x="16" y="79"/>
                                    <a:pt x="34" y="8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0" name="Freeform 26"/>
                          <wps:cNvSpPr/>
                          <wps:spPr bwMode="auto">
                            <a:xfrm>
                              <a:off x="10287" y="4930"/>
                              <a:ext cx="425" cy="410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81 h 82"/>
                                <a:gd name="T2" fmla="*/ 79 w 85"/>
                                <a:gd name="T3" fmla="*/ 33 h 82"/>
                                <a:gd name="T4" fmla="*/ 38 w 85"/>
                                <a:gd name="T5" fmla="*/ 1 h 82"/>
                                <a:gd name="T6" fmla="*/ 0 w 85"/>
                                <a:gd name="T7" fmla="*/ 36 h 82"/>
                                <a:gd name="T8" fmla="*/ 0 w 85"/>
                                <a:gd name="T9" fmla="*/ 46 h 82"/>
                                <a:gd name="T10" fmla="*/ 1 w 85"/>
                                <a:gd name="T11" fmla="*/ 52 h 82"/>
                                <a:gd name="T12" fmla="*/ 42 w 85"/>
                                <a:gd name="T13" fmla="*/ 81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42" y="81"/>
                                  </a:moveTo>
                                  <a:cubicBezTo>
                                    <a:pt x="66" y="80"/>
                                    <a:pt x="85" y="56"/>
                                    <a:pt x="79" y="33"/>
                                  </a:cubicBezTo>
                                  <a:cubicBezTo>
                                    <a:pt x="75" y="13"/>
                                    <a:pt x="58" y="0"/>
                                    <a:pt x="38" y="1"/>
                                  </a:cubicBezTo>
                                  <a:cubicBezTo>
                                    <a:pt x="19" y="2"/>
                                    <a:pt x="4" y="16"/>
                                    <a:pt x="0" y="36"/>
                                  </a:cubicBezTo>
                                  <a:cubicBezTo>
                                    <a:pt x="0" y="39"/>
                                    <a:pt x="0" y="43"/>
                                    <a:pt x="0" y="46"/>
                                  </a:cubicBezTo>
                                  <a:cubicBezTo>
                                    <a:pt x="1" y="48"/>
                                    <a:pt x="1" y="50"/>
                                    <a:pt x="1" y="52"/>
                                  </a:cubicBezTo>
                                  <a:cubicBezTo>
                                    <a:pt x="7" y="69"/>
                                    <a:pt x="21" y="82"/>
                                    <a:pt x="42" y="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1" name="Freeform 27"/>
                          <wps:cNvSpPr/>
                          <wps:spPr bwMode="auto">
                            <a:xfrm>
                              <a:off x="14762" y="4946"/>
                              <a:ext cx="285" cy="394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9 h 79"/>
                                <a:gd name="T2" fmla="*/ 34 w 57"/>
                                <a:gd name="T3" fmla="*/ 79 h 79"/>
                                <a:gd name="T4" fmla="*/ 46 w 57"/>
                                <a:gd name="T5" fmla="*/ 79 h 79"/>
                                <a:gd name="T6" fmla="*/ 57 w 57"/>
                                <a:gd name="T7" fmla="*/ 75 h 79"/>
                                <a:gd name="T8" fmla="*/ 57 w 57"/>
                                <a:gd name="T9" fmla="*/ 3 h 79"/>
                                <a:gd name="T10" fmla="*/ 45 w 57"/>
                                <a:gd name="T11" fmla="*/ 0 h 79"/>
                                <a:gd name="T12" fmla="*/ 10 w 57"/>
                                <a:gd name="T13" fmla="*/ 13 h 79"/>
                                <a:gd name="T14" fmla="*/ 0 w 57"/>
                                <a:gd name="T15" fmla="*/ 3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7" h="79">
                                  <a:moveTo>
                                    <a:pt x="0" y="39"/>
                                  </a:moveTo>
                                  <a:cubicBezTo>
                                    <a:pt x="0" y="59"/>
                                    <a:pt x="13" y="77"/>
                                    <a:pt x="34" y="79"/>
                                  </a:cubicBezTo>
                                  <a:cubicBezTo>
                                    <a:pt x="38" y="79"/>
                                    <a:pt x="42" y="79"/>
                                    <a:pt x="46" y="79"/>
                                  </a:cubicBezTo>
                                  <a:cubicBezTo>
                                    <a:pt x="50" y="77"/>
                                    <a:pt x="53" y="77"/>
                                    <a:pt x="57" y="75"/>
                                  </a:cubicBezTo>
                                  <a:cubicBezTo>
                                    <a:pt x="57" y="3"/>
                                    <a:pt x="57" y="3"/>
                                    <a:pt x="57" y="3"/>
                                  </a:cubicBezTo>
                                  <a:cubicBezTo>
                                    <a:pt x="53" y="1"/>
                                    <a:pt x="49" y="0"/>
                                    <a:pt x="45" y="0"/>
                                  </a:cubicBezTo>
                                  <a:cubicBezTo>
                                    <a:pt x="34" y="4"/>
                                    <a:pt x="22" y="9"/>
                                    <a:pt x="10" y="13"/>
                                  </a:cubicBezTo>
                                  <a:cubicBezTo>
                                    <a:pt x="4" y="20"/>
                                    <a:pt x="0" y="29"/>
                                    <a:pt x="0" y="3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2" name="Freeform 28"/>
                          <wps:cNvSpPr/>
                          <wps:spPr bwMode="auto">
                            <a:xfrm>
                              <a:off x="11734" y="5676"/>
                              <a:ext cx="464" cy="406"/>
                            </a:xfrm>
                            <a:custGeom>
                              <a:avLst/>
                              <a:gdLst>
                                <a:gd name="T0" fmla="*/ 54 w 93"/>
                                <a:gd name="T1" fmla="*/ 81 h 81"/>
                                <a:gd name="T2" fmla="*/ 71 w 93"/>
                                <a:gd name="T3" fmla="*/ 74 h 81"/>
                                <a:gd name="T4" fmla="*/ 87 w 93"/>
                                <a:gd name="T5" fmla="*/ 28 h 81"/>
                                <a:gd name="T6" fmla="*/ 45 w 93"/>
                                <a:gd name="T7" fmla="*/ 1 h 81"/>
                                <a:gd name="T8" fmla="*/ 13 w 93"/>
                                <a:gd name="T9" fmla="*/ 59 h 81"/>
                                <a:gd name="T10" fmla="*/ 44 w 93"/>
                                <a:gd name="T11" fmla="*/ 81 h 81"/>
                                <a:gd name="T12" fmla="*/ 54 w 93"/>
                                <a:gd name="T13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" h="81">
                                  <a:moveTo>
                                    <a:pt x="54" y="81"/>
                                  </a:moveTo>
                                  <a:cubicBezTo>
                                    <a:pt x="60" y="79"/>
                                    <a:pt x="66" y="78"/>
                                    <a:pt x="71" y="74"/>
                                  </a:cubicBezTo>
                                  <a:cubicBezTo>
                                    <a:pt x="87" y="63"/>
                                    <a:pt x="93" y="45"/>
                                    <a:pt x="87" y="28"/>
                                  </a:cubicBezTo>
                                  <a:cubicBezTo>
                                    <a:pt x="81" y="10"/>
                                    <a:pt x="64" y="0"/>
                                    <a:pt x="45" y="1"/>
                                  </a:cubicBezTo>
                                  <a:cubicBezTo>
                                    <a:pt x="18" y="3"/>
                                    <a:pt x="0" y="36"/>
                                    <a:pt x="13" y="59"/>
                                  </a:cubicBezTo>
                                  <a:cubicBezTo>
                                    <a:pt x="20" y="72"/>
                                    <a:pt x="30" y="80"/>
                                    <a:pt x="44" y="81"/>
                                  </a:cubicBezTo>
                                  <a:cubicBezTo>
                                    <a:pt x="47" y="81"/>
                                    <a:pt x="51" y="81"/>
                                    <a:pt x="54" y="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3" name="Freeform 29"/>
                          <wps:cNvSpPr/>
                          <wps:spPr bwMode="auto">
                            <a:xfrm>
                              <a:off x="13221" y="5683"/>
                              <a:ext cx="449" cy="402"/>
                            </a:xfrm>
                            <a:custGeom>
                              <a:avLst/>
                              <a:gdLst>
                                <a:gd name="T0" fmla="*/ 46 w 90"/>
                                <a:gd name="T1" fmla="*/ 1 h 81"/>
                                <a:gd name="T2" fmla="*/ 14 w 90"/>
                                <a:gd name="T3" fmla="*/ 60 h 81"/>
                                <a:gd name="T4" fmla="*/ 45 w 90"/>
                                <a:gd name="T5" fmla="*/ 81 h 81"/>
                                <a:gd name="T6" fmla="*/ 55 w 90"/>
                                <a:gd name="T7" fmla="*/ 81 h 81"/>
                                <a:gd name="T8" fmla="*/ 90 w 90"/>
                                <a:gd name="T9" fmla="*/ 46 h 81"/>
                                <a:gd name="T10" fmla="*/ 90 w 90"/>
                                <a:gd name="T11" fmla="*/ 36 h 81"/>
                                <a:gd name="T12" fmla="*/ 46 w 90"/>
                                <a:gd name="T13" fmla="*/ 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0" h="81">
                                  <a:moveTo>
                                    <a:pt x="46" y="1"/>
                                  </a:moveTo>
                                  <a:cubicBezTo>
                                    <a:pt x="19" y="3"/>
                                    <a:pt x="0" y="37"/>
                                    <a:pt x="14" y="60"/>
                                  </a:cubicBezTo>
                                  <a:cubicBezTo>
                                    <a:pt x="21" y="72"/>
                                    <a:pt x="31" y="80"/>
                                    <a:pt x="45" y="81"/>
                                  </a:cubicBezTo>
                                  <a:cubicBezTo>
                                    <a:pt x="48" y="81"/>
                                    <a:pt x="52" y="81"/>
                                    <a:pt x="55" y="81"/>
                                  </a:cubicBezTo>
                                  <a:cubicBezTo>
                                    <a:pt x="75" y="77"/>
                                    <a:pt x="86" y="65"/>
                                    <a:pt x="90" y="46"/>
                                  </a:cubicBezTo>
                                  <a:cubicBezTo>
                                    <a:pt x="90" y="43"/>
                                    <a:pt x="90" y="39"/>
                                    <a:pt x="90" y="36"/>
                                  </a:cubicBezTo>
                                  <a:cubicBezTo>
                                    <a:pt x="83" y="12"/>
                                    <a:pt x="68" y="0"/>
                                    <a:pt x="46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4" name="Freeform 30"/>
                          <wps:cNvSpPr/>
                          <wps:spPr bwMode="auto">
                            <a:xfrm>
                              <a:off x="9175" y="3112"/>
                              <a:ext cx="320" cy="36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33 h 73"/>
                                <a:gd name="T2" fmla="*/ 39 w 64"/>
                                <a:gd name="T3" fmla="*/ 73 h 73"/>
                                <a:gd name="T4" fmla="*/ 64 w 64"/>
                                <a:gd name="T5" fmla="*/ 64 h 73"/>
                                <a:gd name="T6" fmla="*/ 16 w 64"/>
                                <a:gd name="T7" fmla="*/ 0 h 73"/>
                                <a:gd name="T8" fmla="*/ 0 w 64"/>
                                <a:gd name="T9" fmla="*/ 3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73">
                                  <a:moveTo>
                                    <a:pt x="0" y="33"/>
                                  </a:moveTo>
                                  <a:cubicBezTo>
                                    <a:pt x="0" y="55"/>
                                    <a:pt x="17" y="72"/>
                                    <a:pt x="39" y="73"/>
                                  </a:cubicBezTo>
                                  <a:cubicBezTo>
                                    <a:pt x="49" y="73"/>
                                    <a:pt x="57" y="69"/>
                                    <a:pt x="64" y="64"/>
                                  </a:cubicBezTo>
                                  <a:cubicBezTo>
                                    <a:pt x="47" y="44"/>
                                    <a:pt x="31" y="22"/>
                                    <a:pt x="16" y="0"/>
                                  </a:cubicBezTo>
                                  <a:cubicBezTo>
                                    <a:pt x="6" y="7"/>
                                    <a:pt x="0" y="19"/>
                                    <a:pt x="0" y="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" name="Freeform 31"/>
                          <wps:cNvSpPr/>
                          <wps:spPr bwMode="auto">
                            <a:xfrm>
                              <a:off x="10669" y="5305"/>
                              <a:ext cx="398" cy="398"/>
                            </a:xfrm>
                            <a:custGeom>
                              <a:avLst/>
                              <a:gdLst>
                                <a:gd name="T0" fmla="*/ 77 w 80"/>
                                <a:gd name="T1" fmla="*/ 34 h 79"/>
                                <a:gd name="T2" fmla="*/ 41 w 80"/>
                                <a:gd name="T3" fmla="*/ 2 h 79"/>
                                <a:gd name="T4" fmla="*/ 0 w 80"/>
                                <a:gd name="T5" fmla="*/ 33 h 79"/>
                                <a:gd name="T6" fmla="*/ 0 w 80"/>
                                <a:gd name="T7" fmla="*/ 48 h 79"/>
                                <a:gd name="T8" fmla="*/ 31 w 80"/>
                                <a:gd name="T9" fmla="*/ 79 h 79"/>
                                <a:gd name="T10" fmla="*/ 46 w 80"/>
                                <a:gd name="T11" fmla="*/ 79 h 79"/>
                                <a:gd name="T12" fmla="*/ 51 w 80"/>
                                <a:gd name="T13" fmla="*/ 77 h 79"/>
                                <a:gd name="T14" fmla="*/ 77 w 80"/>
                                <a:gd name="T15" fmla="*/ 3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0" h="79">
                                  <a:moveTo>
                                    <a:pt x="77" y="34"/>
                                  </a:moveTo>
                                  <a:cubicBezTo>
                                    <a:pt x="75" y="17"/>
                                    <a:pt x="59" y="3"/>
                                    <a:pt x="41" y="2"/>
                                  </a:cubicBezTo>
                                  <a:cubicBezTo>
                                    <a:pt x="22" y="0"/>
                                    <a:pt x="7" y="11"/>
                                    <a:pt x="0" y="33"/>
                                  </a:cubicBezTo>
                                  <a:cubicBezTo>
                                    <a:pt x="0" y="38"/>
                                    <a:pt x="0" y="43"/>
                                    <a:pt x="0" y="48"/>
                                  </a:cubicBezTo>
                                  <a:cubicBezTo>
                                    <a:pt x="3" y="65"/>
                                    <a:pt x="14" y="76"/>
                                    <a:pt x="31" y="79"/>
                                  </a:cubicBezTo>
                                  <a:cubicBezTo>
                                    <a:pt x="36" y="79"/>
                                    <a:pt x="41" y="79"/>
                                    <a:pt x="46" y="79"/>
                                  </a:cubicBezTo>
                                  <a:cubicBezTo>
                                    <a:pt x="48" y="78"/>
                                    <a:pt x="49" y="78"/>
                                    <a:pt x="51" y="77"/>
                                  </a:cubicBezTo>
                                  <a:cubicBezTo>
                                    <a:pt x="69" y="71"/>
                                    <a:pt x="80" y="54"/>
                                    <a:pt x="77" y="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" name="Freeform 32"/>
                          <wps:cNvSpPr/>
                          <wps:spPr bwMode="auto">
                            <a:xfrm>
                              <a:off x="9553" y="4189"/>
                              <a:ext cx="402" cy="398"/>
                            </a:xfrm>
                            <a:custGeom>
                              <a:avLst/>
                              <a:gdLst>
                                <a:gd name="T0" fmla="*/ 31 w 80"/>
                                <a:gd name="T1" fmla="*/ 79 h 79"/>
                                <a:gd name="T2" fmla="*/ 46 w 80"/>
                                <a:gd name="T3" fmla="*/ 79 h 79"/>
                                <a:gd name="T4" fmla="*/ 50 w 80"/>
                                <a:gd name="T5" fmla="*/ 77 h 79"/>
                                <a:gd name="T6" fmla="*/ 77 w 80"/>
                                <a:gd name="T7" fmla="*/ 34 h 79"/>
                                <a:gd name="T8" fmla="*/ 40 w 80"/>
                                <a:gd name="T9" fmla="*/ 1 h 79"/>
                                <a:gd name="T10" fmla="*/ 0 w 80"/>
                                <a:gd name="T11" fmla="*/ 33 h 79"/>
                                <a:gd name="T12" fmla="*/ 0 w 80"/>
                                <a:gd name="T13" fmla="*/ 47 h 79"/>
                                <a:gd name="T14" fmla="*/ 31 w 80"/>
                                <a:gd name="T15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0" h="79">
                                  <a:moveTo>
                                    <a:pt x="31" y="79"/>
                                  </a:moveTo>
                                  <a:cubicBezTo>
                                    <a:pt x="36" y="79"/>
                                    <a:pt x="41" y="79"/>
                                    <a:pt x="46" y="79"/>
                                  </a:cubicBezTo>
                                  <a:cubicBezTo>
                                    <a:pt x="47" y="78"/>
                                    <a:pt x="49" y="78"/>
                                    <a:pt x="50" y="77"/>
                                  </a:cubicBezTo>
                                  <a:cubicBezTo>
                                    <a:pt x="69" y="71"/>
                                    <a:pt x="80" y="53"/>
                                    <a:pt x="77" y="34"/>
                                  </a:cubicBezTo>
                                  <a:cubicBezTo>
                                    <a:pt x="74" y="16"/>
                                    <a:pt x="59" y="2"/>
                                    <a:pt x="40" y="1"/>
                                  </a:cubicBezTo>
                                  <a:cubicBezTo>
                                    <a:pt x="21" y="0"/>
                                    <a:pt x="7" y="11"/>
                                    <a:pt x="0" y="33"/>
                                  </a:cubicBezTo>
                                  <a:cubicBezTo>
                                    <a:pt x="0" y="37"/>
                                    <a:pt x="0" y="42"/>
                                    <a:pt x="0" y="47"/>
                                  </a:cubicBezTo>
                                  <a:cubicBezTo>
                                    <a:pt x="2" y="64"/>
                                    <a:pt x="14" y="76"/>
                                    <a:pt x="31" y="7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" name="Freeform 33"/>
                          <wps:cNvSpPr/>
                          <wps:spPr bwMode="auto">
                            <a:xfrm>
                              <a:off x="14392" y="5305"/>
                              <a:ext cx="390" cy="402"/>
                            </a:xfrm>
                            <a:custGeom>
                              <a:avLst/>
                              <a:gdLst>
                                <a:gd name="T0" fmla="*/ 32 w 78"/>
                                <a:gd name="T1" fmla="*/ 80 h 80"/>
                                <a:gd name="T2" fmla="*/ 47 w 78"/>
                                <a:gd name="T3" fmla="*/ 80 h 80"/>
                                <a:gd name="T4" fmla="*/ 78 w 78"/>
                                <a:gd name="T5" fmla="*/ 49 h 80"/>
                                <a:gd name="T6" fmla="*/ 78 w 78"/>
                                <a:gd name="T7" fmla="*/ 34 h 80"/>
                                <a:gd name="T8" fmla="*/ 76 w 78"/>
                                <a:gd name="T9" fmla="*/ 30 h 80"/>
                                <a:gd name="T10" fmla="*/ 33 w 78"/>
                                <a:gd name="T11" fmla="*/ 3 h 80"/>
                                <a:gd name="T12" fmla="*/ 0 w 78"/>
                                <a:gd name="T13" fmla="*/ 41 h 80"/>
                                <a:gd name="T14" fmla="*/ 32 w 78"/>
                                <a:gd name="T15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8" h="80">
                                  <a:moveTo>
                                    <a:pt x="32" y="80"/>
                                  </a:moveTo>
                                  <a:cubicBezTo>
                                    <a:pt x="37" y="80"/>
                                    <a:pt x="42" y="80"/>
                                    <a:pt x="47" y="80"/>
                                  </a:cubicBezTo>
                                  <a:cubicBezTo>
                                    <a:pt x="63" y="76"/>
                                    <a:pt x="74" y="65"/>
                                    <a:pt x="78" y="49"/>
                                  </a:cubicBezTo>
                                  <a:cubicBezTo>
                                    <a:pt x="78" y="44"/>
                                    <a:pt x="78" y="39"/>
                                    <a:pt x="78" y="34"/>
                                  </a:cubicBezTo>
                                  <a:cubicBezTo>
                                    <a:pt x="77" y="33"/>
                                    <a:pt x="77" y="31"/>
                                    <a:pt x="76" y="30"/>
                                  </a:cubicBezTo>
                                  <a:cubicBezTo>
                                    <a:pt x="70" y="11"/>
                                    <a:pt x="52" y="0"/>
                                    <a:pt x="33" y="3"/>
                                  </a:cubicBezTo>
                                  <a:cubicBezTo>
                                    <a:pt x="15" y="6"/>
                                    <a:pt x="0" y="22"/>
                                    <a:pt x="0" y="41"/>
                                  </a:cubicBezTo>
                                  <a:cubicBezTo>
                                    <a:pt x="1" y="61"/>
                                    <a:pt x="12" y="77"/>
                                    <a:pt x="32" y="8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" name="Freeform 34"/>
                          <wps:cNvSpPr/>
                          <wps:spPr bwMode="auto">
                            <a:xfrm>
                              <a:off x="9183" y="3830"/>
                              <a:ext cx="375" cy="375"/>
                            </a:xfrm>
                            <a:custGeom>
                              <a:avLst/>
                              <a:gdLst>
                                <a:gd name="T0" fmla="*/ 38 w 75"/>
                                <a:gd name="T1" fmla="*/ 75 h 75"/>
                                <a:gd name="T2" fmla="*/ 75 w 75"/>
                                <a:gd name="T3" fmla="*/ 37 h 75"/>
                                <a:gd name="T4" fmla="*/ 38 w 75"/>
                                <a:gd name="T5" fmla="*/ 0 h 75"/>
                                <a:gd name="T6" fmla="*/ 1 w 75"/>
                                <a:gd name="T7" fmla="*/ 37 h 75"/>
                                <a:gd name="T8" fmla="*/ 38 w 75"/>
                                <a:gd name="T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38" y="75"/>
                                  </a:moveTo>
                                  <a:cubicBezTo>
                                    <a:pt x="57" y="74"/>
                                    <a:pt x="75" y="58"/>
                                    <a:pt x="75" y="37"/>
                                  </a:cubicBezTo>
                                  <a:cubicBezTo>
                                    <a:pt x="75" y="17"/>
                                    <a:pt x="58" y="1"/>
                                    <a:pt x="38" y="0"/>
                                  </a:cubicBezTo>
                                  <a:cubicBezTo>
                                    <a:pt x="21" y="0"/>
                                    <a:pt x="0" y="15"/>
                                    <a:pt x="1" y="37"/>
                                  </a:cubicBezTo>
                                  <a:cubicBezTo>
                                    <a:pt x="0" y="58"/>
                                    <a:pt x="17" y="75"/>
                                    <a:pt x="38" y="7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" name="Freeform 35"/>
                          <wps:cNvSpPr/>
                          <wps:spPr bwMode="auto">
                            <a:xfrm>
                              <a:off x="14021" y="5695"/>
                              <a:ext cx="378" cy="382"/>
                            </a:xfrm>
                            <a:custGeom>
                              <a:avLst/>
                              <a:gdLst>
                                <a:gd name="T0" fmla="*/ 39 w 76"/>
                                <a:gd name="T1" fmla="*/ 1 h 76"/>
                                <a:gd name="T2" fmla="*/ 2 w 76"/>
                                <a:gd name="T3" fmla="*/ 38 h 76"/>
                                <a:gd name="T4" fmla="*/ 38 w 76"/>
                                <a:gd name="T5" fmla="*/ 75 h 76"/>
                                <a:gd name="T6" fmla="*/ 76 w 76"/>
                                <a:gd name="T7" fmla="*/ 38 h 76"/>
                                <a:gd name="T8" fmla="*/ 39 w 76"/>
                                <a:gd name="T9" fmla="*/ 1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39" y="1"/>
                                  </a:moveTo>
                                  <a:cubicBezTo>
                                    <a:pt x="22" y="0"/>
                                    <a:pt x="0" y="16"/>
                                    <a:pt x="2" y="38"/>
                                  </a:cubicBezTo>
                                  <a:cubicBezTo>
                                    <a:pt x="1" y="58"/>
                                    <a:pt x="18" y="76"/>
                                    <a:pt x="38" y="75"/>
                                  </a:cubicBezTo>
                                  <a:cubicBezTo>
                                    <a:pt x="58" y="75"/>
                                    <a:pt x="76" y="59"/>
                                    <a:pt x="76" y="38"/>
                                  </a:cubicBezTo>
                                  <a:cubicBezTo>
                                    <a:pt x="76" y="17"/>
                                    <a:pt x="60" y="2"/>
                                    <a:pt x="39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" name="Freeform 36"/>
                          <wps:cNvSpPr/>
                          <wps:spPr bwMode="auto">
                            <a:xfrm>
                              <a:off x="11044" y="5691"/>
                              <a:ext cx="375" cy="382"/>
                            </a:xfrm>
                            <a:custGeom>
                              <a:avLst/>
                              <a:gdLst>
                                <a:gd name="T0" fmla="*/ 39 w 75"/>
                                <a:gd name="T1" fmla="*/ 1 h 76"/>
                                <a:gd name="T2" fmla="*/ 1 w 75"/>
                                <a:gd name="T3" fmla="*/ 37 h 76"/>
                                <a:gd name="T4" fmla="*/ 37 w 75"/>
                                <a:gd name="T5" fmla="*/ 75 h 76"/>
                                <a:gd name="T6" fmla="*/ 75 w 75"/>
                                <a:gd name="T7" fmla="*/ 38 h 76"/>
                                <a:gd name="T8" fmla="*/ 39 w 75"/>
                                <a:gd name="T9" fmla="*/ 1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76">
                                  <a:moveTo>
                                    <a:pt x="39" y="1"/>
                                  </a:moveTo>
                                  <a:cubicBezTo>
                                    <a:pt x="19" y="0"/>
                                    <a:pt x="2" y="17"/>
                                    <a:pt x="1" y="37"/>
                                  </a:cubicBezTo>
                                  <a:cubicBezTo>
                                    <a:pt x="0" y="58"/>
                                    <a:pt x="17" y="75"/>
                                    <a:pt x="37" y="75"/>
                                  </a:cubicBezTo>
                                  <a:cubicBezTo>
                                    <a:pt x="57" y="76"/>
                                    <a:pt x="75" y="59"/>
                                    <a:pt x="75" y="38"/>
                                  </a:cubicBezTo>
                                  <a:cubicBezTo>
                                    <a:pt x="75" y="17"/>
                                    <a:pt x="59" y="2"/>
                                    <a:pt x="39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6" name="Freeform 37"/>
                          <wps:cNvSpPr/>
                          <wps:spPr bwMode="auto">
                            <a:xfrm>
                              <a:off x="8816" y="2718"/>
                              <a:ext cx="347" cy="363"/>
                            </a:xfrm>
                            <a:custGeom>
                              <a:avLst/>
                              <a:gdLst>
                                <a:gd name="T0" fmla="*/ 31 w 69"/>
                                <a:gd name="T1" fmla="*/ 0 h 72"/>
                                <a:gd name="T2" fmla="*/ 0 w 69"/>
                                <a:gd name="T3" fmla="*/ 31 h 72"/>
                                <a:gd name="T4" fmla="*/ 0 w 69"/>
                                <a:gd name="T5" fmla="*/ 41 h 72"/>
                                <a:gd name="T6" fmla="*/ 31 w 69"/>
                                <a:gd name="T7" fmla="*/ 72 h 72"/>
                                <a:gd name="T8" fmla="*/ 41 w 69"/>
                                <a:gd name="T9" fmla="*/ 72 h 72"/>
                                <a:gd name="T10" fmla="*/ 45 w 69"/>
                                <a:gd name="T11" fmla="*/ 71 h 72"/>
                                <a:gd name="T12" fmla="*/ 69 w 69"/>
                                <a:gd name="T13" fmla="*/ 51 h 72"/>
                                <a:gd name="T14" fmla="*/ 39 w 69"/>
                                <a:gd name="T15" fmla="*/ 0 h 72"/>
                                <a:gd name="T16" fmla="*/ 31 w 69"/>
                                <a:gd name="T1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31" y="0"/>
                                  </a:moveTo>
                                  <a:cubicBezTo>
                                    <a:pt x="11" y="4"/>
                                    <a:pt x="2" y="17"/>
                                    <a:pt x="0" y="31"/>
                                  </a:cubicBezTo>
                                  <a:cubicBezTo>
                                    <a:pt x="0" y="34"/>
                                    <a:pt x="0" y="38"/>
                                    <a:pt x="0" y="41"/>
                                  </a:cubicBezTo>
                                  <a:cubicBezTo>
                                    <a:pt x="2" y="57"/>
                                    <a:pt x="15" y="71"/>
                                    <a:pt x="31" y="72"/>
                                  </a:cubicBezTo>
                                  <a:cubicBezTo>
                                    <a:pt x="35" y="72"/>
                                    <a:pt x="38" y="72"/>
                                    <a:pt x="41" y="72"/>
                                  </a:cubicBezTo>
                                  <a:cubicBezTo>
                                    <a:pt x="43" y="72"/>
                                    <a:pt x="44" y="71"/>
                                    <a:pt x="45" y="71"/>
                                  </a:cubicBezTo>
                                  <a:cubicBezTo>
                                    <a:pt x="57" y="68"/>
                                    <a:pt x="65" y="60"/>
                                    <a:pt x="69" y="51"/>
                                  </a:cubicBezTo>
                                  <a:cubicBezTo>
                                    <a:pt x="59" y="34"/>
                                    <a:pt x="49" y="17"/>
                                    <a:pt x="39" y="0"/>
                                  </a:cubicBezTo>
                                  <a:cubicBezTo>
                                    <a:pt x="36" y="0"/>
                                    <a:pt x="34" y="0"/>
                                    <a:pt x="3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7" name="Freeform 38"/>
                          <wps:cNvSpPr/>
                          <wps:spPr bwMode="auto">
                            <a:xfrm>
                              <a:off x="12168" y="6074"/>
                              <a:ext cx="367" cy="363"/>
                            </a:xfrm>
                            <a:custGeom>
                              <a:avLst/>
                              <a:gdLst>
                                <a:gd name="T0" fmla="*/ 38 w 73"/>
                                <a:gd name="T1" fmla="*/ 0 h 73"/>
                                <a:gd name="T2" fmla="*/ 0 w 73"/>
                                <a:gd name="T3" fmla="*/ 36 h 73"/>
                                <a:gd name="T4" fmla="*/ 35 w 73"/>
                                <a:gd name="T5" fmla="*/ 72 h 73"/>
                                <a:gd name="T6" fmla="*/ 72 w 73"/>
                                <a:gd name="T7" fmla="*/ 37 h 73"/>
                                <a:gd name="T8" fmla="*/ 38 w 73"/>
                                <a:gd name="T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38" y="0"/>
                                  </a:moveTo>
                                  <a:cubicBezTo>
                                    <a:pt x="15" y="0"/>
                                    <a:pt x="0" y="18"/>
                                    <a:pt x="0" y="36"/>
                                  </a:cubicBezTo>
                                  <a:cubicBezTo>
                                    <a:pt x="0" y="53"/>
                                    <a:pt x="11" y="72"/>
                                    <a:pt x="35" y="72"/>
                                  </a:cubicBezTo>
                                  <a:cubicBezTo>
                                    <a:pt x="53" y="73"/>
                                    <a:pt x="72" y="58"/>
                                    <a:pt x="72" y="37"/>
                                  </a:cubicBezTo>
                                  <a:cubicBezTo>
                                    <a:pt x="73" y="18"/>
                                    <a:pt x="57" y="1"/>
                                    <a:pt x="3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8" name="Freeform 39"/>
                          <wps:cNvSpPr/>
                          <wps:spPr bwMode="auto">
                            <a:xfrm>
                              <a:off x="12917" y="6078"/>
                              <a:ext cx="363" cy="367"/>
                            </a:xfrm>
                            <a:custGeom>
                              <a:avLst/>
                              <a:gdLst>
                                <a:gd name="T0" fmla="*/ 36 w 73"/>
                                <a:gd name="T1" fmla="*/ 1 h 73"/>
                                <a:gd name="T2" fmla="*/ 1 w 73"/>
                                <a:gd name="T3" fmla="*/ 37 h 73"/>
                                <a:gd name="T4" fmla="*/ 37 w 73"/>
                                <a:gd name="T5" fmla="*/ 73 h 73"/>
                                <a:gd name="T6" fmla="*/ 72 w 73"/>
                                <a:gd name="T7" fmla="*/ 36 h 73"/>
                                <a:gd name="T8" fmla="*/ 36 w 73"/>
                                <a:gd name="T9" fmla="*/ 1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36" y="1"/>
                                  </a:moveTo>
                                  <a:cubicBezTo>
                                    <a:pt x="17" y="0"/>
                                    <a:pt x="0" y="17"/>
                                    <a:pt x="1" y="37"/>
                                  </a:cubicBezTo>
                                  <a:cubicBezTo>
                                    <a:pt x="0" y="56"/>
                                    <a:pt x="16" y="73"/>
                                    <a:pt x="37" y="73"/>
                                  </a:cubicBezTo>
                                  <a:cubicBezTo>
                                    <a:pt x="55" y="72"/>
                                    <a:pt x="73" y="57"/>
                                    <a:pt x="72" y="36"/>
                                  </a:cubicBezTo>
                                  <a:cubicBezTo>
                                    <a:pt x="72" y="15"/>
                                    <a:pt x="56" y="1"/>
                                    <a:pt x="36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9" name="Freeform 40"/>
                          <wps:cNvSpPr/>
                          <wps:spPr bwMode="auto">
                            <a:xfrm>
                              <a:off x="8832" y="3475"/>
                              <a:ext cx="355" cy="339"/>
                            </a:xfrm>
                            <a:custGeom>
                              <a:avLst/>
                              <a:gdLst>
                                <a:gd name="T0" fmla="*/ 38 w 71"/>
                                <a:gd name="T1" fmla="*/ 0 h 68"/>
                                <a:gd name="T2" fmla="*/ 28 w 71"/>
                                <a:gd name="T3" fmla="*/ 0 h 68"/>
                                <a:gd name="T4" fmla="*/ 0 w 71"/>
                                <a:gd name="T5" fmla="*/ 29 h 68"/>
                                <a:gd name="T6" fmla="*/ 0 w 71"/>
                                <a:gd name="T7" fmla="*/ 39 h 68"/>
                                <a:gd name="T8" fmla="*/ 28 w 71"/>
                                <a:gd name="T9" fmla="*/ 68 h 68"/>
                                <a:gd name="T10" fmla="*/ 38 w 71"/>
                                <a:gd name="T11" fmla="*/ 68 h 68"/>
                                <a:gd name="T12" fmla="*/ 66 w 71"/>
                                <a:gd name="T13" fmla="*/ 44 h 68"/>
                                <a:gd name="T14" fmla="*/ 38 w 71"/>
                                <a:gd name="T1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38" y="0"/>
                                  </a:moveTo>
                                  <a:cubicBezTo>
                                    <a:pt x="35" y="0"/>
                                    <a:pt x="32" y="0"/>
                                    <a:pt x="28" y="0"/>
                                  </a:cubicBezTo>
                                  <a:cubicBezTo>
                                    <a:pt x="9" y="4"/>
                                    <a:pt x="2" y="15"/>
                                    <a:pt x="0" y="29"/>
                                  </a:cubicBezTo>
                                  <a:cubicBezTo>
                                    <a:pt x="0" y="32"/>
                                    <a:pt x="0" y="36"/>
                                    <a:pt x="0" y="39"/>
                                  </a:cubicBezTo>
                                  <a:cubicBezTo>
                                    <a:pt x="2" y="55"/>
                                    <a:pt x="12" y="65"/>
                                    <a:pt x="28" y="68"/>
                                  </a:cubicBezTo>
                                  <a:cubicBezTo>
                                    <a:pt x="32" y="68"/>
                                    <a:pt x="35" y="68"/>
                                    <a:pt x="38" y="68"/>
                                  </a:cubicBezTo>
                                  <a:cubicBezTo>
                                    <a:pt x="52" y="65"/>
                                    <a:pt x="61" y="57"/>
                                    <a:pt x="66" y="44"/>
                                  </a:cubicBezTo>
                                  <a:cubicBezTo>
                                    <a:pt x="71" y="27"/>
                                    <a:pt x="62" y="5"/>
                                    <a:pt x="3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0" name="Freeform 41"/>
                          <wps:cNvSpPr/>
                          <wps:spPr bwMode="auto">
                            <a:xfrm>
                              <a:off x="13674" y="6093"/>
                              <a:ext cx="336" cy="336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0 h 67"/>
                                <a:gd name="T2" fmla="*/ 30 w 67"/>
                                <a:gd name="T3" fmla="*/ 0 h 67"/>
                                <a:gd name="T4" fmla="*/ 0 w 67"/>
                                <a:gd name="T5" fmla="*/ 30 h 67"/>
                                <a:gd name="T6" fmla="*/ 0 w 67"/>
                                <a:gd name="T7" fmla="*/ 37 h 67"/>
                                <a:gd name="T8" fmla="*/ 30 w 67"/>
                                <a:gd name="T9" fmla="*/ 67 h 67"/>
                                <a:gd name="T10" fmla="*/ 37 w 67"/>
                                <a:gd name="T11" fmla="*/ 67 h 67"/>
                                <a:gd name="T12" fmla="*/ 67 w 67"/>
                                <a:gd name="T13" fmla="*/ 37 h 67"/>
                                <a:gd name="T14" fmla="*/ 67 w 67"/>
                                <a:gd name="T15" fmla="*/ 30 h 67"/>
                                <a:gd name="T16" fmla="*/ 37 w 67"/>
                                <a:gd name="T17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67">
                                  <a:moveTo>
                                    <a:pt x="37" y="0"/>
                                  </a:moveTo>
                                  <a:cubicBezTo>
                                    <a:pt x="35" y="0"/>
                                    <a:pt x="32" y="0"/>
                                    <a:pt x="30" y="0"/>
                                  </a:cubicBezTo>
                                  <a:cubicBezTo>
                                    <a:pt x="12" y="3"/>
                                    <a:pt x="2" y="13"/>
                                    <a:pt x="0" y="30"/>
                                  </a:cubicBezTo>
                                  <a:cubicBezTo>
                                    <a:pt x="0" y="32"/>
                                    <a:pt x="0" y="35"/>
                                    <a:pt x="0" y="37"/>
                                  </a:cubicBezTo>
                                  <a:cubicBezTo>
                                    <a:pt x="2" y="54"/>
                                    <a:pt x="13" y="66"/>
                                    <a:pt x="30" y="67"/>
                                  </a:cubicBezTo>
                                  <a:cubicBezTo>
                                    <a:pt x="32" y="67"/>
                                    <a:pt x="35" y="67"/>
                                    <a:pt x="37" y="67"/>
                                  </a:cubicBezTo>
                                  <a:cubicBezTo>
                                    <a:pt x="54" y="64"/>
                                    <a:pt x="64" y="54"/>
                                    <a:pt x="67" y="37"/>
                                  </a:cubicBezTo>
                                  <a:cubicBezTo>
                                    <a:pt x="67" y="35"/>
                                    <a:pt x="67" y="32"/>
                                    <a:pt x="67" y="30"/>
                                  </a:cubicBezTo>
                                  <a:cubicBezTo>
                                    <a:pt x="64" y="13"/>
                                    <a:pt x="54" y="3"/>
                                    <a:pt x="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1" name="Freeform 42"/>
                          <wps:cNvSpPr/>
                          <wps:spPr bwMode="auto">
                            <a:xfrm>
                              <a:off x="11438" y="6078"/>
                              <a:ext cx="336" cy="343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2 h 69"/>
                                <a:gd name="T2" fmla="*/ 0 w 67"/>
                                <a:gd name="T3" fmla="*/ 32 h 69"/>
                                <a:gd name="T4" fmla="*/ 0 w 67"/>
                                <a:gd name="T5" fmla="*/ 39 h 69"/>
                                <a:gd name="T6" fmla="*/ 30 w 67"/>
                                <a:gd name="T7" fmla="*/ 69 h 69"/>
                                <a:gd name="T8" fmla="*/ 37 w 67"/>
                                <a:gd name="T9" fmla="*/ 69 h 69"/>
                                <a:gd name="T10" fmla="*/ 67 w 67"/>
                                <a:gd name="T11" fmla="*/ 39 h 69"/>
                                <a:gd name="T12" fmla="*/ 67 w 67"/>
                                <a:gd name="T13" fmla="*/ 32 h 69"/>
                                <a:gd name="T14" fmla="*/ 62 w 67"/>
                                <a:gd name="T15" fmla="*/ 18 h 69"/>
                                <a:gd name="T16" fmla="*/ 28 w 67"/>
                                <a:gd name="T17" fmla="*/ 2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69">
                                  <a:moveTo>
                                    <a:pt x="28" y="2"/>
                                  </a:moveTo>
                                  <a:cubicBezTo>
                                    <a:pt x="13" y="5"/>
                                    <a:pt x="2" y="16"/>
                                    <a:pt x="0" y="32"/>
                                  </a:cubicBezTo>
                                  <a:cubicBezTo>
                                    <a:pt x="0" y="34"/>
                                    <a:pt x="0" y="37"/>
                                    <a:pt x="0" y="39"/>
                                  </a:cubicBezTo>
                                  <a:cubicBezTo>
                                    <a:pt x="2" y="56"/>
                                    <a:pt x="13" y="68"/>
                                    <a:pt x="30" y="69"/>
                                  </a:cubicBezTo>
                                  <a:cubicBezTo>
                                    <a:pt x="32" y="69"/>
                                    <a:pt x="35" y="69"/>
                                    <a:pt x="37" y="69"/>
                                  </a:cubicBezTo>
                                  <a:cubicBezTo>
                                    <a:pt x="54" y="66"/>
                                    <a:pt x="64" y="56"/>
                                    <a:pt x="67" y="39"/>
                                  </a:cubicBezTo>
                                  <a:cubicBezTo>
                                    <a:pt x="67" y="37"/>
                                    <a:pt x="67" y="34"/>
                                    <a:pt x="67" y="32"/>
                                  </a:cubicBezTo>
                                  <a:cubicBezTo>
                                    <a:pt x="66" y="27"/>
                                    <a:pt x="65" y="22"/>
                                    <a:pt x="62" y="18"/>
                                  </a:cubicBezTo>
                                  <a:cubicBezTo>
                                    <a:pt x="55" y="6"/>
                                    <a:pt x="41" y="0"/>
                                    <a:pt x="28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2" name="Freeform 43"/>
                          <wps:cNvSpPr/>
                          <wps:spPr bwMode="auto">
                            <a:xfrm>
                              <a:off x="9585" y="4973"/>
                              <a:ext cx="324" cy="324"/>
                            </a:xfrm>
                            <a:custGeom>
                              <a:avLst/>
                              <a:gdLst>
                                <a:gd name="T0" fmla="*/ 37 w 65"/>
                                <a:gd name="T1" fmla="*/ 0 h 65"/>
                                <a:gd name="T2" fmla="*/ 27 w 65"/>
                                <a:gd name="T3" fmla="*/ 0 h 65"/>
                                <a:gd name="T4" fmla="*/ 0 w 65"/>
                                <a:gd name="T5" fmla="*/ 28 h 65"/>
                                <a:gd name="T6" fmla="*/ 0 w 65"/>
                                <a:gd name="T7" fmla="*/ 38 h 65"/>
                                <a:gd name="T8" fmla="*/ 27 w 65"/>
                                <a:gd name="T9" fmla="*/ 65 h 65"/>
                                <a:gd name="T10" fmla="*/ 37 w 65"/>
                                <a:gd name="T11" fmla="*/ 65 h 65"/>
                                <a:gd name="T12" fmla="*/ 65 w 65"/>
                                <a:gd name="T13" fmla="*/ 38 h 65"/>
                                <a:gd name="T14" fmla="*/ 65 w 65"/>
                                <a:gd name="T15" fmla="*/ 28 h 65"/>
                                <a:gd name="T16" fmla="*/ 37 w 65"/>
                                <a:gd name="T1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37" y="0"/>
                                  </a:moveTo>
                                  <a:cubicBezTo>
                                    <a:pt x="34" y="0"/>
                                    <a:pt x="31" y="0"/>
                                    <a:pt x="27" y="0"/>
                                  </a:cubicBezTo>
                                  <a:cubicBezTo>
                                    <a:pt x="11" y="5"/>
                                    <a:pt x="2" y="13"/>
                                    <a:pt x="0" y="28"/>
                                  </a:cubicBezTo>
                                  <a:cubicBezTo>
                                    <a:pt x="0" y="31"/>
                                    <a:pt x="0" y="35"/>
                                    <a:pt x="0" y="38"/>
                                  </a:cubicBezTo>
                                  <a:cubicBezTo>
                                    <a:pt x="2" y="53"/>
                                    <a:pt x="13" y="63"/>
                                    <a:pt x="27" y="65"/>
                                  </a:cubicBezTo>
                                  <a:cubicBezTo>
                                    <a:pt x="31" y="65"/>
                                    <a:pt x="34" y="65"/>
                                    <a:pt x="37" y="65"/>
                                  </a:cubicBezTo>
                                  <a:cubicBezTo>
                                    <a:pt x="52" y="62"/>
                                    <a:pt x="61" y="53"/>
                                    <a:pt x="65" y="38"/>
                                  </a:cubicBezTo>
                                  <a:cubicBezTo>
                                    <a:pt x="65" y="35"/>
                                    <a:pt x="65" y="31"/>
                                    <a:pt x="65" y="28"/>
                                  </a:cubicBezTo>
                                  <a:cubicBezTo>
                                    <a:pt x="61" y="13"/>
                                    <a:pt x="52" y="4"/>
                                    <a:pt x="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3" name="Freeform 44"/>
                          <wps:cNvSpPr/>
                          <wps:spPr bwMode="auto">
                            <a:xfrm>
                              <a:off x="9955" y="5348"/>
                              <a:ext cx="324" cy="324"/>
                            </a:xfrm>
                            <a:custGeom>
                              <a:avLst/>
                              <a:gdLst>
                                <a:gd name="T0" fmla="*/ 38 w 65"/>
                                <a:gd name="T1" fmla="*/ 0 h 65"/>
                                <a:gd name="T2" fmla="*/ 28 w 65"/>
                                <a:gd name="T3" fmla="*/ 0 h 65"/>
                                <a:gd name="T4" fmla="*/ 0 w 65"/>
                                <a:gd name="T5" fmla="*/ 27 h 65"/>
                                <a:gd name="T6" fmla="*/ 0 w 65"/>
                                <a:gd name="T7" fmla="*/ 37 h 65"/>
                                <a:gd name="T8" fmla="*/ 28 w 65"/>
                                <a:gd name="T9" fmla="*/ 65 h 65"/>
                                <a:gd name="T10" fmla="*/ 38 w 65"/>
                                <a:gd name="T11" fmla="*/ 65 h 65"/>
                                <a:gd name="T12" fmla="*/ 65 w 65"/>
                                <a:gd name="T13" fmla="*/ 37 h 65"/>
                                <a:gd name="T14" fmla="*/ 65 w 65"/>
                                <a:gd name="T15" fmla="*/ 27 h 65"/>
                                <a:gd name="T16" fmla="*/ 38 w 65"/>
                                <a:gd name="T1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38" y="0"/>
                                  </a:moveTo>
                                  <a:cubicBezTo>
                                    <a:pt x="34" y="0"/>
                                    <a:pt x="31" y="0"/>
                                    <a:pt x="28" y="0"/>
                                  </a:cubicBezTo>
                                  <a:cubicBezTo>
                                    <a:pt x="13" y="3"/>
                                    <a:pt x="3" y="12"/>
                                    <a:pt x="0" y="27"/>
                                  </a:cubicBezTo>
                                  <a:cubicBezTo>
                                    <a:pt x="0" y="31"/>
                                    <a:pt x="0" y="34"/>
                                    <a:pt x="0" y="37"/>
                                  </a:cubicBezTo>
                                  <a:cubicBezTo>
                                    <a:pt x="3" y="52"/>
                                    <a:pt x="13" y="63"/>
                                    <a:pt x="28" y="65"/>
                                  </a:cubicBezTo>
                                  <a:cubicBezTo>
                                    <a:pt x="31" y="65"/>
                                    <a:pt x="34" y="65"/>
                                    <a:pt x="38" y="65"/>
                                  </a:cubicBezTo>
                                  <a:cubicBezTo>
                                    <a:pt x="52" y="61"/>
                                    <a:pt x="61" y="52"/>
                                    <a:pt x="65" y="37"/>
                                  </a:cubicBezTo>
                                  <a:cubicBezTo>
                                    <a:pt x="65" y="34"/>
                                    <a:pt x="65" y="31"/>
                                    <a:pt x="65" y="27"/>
                                  </a:cubicBezTo>
                                  <a:cubicBezTo>
                                    <a:pt x="61" y="13"/>
                                    <a:pt x="52" y="4"/>
                                    <a:pt x="3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4" name="Freeform 45"/>
                          <wps:cNvSpPr/>
                          <wps:spPr bwMode="auto">
                            <a:xfrm>
                              <a:off x="14696" y="5730"/>
                              <a:ext cx="308" cy="31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6 h 62"/>
                                <a:gd name="T2" fmla="*/ 62 w 62"/>
                                <a:gd name="T3" fmla="*/ 26 h 62"/>
                                <a:gd name="T4" fmla="*/ 48 w 62"/>
                                <a:gd name="T5" fmla="*/ 6 h 62"/>
                                <a:gd name="T6" fmla="*/ 36 w 62"/>
                                <a:gd name="T7" fmla="*/ 0 h 62"/>
                                <a:gd name="T8" fmla="*/ 26 w 62"/>
                                <a:gd name="T9" fmla="*/ 0 h 62"/>
                                <a:gd name="T10" fmla="*/ 0 w 62"/>
                                <a:gd name="T11" fmla="*/ 26 h 62"/>
                                <a:gd name="T12" fmla="*/ 0 w 62"/>
                                <a:gd name="T13" fmla="*/ 36 h 62"/>
                                <a:gd name="T14" fmla="*/ 26 w 62"/>
                                <a:gd name="T15" fmla="*/ 62 h 62"/>
                                <a:gd name="T16" fmla="*/ 36 w 62"/>
                                <a:gd name="T17" fmla="*/ 62 h 62"/>
                                <a:gd name="T18" fmla="*/ 48 w 62"/>
                                <a:gd name="T19" fmla="*/ 57 h 62"/>
                                <a:gd name="T20" fmla="*/ 62 w 62"/>
                                <a:gd name="T21" fmla="*/ 36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62" y="36"/>
                                  </a:moveTo>
                                  <a:cubicBezTo>
                                    <a:pt x="62" y="33"/>
                                    <a:pt x="62" y="29"/>
                                    <a:pt x="62" y="26"/>
                                  </a:cubicBezTo>
                                  <a:cubicBezTo>
                                    <a:pt x="60" y="17"/>
                                    <a:pt x="55" y="10"/>
                                    <a:pt x="48" y="6"/>
                                  </a:cubicBezTo>
                                  <a:cubicBezTo>
                                    <a:pt x="45" y="3"/>
                                    <a:pt x="41" y="1"/>
                                    <a:pt x="36" y="0"/>
                                  </a:cubicBezTo>
                                  <a:cubicBezTo>
                                    <a:pt x="33" y="0"/>
                                    <a:pt x="29" y="0"/>
                                    <a:pt x="26" y="0"/>
                                  </a:cubicBezTo>
                                  <a:cubicBezTo>
                                    <a:pt x="12" y="3"/>
                                    <a:pt x="2" y="11"/>
                                    <a:pt x="0" y="26"/>
                                  </a:cubicBezTo>
                                  <a:cubicBezTo>
                                    <a:pt x="0" y="29"/>
                                    <a:pt x="0" y="33"/>
                                    <a:pt x="0" y="36"/>
                                  </a:cubicBezTo>
                                  <a:cubicBezTo>
                                    <a:pt x="2" y="50"/>
                                    <a:pt x="12" y="60"/>
                                    <a:pt x="26" y="62"/>
                                  </a:cubicBezTo>
                                  <a:cubicBezTo>
                                    <a:pt x="29" y="62"/>
                                    <a:pt x="33" y="62"/>
                                    <a:pt x="36" y="62"/>
                                  </a:cubicBezTo>
                                  <a:cubicBezTo>
                                    <a:pt x="41" y="61"/>
                                    <a:pt x="45" y="59"/>
                                    <a:pt x="48" y="57"/>
                                  </a:cubicBezTo>
                                  <a:cubicBezTo>
                                    <a:pt x="55" y="52"/>
                                    <a:pt x="60" y="45"/>
                                    <a:pt x="62" y="3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5" name="Freeform 46"/>
                          <wps:cNvSpPr/>
                          <wps:spPr bwMode="auto">
                            <a:xfrm>
                              <a:off x="10334" y="5719"/>
                              <a:ext cx="308" cy="320"/>
                            </a:xfrm>
                            <a:custGeom>
                              <a:avLst/>
                              <a:gdLst>
                                <a:gd name="T0" fmla="*/ 27 w 62"/>
                                <a:gd name="T1" fmla="*/ 2 h 64"/>
                                <a:gd name="T2" fmla="*/ 0 w 62"/>
                                <a:gd name="T3" fmla="*/ 28 h 64"/>
                                <a:gd name="T4" fmla="*/ 0 w 62"/>
                                <a:gd name="T5" fmla="*/ 38 h 64"/>
                                <a:gd name="T6" fmla="*/ 26 w 62"/>
                                <a:gd name="T7" fmla="*/ 64 h 64"/>
                                <a:gd name="T8" fmla="*/ 36 w 62"/>
                                <a:gd name="T9" fmla="*/ 64 h 64"/>
                                <a:gd name="T10" fmla="*/ 62 w 62"/>
                                <a:gd name="T11" fmla="*/ 38 h 64"/>
                                <a:gd name="T12" fmla="*/ 62 w 62"/>
                                <a:gd name="T13" fmla="*/ 28 h 64"/>
                                <a:gd name="T14" fmla="*/ 61 w 62"/>
                                <a:gd name="T15" fmla="*/ 23 h 64"/>
                                <a:gd name="T16" fmla="*/ 27 w 62"/>
                                <a:gd name="T17" fmla="*/ 2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2" h="64">
                                  <a:moveTo>
                                    <a:pt x="27" y="2"/>
                                  </a:moveTo>
                                  <a:cubicBezTo>
                                    <a:pt x="14" y="3"/>
                                    <a:pt x="2" y="12"/>
                                    <a:pt x="0" y="28"/>
                                  </a:cubicBezTo>
                                  <a:cubicBezTo>
                                    <a:pt x="0" y="31"/>
                                    <a:pt x="0" y="34"/>
                                    <a:pt x="0" y="38"/>
                                  </a:cubicBezTo>
                                  <a:cubicBezTo>
                                    <a:pt x="2" y="52"/>
                                    <a:pt x="12" y="62"/>
                                    <a:pt x="26" y="64"/>
                                  </a:cubicBezTo>
                                  <a:cubicBezTo>
                                    <a:pt x="30" y="64"/>
                                    <a:pt x="33" y="64"/>
                                    <a:pt x="36" y="64"/>
                                  </a:cubicBezTo>
                                  <a:cubicBezTo>
                                    <a:pt x="50" y="60"/>
                                    <a:pt x="59" y="52"/>
                                    <a:pt x="62" y="38"/>
                                  </a:cubicBezTo>
                                  <a:cubicBezTo>
                                    <a:pt x="62" y="34"/>
                                    <a:pt x="62" y="31"/>
                                    <a:pt x="62" y="28"/>
                                  </a:cubicBezTo>
                                  <a:cubicBezTo>
                                    <a:pt x="62" y="26"/>
                                    <a:pt x="61" y="24"/>
                                    <a:pt x="61" y="23"/>
                                  </a:cubicBezTo>
                                  <a:cubicBezTo>
                                    <a:pt x="56" y="9"/>
                                    <a:pt x="42" y="0"/>
                                    <a:pt x="27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6" name="Freeform 47"/>
                          <wps:cNvSpPr/>
                          <wps:spPr bwMode="auto">
                            <a:xfrm>
                              <a:off x="9218" y="4607"/>
                              <a:ext cx="312" cy="316"/>
                            </a:xfrm>
                            <a:custGeom>
                              <a:avLst/>
                              <a:gdLst>
                                <a:gd name="T0" fmla="*/ 36 w 62"/>
                                <a:gd name="T1" fmla="*/ 0 h 63"/>
                                <a:gd name="T2" fmla="*/ 26 w 62"/>
                                <a:gd name="T3" fmla="*/ 0 h 63"/>
                                <a:gd name="T4" fmla="*/ 0 w 62"/>
                                <a:gd name="T5" fmla="*/ 26 h 63"/>
                                <a:gd name="T6" fmla="*/ 0 w 62"/>
                                <a:gd name="T7" fmla="*/ 36 h 63"/>
                                <a:gd name="T8" fmla="*/ 26 w 62"/>
                                <a:gd name="T9" fmla="*/ 63 h 63"/>
                                <a:gd name="T10" fmla="*/ 36 w 62"/>
                                <a:gd name="T11" fmla="*/ 63 h 63"/>
                                <a:gd name="T12" fmla="*/ 62 w 62"/>
                                <a:gd name="T13" fmla="*/ 36 h 63"/>
                                <a:gd name="T14" fmla="*/ 62 w 62"/>
                                <a:gd name="T15" fmla="*/ 26 h 63"/>
                                <a:gd name="T16" fmla="*/ 36 w 62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2" h="63">
                                  <a:moveTo>
                                    <a:pt x="36" y="0"/>
                                  </a:moveTo>
                                  <a:cubicBezTo>
                                    <a:pt x="32" y="0"/>
                                    <a:pt x="29" y="0"/>
                                    <a:pt x="26" y="0"/>
                                  </a:cubicBezTo>
                                  <a:cubicBezTo>
                                    <a:pt x="11" y="3"/>
                                    <a:pt x="2" y="11"/>
                                    <a:pt x="0" y="26"/>
                                  </a:cubicBezTo>
                                  <a:cubicBezTo>
                                    <a:pt x="0" y="30"/>
                                    <a:pt x="0" y="33"/>
                                    <a:pt x="0" y="36"/>
                                  </a:cubicBezTo>
                                  <a:cubicBezTo>
                                    <a:pt x="2" y="51"/>
                                    <a:pt x="12" y="60"/>
                                    <a:pt x="26" y="63"/>
                                  </a:cubicBezTo>
                                  <a:cubicBezTo>
                                    <a:pt x="29" y="63"/>
                                    <a:pt x="32" y="63"/>
                                    <a:pt x="36" y="63"/>
                                  </a:cubicBezTo>
                                  <a:cubicBezTo>
                                    <a:pt x="50" y="59"/>
                                    <a:pt x="58" y="50"/>
                                    <a:pt x="62" y="36"/>
                                  </a:cubicBezTo>
                                  <a:cubicBezTo>
                                    <a:pt x="62" y="33"/>
                                    <a:pt x="62" y="30"/>
                                    <a:pt x="62" y="26"/>
                                  </a:cubicBezTo>
                                  <a:cubicBezTo>
                                    <a:pt x="58" y="13"/>
                                    <a:pt x="50" y="4"/>
                                    <a:pt x="3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7" name="Freeform 48"/>
                          <wps:cNvSpPr/>
                          <wps:spPr bwMode="auto">
                            <a:xfrm>
                              <a:off x="8484" y="2378"/>
                              <a:ext cx="300" cy="300"/>
                            </a:xfrm>
                            <a:custGeom>
                              <a:avLst/>
                              <a:gdLst>
                                <a:gd name="T0" fmla="*/ 36 w 60"/>
                                <a:gd name="T1" fmla="*/ 0 h 60"/>
                                <a:gd name="T2" fmla="*/ 24 w 60"/>
                                <a:gd name="T3" fmla="*/ 0 h 60"/>
                                <a:gd name="T4" fmla="*/ 0 w 60"/>
                                <a:gd name="T5" fmla="*/ 23 h 60"/>
                                <a:gd name="T6" fmla="*/ 0 w 60"/>
                                <a:gd name="T7" fmla="*/ 36 h 60"/>
                                <a:gd name="T8" fmla="*/ 24 w 60"/>
                                <a:gd name="T9" fmla="*/ 60 h 60"/>
                                <a:gd name="T10" fmla="*/ 36 w 60"/>
                                <a:gd name="T11" fmla="*/ 60 h 60"/>
                                <a:gd name="T12" fmla="*/ 60 w 60"/>
                                <a:gd name="T13" fmla="*/ 36 h 60"/>
                                <a:gd name="T14" fmla="*/ 60 w 60"/>
                                <a:gd name="T15" fmla="*/ 23 h 60"/>
                                <a:gd name="T16" fmla="*/ 36 w 6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6" y="0"/>
                                  </a:moveTo>
                                  <a:cubicBezTo>
                                    <a:pt x="32" y="0"/>
                                    <a:pt x="28" y="0"/>
                                    <a:pt x="24" y="0"/>
                                  </a:cubicBezTo>
                                  <a:cubicBezTo>
                                    <a:pt x="11" y="3"/>
                                    <a:pt x="3" y="10"/>
                                    <a:pt x="0" y="23"/>
                                  </a:cubicBezTo>
                                  <a:cubicBezTo>
                                    <a:pt x="0" y="28"/>
                                    <a:pt x="0" y="32"/>
                                    <a:pt x="0" y="36"/>
                                  </a:cubicBezTo>
                                  <a:cubicBezTo>
                                    <a:pt x="3" y="49"/>
                                    <a:pt x="10" y="57"/>
                                    <a:pt x="24" y="60"/>
                                  </a:cubicBezTo>
                                  <a:cubicBezTo>
                                    <a:pt x="28" y="60"/>
                                    <a:pt x="32" y="60"/>
                                    <a:pt x="36" y="60"/>
                                  </a:cubicBezTo>
                                  <a:cubicBezTo>
                                    <a:pt x="49" y="56"/>
                                    <a:pt x="57" y="48"/>
                                    <a:pt x="60" y="36"/>
                                  </a:cubicBezTo>
                                  <a:cubicBezTo>
                                    <a:pt x="60" y="32"/>
                                    <a:pt x="60" y="28"/>
                                    <a:pt x="60" y="23"/>
                                  </a:cubicBezTo>
                                  <a:cubicBezTo>
                                    <a:pt x="57" y="11"/>
                                    <a:pt x="49" y="3"/>
                                    <a:pt x="3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8" name="Freeform 49"/>
                          <wps:cNvSpPr/>
                          <wps:spPr bwMode="auto">
                            <a:xfrm>
                              <a:off x="12573" y="6476"/>
                              <a:ext cx="300" cy="300"/>
                            </a:xfrm>
                            <a:custGeom>
                              <a:avLst/>
                              <a:gdLst>
                                <a:gd name="T0" fmla="*/ 34 w 60"/>
                                <a:gd name="T1" fmla="*/ 0 h 60"/>
                                <a:gd name="T2" fmla="*/ 26 w 60"/>
                                <a:gd name="T3" fmla="*/ 0 h 60"/>
                                <a:gd name="T4" fmla="*/ 0 w 60"/>
                                <a:gd name="T5" fmla="*/ 26 h 60"/>
                                <a:gd name="T6" fmla="*/ 0 w 60"/>
                                <a:gd name="T7" fmla="*/ 33 h 60"/>
                                <a:gd name="T8" fmla="*/ 26 w 60"/>
                                <a:gd name="T9" fmla="*/ 60 h 60"/>
                                <a:gd name="T10" fmla="*/ 34 w 60"/>
                                <a:gd name="T11" fmla="*/ 60 h 60"/>
                                <a:gd name="T12" fmla="*/ 60 w 60"/>
                                <a:gd name="T13" fmla="*/ 33 h 60"/>
                                <a:gd name="T14" fmla="*/ 60 w 60"/>
                                <a:gd name="T15" fmla="*/ 26 h 60"/>
                                <a:gd name="T16" fmla="*/ 34 w 60"/>
                                <a:gd name="T1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34" y="0"/>
                                  </a:moveTo>
                                  <a:cubicBezTo>
                                    <a:pt x="31" y="0"/>
                                    <a:pt x="29" y="0"/>
                                    <a:pt x="26" y="0"/>
                                  </a:cubicBezTo>
                                  <a:cubicBezTo>
                                    <a:pt x="9" y="2"/>
                                    <a:pt x="1" y="15"/>
                                    <a:pt x="0" y="26"/>
                                  </a:cubicBezTo>
                                  <a:cubicBezTo>
                                    <a:pt x="0" y="29"/>
                                    <a:pt x="0" y="31"/>
                                    <a:pt x="0" y="33"/>
                                  </a:cubicBezTo>
                                  <a:cubicBezTo>
                                    <a:pt x="1" y="47"/>
                                    <a:pt x="12" y="59"/>
                                    <a:pt x="26" y="60"/>
                                  </a:cubicBezTo>
                                  <a:cubicBezTo>
                                    <a:pt x="29" y="60"/>
                                    <a:pt x="31" y="60"/>
                                    <a:pt x="34" y="60"/>
                                  </a:cubicBezTo>
                                  <a:cubicBezTo>
                                    <a:pt x="48" y="57"/>
                                    <a:pt x="57" y="48"/>
                                    <a:pt x="60" y="33"/>
                                  </a:cubicBezTo>
                                  <a:cubicBezTo>
                                    <a:pt x="60" y="31"/>
                                    <a:pt x="60" y="29"/>
                                    <a:pt x="60" y="26"/>
                                  </a:cubicBezTo>
                                  <a:cubicBezTo>
                                    <a:pt x="57" y="12"/>
                                    <a:pt x="48" y="3"/>
                                    <a:pt x="3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9" name="Freeform 50"/>
                          <wps:cNvSpPr/>
                          <wps:spPr bwMode="auto">
                            <a:xfrm>
                              <a:off x="8484" y="1653"/>
                              <a:ext cx="168" cy="277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18 h 55"/>
                                <a:gd name="T2" fmla="*/ 1 w 34"/>
                                <a:gd name="T3" fmla="*/ 23 h 55"/>
                                <a:gd name="T4" fmla="*/ 0 w 34"/>
                                <a:gd name="T5" fmla="*/ 25 h 55"/>
                                <a:gd name="T6" fmla="*/ 1 w 34"/>
                                <a:gd name="T7" fmla="*/ 25 h 55"/>
                                <a:gd name="T8" fmla="*/ 0 w 34"/>
                                <a:gd name="T9" fmla="*/ 26 h 55"/>
                                <a:gd name="T10" fmla="*/ 1 w 34"/>
                                <a:gd name="T11" fmla="*/ 28 h 55"/>
                                <a:gd name="T12" fmla="*/ 1 w 34"/>
                                <a:gd name="T13" fmla="*/ 33 h 55"/>
                                <a:gd name="T14" fmla="*/ 23 w 34"/>
                                <a:gd name="T15" fmla="*/ 54 h 55"/>
                                <a:gd name="T16" fmla="*/ 26 w 34"/>
                                <a:gd name="T17" fmla="*/ 55 h 55"/>
                                <a:gd name="T18" fmla="*/ 29 w 34"/>
                                <a:gd name="T19" fmla="*/ 55 h 55"/>
                                <a:gd name="T20" fmla="*/ 31 w 34"/>
                                <a:gd name="T21" fmla="*/ 55 h 55"/>
                                <a:gd name="T22" fmla="*/ 33 w 34"/>
                                <a:gd name="T23" fmla="*/ 55 h 55"/>
                                <a:gd name="T24" fmla="*/ 34 w 34"/>
                                <a:gd name="T25" fmla="*/ 55 h 55"/>
                                <a:gd name="T26" fmla="*/ 16 w 34"/>
                                <a:gd name="T27" fmla="*/ 0 h 55"/>
                                <a:gd name="T28" fmla="*/ 1 w 34"/>
                                <a:gd name="T29" fmla="*/ 1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1" y="18"/>
                                  </a:moveTo>
                                  <a:cubicBezTo>
                                    <a:pt x="2" y="20"/>
                                    <a:pt x="1" y="22"/>
                                    <a:pt x="1" y="23"/>
                                  </a:cubicBezTo>
                                  <a:cubicBezTo>
                                    <a:pt x="1" y="24"/>
                                    <a:pt x="1" y="24"/>
                                    <a:pt x="0" y="25"/>
                                  </a:cubicBezTo>
                                  <a:cubicBezTo>
                                    <a:pt x="1" y="25"/>
                                    <a:pt x="1" y="25"/>
                                    <a:pt x="1" y="25"/>
                                  </a:cubicBezTo>
                                  <a:cubicBezTo>
                                    <a:pt x="0" y="26"/>
                                    <a:pt x="0" y="26"/>
                                    <a:pt x="0" y="26"/>
                                  </a:cubicBezTo>
                                  <a:cubicBezTo>
                                    <a:pt x="1" y="27"/>
                                    <a:pt x="1" y="28"/>
                                    <a:pt x="1" y="28"/>
                                  </a:cubicBezTo>
                                  <a:cubicBezTo>
                                    <a:pt x="1" y="30"/>
                                    <a:pt x="2" y="31"/>
                                    <a:pt x="1" y="33"/>
                                  </a:cubicBezTo>
                                  <a:cubicBezTo>
                                    <a:pt x="5" y="44"/>
                                    <a:pt x="11" y="52"/>
                                    <a:pt x="23" y="54"/>
                                  </a:cubicBezTo>
                                  <a:cubicBezTo>
                                    <a:pt x="24" y="54"/>
                                    <a:pt x="25" y="55"/>
                                    <a:pt x="26" y="55"/>
                                  </a:cubicBezTo>
                                  <a:cubicBezTo>
                                    <a:pt x="27" y="55"/>
                                    <a:pt x="28" y="55"/>
                                    <a:pt x="29" y="55"/>
                                  </a:cubicBezTo>
                                  <a:cubicBezTo>
                                    <a:pt x="30" y="55"/>
                                    <a:pt x="30" y="55"/>
                                    <a:pt x="31" y="55"/>
                                  </a:cubicBezTo>
                                  <a:cubicBezTo>
                                    <a:pt x="31" y="55"/>
                                    <a:pt x="32" y="55"/>
                                    <a:pt x="33" y="55"/>
                                  </a:cubicBezTo>
                                  <a:cubicBezTo>
                                    <a:pt x="33" y="55"/>
                                    <a:pt x="33" y="55"/>
                                    <a:pt x="34" y="55"/>
                                  </a:cubicBezTo>
                                  <a:cubicBezTo>
                                    <a:pt x="27" y="37"/>
                                    <a:pt x="22" y="18"/>
                                    <a:pt x="16" y="0"/>
                                  </a:cubicBezTo>
                                  <a:cubicBezTo>
                                    <a:pt x="9" y="3"/>
                                    <a:pt x="4" y="10"/>
                                    <a:pt x="1" y="1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0" name="Freeform 51"/>
                          <wps:cNvSpPr/>
                          <wps:spPr bwMode="auto">
                            <a:xfrm>
                              <a:off x="8484" y="3132"/>
                              <a:ext cx="285" cy="285"/>
                            </a:xfrm>
                            <a:custGeom>
                              <a:avLst/>
                              <a:gdLst>
                                <a:gd name="T0" fmla="*/ 35 w 57"/>
                                <a:gd name="T1" fmla="*/ 0 h 57"/>
                                <a:gd name="T2" fmla="*/ 23 w 57"/>
                                <a:gd name="T3" fmla="*/ 0 h 57"/>
                                <a:gd name="T4" fmla="*/ 0 w 57"/>
                                <a:gd name="T5" fmla="*/ 22 h 57"/>
                                <a:gd name="T6" fmla="*/ 0 w 57"/>
                                <a:gd name="T7" fmla="*/ 35 h 57"/>
                                <a:gd name="T8" fmla="*/ 23 w 57"/>
                                <a:gd name="T9" fmla="*/ 57 h 57"/>
                                <a:gd name="T10" fmla="*/ 35 w 57"/>
                                <a:gd name="T11" fmla="*/ 57 h 57"/>
                                <a:gd name="T12" fmla="*/ 57 w 57"/>
                                <a:gd name="T13" fmla="*/ 35 h 57"/>
                                <a:gd name="T14" fmla="*/ 57 w 57"/>
                                <a:gd name="T15" fmla="*/ 22 h 57"/>
                                <a:gd name="T16" fmla="*/ 35 w 57"/>
                                <a:gd name="T1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35" y="0"/>
                                  </a:moveTo>
                                  <a:cubicBezTo>
                                    <a:pt x="31" y="0"/>
                                    <a:pt x="27" y="0"/>
                                    <a:pt x="23" y="0"/>
                                  </a:cubicBezTo>
                                  <a:cubicBezTo>
                                    <a:pt x="11" y="3"/>
                                    <a:pt x="3" y="10"/>
                                    <a:pt x="0" y="22"/>
                                  </a:cubicBezTo>
                                  <a:cubicBezTo>
                                    <a:pt x="0" y="26"/>
                                    <a:pt x="0" y="31"/>
                                    <a:pt x="0" y="35"/>
                                  </a:cubicBezTo>
                                  <a:cubicBezTo>
                                    <a:pt x="2" y="45"/>
                                    <a:pt x="11" y="56"/>
                                    <a:pt x="23" y="57"/>
                                  </a:cubicBezTo>
                                  <a:cubicBezTo>
                                    <a:pt x="27" y="57"/>
                                    <a:pt x="31" y="57"/>
                                    <a:pt x="35" y="57"/>
                                  </a:cubicBezTo>
                                  <a:cubicBezTo>
                                    <a:pt x="47" y="54"/>
                                    <a:pt x="54" y="46"/>
                                    <a:pt x="57" y="35"/>
                                  </a:cubicBezTo>
                                  <a:cubicBezTo>
                                    <a:pt x="57" y="31"/>
                                    <a:pt x="57" y="26"/>
                                    <a:pt x="57" y="22"/>
                                  </a:cubicBezTo>
                                  <a:cubicBezTo>
                                    <a:pt x="54" y="11"/>
                                    <a:pt x="46" y="4"/>
                                    <a:pt x="3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1" name="Freeform 52"/>
                          <wps:cNvSpPr/>
                          <wps:spPr bwMode="auto">
                            <a:xfrm>
                              <a:off x="8859" y="4248"/>
                              <a:ext cx="285" cy="289"/>
                            </a:xfrm>
                            <a:custGeom>
                              <a:avLst/>
                              <a:gdLst>
                                <a:gd name="T0" fmla="*/ 32 w 57"/>
                                <a:gd name="T1" fmla="*/ 0 h 58"/>
                                <a:gd name="T2" fmla="*/ 25 w 57"/>
                                <a:gd name="T3" fmla="*/ 0 h 58"/>
                                <a:gd name="T4" fmla="*/ 0 w 57"/>
                                <a:gd name="T5" fmla="*/ 25 h 58"/>
                                <a:gd name="T6" fmla="*/ 0 w 57"/>
                                <a:gd name="T7" fmla="*/ 33 h 58"/>
                                <a:gd name="T8" fmla="*/ 25 w 57"/>
                                <a:gd name="T9" fmla="*/ 58 h 58"/>
                                <a:gd name="T10" fmla="*/ 32 w 57"/>
                                <a:gd name="T11" fmla="*/ 58 h 58"/>
                                <a:gd name="T12" fmla="*/ 32 w 57"/>
                                <a:gd name="T13" fmla="*/ 58 h 58"/>
                                <a:gd name="T14" fmla="*/ 57 w 57"/>
                                <a:gd name="T15" fmla="*/ 33 h 58"/>
                                <a:gd name="T16" fmla="*/ 57 w 57"/>
                                <a:gd name="T17" fmla="*/ 25 h 58"/>
                                <a:gd name="T18" fmla="*/ 32 w 57"/>
                                <a:gd name="T1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" h="58">
                                  <a:moveTo>
                                    <a:pt x="32" y="0"/>
                                  </a:moveTo>
                                  <a:cubicBezTo>
                                    <a:pt x="30" y="0"/>
                                    <a:pt x="27" y="0"/>
                                    <a:pt x="25" y="0"/>
                                  </a:cubicBezTo>
                                  <a:cubicBezTo>
                                    <a:pt x="8" y="3"/>
                                    <a:pt x="1" y="13"/>
                                    <a:pt x="0" y="25"/>
                                  </a:cubicBezTo>
                                  <a:cubicBezTo>
                                    <a:pt x="0" y="28"/>
                                    <a:pt x="0" y="30"/>
                                    <a:pt x="0" y="33"/>
                                  </a:cubicBezTo>
                                  <a:cubicBezTo>
                                    <a:pt x="1" y="46"/>
                                    <a:pt x="11" y="56"/>
                                    <a:pt x="25" y="58"/>
                                  </a:cubicBezTo>
                                  <a:cubicBezTo>
                                    <a:pt x="27" y="58"/>
                                    <a:pt x="30" y="58"/>
                                    <a:pt x="32" y="58"/>
                                  </a:cubicBezTo>
                                  <a:cubicBezTo>
                                    <a:pt x="32" y="58"/>
                                    <a:pt x="32" y="58"/>
                                    <a:pt x="32" y="58"/>
                                  </a:cubicBezTo>
                                  <a:cubicBezTo>
                                    <a:pt x="46" y="55"/>
                                    <a:pt x="54" y="46"/>
                                    <a:pt x="57" y="33"/>
                                  </a:cubicBezTo>
                                  <a:cubicBezTo>
                                    <a:pt x="57" y="30"/>
                                    <a:pt x="57" y="28"/>
                                    <a:pt x="57" y="25"/>
                                  </a:cubicBezTo>
                                  <a:cubicBezTo>
                                    <a:pt x="54" y="12"/>
                                    <a:pt x="46" y="3"/>
                                    <a:pt x="3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2" name="Freeform 53"/>
                          <wps:cNvSpPr/>
                          <wps:spPr bwMode="auto">
                            <a:xfrm>
                              <a:off x="10712" y="6113"/>
                              <a:ext cx="297" cy="285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0 h 57"/>
                                <a:gd name="T2" fmla="*/ 1 w 59"/>
                                <a:gd name="T3" fmla="*/ 28 h 57"/>
                                <a:gd name="T4" fmla="*/ 28 w 59"/>
                                <a:gd name="T5" fmla="*/ 57 h 57"/>
                                <a:gd name="T6" fmla="*/ 58 w 59"/>
                                <a:gd name="T7" fmla="*/ 30 h 57"/>
                                <a:gd name="T8" fmla="*/ 31 w 59"/>
                                <a:gd name="T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31" y="0"/>
                                  </a:moveTo>
                                  <a:cubicBezTo>
                                    <a:pt x="10" y="0"/>
                                    <a:pt x="1" y="11"/>
                                    <a:pt x="1" y="28"/>
                                  </a:cubicBezTo>
                                  <a:cubicBezTo>
                                    <a:pt x="0" y="41"/>
                                    <a:pt x="9" y="56"/>
                                    <a:pt x="28" y="57"/>
                                  </a:cubicBezTo>
                                  <a:cubicBezTo>
                                    <a:pt x="44" y="57"/>
                                    <a:pt x="57" y="45"/>
                                    <a:pt x="58" y="30"/>
                                  </a:cubicBezTo>
                                  <a:cubicBezTo>
                                    <a:pt x="59" y="14"/>
                                    <a:pt x="47" y="0"/>
                                    <a:pt x="3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3" name="Freeform 54"/>
                          <wps:cNvSpPr/>
                          <wps:spPr bwMode="auto">
                            <a:xfrm>
                              <a:off x="14431" y="6117"/>
                              <a:ext cx="304" cy="293"/>
                            </a:xfrm>
                            <a:custGeom>
                              <a:avLst/>
                              <a:gdLst>
                                <a:gd name="T0" fmla="*/ 33 w 61"/>
                                <a:gd name="T1" fmla="*/ 0 h 58"/>
                                <a:gd name="T2" fmla="*/ 2 w 61"/>
                                <a:gd name="T3" fmla="*/ 28 h 58"/>
                                <a:gd name="T4" fmla="*/ 30 w 61"/>
                                <a:gd name="T5" fmla="*/ 57 h 58"/>
                                <a:gd name="T6" fmla="*/ 60 w 61"/>
                                <a:gd name="T7" fmla="*/ 30 h 58"/>
                                <a:gd name="T8" fmla="*/ 33 w 61"/>
                                <a:gd name="T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33" y="0"/>
                                  </a:moveTo>
                                  <a:cubicBezTo>
                                    <a:pt x="13" y="0"/>
                                    <a:pt x="4" y="11"/>
                                    <a:pt x="2" y="28"/>
                                  </a:cubicBezTo>
                                  <a:cubicBezTo>
                                    <a:pt x="0" y="42"/>
                                    <a:pt x="14" y="56"/>
                                    <a:pt x="30" y="57"/>
                                  </a:cubicBezTo>
                                  <a:cubicBezTo>
                                    <a:pt x="45" y="58"/>
                                    <a:pt x="59" y="46"/>
                                    <a:pt x="60" y="30"/>
                                  </a:cubicBezTo>
                                  <a:cubicBezTo>
                                    <a:pt x="61" y="15"/>
                                    <a:pt x="48" y="0"/>
                                    <a:pt x="3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4" name="Freeform 55"/>
                          <wps:cNvSpPr/>
                          <wps:spPr bwMode="auto">
                            <a:xfrm>
                              <a:off x="11828" y="6483"/>
                              <a:ext cx="297" cy="289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0 h 58"/>
                                <a:gd name="T2" fmla="*/ 1 w 59"/>
                                <a:gd name="T3" fmla="*/ 29 h 58"/>
                                <a:gd name="T4" fmla="*/ 28 w 59"/>
                                <a:gd name="T5" fmla="*/ 57 h 58"/>
                                <a:gd name="T6" fmla="*/ 59 w 59"/>
                                <a:gd name="T7" fmla="*/ 30 h 58"/>
                                <a:gd name="T8" fmla="*/ 31 w 59"/>
                                <a:gd name="T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8">
                                  <a:moveTo>
                                    <a:pt x="31" y="0"/>
                                  </a:moveTo>
                                  <a:cubicBezTo>
                                    <a:pt x="15" y="0"/>
                                    <a:pt x="0" y="12"/>
                                    <a:pt x="1" y="29"/>
                                  </a:cubicBezTo>
                                  <a:cubicBezTo>
                                    <a:pt x="1" y="43"/>
                                    <a:pt x="9" y="57"/>
                                    <a:pt x="28" y="57"/>
                                  </a:cubicBezTo>
                                  <a:cubicBezTo>
                                    <a:pt x="44" y="58"/>
                                    <a:pt x="58" y="46"/>
                                    <a:pt x="59" y="30"/>
                                  </a:cubicBezTo>
                                  <a:cubicBezTo>
                                    <a:pt x="59" y="15"/>
                                    <a:pt x="47" y="1"/>
                                    <a:pt x="3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5" name="Freeform 56"/>
                          <wps:cNvSpPr/>
                          <wps:spPr bwMode="auto">
                            <a:xfrm>
                              <a:off x="13315" y="6483"/>
                              <a:ext cx="300" cy="293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2 h 59"/>
                                <a:gd name="T2" fmla="*/ 2 w 60"/>
                                <a:gd name="T3" fmla="*/ 30 h 59"/>
                                <a:gd name="T4" fmla="*/ 29 w 60"/>
                                <a:gd name="T5" fmla="*/ 58 h 59"/>
                                <a:gd name="T6" fmla="*/ 59 w 60"/>
                                <a:gd name="T7" fmla="*/ 31 h 59"/>
                                <a:gd name="T8" fmla="*/ 33 w 60"/>
                                <a:gd name="T9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9">
                                  <a:moveTo>
                                    <a:pt x="33" y="2"/>
                                  </a:moveTo>
                                  <a:cubicBezTo>
                                    <a:pt x="16" y="0"/>
                                    <a:pt x="0" y="14"/>
                                    <a:pt x="2" y="30"/>
                                  </a:cubicBezTo>
                                  <a:cubicBezTo>
                                    <a:pt x="3" y="44"/>
                                    <a:pt x="11" y="58"/>
                                    <a:pt x="29" y="58"/>
                                  </a:cubicBezTo>
                                  <a:cubicBezTo>
                                    <a:pt x="45" y="59"/>
                                    <a:pt x="59" y="47"/>
                                    <a:pt x="59" y="31"/>
                                  </a:cubicBezTo>
                                  <a:cubicBezTo>
                                    <a:pt x="60" y="16"/>
                                    <a:pt x="48" y="2"/>
                                    <a:pt x="33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6" name="Freeform 57"/>
                          <wps:cNvSpPr/>
                          <wps:spPr bwMode="auto">
                            <a:xfrm>
                              <a:off x="8496" y="3896"/>
                              <a:ext cx="258" cy="250"/>
                            </a:xfrm>
                            <a:custGeom>
                              <a:avLst/>
                              <a:gdLst>
                                <a:gd name="T0" fmla="*/ 25 w 51"/>
                                <a:gd name="T1" fmla="*/ 0 h 50"/>
                                <a:gd name="T2" fmla="*/ 1 w 51"/>
                                <a:gd name="T3" fmla="*/ 24 h 50"/>
                                <a:gd name="T4" fmla="*/ 26 w 51"/>
                                <a:gd name="T5" fmla="*/ 49 h 50"/>
                                <a:gd name="T6" fmla="*/ 50 w 51"/>
                                <a:gd name="T7" fmla="*/ 24 h 50"/>
                                <a:gd name="T8" fmla="*/ 25 w 51"/>
                                <a:gd name="T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50">
                                  <a:moveTo>
                                    <a:pt x="25" y="0"/>
                                  </a:moveTo>
                                  <a:cubicBezTo>
                                    <a:pt x="12" y="1"/>
                                    <a:pt x="2" y="9"/>
                                    <a:pt x="1" y="24"/>
                                  </a:cubicBezTo>
                                  <a:cubicBezTo>
                                    <a:pt x="0" y="38"/>
                                    <a:pt x="13" y="50"/>
                                    <a:pt x="26" y="49"/>
                                  </a:cubicBezTo>
                                  <a:cubicBezTo>
                                    <a:pt x="40" y="47"/>
                                    <a:pt x="50" y="39"/>
                                    <a:pt x="50" y="24"/>
                                  </a:cubicBezTo>
                                  <a:cubicBezTo>
                                    <a:pt x="51" y="11"/>
                                    <a:pt x="39" y="0"/>
                                    <a:pt x="2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" name="Freeform 58"/>
                          <wps:cNvSpPr/>
                          <wps:spPr bwMode="auto">
                            <a:xfrm>
                              <a:off x="11114" y="6507"/>
                              <a:ext cx="242" cy="242"/>
                            </a:xfrm>
                            <a:custGeom>
                              <a:avLst/>
                              <a:gdLst>
                                <a:gd name="T0" fmla="*/ 29 w 48"/>
                                <a:gd name="T1" fmla="*/ 0 h 48"/>
                                <a:gd name="T2" fmla="*/ 19 w 48"/>
                                <a:gd name="T3" fmla="*/ 0 h 48"/>
                                <a:gd name="T4" fmla="*/ 0 w 48"/>
                                <a:gd name="T5" fmla="*/ 19 h 48"/>
                                <a:gd name="T6" fmla="*/ 0 w 48"/>
                                <a:gd name="T7" fmla="*/ 29 h 48"/>
                                <a:gd name="T8" fmla="*/ 19 w 48"/>
                                <a:gd name="T9" fmla="*/ 48 h 48"/>
                                <a:gd name="T10" fmla="*/ 29 w 48"/>
                                <a:gd name="T11" fmla="*/ 48 h 48"/>
                                <a:gd name="T12" fmla="*/ 48 w 48"/>
                                <a:gd name="T13" fmla="*/ 29 h 48"/>
                                <a:gd name="T14" fmla="*/ 48 w 48"/>
                                <a:gd name="T15" fmla="*/ 19 h 48"/>
                                <a:gd name="T16" fmla="*/ 29 w 48"/>
                                <a:gd name="T1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29" y="0"/>
                                  </a:moveTo>
                                  <a:cubicBezTo>
                                    <a:pt x="26" y="0"/>
                                    <a:pt x="23" y="0"/>
                                    <a:pt x="19" y="0"/>
                                  </a:cubicBezTo>
                                  <a:cubicBezTo>
                                    <a:pt x="9" y="3"/>
                                    <a:pt x="2" y="8"/>
                                    <a:pt x="0" y="19"/>
                                  </a:cubicBezTo>
                                  <a:cubicBezTo>
                                    <a:pt x="0" y="22"/>
                                    <a:pt x="0" y="25"/>
                                    <a:pt x="0" y="29"/>
                                  </a:cubicBezTo>
                                  <a:cubicBezTo>
                                    <a:pt x="2" y="38"/>
                                    <a:pt x="10" y="46"/>
                                    <a:pt x="19" y="48"/>
                                  </a:cubicBezTo>
                                  <a:cubicBezTo>
                                    <a:pt x="23" y="48"/>
                                    <a:pt x="26" y="48"/>
                                    <a:pt x="29" y="48"/>
                                  </a:cubicBezTo>
                                  <a:cubicBezTo>
                                    <a:pt x="39" y="45"/>
                                    <a:pt x="45" y="38"/>
                                    <a:pt x="48" y="29"/>
                                  </a:cubicBezTo>
                                  <a:cubicBezTo>
                                    <a:pt x="48" y="25"/>
                                    <a:pt x="48" y="22"/>
                                    <a:pt x="48" y="19"/>
                                  </a:cubicBezTo>
                                  <a:cubicBezTo>
                                    <a:pt x="45" y="9"/>
                                    <a:pt x="39" y="3"/>
                                    <a:pt x="2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" name="Freeform 59"/>
                          <wps:cNvSpPr/>
                          <wps:spPr bwMode="auto">
                            <a:xfrm>
                              <a:off x="14095" y="6511"/>
                              <a:ext cx="242" cy="242"/>
                            </a:xfrm>
                            <a:custGeom>
                              <a:avLst/>
                              <a:gdLst>
                                <a:gd name="T0" fmla="*/ 29 w 48"/>
                                <a:gd name="T1" fmla="*/ 0 h 48"/>
                                <a:gd name="T2" fmla="*/ 19 w 48"/>
                                <a:gd name="T3" fmla="*/ 0 h 48"/>
                                <a:gd name="T4" fmla="*/ 0 w 48"/>
                                <a:gd name="T5" fmla="*/ 19 h 48"/>
                                <a:gd name="T6" fmla="*/ 0 w 48"/>
                                <a:gd name="T7" fmla="*/ 29 h 48"/>
                                <a:gd name="T8" fmla="*/ 19 w 48"/>
                                <a:gd name="T9" fmla="*/ 48 h 48"/>
                                <a:gd name="T10" fmla="*/ 29 w 48"/>
                                <a:gd name="T11" fmla="*/ 48 h 48"/>
                                <a:gd name="T12" fmla="*/ 48 w 48"/>
                                <a:gd name="T13" fmla="*/ 29 h 48"/>
                                <a:gd name="T14" fmla="*/ 48 w 48"/>
                                <a:gd name="T15" fmla="*/ 19 h 48"/>
                                <a:gd name="T16" fmla="*/ 29 w 48"/>
                                <a:gd name="T1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29" y="0"/>
                                  </a:moveTo>
                                  <a:cubicBezTo>
                                    <a:pt x="26" y="0"/>
                                    <a:pt x="22" y="0"/>
                                    <a:pt x="19" y="0"/>
                                  </a:cubicBezTo>
                                  <a:cubicBezTo>
                                    <a:pt x="9" y="3"/>
                                    <a:pt x="2" y="8"/>
                                    <a:pt x="0" y="19"/>
                                  </a:cubicBezTo>
                                  <a:cubicBezTo>
                                    <a:pt x="0" y="22"/>
                                    <a:pt x="0" y="26"/>
                                    <a:pt x="0" y="29"/>
                                  </a:cubicBezTo>
                                  <a:cubicBezTo>
                                    <a:pt x="0" y="37"/>
                                    <a:pt x="11" y="48"/>
                                    <a:pt x="19" y="48"/>
                                  </a:cubicBezTo>
                                  <a:cubicBezTo>
                                    <a:pt x="22" y="48"/>
                                    <a:pt x="26" y="48"/>
                                    <a:pt x="29" y="48"/>
                                  </a:cubicBezTo>
                                  <a:cubicBezTo>
                                    <a:pt x="39" y="45"/>
                                    <a:pt x="44" y="38"/>
                                    <a:pt x="48" y="29"/>
                                  </a:cubicBezTo>
                                  <a:cubicBezTo>
                                    <a:pt x="48" y="26"/>
                                    <a:pt x="48" y="22"/>
                                    <a:pt x="48" y="19"/>
                                  </a:cubicBezTo>
                                  <a:cubicBezTo>
                                    <a:pt x="45" y="10"/>
                                    <a:pt x="38" y="3"/>
                                    <a:pt x="2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" name="Freeform 60"/>
                          <wps:cNvSpPr/>
                          <wps:spPr bwMode="auto">
                            <a:xfrm>
                              <a:off x="8153" y="2051"/>
                              <a:ext cx="215" cy="211"/>
                            </a:xfrm>
                            <a:custGeom>
                              <a:avLst/>
                              <a:gdLst>
                                <a:gd name="T0" fmla="*/ 25 w 43"/>
                                <a:gd name="T1" fmla="*/ 0 h 42"/>
                                <a:gd name="T2" fmla="*/ 18 w 43"/>
                                <a:gd name="T3" fmla="*/ 0 h 42"/>
                                <a:gd name="T4" fmla="*/ 0 w 43"/>
                                <a:gd name="T5" fmla="*/ 17 h 42"/>
                                <a:gd name="T6" fmla="*/ 0 w 43"/>
                                <a:gd name="T7" fmla="*/ 25 h 42"/>
                                <a:gd name="T8" fmla="*/ 18 w 43"/>
                                <a:gd name="T9" fmla="*/ 42 h 42"/>
                                <a:gd name="T10" fmla="*/ 25 w 43"/>
                                <a:gd name="T11" fmla="*/ 42 h 42"/>
                                <a:gd name="T12" fmla="*/ 43 w 43"/>
                                <a:gd name="T13" fmla="*/ 25 h 42"/>
                                <a:gd name="T14" fmla="*/ 43 w 43"/>
                                <a:gd name="T15" fmla="*/ 17 h 42"/>
                                <a:gd name="T16" fmla="*/ 25 w 43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25" y="0"/>
                                  </a:moveTo>
                                  <a:cubicBezTo>
                                    <a:pt x="23" y="0"/>
                                    <a:pt x="20" y="0"/>
                                    <a:pt x="18" y="0"/>
                                  </a:cubicBezTo>
                                  <a:cubicBezTo>
                                    <a:pt x="9" y="2"/>
                                    <a:pt x="2" y="7"/>
                                    <a:pt x="0" y="17"/>
                                  </a:cubicBezTo>
                                  <a:cubicBezTo>
                                    <a:pt x="0" y="20"/>
                                    <a:pt x="0" y="22"/>
                                    <a:pt x="0" y="25"/>
                                  </a:cubicBezTo>
                                  <a:cubicBezTo>
                                    <a:pt x="2" y="34"/>
                                    <a:pt x="9" y="41"/>
                                    <a:pt x="18" y="42"/>
                                  </a:cubicBezTo>
                                  <a:cubicBezTo>
                                    <a:pt x="20" y="42"/>
                                    <a:pt x="23" y="42"/>
                                    <a:pt x="25" y="42"/>
                                  </a:cubicBezTo>
                                  <a:cubicBezTo>
                                    <a:pt x="34" y="40"/>
                                    <a:pt x="40" y="34"/>
                                    <a:pt x="43" y="25"/>
                                  </a:cubicBezTo>
                                  <a:cubicBezTo>
                                    <a:pt x="43" y="22"/>
                                    <a:pt x="43" y="20"/>
                                    <a:pt x="43" y="17"/>
                                  </a:cubicBezTo>
                                  <a:cubicBezTo>
                                    <a:pt x="40" y="8"/>
                                    <a:pt x="34" y="2"/>
                                    <a:pt x="2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" name="Freeform 61"/>
                          <wps:cNvSpPr/>
                          <wps:spPr bwMode="auto">
                            <a:xfrm>
                              <a:off x="8149" y="2788"/>
                              <a:ext cx="211" cy="222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1 h 44"/>
                                <a:gd name="T2" fmla="*/ 1 w 42"/>
                                <a:gd name="T3" fmla="*/ 19 h 44"/>
                                <a:gd name="T4" fmla="*/ 20 w 42"/>
                                <a:gd name="T5" fmla="*/ 43 h 44"/>
                                <a:gd name="T6" fmla="*/ 42 w 42"/>
                                <a:gd name="T7" fmla="*/ 22 h 44"/>
                                <a:gd name="T8" fmla="*/ 21 w 42"/>
                                <a:gd name="T9" fmla="*/ 1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44">
                                  <a:moveTo>
                                    <a:pt x="21" y="1"/>
                                  </a:moveTo>
                                  <a:cubicBezTo>
                                    <a:pt x="10" y="0"/>
                                    <a:pt x="1" y="9"/>
                                    <a:pt x="1" y="19"/>
                                  </a:cubicBezTo>
                                  <a:cubicBezTo>
                                    <a:pt x="0" y="34"/>
                                    <a:pt x="7" y="43"/>
                                    <a:pt x="20" y="43"/>
                                  </a:cubicBezTo>
                                  <a:cubicBezTo>
                                    <a:pt x="30" y="44"/>
                                    <a:pt x="42" y="35"/>
                                    <a:pt x="42" y="22"/>
                                  </a:cubicBezTo>
                                  <a:cubicBezTo>
                                    <a:pt x="42" y="10"/>
                                    <a:pt x="34" y="2"/>
                                    <a:pt x="2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" name="Freeform 62"/>
                          <wps:cNvSpPr/>
                          <wps:spPr bwMode="auto">
                            <a:xfrm>
                              <a:off x="9269" y="5403"/>
                              <a:ext cx="211" cy="211"/>
                            </a:xfrm>
                            <a:custGeom>
                              <a:avLst/>
                              <a:gdLst>
                                <a:gd name="T0" fmla="*/ 20 w 42"/>
                                <a:gd name="T1" fmla="*/ 1 h 42"/>
                                <a:gd name="T2" fmla="*/ 0 w 42"/>
                                <a:gd name="T3" fmla="*/ 21 h 42"/>
                                <a:gd name="T4" fmla="*/ 18 w 42"/>
                                <a:gd name="T5" fmla="*/ 42 h 42"/>
                                <a:gd name="T6" fmla="*/ 41 w 42"/>
                                <a:gd name="T7" fmla="*/ 22 h 42"/>
                                <a:gd name="T8" fmla="*/ 20 w 42"/>
                                <a:gd name="T9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20" y="1"/>
                                  </a:moveTo>
                                  <a:cubicBezTo>
                                    <a:pt x="9" y="0"/>
                                    <a:pt x="0" y="8"/>
                                    <a:pt x="0" y="21"/>
                                  </a:cubicBezTo>
                                  <a:cubicBezTo>
                                    <a:pt x="0" y="33"/>
                                    <a:pt x="8" y="42"/>
                                    <a:pt x="18" y="42"/>
                                  </a:cubicBezTo>
                                  <a:cubicBezTo>
                                    <a:pt x="32" y="42"/>
                                    <a:pt x="42" y="33"/>
                                    <a:pt x="41" y="22"/>
                                  </a:cubicBezTo>
                                  <a:cubicBezTo>
                                    <a:pt x="41" y="9"/>
                                    <a:pt x="34" y="1"/>
                                    <a:pt x="2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" name="Freeform 63"/>
                          <wps:cNvSpPr/>
                          <wps:spPr bwMode="auto">
                            <a:xfrm>
                              <a:off x="9631" y="5777"/>
                              <a:ext cx="218" cy="211"/>
                            </a:xfrm>
                            <a:custGeom>
                              <a:avLst/>
                              <a:gdLst>
                                <a:gd name="T0" fmla="*/ 22 w 43"/>
                                <a:gd name="T1" fmla="*/ 0 h 42"/>
                                <a:gd name="T2" fmla="*/ 1 w 43"/>
                                <a:gd name="T3" fmla="*/ 25 h 42"/>
                                <a:gd name="T4" fmla="*/ 21 w 43"/>
                                <a:gd name="T5" fmla="*/ 41 h 42"/>
                                <a:gd name="T6" fmla="*/ 43 w 43"/>
                                <a:gd name="T7" fmla="*/ 21 h 42"/>
                                <a:gd name="T8" fmla="*/ 22 w 43"/>
                                <a:gd name="T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22" y="0"/>
                                  </a:moveTo>
                                  <a:cubicBezTo>
                                    <a:pt x="11" y="1"/>
                                    <a:pt x="0" y="6"/>
                                    <a:pt x="1" y="25"/>
                                  </a:cubicBezTo>
                                  <a:cubicBezTo>
                                    <a:pt x="2" y="33"/>
                                    <a:pt x="11" y="42"/>
                                    <a:pt x="21" y="41"/>
                                  </a:cubicBezTo>
                                  <a:cubicBezTo>
                                    <a:pt x="34" y="41"/>
                                    <a:pt x="43" y="32"/>
                                    <a:pt x="43" y="21"/>
                                  </a:cubicBezTo>
                                  <a:cubicBezTo>
                                    <a:pt x="43" y="9"/>
                                    <a:pt x="33" y="0"/>
                                    <a:pt x="2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" name="Freeform 64"/>
                          <wps:cNvSpPr/>
                          <wps:spPr bwMode="auto">
                            <a:xfrm>
                              <a:off x="12253" y="6897"/>
                              <a:ext cx="203" cy="199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0 h 40"/>
                                <a:gd name="T2" fmla="*/ 15 w 40"/>
                                <a:gd name="T3" fmla="*/ 0 h 40"/>
                                <a:gd name="T4" fmla="*/ 0 w 40"/>
                                <a:gd name="T5" fmla="*/ 15 h 40"/>
                                <a:gd name="T6" fmla="*/ 0 w 40"/>
                                <a:gd name="T7" fmla="*/ 25 h 40"/>
                                <a:gd name="T8" fmla="*/ 15 w 40"/>
                                <a:gd name="T9" fmla="*/ 40 h 40"/>
                                <a:gd name="T10" fmla="*/ 25 w 40"/>
                                <a:gd name="T11" fmla="*/ 40 h 40"/>
                                <a:gd name="T12" fmla="*/ 40 w 40"/>
                                <a:gd name="T13" fmla="*/ 25 h 40"/>
                                <a:gd name="T14" fmla="*/ 40 w 40"/>
                                <a:gd name="T15" fmla="*/ 15 h 40"/>
                                <a:gd name="T16" fmla="*/ 25 w 4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cubicBezTo>
                                    <a:pt x="21" y="0"/>
                                    <a:pt x="18" y="0"/>
                                    <a:pt x="15" y="0"/>
                                  </a:cubicBezTo>
                                  <a:cubicBezTo>
                                    <a:pt x="7" y="2"/>
                                    <a:pt x="1" y="7"/>
                                    <a:pt x="0" y="15"/>
                                  </a:cubicBezTo>
                                  <a:cubicBezTo>
                                    <a:pt x="0" y="19"/>
                                    <a:pt x="0" y="22"/>
                                    <a:pt x="0" y="25"/>
                                  </a:cubicBezTo>
                                  <a:cubicBezTo>
                                    <a:pt x="2" y="33"/>
                                    <a:pt x="6" y="39"/>
                                    <a:pt x="15" y="40"/>
                                  </a:cubicBezTo>
                                  <a:cubicBezTo>
                                    <a:pt x="18" y="40"/>
                                    <a:pt x="21" y="40"/>
                                    <a:pt x="25" y="40"/>
                                  </a:cubicBezTo>
                                  <a:cubicBezTo>
                                    <a:pt x="32" y="38"/>
                                    <a:pt x="37" y="33"/>
                                    <a:pt x="40" y="25"/>
                                  </a:cubicBezTo>
                                  <a:cubicBezTo>
                                    <a:pt x="40" y="22"/>
                                    <a:pt x="40" y="19"/>
                                    <a:pt x="40" y="15"/>
                                  </a:cubicBezTo>
                                  <a:cubicBezTo>
                                    <a:pt x="37" y="8"/>
                                    <a:pt x="32" y="3"/>
                                    <a:pt x="2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" name="Freeform 65"/>
                          <wps:cNvSpPr/>
                          <wps:spPr bwMode="auto">
                            <a:xfrm>
                              <a:off x="12999" y="6901"/>
                              <a:ext cx="195" cy="203"/>
                            </a:xfrm>
                            <a:custGeom>
                              <a:avLst/>
                              <a:gdLst>
                                <a:gd name="T0" fmla="*/ 24 w 39"/>
                                <a:gd name="T1" fmla="*/ 0 h 40"/>
                                <a:gd name="T2" fmla="*/ 15 w 39"/>
                                <a:gd name="T3" fmla="*/ 0 h 40"/>
                                <a:gd name="T4" fmla="*/ 0 w 39"/>
                                <a:gd name="T5" fmla="*/ 16 h 40"/>
                                <a:gd name="T6" fmla="*/ 0 w 39"/>
                                <a:gd name="T7" fmla="*/ 25 h 40"/>
                                <a:gd name="T8" fmla="*/ 15 w 39"/>
                                <a:gd name="T9" fmla="*/ 40 h 40"/>
                                <a:gd name="T10" fmla="*/ 24 w 39"/>
                                <a:gd name="T11" fmla="*/ 40 h 40"/>
                                <a:gd name="T12" fmla="*/ 39 w 39"/>
                                <a:gd name="T13" fmla="*/ 25 h 40"/>
                                <a:gd name="T14" fmla="*/ 39 w 39"/>
                                <a:gd name="T15" fmla="*/ 16 h 40"/>
                                <a:gd name="T16" fmla="*/ 24 w 39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4" y="0"/>
                                  </a:moveTo>
                                  <a:cubicBezTo>
                                    <a:pt x="21" y="0"/>
                                    <a:pt x="18" y="0"/>
                                    <a:pt x="15" y="0"/>
                                  </a:cubicBezTo>
                                  <a:cubicBezTo>
                                    <a:pt x="7" y="3"/>
                                    <a:pt x="1" y="7"/>
                                    <a:pt x="0" y="16"/>
                                  </a:cubicBezTo>
                                  <a:cubicBezTo>
                                    <a:pt x="0" y="19"/>
                                    <a:pt x="0" y="22"/>
                                    <a:pt x="0" y="25"/>
                                  </a:cubicBezTo>
                                  <a:cubicBezTo>
                                    <a:pt x="1" y="33"/>
                                    <a:pt x="7" y="39"/>
                                    <a:pt x="15" y="40"/>
                                  </a:cubicBezTo>
                                  <a:cubicBezTo>
                                    <a:pt x="18" y="40"/>
                                    <a:pt x="21" y="40"/>
                                    <a:pt x="24" y="40"/>
                                  </a:cubicBezTo>
                                  <a:cubicBezTo>
                                    <a:pt x="32" y="38"/>
                                    <a:pt x="37" y="33"/>
                                    <a:pt x="39" y="25"/>
                                  </a:cubicBezTo>
                                  <a:cubicBezTo>
                                    <a:pt x="39" y="22"/>
                                    <a:pt x="39" y="19"/>
                                    <a:pt x="39" y="16"/>
                                  </a:cubicBezTo>
                                  <a:cubicBezTo>
                                    <a:pt x="37" y="8"/>
                                    <a:pt x="32" y="3"/>
                                    <a:pt x="2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" name="Freeform 66"/>
                          <wps:cNvSpPr/>
                          <wps:spPr bwMode="auto">
                            <a:xfrm>
                              <a:off x="8902" y="5040"/>
                              <a:ext cx="191" cy="191"/>
                            </a:xfrm>
                            <a:custGeom>
                              <a:avLst/>
                              <a:gdLst>
                                <a:gd name="T0" fmla="*/ 23 w 38"/>
                                <a:gd name="T1" fmla="*/ 0 h 38"/>
                                <a:gd name="T2" fmla="*/ 16 w 38"/>
                                <a:gd name="T3" fmla="*/ 0 h 38"/>
                                <a:gd name="T4" fmla="*/ 0 w 38"/>
                                <a:gd name="T5" fmla="*/ 15 h 38"/>
                                <a:gd name="T6" fmla="*/ 0 w 38"/>
                                <a:gd name="T7" fmla="*/ 23 h 38"/>
                                <a:gd name="T8" fmla="*/ 16 w 38"/>
                                <a:gd name="T9" fmla="*/ 38 h 38"/>
                                <a:gd name="T10" fmla="*/ 23 w 38"/>
                                <a:gd name="T11" fmla="*/ 38 h 38"/>
                                <a:gd name="T12" fmla="*/ 38 w 38"/>
                                <a:gd name="T13" fmla="*/ 23 h 38"/>
                                <a:gd name="T14" fmla="*/ 38 w 38"/>
                                <a:gd name="T15" fmla="*/ 15 h 38"/>
                                <a:gd name="T16" fmla="*/ 23 w 38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23" y="0"/>
                                  </a:moveTo>
                                  <a:cubicBezTo>
                                    <a:pt x="21" y="0"/>
                                    <a:pt x="18" y="0"/>
                                    <a:pt x="16" y="0"/>
                                  </a:cubicBezTo>
                                  <a:cubicBezTo>
                                    <a:pt x="7" y="2"/>
                                    <a:pt x="2" y="6"/>
                                    <a:pt x="0" y="15"/>
                                  </a:cubicBezTo>
                                  <a:cubicBezTo>
                                    <a:pt x="0" y="18"/>
                                    <a:pt x="0" y="20"/>
                                    <a:pt x="0" y="23"/>
                                  </a:cubicBezTo>
                                  <a:cubicBezTo>
                                    <a:pt x="2" y="30"/>
                                    <a:pt x="7" y="37"/>
                                    <a:pt x="16" y="38"/>
                                  </a:cubicBezTo>
                                  <a:cubicBezTo>
                                    <a:pt x="18" y="38"/>
                                    <a:pt x="21" y="38"/>
                                    <a:pt x="23" y="38"/>
                                  </a:cubicBezTo>
                                  <a:cubicBezTo>
                                    <a:pt x="31" y="36"/>
                                    <a:pt x="36" y="30"/>
                                    <a:pt x="38" y="23"/>
                                  </a:cubicBezTo>
                                  <a:cubicBezTo>
                                    <a:pt x="38" y="20"/>
                                    <a:pt x="38" y="18"/>
                                    <a:pt x="38" y="15"/>
                                  </a:cubicBezTo>
                                  <a:cubicBezTo>
                                    <a:pt x="36" y="7"/>
                                    <a:pt x="31" y="2"/>
                                    <a:pt x="2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" name="Freeform 67"/>
                          <wps:cNvSpPr/>
                          <wps:spPr bwMode="auto">
                            <a:xfrm>
                              <a:off x="10022" y="6163"/>
                              <a:ext cx="187" cy="183"/>
                            </a:xfrm>
                            <a:custGeom>
                              <a:avLst/>
                              <a:gdLst>
                                <a:gd name="T0" fmla="*/ 22 w 37"/>
                                <a:gd name="T1" fmla="*/ 0 h 37"/>
                                <a:gd name="T2" fmla="*/ 15 w 37"/>
                                <a:gd name="T3" fmla="*/ 0 h 37"/>
                                <a:gd name="T4" fmla="*/ 0 w 37"/>
                                <a:gd name="T5" fmla="*/ 15 h 37"/>
                                <a:gd name="T6" fmla="*/ 0 w 37"/>
                                <a:gd name="T7" fmla="*/ 22 h 37"/>
                                <a:gd name="T8" fmla="*/ 15 w 37"/>
                                <a:gd name="T9" fmla="*/ 37 h 37"/>
                                <a:gd name="T10" fmla="*/ 22 w 37"/>
                                <a:gd name="T11" fmla="*/ 37 h 37"/>
                                <a:gd name="T12" fmla="*/ 37 w 37"/>
                                <a:gd name="T13" fmla="*/ 22 h 37"/>
                                <a:gd name="T14" fmla="*/ 37 w 37"/>
                                <a:gd name="T15" fmla="*/ 15 h 37"/>
                                <a:gd name="T16" fmla="*/ 22 w 37"/>
                                <a:gd name="T1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22" y="0"/>
                                  </a:moveTo>
                                  <a:cubicBezTo>
                                    <a:pt x="20" y="0"/>
                                    <a:pt x="18" y="0"/>
                                    <a:pt x="15" y="0"/>
                                  </a:cubicBezTo>
                                  <a:cubicBezTo>
                                    <a:pt x="7" y="2"/>
                                    <a:pt x="1" y="6"/>
                                    <a:pt x="0" y="15"/>
                                  </a:cubicBezTo>
                                  <a:cubicBezTo>
                                    <a:pt x="0" y="17"/>
                                    <a:pt x="0" y="20"/>
                                    <a:pt x="0" y="22"/>
                                  </a:cubicBezTo>
                                  <a:cubicBezTo>
                                    <a:pt x="2" y="31"/>
                                    <a:pt x="6" y="35"/>
                                    <a:pt x="15" y="37"/>
                                  </a:cubicBezTo>
                                  <a:cubicBezTo>
                                    <a:pt x="18" y="37"/>
                                    <a:pt x="20" y="37"/>
                                    <a:pt x="22" y="37"/>
                                  </a:cubicBezTo>
                                  <a:cubicBezTo>
                                    <a:pt x="30" y="35"/>
                                    <a:pt x="35" y="29"/>
                                    <a:pt x="37" y="22"/>
                                  </a:cubicBezTo>
                                  <a:cubicBezTo>
                                    <a:pt x="37" y="20"/>
                                    <a:pt x="37" y="17"/>
                                    <a:pt x="37" y="15"/>
                                  </a:cubicBezTo>
                                  <a:cubicBezTo>
                                    <a:pt x="35" y="7"/>
                                    <a:pt x="30" y="2"/>
                                    <a:pt x="2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" name="Freeform 68"/>
                          <wps:cNvSpPr/>
                          <wps:spPr bwMode="auto">
                            <a:xfrm>
                              <a:off x="8172" y="1325"/>
                              <a:ext cx="176" cy="176"/>
                            </a:xfrm>
                            <a:custGeom>
                              <a:avLst/>
                              <a:gdLst>
                                <a:gd name="T0" fmla="*/ 13 w 35"/>
                                <a:gd name="T1" fmla="*/ 35 h 35"/>
                                <a:gd name="T2" fmla="*/ 23 w 35"/>
                                <a:gd name="T3" fmla="*/ 35 h 35"/>
                                <a:gd name="T4" fmla="*/ 35 w 35"/>
                                <a:gd name="T5" fmla="*/ 22 h 35"/>
                                <a:gd name="T6" fmla="*/ 35 w 35"/>
                                <a:gd name="T7" fmla="*/ 12 h 35"/>
                                <a:gd name="T8" fmla="*/ 23 w 35"/>
                                <a:gd name="T9" fmla="*/ 0 h 35"/>
                                <a:gd name="T10" fmla="*/ 13 w 35"/>
                                <a:gd name="T11" fmla="*/ 0 h 35"/>
                                <a:gd name="T12" fmla="*/ 0 w 35"/>
                                <a:gd name="T13" fmla="*/ 12 h 35"/>
                                <a:gd name="T14" fmla="*/ 0 w 35"/>
                                <a:gd name="T15" fmla="*/ 22 h 35"/>
                                <a:gd name="T16" fmla="*/ 13 w 35"/>
                                <a:gd name="T1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13" y="35"/>
                                  </a:moveTo>
                                  <a:cubicBezTo>
                                    <a:pt x="16" y="35"/>
                                    <a:pt x="19" y="35"/>
                                    <a:pt x="23" y="35"/>
                                  </a:cubicBezTo>
                                  <a:cubicBezTo>
                                    <a:pt x="29" y="33"/>
                                    <a:pt x="32" y="28"/>
                                    <a:pt x="35" y="22"/>
                                  </a:cubicBezTo>
                                  <a:cubicBezTo>
                                    <a:pt x="35" y="19"/>
                                    <a:pt x="35" y="16"/>
                                    <a:pt x="35" y="12"/>
                                  </a:cubicBezTo>
                                  <a:cubicBezTo>
                                    <a:pt x="33" y="6"/>
                                    <a:pt x="28" y="2"/>
                                    <a:pt x="23" y="0"/>
                                  </a:cubicBezTo>
                                  <a:cubicBezTo>
                                    <a:pt x="19" y="0"/>
                                    <a:pt x="16" y="0"/>
                                    <a:pt x="13" y="0"/>
                                  </a:cubicBezTo>
                                  <a:cubicBezTo>
                                    <a:pt x="6" y="2"/>
                                    <a:pt x="2" y="5"/>
                                    <a:pt x="0" y="12"/>
                                  </a:cubicBezTo>
                                  <a:cubicBezTo>
                                    <a:pt x="0" y="16"/>
                                    <a:pt x="0" y="19"/>
                                    <a:pt x="0" y="22"/>
                                  </a:cubicBezTo>
                                  <a:cubicBezTo>
                                    <a:pt x="2" y="29"/>
                                    <a:pt x="6" y="33"/>
                                    <a:pt x="13" y="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" name="Freeform 69"/>
                          <wps:cNvSpPr/>
                          <wps:spPr bwMode="auto">
                            <a:xfrm>
                              <a:off x="8164" y="3561"/>
                              <a:ext cx="179" cy="172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0 h 34"/>
                                <a:gd name="T2" fmla="*/ 0 w 36"/>
                                <a:gd name="T3" fmla="*/ 17 h 34"/>
                                <a:gd name="T4" fmla="*/ 18 w 36"/>
                                <a:gd name="T5" fmla="*/ 34 h 34"/>
                                <a:gd name="T6" fmla="*/ 36 w 36"/>
                                <a:gd name="T7" fmla="*/ 17 h 34"/>
                                <a:gd name="T8" fmla="*/ 18 w 36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4">
                                  <a:moveTo>
                                    <a:pt x="18" y="0"/>
                                  </a:moveTo>
                                  <a:cubicBezTo>
                                    <a:pt x="8" y="0"/>
                                    <a:pt x="0" y="8"/>
                                    <a:pt x="0" y="17"/>
                                  </a:cubicBezTo>
                                  <a:cubicBezTo>
                                    <a:pt x="0" y="27"/>
                                    <a:pt x="8" y="34"/>
                                    <a:pt x="18" y="34"/>
                                  </a:cubicBezTo>
                                  <a:cubicBezTo>
                                    <a:pt x="27" y="34"/>
                                    <a:pt x="36" y="26"/>
                                    <a:pt x="36" y="17"/>
                                  </a:cubicBezTo>
                                  <a:cubicBezTo>
                                    <a:pt x="36" y="8"/>
                                    <a:pt x="28" y="0"/>
                                    <a:pt x="1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9" name="Freeform 70"/>
                          <wps:cNvSpPr/>
                          <wps:spPr bwMode="auto">
                            <a:xfrm>
                              <a:off x="11516" y="6913"/>
                              <a:ext cx="179" cy="176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0 h 35"/>
                                <a:gd name="T2" fmla="*/ 2 w 36"/>
                                <a:gd name="T3" fmla="*/ 17 h 35"/>
                                <a:gd name="T4" fmla="*/ 19 w 36"/>
                                <a:gd name="T5" fmla="*/ 34 h 35"/>
                                <a:gd name="T6" fmla="*/ 36 w 36"/>
                                <a:gd name="T7" fmla="*/ 17 h 35"/>
                                <a:gd name="T8" fmla="*/ 18 w 36"/>
                                <a:gd name="T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5">
                                  <a:moveTo>
                                    <a:pt x="18" y="0"/>
                                  </a:moveTo>
                                  <a:cubicBezTo>
                                    <a:pt x="8" y="1"/>
                                    <a:pt x="2" y="7"/>
                                    <a:pt x="2" y="17"/>
                                  </a:cubicBezTo>
                                  <a:cubicBezTo>
                                    <a:pt x="0" y="27"/>
                                    <a:pt x="9" y="35"/>
                                    <a:pt x="19" y="34"/>
                                  </a:cubicBezTo>
                                  <a:cubicBezTo>
                                    <a:pt x="27" y="33"/>
                                    <a:pt x="36" y="25"/>
                                    <a:pt x="36" y="17"/>
                                  </a:cubicBezTo>
                                  <a:cubicBezTo>
                                    <a:pt x="35" y="8"/>
                                    <a:pt x="27" y="0"/>
                                    <a:pt x="1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0" name="Freeform 71"/>
                          <wps:cNvSpPr/>
                          <wps:spPr bwMode="auto">
                            <a:xfrm>
                              <a:off x="13752" y="6917"/>
                              <a:ext cx="179" cy="176"/>
                            </a:xfrm>
                            <a:custGeom>
                              <a:avLst/>
                              <a:gdLst>
                                <a:gd name="T0" fmla="*/ 17 w 36"/>
                                <a:gd name="T1" fmla="*/ 1 h 35"/>
                                <a:gd name="T2" fmla="*/ 1 w 36"/>
                                <a:gd name="T3" fmla="*/ 22 h 35"/>
                                <a:gd name="T4" fmla="*/ 17 w 36"/>
                                <a:gd name="T5" fmla="*/ 34 h 35"/>
                                <a:gd name="T6" fmla="*/ 35 w 36"/>
                                <a:gd name="T7" fmla="*/ 17 h 35"/>
                                <a:gd name="T8" fmla="*/ 17 w 36"/>
                                <a:gd name="T9" fmla="*/ 1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5">
                                  <a:moveTo>
                                    <a:pt x="17" y="1"/>
                                  </a:moveTo>
                                  <a:cubicBezTo>
                                    <a:pt x="7" y="2"/>
                                    <a:pt x="0" y="8"/>
                                    <a:pt x="1" y="22"/>
                                  </a:cubicBezTo>
                                  <a:cubicBezTo>
                                    <a:pt x="2" y="28"/>
                                    <a:pt x="10" y="35"/>
                                    <a:pt x="17" y="34"/>
                                  </a:cubicBezTo>
                                  <a:cubicBezTo>
                                    <a:pt x="28" y="34"/>
                                    <a:pt x="36" y="26"/>
                                    <a:pt x="35" y="17"/>
                                  </a:cubicBezTo>
                                  <a:cubicBezTo>
                                    <a:pt x="34" y="7"/>
                                    <a:pt x="26" y="0"/>
                                    <a:pt x="17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1" name="Freeform 72"/>
                          <wps:cNvSpPr/>
                          <wps:spPr bwMode="auto">
                            <a:xfrm>
                              <a:off x="8555" y="4685"/>
                              <a:ext cx="148" cy="156"/>
                            </a:xfrm>
                            <a:custGeom>
                              <a:avLst/>
                              <a:gdLst>
                                <a:gd name="T0" fmla="*/ 19 w 30"/>
                                <a:gd name="T1" fmla="*/ 0 h 31"/>
                                <a:gd name="T2" fmla="*/ 11 w 30"/>
                                <a:gd name="T3" fmla="*/ 0 h 31"/>
                                <a:gd name="T4" fmla="*/ 0 w 30"/>
                                <a:gd name="T5" fmla="*/ 12 h 31"/>
                                <a:gd name="T6" fmla="*/ 0 w 30"/>
                                <a:gd name="T7" fmla="*/ 19 h 31"/>
                                <a:gd name="T8" fmla="*/ 11 w 30"/>
                                <a:gd name="T9" fmla="*/ 31 h 31"/>
                                <a:gd name="T10" fmla="*/ 19 w 30"/>
                                <a:gd name="T11" fmla="*/ 31 h 31"/>
                                <a:gd name="T12" fmla="*/ 30 w 30"/>
                                <a:gd name="T13" fmla="*/ 19 h 31"/>
                                <a:gd name="T14" fmla="*/ 30 w 30"/>
                                <a:gd name="T15" fmla="*/ 12 h 31"/>
                                <a:gd name="T16" fmla="*/ 19 w 30"/>
                                <a:gd name="T17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9" y="0"/>
                                  </a:moveTo>
                                  <a:cubicBezTo>
                                    <a:pt x="16" y="0"/>
                                    <a:pt x="14" y="0"/>
                                    <a:pt x="11" y="0"/>
                                  </a:cubicBezTo>
                                  <a:cubicBezTo>
                                    <a:pt x="5" y="1"/>
                                    <a:pt x="1" y="6"/>
                                    <a:pt x="0" y="12"/>
                                  </a:cubicBezTo>
                                  <a:cubicBezTo>
                                    <a:pt x="0" y="14"/>
                                    <a:pt x="0" y="17"/>
                                    <a:pt x="0" y="19"/>
                                  </a:cubicBezTo>
                                  <a:cubicBezTo>
                                    <a:pt x="1" y="25"/>
                                    <a:pt x="5" y="29"/>
                                    <a:pt x="11" y="31"/>
                                  </a:cubicBezTo>
                                  <a:cubicBezTo>
                                    <a:pt x="14" y="31"/>
                                    <a:pt x="16" y="31"/>
                                    <a:pt x="19" y="31"/>
                                  </a:cubicBezTo>
                                  <a:cubicBezTo>
                                    <a:pt x="24" y="29"/>
                                    <a:pt x="28" y="25"/>
                                    <a:pt x="30" y="19"/>
                                  </a:cubicBezTo>
                                  <a:cubicBezTo>
                                    <a:pt x="30" y="17"/>
                                    <a:pt x="30" y="14"/>
                                    <a:pt x="30" y="12"/>
                                  </a:cubicBezTo>
                                  <a:cubicBezTo>
                                    <a:pt x="28" y="6"/>
                                    <a:pt x="24" y="2"/>
                                    <a:pt x="1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2" name="Freeform 73"/>
                          <wps:cNvSpPr/>
                          <wps:spPr bwMode="auto">
                            <a:xfrm>
                              <a:off x="14887" y="6558"/>
                              <a:ext cx="148" cy="148"/>
                            </a:xfrm>
                            <a:custGeom>
                              <a:avLst/>
                              <a:gdLst>
                                <a:gd name="T0" fmla="*/ 19 w 30"/>
                                <a:gd name="T1" fmla="*/ 0 h 30"/>
                                <a:gd name="T2" fmla="*/ 11 w 30"/>
                                <a:gd name="T3" fmla="*/ 0 h 30"/>
                                <a:gd name="T4" fmla="*/ 0 w 30"/>
                                <a:gd name="T5" fmla="*/ 11 h 30"/>
                                <a:gd name="T6" fmla="*/ 0 w 30"/>
                                <a:gd name="T7" fmla="*/ 19 h 30"/>
                                <a:gd name="T8" fmla="*/ 11 w 30"/>
                                <a:gd name="T9" fmla="*/ 30 h 30"/>
                                <a:gd name="T10" fmla="*/ 19 w 30"/>
                                <a:gd name="T11" fmla="*/ 30 h 30"/>
                                <a:gd name="T12" fmla="*/ 30 w 30"/>
                                <a:gd name="T13" fmla="*/ 19 h 30"/>
                                <a:gd name="T14" fmla="*/ 30 w 30"/>
                                <a:gd name="T15" fmla="*/ 11 h 30"/>
                                <a:gd name="T16" fmla="*/ 19 w 30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9" y="0"/>
                                  </a:moveTo>
                                  <a:cubicBezTo>
                                    <a:pt x="16" y="0"/>
                                    <a:pt x="14" y="0"/>
                                    <a:pt x="11" y="0"/>
                                  </a:cubicBezTo>
                                  <a:cubicBezTo>
                                    <a:pt x="5" y="2"/>
                                    <a:pt x="1" y="4"/>
                                    <a:pt x="0" y="11"/>
                                  </a:cubicBezTo>
                                  <a:cubicBezTo>
                                    <a:pt x="0" y="14"/>
                                    <a:pt x="0" y="16"/>
                                    <a:pt x="0" y="19"/>
                                  </a:cubicBezTo>
                                  <a:cubicBezTo>
                                    <a:pt x="1" y="25"/>
                                    <a:pt x="4" y="29"/>
                                    <a:pt x="11" y="30"/>
                                  </a:cubicBezTo>
                                  <a:cubicBezTo>
                                    <a:pt x="14" y="30"/>
                                    <a:pt x="16" y="30"/>
                                    <a:pt x="19" y="30"/>
                                  </a:cubicBezTo>
                                  <a:cubicBezTo>
                                    <a:pt x="24" y="28"/>
                                    <a:pt x="28" y="24"/>
                                    <a:pt x="30" y="19"/>
                                  </a:cubicBezTo>
                                  <a:cubicBezTo>
                                    <a:pt x="30" y="16"/>
                                    <a:pt x="30" y="14"/>
                                    <a:pt x="30" y="11"/>
                                  </a:cubicBezTo>
                                  <a:cubicBezTo>
                                    <a:pt x="28" y="6"/>
                                    <a:pt x="24" y="2"/>
                                    <a:pt x="1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3" name="Freeform 74"/>
                          <wps:cNvSpPr/>
                          <wps:spPr bwMode="auto">
                            <a:xfrm>
                              <a:off x="10412" y="6554"/>
                              <a:ext cx="152" cy="148"/>
                            </a:xfrm>
                            <a:custGeom>
                              <a:avLst/>
                              <a:gdLst>
                                <a:gd name="T0" fmla="*/ 19 w 30"/>
                                <a:gd name="T1" fmla="*/ 0 h 30"/>
                                <a:gd name="T2" fmla="*/ 12 w 30"/>
                                <a:gd name="T3" fmla="*/ 0 h 30"/>
                                <a:gd name="T4" fmla="*/ 0 w 30"/>
                                <a:gd name="T5" fmla="*/ 11 h 30"/>
                                <a:gd name="T6" fmla="*/ 0 w 30"/>
                                <a:gd name="T7" fmla="*/ 18 h 30"/>
                                <a:gd name="T8" fmla="*/ 12 w 30"/>
                                <a:gd name="T9" fmla="*/ 30 h 30"/>
                                <a:gd name="T10" fmla="*/ 19 w 30"/>
                                <a:gd name="T11" fmla="*/ 30 h 30"/>
                                <a:gd name="T12" fmla="*/ 30 w 30"/>
                                <a:gd name="T13" fmla="*/ 18 h 30"/>
                                <a:gd name="T14" fmla="*/ 30 w 30"/>
                                <a:gd name="T15" fmla="*/ 11 h 30"/>
                                <a:gd name="T16" fmla="*/ 19 w 30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19" y="0"/>
                                  </a:moveTo>
                                  <a:cubicBezTo>
                                    <a:pt x="16" y="0"/>
                                    <a:pt x="14" y="0"/>
                                    <a:pt x="12" y="0"/>
                                  </a:cubicBezTo>
                                  <a:cubicBezTo>
                                    <a:pt x="6" y="2"/>
                                    <a:pt x="1" y="5"/>
                                    <a:pt x="0" y="11"/>
                                  </a:cubicBezTo>
                                  <a:cubicBezTo>
                                    <a:pt x="0" y="14"/>
                                    <a:pt x="0" y="16"/>
                                    <a:pt x="0" y="18"/>
                                  </a:cubicBezTo>
                                  <a:cubicBezTo>
                                    <a:pt x="2" y="25"/>
                                    <a:pt x="5" y="28"/>
                                    <a:pt x="12" y="30"/>
                                  </a:cubicBezTo>
                                  <a:cubicBezTo>
                                    <a:pt x="14" y="30"/>
                                    <a:pt x="16" y="30"/>
                                    <a:pt x="19" y="30"/>
                                  </a:cubicBezTo>
                                  <a:cubicBezTo>
                                    <a:pt x="24" y="27"/>
                                    <a:pt x="28" y="24"/>
                                    <a:pt x="30" y="18"/>
                                  </a:cubicBezTo>
                                  <a:cubicBezTo>
                                    <a:pt x="30" y="16"/>
                                    <a:pt x="30" y="14"/>
                                    <a:pt x="30" y="11"/>
                                  </a:cubicBezTo>
                                  <a:cubicBezTo>
                                    <a:pt x="28" y="6"/>
                                    <a:pt x="24" y="2"/>
                                    <a:pt x="1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13" name="Freeform 7"/>
                        <wps:cNvSpPr/>
                        <wps:spPr bwMode="auto">
                          <a:xfrm>
                            <a:off x="16533" y="2087"/>
                            <a:ext cx="2561" cy="5664"/>
                          </a:xfrm>
                          <a:custGeom>
                            <a:avLst/>
                            <a:gdLst>
                              <a:gd name="T0" fmla="*/ 7 w 538"/>
                              <a:gd name="T1" fmla="*/ 594 h 1189"/>
                              <a:gd name="T2" fmla="*/ 538 w 538"/>
                              <a:gd name="T3" fmla="*/ 8 h 1189"/>
                              <a:gd name="T4" fmla="*/ 538 w 538"/>
                              <a:gd name="T5" fmla="*/ 0 h 1189"/>
                              <a:gd name="T6" fmla="*/ 0 w 538"/>
                              <a:gd name="T7" fmla="*/ 594 h 1189"/>
                              <a:gd name="T8" fmla="*/ 538 w 538"/>
                              <a:gd name="T9" fmla="*/ 1189 h 1189"/>
                              <a:gd name="T10" fmla="*/ 538 w 538"/>
                              <a:gd name="T11" fmla="*/ 1181 h 1189"/>
                              <a:gd name="T12" fmla="*/ 7 w 538"/>
                              <a:gd name="T13" fmla="*/ 594 h 1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38" h="1189">
                                <a:moveTo>
                                  <a:pt x="7" y="594"/>
                                </a:moveTo>
                                <a:cubicBezTo>
                                  <a:pt x="7" y="289"/>
                                  <a:pt x="240" y="37"/>
                                  <a:pt x="538" y="8"/>
                                </a:cubicBezTo>
                                <a:cubicBezTo>
                                  <a:pt x="538" y="0"/>
                                  <a:pt x="538" y="0"/>
                                  <a:pt x="538" y="0"/>
                                </a:cubicBezTo>
                                <a:cubicBezTo>
                                  <a:pt x="236" y="30"/>
                                  <a:pt x="0" y="285"/>
                                  <a:pt x="0" y="594"/>
                                </a:cubicBezTo>
                                <a:cubicBezTo>
                                  <a:pt x="0" y="904"/>
                                  <a:pt x="236" y="1159"/>
                                  <a:pt x="538" y="1189"/>
                                </a:cubicBezTo>
                                <a:cubicBezTo>
                                  <a:pt x="538" y="1181"/>
                                  <a:pt x="538" y="1181"/>
                                  <a:pt x="538" y="1181"/>
                                </a:cubicBezTo>
                                <a:cubicBezTo>
                                  <a:pt x="240" y="1152"/>
                                  <a:pt x="7" y="900"/>
                                  <a:pt x="7" y="5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8595B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0.95pt;margin-top:-72pt;height:318.6pt;width:294.35pt;z-index:251664384;mso-width-relative:page;mso-height-relative:page;" coordorigin="12192,283" coordsize="6902,7468" o:gfxdata="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">
                <o:lock v:ext="edit" aspectratio="f"/>
                <v:shape id="Freeform 9" o:spid="_x0000_s1026" o:spt="100" style="position:absolute;left:12399;top:283;height:4979;width:6695;" fillcolor="#0BD0D9 [3206]" filled="t" stroked="f" coordsize="1338,995" o:gfxdata="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sOta8AAAA&#10;2wAAAA8AAAAAAAAAAQAgAAAAIgAAAGRycy9kb3ducmV2LnhtbFBLAQIUABQAAAAIAIdO4kAzLwWe&#10;OwAAADkAAAAQAAAAAAAAAAEAIAAAAAsBAABkcnMvc2hhcGV4bWwueG1sUEsFBgAAAAAGAAYAWwEA&#10;ALUDAAAAAA==&#10;" path="m0,0c12,552,448,995,984,995c1109,995,1228,971,1338,927c1338,0,1338,0,1338,0l0,0xe">
                  <v:path o:connectlocs="0,0;4923,4979;6695,4638;6695,0;0,0" o:connectangles="0,0,0,0,0"/>
                  <v:fill type="gradient" on="t" color2="#009DD9 [3205]" angle="297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</v:shape>
                <v:group id="_x0000_s1026" o:spid="_x0000_s1026" o:spt="203" style="position:absolute;left:12192;top:1325;height:5778;width:6897;" coordorigin="8149,1325" coordsize="6897,5778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" o:spid="_x0000_s1026" o:spt="100" style="position:absolute;left:11395;top:4876;height:129;width:293;" filled="t" stroked="f" coordsize="59,26" o:gfxdata="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xisnvQAA&#10;ANsAAAAPAAAAAAAAAAEAIAAAACIAAABkcnMvZG93bnJldi54bWxQSwECFAAUAAAACACHTuJAMy8F&#10;njsAAAA5AAAAEAAAAAAAAAABACAAAAAMAQAAZHJzL3NoYXBleG1sLnhtbFBLBQYAAAAABgAGAFsB&#10;AAC2AwAAAAA=&#10;" path="m42,26c48,26,53,25,59,23c39,16,19,9,0,0c9,15,24,26,42,26xe">
                    <v:path o:connectlocs="208,129;293,114;0,0;208,129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12495;top:5196;height:176;width:441;" filled="t" stroked="f" coordsize="88,35" o:gfxdata="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5sLAugAAANsA&#10;AAAPAAAAAAAAAAEAIAAAACIAAABkcnMvZG93bnJldi54bWxQSwECFAAUAAAACACHTuJAMy8FnjsA&#10;AAA5AAAAEAAAAAAAAAABACAAAAAJAQAAZHJzL3NoYXBleG1sLnhtbFBLBQYAAAAABgAGAFsBAACz&#10;AwAAAAA=&#10;" path="m46,35c64,35,80,25,88,11c58,8,29,5,0,0c6,21,24,35,46,35xe">
                    <v:path o:connectlocs="230,176;441,55;0,0;230,17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12" o:spid="_x0000_s1026" o:spt="100" style="position:absolute;left:13272;top:5246;height:129;width:410;" filled="t" stroked="f" coordsize="82,26" o:gfxdata="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LB9S/&#10;AAAA2wAAAA8AAAAAAAAAAQAgAAAAIgAAAGRycy9kb3ducmV2LnhtbFBLAQIUABQAAAAIAIdO4kAz&#10;LwWeOwAAADkAAAAQAAAAAAAAAAEAIAAAAA4BAABkcnMvc2hhcGV4bWwueG1sUEsFBgAAAAAGAAYA&#10;WwEAALgDAAAAAA==&#10;" path="m0,3c8,17,23,26,40,26c58,26,74,15,82,0c55,2,28,3,1,3c1,3,0,3,0,3xe">
                    <v:path o:connectlocs="0,14;200,129;410,0;5,14;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3" o:spid="_x0000_s1026" o:spt="100" style="position:absolute;left:11746;top:5020;height:351;width:468;" filled="t" stroked="f" coordsize="94,70" o:gfxdata="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U7gzvQAA&#10;ANsAAAAPAAAAAAAAAAEAIAAAACIAAABkcnMvZG93bnJldi54bWxQSwECFAAUAAAACACHTuJAMy8F&#10;njsAAAA5AAAAEAAAAAAAAAABACAAAAAMAQAAZHJzL3NoYXBleG1sLnhtbFBLBQYAAAAABgAGAFsB&#10;AAC2AwAAAAA=&#10;" path="m0,23c0,48,21,70,47,70c72,70,93,49,94,24c64,18,35,10,6,0c3,7,0,14,0,23xe">
                    <v:path o:connectlocs="0,115;234,351;468,120;29,0;0,1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4" o:spid="_x0000_s1026" o:spt="100" style="position:absolute;left:10634;top:4556;height:437;width:457;" filled="t" stroked="f" coordsize="91,87" o:gfxdata="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AfCKLgAAADbAAAA&#10;DwAAAAAAAAABACAAAAAiAAAAZHJzL2Rvd25yZXYueG1sUEsBAhQAFAAAAAgAh07iQDMvBZ47AAAA&#10;OQAAABAAAAAAAAAAAQAgAAAABwEAAGRycy9zaGFwZXhtbC54bWxQSwUGAAAAAAYABgBbAQAAsQMA&#10;AAAA&#10;" path="m0,42c1,67,21,87,46,87c71,87,91,66,91,41c91,39,91,37,90,35c69,24,48,12,27,0c11,7,0,23,0,42xe">
                    <v:path o:connectlocs="0,210;231,437;457,205;451,175;135,0;0,21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10264;top:4240;height:375;width:421;" filled="t" stroked="f" coordsize="84,75" o:gfxdata="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xd8q8AAAA&#10;2wAAAA8AAAAAAAAAAQAgAAAAIgAAAGRycy9kb3ducmV2LnhtbFBLAQIUABQAAAAIAIdO4kAzLwWe&#10;OwAAADkAAAAQAAAAAAAAAAEAIAAAAAsBAABkcnMvc2hhcGV4bWwueG1sUEsFBgAAAAAGAAYAWwEA&#10;ALUDAAAAAA==&#10;" path="m0,30c0,55,20,75,45,75c62,75,77,66,84,52c59,36,35,19,11,0c4,8,0,19,0,30xe">
                    <v:path o:connectlocs="0,150;225,375;421,260;55,0;0,15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6" o:spid="_x0000_s1026" o:spt="100" style="position:absolute;left:14005;top:5122;height:246;width:429;" filled="t" stroked="f" coordsize="86,49" o:gfxdata="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xlvi8AAAA&#10;2wAAAA8AAAAAAAAAAQAgAAAAIgAAAGRycy9kb3ducmV2LnhtbFBLAQIUABQAAAAIAIdO4kAzLwWe&#10;OwAAADkAAAAQAAAAAAAAAAEAIAAAAAsBAABkcnMvc2hhcGV4bWwueG1sUEsFBgAAAAAGAAYAWwEA&#10;ALUDAAAAAA==&#10;" path="m42,49c66,49,86,29,86,4c86,3,86,1,86,0c58,7,29,13,0,17c5,35,22,49,42,49xe">
                    <v:path o:connectlocs="209,246;429,20;429,0;0,85;209,24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Oval 17" o:spid="_x0000_s1026" o:spt="3" type="#_x0000_t3" style="position:absolute;left:11013;top:4911;height:445;width:445;" filled="t" stroked="f" coordsize="21600,21600" o:gfxdata="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/GGG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9893;top:3900;height:339;width:359;" filled="t" stroked="f" coordsize="72,68" o:gfxdata="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Rb8RtwAAANsAAAAP&#10;AAAAAAAAAAEAIAAAACIAAABkcnMvZG93bnJldi54bWxQSwECFAAUAAAACACHTuJAMy8FnjsAAAA5&#10;AAAAEAAAAAAAAAABACAAAAAGAQAAZHJzL3NoYXBleG1sLnhtbFBLBQYAAAAABgAGAFsBAACwAwAA&#10;AAA=&#10;" path="m0,23c0,48,20,68,45,68c55,68,65,64,72,58c50,40,28,21,7,0c3,7,0,15,0,23xe">
                    <v:path o:connectlocs="0,114;224,339;359,289;34,0;0,1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9" o:spid="_x0000_s1026" o:spt="100" style="position:absolute;left:12129;top:5285;height:445;width:445;" filled="t" stroked="f" coordsize="89,89" o:gfxdata="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mQqjugAAANsA&#10;AAAPAAAAAAAAAAEAIAAAACIAAABkcnMvZG93bnJldi54bWxQSwECFAAUAAAACACHTuJAMy8FnjsA&#10;AAA5AAAAEAAAAAAAAAABACAAAAAJAQAAZHJzL3NoYXBleG1sLnhtbFBLBQYAAAAABgAGAFsBAACz&#10;AwAAAAA=&#10;" path="m44,89c69,89,89,69,89,45c89,20,69,0,45,0c20,0,0,20,0,44c0,69,20,89,44,89xe">
                    <v:path o:connectlocs="220,445;445,225;225,0;0,220;220,44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" o:spid="_x0000_s1026" o:spt="100" style="position:absolute;left:12874;top:5293;height:445;width:445;" filled="t" stroked="f" coordsize="89,89" o:gfxdata="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uU1LsAAADb&#10;AAAADwAAAAAAAAABACAAAAAiAAAAZHJzL2Rvd25yZXYueG1sUEsBAhQAFAAAAAgAh07iQDMvBZ47&#10;AAAAOQAAABAAAAAAAAAAAQAgAAAACgEAAGRycy9zaGFwZXhtbC54bWxQSwUGAAAAAAYABgBbAQAA&#10;tAMAAAAA&#10;" path="m45,89c69,89,89,69,89,44c89,20,69,0,45,0c20,0,0,20,0,45c0,69,20,89,45,89xe">
                    <v:path o:connectlocs="225,445;445,220;225,0;0,225;225,44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" o:spid="_x0000_s1026" o:spt="100" style="position:absolute;left:13619;top:5301;height:425;width:457;" filled="t" stroked="f" coordsize="91,85" o:gfxdata="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W/Ci8AAAA&#10;2wAAAA8AAAAAAAAAAQAgAAAAIgAAAGRycy9kb3ducmV2LnhtbFBLAQIUABQAAAAIAIdO4kAzLwWe&#10;OwAAADkAAAAQAAAAAAAAAAEAIAAAAAsBAABkcnMvc2hhcGV4bWwueG1sUEsFBgAAAAAGAAYAWwEA&#10;ALUDAAAAAA==&#10;" path="m37,85c42,85,47,85,52,85c57,83,63,82,68,78c84,67,91,48,85,30c80,12,64,0,45,0c22,0,4,17,2,39c0,59,15,83,37,85xe">
                    <v:path o:connectlocs="185,425;261,425;341,390;426,150;225,0;10,195;185,42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" o:spid="_x0000_s1026" o:spt="100" style="position:absolute;left:9530;top:3522;height:339;width:324;" filled="t" stroked="f" coordsize="65,68" o:gfxdata="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ed+vvQAA&#10;ANsAAAAPAAAAAAAAAAEAIAAAACIAAABkcnMvZG93bnJldi54bWxQSwECFAAUAAAACACHTuJAMy8F&#10;njsAAAA5AAAAEAAAAAAAAAABACAAAAAMAQAAZHJzL3NoYXBleG1sLnhtbFBLBQYAAAAABgAGAFsB&#10;AAC2AwAAAAA=&#10;" path="m8,0c3,7,0,16,0,25c0,49,20,68,43,68c51,68,58,66,65,62c45,42,26,22,8,0xe">
                    <v:path o:connectlocs="39,0;0,124;214,339;324,309;39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" o:spid="_x0000_s1026" o:spt="100" style="position:absolute;left:11395;top:5297;height:425;width:425;" filled="t" stroked="f" coordsize="85,85" o:gfxdata="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uVAi8AAAA&#10;2wAAAA8AAAAAAAAAAQAgAAAAIgAAAGRycy9kb3ducmV2LnhtbFBLAQIUABQAAAAIAIdO4kAzLwWe&#10;OwAAADkAAAAQAAAAAAAAAAEAIAAAAAsBAABkcnMvc2hhcGV4bWwueG1sUEsFBgAAAAAGAAYAWwEA&#10;ALUDAAAAAA==&#10;" path="m43,85c66,85,85,66,85,43c85,19,67,0,43,0c19,0,0,19,0,43c0,66,19,85,43,85xe">
                    <v:path o:connectlocs="215,425;425,215;215,0;0,215;215,42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" o:spid="_x0000_s1026" o:spt="100" style="position:absolute;left:12503;top:5660;height:425;width:433;" filled="t" stroked="f" coordsize="86,85" o:gfxdata="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u30sugAAANsA&#10;AAAPAAAAAAAAAAEAIAAAACIAAABkcnMvZG93bnJldi54bWxQSwECFAAUAAAACACHTuJAMy8FnjsA&#10;AAA5AAAAEAAAAAAAAAABACAAAAAJAQAAZHJzL3NoYXBleG1sLnhtbFBLBQYAAAAABgAGAFsBAACz&#10;AwAAAAA=&#10;" path="m62,7c47,0,29,2,17,13c4,25,0,39,5,56c10,73,22,83,40,85c43,85,45,85,48,85c51,85,54,83,58,82c73,77,84,63,85,47c86,30,77,14,62,7xe">
                    <v:path o:connectlocs="312,35;85,65;25,280;201,425;241,425;292,410;427,235;312,35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" o:spid="_x0000_s1026" o:spt="100" style="position:absolute;left:9920;top:4560;height:402;width:402;" filled="t" stroked="f" coordsize="81,80" o:gfxdata="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1+QL4A&#10;AADbAAAADwAAAAAAAAABACAAAAAiAAAAZHJzL2Rvd25yZXYueG1sUEsBAhQAFAAAAAgAh07iQDMv&#10;BZ47AAAAOQAAABAAAAAAAAAAAQAgAAAADQEAAGRycy9zaGFwZXhtbC54bWxQSwUGAAAAAAYABgBb&#10;AQAAtwMAAAAA&#10;" path="m34,80c38,80,42,80,46,80c49,79,52,79,54,78c71,72,81,55,80,36c78,17,61,1,41,0c21,0,2,16,0,34c0,38,0,42,0,47c1,63,16,79,34,80xe">
                    <v:path o:connectlocs="168,402;228,402;268,391;397,180;203,0;0,170;0,236;168,402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" o:spid="_x0000_s1026" o:spt="100" style="position:absolute;left:10287;top:4930;height:410;width:425;" filled="t" stroked="f" coordsize="85,82" o:gfxdata="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cnoe/&#10;AAAA3AAAAA8AAAAAAAAAAQAgAAAAIgAAAGRycy9kb3ducmV2LnhtbFBLAQIUABQAAAAIAIdO4kAz&#10;LwWeOwAAADkAAAAQAAAAAAAAAAEAIAAAAA4BAABkcnMvc2hhcGV4bWwueG1sUEsFBgAAAAAGAAYA&#10;WwEAALgDAAAAAA==&#10;" path="m42,81c66,80,85,56,79,33c75,13,58,0,38,1c19,2,4,16,0,36c0,39,0,43,0,46c1,48,1,50,1,52c7,69,21,82,42,81xe">
                    <v:path o:connectlocs="210,405;395,165;190,5;0,180;0,230;5,260;210,405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" o:spid="_x0000_s1026" o:spt="100" style="position:absolute;left:14762;top:4946;height:394;width:285;" filled="t" stroked="f" coordsize="57,79" o:gfxdata="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1XW2vQAA&#10;ANwAAAAPAAAAAAAAAAEAIAAAACIAAABkcnMvZG93bnJldi54bWxQSwECFAAUAAAACACHTuJAMy8F&#10;njsAAAA5AAAAEAAAAAAAAAABACAAAAAMAQAAZHJzL3NoYXBleG1sLnhtbFBLBQYAAAAABgAGAFsB&#10;AAC2AwAAAAA=&#10;" path="m0,39c0,59,13,77,34,79c38,79,42,79,46,79c50,77,53,77,57,75c57,3,57,3,57,3c53,1,49,0,45,0c34,4,22,9,10,13c4,20,0,29,0,39xe">
                    <v:path o:connectlocs="0,194;170,394;230,394;285,374;285,14;225,0;50,64;0,19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11734;top:5676;height:406;width:464;" filled="t" stroked="f" coordsize="93,81" o:gfxdata="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xhx5rsAAADc&#10;AAAADwAAAAAAAAABACAAAAAiAAAAZHJzL2Rvd25yZXYueG1sUEsBAhQAFAAAAAgAh07iQDMvBZ47&#10;AAAAOQAAABAAAAAAAAAAAQAgAAAACgEAAGRycy9zaGFwZXhtbC54bWxQSwUGAAAAAAYABgBbAQAA&#10;tAMAAAAA&#10;" path="m54,81c60,79,66,78,71,74c87,63,93,45,87,28c81,10,64,0,45,1c18,3,0,36,13,59c20,72,30,80,44,81c47,81,51,81,54,81xe">
                    <v:path o:connectlocs="269,406;354,370;434,140;224,5;64,295;219,406;269,40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" o:spid="_x0000_s1026" o:spt="100" style="position:absolute;left:13221;top:5683;height:402;width:449;" filled="t" stroked="f" coordsize="90,81" o:gfxdata="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QZ9mugAAANwA&#10;AAAPAAAAAAAAAAEAIAAAACIAAABkcnMvZG93bnJldi54bWxQSwECFAAUAAAACACHTuJAMy8FnjsA&#10;AAA5AAAAEAAAAAAAAAABACAAAAAJAQAAZHJzL3NoYXBleG1sLnhtbFBLBQYAAAAABgAGAFsBAACz&#10;AwAAAAA=&#10;" path="m46,1c19,3,0,37,14,60c21,72,31,80,45,81c48,81,52,81,55,81c75,77,86,65,90,46c90,43,90,39,90,36c83,12,68,0,46,1xe">
                    <v:path o:connectlocs="229,4;69,297;224,402;274,402;449,228;449,178;229,4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" o:spid="_x0000_s1026" o:spt="100" style="position:absolute;left:9175;top:3112;height:363;width:320;" filled="t" stroked="f" coordsize="64,73" o:gfxdata="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ZzsHugAAANwA&#10;AAAPAAAAAAAAAAEAIAAAACIAAABkcnMvZG93bnJldi54bWxQSwECFAAUAAAACACHTuJAMy8FnjsA&#10;AAA5AAAAEAAAAAAAAAABACAAAAAJAQAAZHJzL3NoYXBleG1sLnhtbFBLBQYAAAAABgAGAFsBAACz&#10;AwAAAAA=&#10;" path="m0,33c0,55,17,72,39,73c49,73,57,69,64,64c47,44,31,22,16,0c6,7,0,19,0,33xe">
                    <v:path o:connectlocs="0,164;195,363;320,318;80,0;0,16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10669;top:5305;height:398;width:398;" filled="t" stroked="f" coordsize="80,79" o:gfxdata="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6F+74A&#10;AADcAAAADwAAAAAAAAABACAAAAAiAAAAZHJzL2Rvd25yZXYueG1sUEsBAhQAFAAAAAgAh07iQDMv&#10;BZ47AAAAOQAAABAAAAAAAAAAAQAgAAAADQEAAGRycy9zaGFwZXhtbC54bWxQSwUGAAAAAAYABgBb&#10;AQAAtwMAAAAA&#10;" path="m77,34c75,17,59,3,41,2c22,0,7,11,0,33c0,38,0,43,0,48c3,65,14,76,31,79c36,79,41,79,46,79c48,78,49,78,51,77c69,71,80,54,77,34xe">
                    <v:path o:connectlocs="383,171;203,10;0,166;0,241;154,398;228,398;253,387;383,171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" o:spid="_x0000_s1026" o:spt="100" style="position:absolute;left:9553;top:4189;height:398;width:402;" filled="t" stroked="f" coordsize="80,79" o:gfxdata="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qIgYLsAAADc&#10;AAAADwAAAAAAAAABACAAAAAiAAAAZHJzL2Rvd25yZXYueG1sUEsBAhQAFAAAAAgAh07iQDMvBZ47&#10;AAAAOQAAABAAAAAAAAAAAQAgAAAACgEAAGRycy9zaGFwZXhtbC54bWxQSwUGAAAAAAYABgBbAQAA&#10;tAMAAAAA&#10;" path="m31,79c36,79,41,79,46,79c47,78,49,78,50,77c69,71,80,53,77,34c74,16,59,2,40,1c21,0,7,11,0,33c0,37,0,42,0,47c2,64,14,76,31,79xe">
                    <v:path o:connectlocs="155,398;231,398;251,387;386,171;201,5;0,166;0,236;155,398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14392;top:5305;height:402;width:390;" filled="t" stroked="f" coordsize="78,80" o:gfxdata="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tS3LsAAADc&#10;AAAADwAAAAAAAAABACAAAAAiAAAAZHJzL2Rvd25yZXYueG1sUEsBAhQAFAAAAAgAh07iQDMvBZ47&#10;AAAAOQAAABAAAAAAAAAAAQAgAAAACgEAAGRycy9zaGFwZXhtbC54bWxQSwUGAAAAAAYABgBbAQAA&#10;tAMAAAAA&#10;" path="m32,80c37,80,42,80,47,80c63,76,74,65,78,49c78,44,78,39,78,34c77,33,77,31,76,30c70,11,52,0,33,3c15,6,0,22,0,41c1,61,12,77,32,80xe">
                    <v:path o:connectlocs="160,402;235,402;390,246;390,170;380,150;165,15;0,206;160,402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4" o:spid="_x0000_s1026" o:spt="100" style="position:absolute;left:9183;top:3830;height:375;width:375;" filled="t" stroked="f" coordsize="75,75" o:gfxdata="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YhKa8AAAA&#10;3AAAAA8AAAAAAAAAAQAgAAAAIgAAAGRycy9kb3ducmV2LnhtbFBLAQIUABQAAAAIAIdO4kAzLwWe&#10;OwAAADkAAAAQAAAAAAAAAAEAIAAAAAsBAABkcnMvc2hhcGV4bWwueG1sUEsFBgAAAAAGAAYAWwEA&#10;ALUDAAAAAA==&#10;" path="m38,75c57,74,75,58,75,37c75,17,58,1,38,0c21,0,0,15,1,37c0,58,17,75,38,75xe">
                    <v:path o:connectlocs="190,375;375,185;190,0;5,185;190,37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5" o:spid="_x0000_s1026" o:spt="100" style="position:absolute;left:14021;top:5695;height:382;width:378;" filled="t" stroked="f" coordsize="76,76" o:gfxdata="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jIAJe5AAAA3AAA&#10;AA8AAAAAAAAAAQAgAAAAIgAAAGRycy9kb3ducmV2LnhtbFBLAQIUABQAAAAIAIdO4kAzLwWeOwAA&#10;ADkAAAAQAAAAAAAAAAEAIAAAAAgBAABkcnMvc2hhcGV4bWwueG1sUEsFBgAAAAAGAAYAWwEAALID&#10;AAAAAA==&#10;" path="m39,1c22,0,0,16,2,38c1,58,18,76,38,75c58,75,76,59,76,38c76,17,60,2,39,1xe">
                    <v:path o:connectlocs="193,5;9,191;189,376;378,191;193,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6" o:spid="_x0000_s1026" o:spt="100" style="position:absolute;left:11044;top:5691;height:382;width:375;" filled="t" stroked="f" coordsize="75,76" o:gfxdata="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3ejrsAAADc&#10;AAAADwAAAAAAAAABACAAAAAiAAAAZHJzL2Rvd25yZXYueG1sUEsBAhQAFAAAAAgAh07iQDMvBZ47&#10;AAAAOQAAABAAAAAAAAAAAQAgAAAACgEAAGRycy9zaGFwZXhtbC54bWxQSwUGAAAAAAYABgBbAQAA&#10;tAMAAAAA&#10;" path="m39,1c19,0,2,17,1,37c0,58,17,75,37,75c57,76,75,59,75,38c75,17,59,2,39,1xe">
                    <v:path o:connectlocs="195,5;5,185;185,376;375,191;195,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7" o:spid="_x0000_s1026" o:spt="100" style="position:absolute;left:8816;top:2718;height:363;width:347;" filled="t" stroked="f" coordsize="69,72" o:gfxdata="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V3eH25AAAA3AAA&#10;AA8AAAAAAAAAAQAgAAAAIgAAAGRycy9kb3ducmV2LnhtbFBLAQIUABQAAAAIAIdO4kAzLwWeOwAA&#10;ADkAAAAQAAAAAAAAAAEAIAAAAAgBAABkcnMvc2hhcGV4bWwueG1sUEsFBgAAAAAGAAYAWwEAALID&#10;AAAAAA==&#10;" path="m31,0c11,4,2,17,0,31c0,34,0,38,0,41c2,57,15,71,31,72c35,72,38,72,41,72c43,72,44,71,45,71c57,68,65,60,69,51c59,34,49,17,39,0c36,0,34,0,31,0xe">
                    <v:path o:connectlocs="155,0;0,156;0,206;155,363;206,363;226,357;347,257;196,0;15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8" o:spid="_x0000_s1026" o:spt="100" style="position:absolute;left:12168;top:6074;height:363;width:367;" filled="t" stroked="f" coordsize="73,73" o:gfxdata="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rTkW8AAAA&#10;3AAAAA8AAAAAAAAAAQAgAAAAIgAAAGRycy9kb3ducmV2LnhtbFBLAQIUABQAAAAIAIdO4kAzLwWe&#10;OwAAADkAAAAQAAAAAAAAAAEAIAAAAAsBAABkcnMvc2hhcGV4bWwueG1sUEsFBgAAAAAGAAYAWwEA&#10;ALUDAAAAAA==&#10;" path="m38,0c15,0,0,18,0,36c0,53,11,72,35,72c53,73,72,58,72,37c73,18,57,1,38,0xe">
                    <v:path o:connectlocs="191,0;0,179;175,358;361,183;19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9" o:spid="_x0000_s1026" o:spt="100" style="position:absolute;left:12917;top:6078;height:367;width:363;" filled="t" stroked="f" coordsize="73,73" o:gfxdata="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02je/&#10;AAAA3AAAAA8AAAAAAAAAAQAgAAAAIgAAAGRycy9kb3ducmV2LnhtbFBLAQIUABQAAAAIAIdO4kAz&#10;LwWeOwAAADkAAAAQAAAAAAAAAAEAIAAAAA4BAABkcnMvc2hhcGV4bWwueG1sUEsFBgAAAAAGAAYA&#10;WwEAALgDAAAAAA==&#10;" path="m36,1c17,0,0,17,1,37c0,56,16,73,37,73c55,72,73,57,72,36c72,15,56,1,36,1xe">
                    <v:path o:connectlocs="179,5;4,186;183,367;358,180;179,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0" o:spid="_x0000_s1026" o:spt="100" style="position:absolute;left:8832;top:3475;height:339;width:355;" filled="t" stroked="f" coordsize="71,68" o:gfxdata="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S6F28AAAA&#10;3AAAAA8AAAAAAAAAAQAgAAAAIgAAAGRycy9kb3ducmV2LnhtbFBLAQIUABQAAAAIAIdO4kAzLwWe&#10;OwAAADkAAAAQAAAAAAAAAAEAIAAAAAsBAABkcnMvc2hhcGV4bWwueG1sUEsFBgAAAAAGAAYAWwEA&#10;ALUDAAAAAA==&#10;" path="m38,0c35,0,32,0,28,0c9,4,2,15,0,29c0,32,0,36,0,39c2,55,12,65,28,68c32,68,35,68,38,68c52,65,61,57,66,44c71,27,62,5,38,0xe">
                    <v:path o:connectlocs="190,0;140,0;0,144;0,194;140,339;190,339;330,219;190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1" o:spid="_x0000_s1026" o:spt="100" style="position:absolute;left:13674;top:6093;height:336;width:336;" filled="t" stroked="f" coordsize="67,67" o:gfxdata="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ahK&#10;f8EAAADcAAAADwAAAAAAAAABACAAAAAiAAAAZHJzL2Rvd25yZXYueG1sUEsBAhQAFAAAAAgAh07i&#10;QDMvBZ47AAAAOQAAABAAAAAAAAAAAQAgAAAAEAEAAGRycy9zaGFwZXhtbC54bWxQSwUGAAAAAAYA&#10;BgBbAQAAugMAAAAA&#10;" path="m37,0c35,0,32,0,30,0c12,3,2,13,0,30c0,32,0,35,0,37c2,54,13,66,30,67c32,67,35,67,37,67c54,64,64,54,67,37c67,35,67,32,67,30c64,13,54,3,37,0xe">
                    <v:path o:connectlocs="185,0;150,0;0,150;0,185;150,336;185,336;336,185;336,150;18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2" o:spid="_x0000_s1026" o:spt="100" style="position:absolute;left:11438;top:6078;height:343;width:336;" filled="t" stroked="f" coordsize="67,69" o:gfxdata="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479iC/&#10;AAAA3AAAAA8AAAAAAAAAAQAgAAAAIgAAAGRycy9kb3ducmV2LnhtbFBLAQIUABQAAAAIAIdO4kAz&#10;LwWeOwAAADkAAAAQAAAAAAAAAAEAIAAAAA4BAABkcnMvc2hhcGV4bWwueG1sUEsFBgAAAAAGAAYA&#10;WwEAALgDAAAAAA==&#10;" path="m28,2c13,5,2,16,0,32c0,34,0,37,0,39c2,56,13,68,30,69c32,69,35,69,37,69c54,66,64,56,67,39c67,37,67,34,67,32c66,27,65,22,62,18c55,6,41,0,28,2xe">
                    <v:path o:connectlocs="140,9;0,159;0,193;150,343;185,343;336,193;336,159;310,89;140,9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9585;top:4973;height:324;width:324;" filled="t" stroked="f" coordsize="65,65" o:gfxdata="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KSDr4A&#10;AADcAAAADwAAAAAAAAABACAAAAAiAAAAZHJzL2Rvd25yZXYueG1sUEsBAhQAFAAAAAgAh07iQDMv&#10;BZ47AAAAOQAAABAAAAAAAAAAAQAgAAAADQEAAGRycy9zaGFwZXhtbC54bWxQSwUGAAAAAAYABgBb&#10;AQAAtwMAAAAA&#10;" path="m37,0c34,0,31,0,27,0c11,5,2,13,0,28c0,31,0,35,0,38c2,53,13,63,27,65c31,65,34,65,37,65c52,62,61,53,65,38c65,35,65,31,65,28c61,13,52,4,37,0xe">
                    <v:path o:connectlocs="184,0;134,0;0,139;0,189;134,324;184,324;324,189;324,139;184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9955;top:5348;height:324;width:324;" filled="t" stroked="f" coordsize="65,65" o:gfxdata="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X43lb4A&#10;AADcAAAADwAAAAAAAAABACAAAAAiAAAAZHJzL2Rvd25yZXYueG1sUEsBAhQAFAAAAAgAh07iQDMv&#10;BZ47AAAAOQAAABAAAAAAAAAAAQAgAAAADQEAAGRycy9zaGFwZXhtbC54bWxQSwUGAAAAAAYABgBb&#10;AQAAtwMAAAAA&#10;" path="m38,0c34,0,31,0,28,0c13,3,3,12,0,27c0,31,0,34,0,37c3,52,13,63,28,65c31,65,34,65,38,65c52,61,61,52,65,37c65,34,65,31,65,27c61,13,52,4,38,0xe">
                    <v:path o:connectlocs="189,0;139,0;0,134;0,184;139,324;189,324;324,184;324,134;189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5" o:spid="_x0000_s1026" o:spt="100" style="position:absolute;left:14696;top:5730;height:312;width:308;" filled="t" stroked="f" coordsize="62,62" o:gfxdata="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aWZ25AAAA3AAA&#10;AA8AAAAAAAAAAQAgAAAAIgAAAGRycy9kb3ducmV2LnhtbFBLAQIUABQAAAAIAIdO4kAzLwWeOwAA&#10;ADkAAAAQAAAAAAAAAAEAIAAAAAgBAABkcnMvc2hhcGV4bWwueG1sUEsFBgAAAAAGAAYAWwEAALID&#10;AAAAAA==&#10;" path="m62,36c62,33,62,29,62,26c60,17,55,10,48,6c45,3,41,1,36,0c33,0,29,0,26,0c12,3,2,11,0,26c0,29,0,33,0,36c2,50,12,60,26,62c29,62,33,62,36,62c41,61,45,59,48,57c55,52,60,45,62,36xe">
                    <v:path o:connectlocs="308,181;308,130;238,30;178,0;129,0;0,130;0,181;129,312;178,312;238,286;308,181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10334;top:5719;height:320;width:308;" filled="t" stroked="f" coordsize="62,64" o:gfxdata="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bsiSvQAA&#10;ANwAAAAPAAAAAAAAAAEAIAAAACIAAABkcnMvZG93bnJldi54bWxQSwECFAAUAAAACACHTuJAMy8F&#10;njsAAAA5AAAAEAAAAAAAAAABACAAAAAMAQAAZHJzL3NoYXBleG1sLnhtbFBLBQYAAAAABgAGAFsB&#10;AAC2AwAAAAA=&#10;" path="m27,2c14,3,2,12,0,28c0,31,0,34,0,38c2,52,12,62,26,64c30,64,33,64,36,64c50,60,59,52,62,38c62,34,62,31,62,28c62,26,61,24,61,23c56,9,42,0,27,2xe">
                    <v:path o:connectlocs="134,10;0,140;0,190;129,320;178,320;308,190;308,140;303,115;134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9218;top:4607;height:316;width:312;" filled="t" stroked="f" coordsize="62,63" o:gfxdata="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Ze0W8AAAA&#10;3AAAAA8AAAAAAAAAAQAgAAAAIgAAAGRycy9kb3ducmV2LnhtbFBLAQIUABQAAAAIAIdO4kAzLwWe&#10;OwAAADkAAAAQAAAAAAAAAAEAIAAAAAsBAABkcnMvc2hhcGV4bWwueG1sUEsFBgAAAAAGAAYAWwEA&#10;ALUDAAAAAA==&#10;" path="m36,0c32,0,29,0,26,0c11,3,2,11,0,26c0,30,0,33,0,36c2,51,12,60,26,63c29,63,32,63,36,63c50,59,58,50,62,36c62,33,62,30,62,26c58,13,50,4,36,0xe">
                    <v:path o:connectlocs="181,0;130,0;0,130;0,180;130,316;181,316;312,180;312,130;181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8" o:spid="_x0000_s1026" o:spt="100" style="position:absolute;left:8484;top:2378;height:300;width:300;" filled="t" stroked="f" coordsize="60,60" o:gfxdata="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vA+S8AAAA&#10;3AAAAA8AAAAAAAAAAQAgAAAAIgAAAGRycy9kb3ducmV2LnhtbFBLAQIUABQAAAAIAIdO4kAzLwWe&#10;OwAAADkAAAAQAAAAAAAAAAEAIAAAAAsBAABkcnMvc2hhcGV4bWwueG1sUEsFBgAAAAAGAAYAWwEA&#10;ALUDAAAAAA==&#10;" path="m36,0c32,0,28,0,24,0c11,3,3,10,0,23c0,28,0,32,0,36c3,49,10,57,24,60c28,60,32,60,36,60c49,56,57,48,60,36c60,32,60,28,60,23c57,11,49,3,36,0xe">
                    <v:path o:connectlocs="180,0;120,0;0,115;0,180;120,300;180,300;300,180;300,115;18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9" o:spid="_x0000_s1026" o:spt="100" style="position:absolute;left:12573;top:6476;height:300;width:300;" filled="t" stroked="f" coordsize="60,60" o:gfxdata="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wl5a/&#10;AAAA3AAAAA8AAAAAAAAAAQAgAAAAIgAAAGRycy9kb3ducmV2LnhtbFBLAQIUABQAAAAIAIdO4kAz&#10;LwWeOwAAADkAAAAQAAAAAAAAAAEAIAAAAA4BAABkcnMvc2hhcGV4bWwueG1sUEsFBgAAAAAGAAYA&#10;WwEAALgDAAAAAA==&#10;" path="m34,0c31,0,29,0,26,0c9,2,1,15,0,26c0,29,0,31,0,33c1,47,12,59,26,60c29,60,31,60,34,60c48,57,57,48,60,33c60,31,60,29,60,26c57,12,48,3,34,0xe">
                    <v:path o:connectlocs="170,0;130,0;0,130;0,165;130,300;170,300;300,165;300,130;17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0" o:spid="_x0000_s1026" o:spt="100" style="position:absolute;left:8484;top:1653;height:277;width:168;" filled="t" stroked="f" coordsize="34,55" o:gfxdata="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xdbj65AAAA3AAA&#10;AA8AAAAAAAAAAQAgAAAAIgAAAGRycy9kb3ducmV2LnhtbFBLAQIUABQAAAAIAIdO4kAzLwWeOwAA&#10;ADkAAAAQAAAAAAAAAAEAIAAAAAgBAABkcnMvc2hhcGV4bWwueG1sUEsFBgAAAAAGAAYAWwEAALID&#10;AAAAAA==&#10;" path="m1,18c2,20,1,22,1,23c1,24,1,24,0,25c1,25,1,25,1,25c0,26,0,26,0,26c1,27,1,28,1,28c1,30,2,31,1,33c5,44,11,52,23,54c24,54,25,55,26,55c27,55,28,55,29,55c30,55,30,55,31,55c31,55,32,55,33,55c33,55,33,55,34,55c27,37,22,18,16,0c9,3,4,10,1,18xe">
                    <v:path o:connectlocs="4,90;4,115;0,125;4,125;0,130;4,141;4,166;113,271;128,277;143,277;153,277;163,277;168,277;79,0;4,90" o:connectangles="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1" o:spid="_x0000_s1026" o:spt="100" style="position:absolute;left:8484;top:3132;height:285;width:285;" filled="t" stroked="f" coordsize="57,57" o:gfxdata="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525O/&#10;AAAA3AAAAA8AAAAAAAAAAQAgAAAAIgAAAGRycy9kb3ducmV2LnhtbFBLAQIUABQAAAAIAIdO4kAz&#10;LwWeOwAAADkAAAAQAAAAAAAAAAEAIAAAAA4BAABkcnMvc2hhcGV4bWwueG1sUEsFBgAAAAAGAAYA&#10;WwEAALgDAAAAAA==&#10;" path="m35,0c31,0,27,0,23,0c11,3,3,10,0,22c0,26,0,31,0,35c2,45,11,56,23,57c27,57,31,57,35,57c47,54,54,46,57,35c57,31,57,26,57,22c54,11,46,4,35,0xe">
                    <v:path o:connectlocs="175,0;115,0;0,110;0,175;115,285;175,285;285,175;285,110;17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2" o:spid="_x0000_s1026" o:spt="100" style="position:absolute;left:8859;top:4248;height:289;width:285;" filled="t" stroked="f" coordsize="57,58" o:gfxdata="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6oNrsAAADc&#10;AAAADwAAAAAAAAABACAAAAAiAAAAZHJzL2Rvd25yZXYueG1sUEsBAhQAFAAAAAgAh07iQDMvBZ47&#10;AAAAOQAAABAAAAAAAAAAAQAgAAAACgEAAGRycy9zaGFwZXhtbC54bWxQSwUGAAAAAAYABgBbAQAA&#10;tAMAAAAA&#10;" path="m32,0c30,0,27,0,25,0c8,3,1,13,0,25c0,28,0,30,0,33c1,46,11,56,25,58c27,58,30,58,32,58c32,58,32,58,32,58c46,55,54,46,57,33c57,30,57,28,57,25c54,12,46,3,32,0xe">
                    <v:path o:connectlocs="160,0;125,0;0,124;0,164;125,289;160,289;160,289;285,164;285,124;160,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3" o:spid="_x0000_s1026" o:spt="100" style="position:absolute;left:10712;top:6113;height:285;width:297;" filled="t" stroked="f" coordsize="59,57" o:gfxdata="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OCwugAAANwA&#10;AAAPAAAAAAAAAAEAIAAAACIAAABkcnMvZG93bnJldi54bWxQSwECFAAUAAAACACHTuJAMy8FnjsA&#10;AAA5AAAAEAAAAAAAAAABACAAAAAJAQAAZHJzL3NoYXBleG1sLnhtbFBLBQYAAAAABgAGAFsBAACz&#10;AwAAAAA=&#10;" path="m31,0c10,0,1,11,1,28c0,41,9,56,28,57c44,57,57,45,58,30c59,14,47,0,31,0xe">
                    <v:path o:connectlocs="156,0;5,140;140,285;291,150;15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4" o:spid="_x0000_s1026" o:spt="100" style="position:absolute;left:14431;top:6117;height:293;width:304;" filled="t" stroked="f" coordsize="61,58" o:gfxdata="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CJ3O5AAAA3AAA&#10;AA8AAAAAAAAAAQAgAAAAIgAAAGRycy9kb3ducmV2LnhtbFBLAQIUABQAAAAIAIdO4kAzLwWeOwAA&#10;ADkAAAAQAAAAAAAAAAEAIAAAAAgBAABkcnMvc2hhcGV4bWwueG1sUEsFBgAAAAAGAAYAWwEAALID&#10;AAAAAA==&#10;" path="m33,0c13,0,4,11,2,28c0,42,14,56,30,57c45,58,59,46,60,30c61,15,48,0,33,0xe">
                    <v:path o:connectlocs="164,0;9,141;149,287;299,151;16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5" o:spid="_x0000_s1026" o:spt="100" style="position:absolute;left:11828;top:6483;height:289;width:297;" filled="t" stroked="f" coordsize="59,58" o:gfxdata="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C1pMvQAA&#10;ANwAAAAPAAAAAAAAAAEAIAAAACIAAABkcnMvZG93bnJldi54bWxQSwECFAAUAAAACACHTuJAMy8F&#10;njsAAAA5AAAAEAAAAAAAAAABACAAAAAMAQAAZHJzL3NoYXBleG1sLnhtbFBLBQYAAAAABgAGAFsB&#10;AAC2AwAAAAA=&#10;" path="m31,0c15,0,0,12,1,29c1,43,9,57,28,57c44,58,58,46,59,30c59,15,47,1,31,0xe">
                    <v:path o:connectlocs="156,0;5,144;140,284;297,149;15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6" o:spid="_x0000_s1026" o:spt="100" style="position:absolute;left:13315;top:6483;height:293;width:300;" filled="t" stroked="f" coordsize="60,59" o:gfxdata="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1KOm8AAAA&#10;3AAAAA8AAAAAAAAAAQAgAAAAIgAAAGRycy9kb3ducmV2LnhtbFBLAQIUABQAAAAIAIdO4kAzLwWe&#10;OwAAADkAAAAQAAAAAAAAAAEAIAAAAAsBAABkcnMvc2hhcGV4bWwueG1sUEsFBgAAAAAGAAYAWwEA&#10;ALUDAAAAAA==&#10;" path="m33,2c16,0,0,14,2,30c3,44,11,58,29,58c45,59,59,47,59,31c60,16,48,2,33,2xe">
                    <v:path o:connectlocs="165,9;10,148;145,288;295,153;165,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7" o:spid="_x0000_s1026" o:spt="100" style="position:absolute;left:8496;top:3896;height:250;width:258;" filled="t" stroked="f" coordsize="51,50" o:gfxdata="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WyBi7sAAADc&#10;AAAADwAAAAAAAAABACAAAAAiAAAAZHJzL2Rvd25yZXYueG1sUEsBAhQAFAAAAAgAh07iQDMvBZ47&#10;AAAAOQAAABAAAAAAAAAAAQAgAAAACgEAAGRycy9zaGFwZXhtbC54bWxQSwUGAAAAAAYABgBbAQAA&#10;tAMAAAAA&#10;" path="m25,0c12,1,2,9,1,24c0,38,13,50,26,49c40,47,50,39,50,24c51,11,39,0,25,0xe">
                    <v:path o:connectlocs="126,0;5,120;131,245;252,120;12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8" o:spid="_x0000_s1026" o:spt="100" style="position:absolute;left:11114;top:6507;height:242;width:242;" filled="t" stroked="f" coordsize="48,48" o:gfxdata="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iri80twAAANwAAAAP&#10;AAAAAAAAAAEAIAAAACIAAABkcnMvZG93bnJldi54bWxQSwECFAAUAAAACACHTuJAMy8FnjsAAAA5&#10;AAAAEAAAAAAAAAABACAAAAAGAQAAZHJzL3NoYXBleG1sLnhtbFBLBQYAAAAABgAGAFsBAACwAwAA&#10;AAA=&#10;" path="m29,0c26,0,23,0,19,0c9,3,2,8,0,19c0,22,0,25,0,29c2,38,10,46,19,48c23,48,26,48,29,48c39,45,45,38,48,29c48,25,48,22,48,19c45,9,39,3,29,0xe">
                    <v:path o:connectlocs="146,0;95,0;0,95;0,146;95,242;146,242;242,146;242,95;146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9" o:spid="_x0000_s1026" o:spt="100" style="position:absolute;left:14095;top:6511;height:242;width:242;" filled="t" stroked="f" coordsize="48,48" o:gfxdata="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G7RrsAAADc&#10;AAAADwAAAAAAAAABACAAAAAiAAAAZHJzL2Rvd25yZXYueG1sUEsBAhQAFAAAAAgAh07iQDMvBZ47&#10;AAAAOQAAABAAAAAAAAAAAQAgAAAACgEAAGRycy9zaGFwZXhtbC54bWxQSwUGAAAAAAYABgBbAQAA&#10;tAMAAAAA&#10;" path="m29,0c26,0,22,0,19,0c9,3,2,8,0,19c0,22,0,26,0,29c0,37,11,48,19,48c22,48,26,48,29,48c39,45,44,38,48,29c48,26,48,22,48,19c45,10,38,3,29,0xe">
                    <v:path o:connectlocs="146,0;95,0;0,95;0,146;95,242;146,242;242,146;242,95;146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0" o:spid="_x0000_s1026" o:spt="100" style="position:absolute;left:8153;top:2051;height:211;width:215;" filled="t" stroked="f" coordsize="43,42" o:gfxdata="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bEuC8AAAA&#10;3AAAAA8AAAAAAAAAAQAgAAAAIgAAAGRycy9kb3ducmV2LnhtbFBLAQIUABQAAAAIAIdO4kAzLwWe&#10;OwAAADkAAAAQAAAAAAAAAAEAIAAAAAsBAABkcnMvc2hhcGV4bWwueG1sUEsFBgAAAAAGAAYAWwEA&#10;ALUDAAAAAA==&#10;" path="m25,0c23,0,20,0,18,0c9,2,2,7,0,17c0,20,0,22,0,25c2,34,9,41,18,42c20,42,23,42,25,42c34,40,40,34,43,25c43,22,43,20,43,17c40,8,34,2,25,0xe">
                    <v:path o:connectlocs="125,0;90,0;0,85;0,125;90,211;125,211;215,125;215,85;12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1" o:spid="_x0000_s1026" o:spt="100" style="position:absolute;left:8149;top:2788;height:222;width:211;" filled="t" stroked="f" coordsize="42,44" o:gfxdata="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OxS28AAAA&#10;3AAAAA8AAAAAAAAAAQAgAAAAIgAAAGRycy9kb3ducmV2LnhtbFBLAQIUABQAAAAIAIdO4kAzLwWe&#10;OwAAADkAAAAQAAAAAAAAAAEAIAAAAAsBAABkcnMvc2hhcGV4bWwueG1sUEsFBgAAAAAGAAYAWwEA&#10;ALUDAAAAAA==&#10;" path="m21,1c10,0,1,9,1,19c0,34,7,43,20,43c30,44,42,35,42,22c42,10,34,2,21,1xe">
                    <v:path o:connectlocs="105,5;5,95;100,216;211,111;105,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2" o:spid="_x0000_s1026" o:spt="100" style="position:absolute;left:9269;top:5403;height:211;width:211;" filled="t" stroked="f" coordsize="42,42" o:gfxdata="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4Zn4bsAAADc&#10;AAAADwAAAAAAAAABACAAAAAiAAAAZHJzL2Rvd25yZXYueG1sUEsBAhQAFAAAAAgAh07iQDMvBZ47&#10;AAAAOQAAABAAAAAAAAAAAQAgAAAACgEAAGRycy9zaGFwZXhtbC54bWxQSwUGAAAAAAYABgBbAQAA&#10;tAMAAAAA&#10;" path="m20,1c9,0,0,8,0,21c0,33,8,42,18,42c32,42,42,33,41,22c41,9,34,1,20,1xe">
                    <v:path o:connectlocs="100,5;0,105;90,211;205,110;100,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3" o:spid="_x0000_s1026" o:spt="100" style="position:absolute;left:9631;top:5777;height:211;width:218;" filled="t" stroked="f" coordsize="43,42" o:gfxdata="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58+y8AAAA&#10;3AAAAA8AAAAAAAAAAQAgAAAAIgAAAGRycy9kb3ducmV2LnhtbFBLAQIUABQAAAAIAIdO4kAzLwWe&#10;OwAAADkAAAAQAAAAAAAAAAEAIAAAAAsBAABkcnMvc2hhcGV4bWwueG1sUEsFBgAAAAAGAAYAWwEA&#10;ALUDAAAAAA==&#10;" path="m22,0c11,1,0,6,1,25c2,33,11,42,21,41c34,41,43,32,43,21c43,9,33,0,22,0xe">
                    <v:path o:connectlocs="111,0;5,125;106,205;218,105;111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4" o:spid="_x0000_s1026" o:spt="100" style="position:absolute;left:12253;top:6897;height:199;width:203;" filled="t" stroked="f" coordsize="40,40" o:gfxdata="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+7WkugAAANwA&#10;AAAPAAAAAAAAAAEAIAAAACIAAABkcnMvZG93bnJldi54bWxQSwECFAAUAAAACACHTuJAMy8FnjsA&#10;AAA5AAAAEAAAAAAAAAABACAAAAAJAQAAZHJzL3NoYXBleG1sLnhtbFBLBQYAAAAABgAGAFsBAACz&#10;AwAAAAA=&#10;" path="m25,0c21,0,18,0,15,0c7,2,1,7,0,15c0,19,0,22,0,25c2,33,6,39,15,40c18,40,21,40,25,40c32,38,37,33,40,25c40,22,40,19,40,15c37,8,32,3,25,0xe">
                    <v:path o:connectlocs="126,0;76,0;0,74;0,124;76,199;126,199;203,124;203,74;126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5" o:spid="_x0000_s1026" o:spt="100" style="position:absolute;left:12999;top:6901;height:203;width:195;" filled="t" stroked="f" coordsize="39,40" o:gfxdata="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lM5r4A&#10;AADcAAAADwAAAAAAAAABACAAAAAiAAAAZHJzL2Rvd25yZXYueG1sUEsBAhQAFAAAAAgAh07iQDMv&#10;BZ47AAAAOQAAABAAAAAAAAAAAQAgAAAADQEAAGRycy9zaGFwZXhtbC54bWxQSwUGAAAAAAYABgBb&#10;AQAAtwMAAAAA&#10;" path="m24,0c21,0,18,0,15,0c7,3,1,7,0,16c0,19,0,22,0,25c1,33,7,39,15,40c18,40,21,40,24,40c32,38,37,33,39,25c39,22,39,19,39,16c37,8,32,3,24,0xe">
                    <v:path o:connectlocs="120,0;75,0;0,81;0,126;75,203;120,203;195,126;195,81;120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6" o:spid="_x0000_s1026" o:spt="100" style="position:absolute;left:8902;top:5040;height:191;width:191;" filled="t" stroked="f" coordsize="38,38" o:gfxdata="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hONjvQAA&#10;ANwAAAAPAAAAAAAAAAEAIAAAACIAAABkcnMvZG93bnJldi54bWxQSwECFAAUAAAACACHTuJAMy8F&#10;njsAAAA5AAAAEAAAAAAAAAABACAAAAAMAQAAZHJzL3NoYXBleG1sLnhtbFBLBQYAAAAABgAGAFsB&#10;AAC2AwAAAAA=&#10;" path="m23,0c21,0,18,0,16,0c7,2,2,6,0,15c0,18,0,20,0,23c2,30,7,37,16,38c18,38,21,38,23,38c31,36,36,30,38,23c38,20,38,18,38,15c36,7,31,2,23,0xe">
                    <v:path o:connectlocs="115,0;80,0;0,75;0,115;80,191;115,191;191,115;191,75;11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7" o:spid="_x0000_s1026" o:spt="100" style="position:absolute;left:10022;top:6163;height:183;width:187;" filled="t" stroked="f" coordsize="37,37" o:gfxdata="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lmbp7sAAADc&#10;AAAADwAAAAAAAAABACAAAAAiAAAAZHJzL2Rvd25yZXYueG1sUEsBAhQAFAAAAAgAh07iQDMvBZ47&#10;AAAAOQAAABAAAAAAAAAAAQAgAAAACgEAAGRycy9zaGFwZXhtbC54bWxQSwUGAAAAAAYABgBbAQAA&#10;tAMAAAAA&#10;" path="m22,0c20,0,18,0,15,0c7,2,1,6,0,15c0,17,0,20,0,22c2,31,6,35,15,37c18,37,20,37,22,37c30,35,35,29,37,22c37,20,37,17,37,15c35,7,30,2,22,0xe">
                    <v:path o:connectlocs="111,0;75,0;0,74;0,108;75,183;111,183;187,108;187,74;111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8" o:spid="_x0000_s1026" o:spt="100" style="position:absolute;left:8172;top:1325;height:176;width:176;" filled="t" stroked="f" coordsize="35,35" o:gfxdata="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Zc1rsAAADc&#10;AAAADwAAAAAAAAABACAAAAAiAAAAZHJzL2Rvd25yZXYueG1sUEsBAhQAFAAAAAgAh07iQDMvBZ47&#10;AAAAOQAAABAAAAAAAAAAAQAgAAAACgEAAGRycy9zaGFwZXhtbC54bWxQSwUGAAAAAAYABgBbAQAA&#10;tAMAAAAA&#10;" path="m13,35c16,35,19,35,23,35c29,33,32,28,35,22c35,19,35,16,35,12c33,6,28,2,23,0c19,0,16,0,13,0c6,2,2,5,0,12c0,16,0,19,0,22c2,29,6,33,13,35xe">
                    <v:path o:connectlocs="65,176;115,176;176,110;176,60;115,0;65,0;0,60;0,110;65,176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9" o:spid="_x0000_s1026" o:spt="100" style="position:absolute;left:8164;top:3561;height:172;width:179;" filled="t" stroked="f" coordsize="36,34" o:gfxdata="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HBIe8AAAA&#10;3AAAAA8AAAAAAAAAAQAgAAAAIgAAAGRycy9kb3ducmV2LnhtbFBLAQIUABQAAAAIAIdO4kAzLwWe&#10;OwAAADkAAAAQAAAAAAAAAAEAIAAAAAsBAABkcnMvc2hhcGV4bWwueG1sUEsFBgAAAAAGAAYAWwEA&#10;ALUDAAAAAA==&#10;" path="m18,0c8,0,0,8,0,17c0,27,8,34,18,34c27,34,36,26,36,17c36,8,28,0,18,0xe">
                    <v:path o:connectlocs="89,0;0,86;89,172;179,86;89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0" o:spid="_x0000_s1026" o:spt="100" style="position:absolute;left:11516;top:6913;height:176;width:179;" filled="t" stroked="f" coordsize="36,35" o:gfxdata="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hrWm8AAAA&#10;3AAAAA8AAAAAAAAAAQAgAAAAIgAAAGRycy9kb3ducmV2LnhtbFBLAQIUABQAAAAIAIdO4kAzLwWe&#10;OwAAADkAAAAQAAAAAAAAAAEAIAAAAAsBAABkcnMvc2hhcGV4bWwueG1sUEsFBgAAAAAGAAYAWwEA&#10;ALUDAAAAAA==&#10;" path="m18,0c8,1,2,7,2,17c0,27,9,35,19,34c27,33,36,25,36,17c35,8,27,0,18,0xe">
                    <v:path o:connectlocs="89,0;9,85;94,170;179,85;89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1" o:spid="_x0000_s1026" o:spt="100" style="position:absolute;left:13752;top:6917;height:176;width:179;" filled="t" stroked="f" coordsize="36,35" o:gfxdata="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Ckim/&#10;AAAA3AAAAA8AAAAAAAAAAQAgAAAAIgAAAGRycy9kb3ducmV2LnhtbFBLAQIUABQAAAAIAIdO4kAz&#10;LwWeOwAAADkAAAAQAAAAAAAAAAEAIAAAAA4BAABkcnMvc2hhcGV4bWwueG1sUEsFBgAAAAAGAAYA&#10;WwEAALgDAAAAAA==&#10;" path="m17,1c7,2,0,8,1,22c2,28,10,35,17,34c28,34,36,26,35,17c34,7,26,0,17,1xe">
                    <v:path o:connectlocs="84,5;4,110;84,170;174,85;84,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2" o:spid="_x0000_s1026" o:spt="100" style="position:absolute;left:8555;top:4685;height:156;width:148;" filled="t" stroked="f" coordsize="30,31" o:gfxdata="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0NUm7sAAADc&#10;AAAADwAAAAAAAAABACAAAAAiAAAAZHJzL2Rvd25yZXYueG1sUEsBAhQAFAAAAAgAh07iQDMvBZ47&#10;AAAAOQAAABAAAAAAAAAAAQAgAAAACgEAAGRycy9zaGFwZXhtbC54bWxQSwUGAAAAAAYABgBbAQAA&#10;tAMAAAAA&#10;" path="m19,0c16,0,14,0,11,0c5,1,1,6,0,12c0,14,0,17,0,19c1,25,5,29,11,31c14,31,16,31,19,31c24,29,28,25,30,19c30,17,30,14,30,12c28,6,24,2,19,0xe">
                    <v:path o:connectlocs="93,0;54,0;0,60;0,95;54,156;93,156;148,95;148,60;93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3" o:spid="_x0000_s1026" o:spt="100" style="position:absolute;left:14887;top:6558;height:148;width:148;" filled="t" stroked="f" coordsize="30,30" o:gfxdata="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QZIK8AAAA&#10;3AAAAA8AAAAAAAAAAQAgAAAAIgAAAGRycy9kb3ducmV2LnhtbFBLAQIUABQAAAAIAIdO4kAzLwWe&#10;OwAAADkAAAAQAAAAAAAAAAEAIAAAAAsBAABkcnMvc2hhcGV4bWwueG1sUEsFBgAAAAAGAAYAWwEA&#10;ALUDAAAAAA==&#10;" path="m19,0c16,0,14,0,11,0c5,2,1,4,0,11c0,14,0,16,0,19c1,25,4,29,11,30c14,30,16,30,19,30c24,28,28,24,30,19c30,16,30,14,30,11c28,6,24,2,19,0xe">
                    <v:path o:connectlocs="93,0;54,0;0,54;0,93;54,148;93,148;148,93;148,54;93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4" o:spid="_x0000_s1026" o:spt="100" style="position:absolute;left:10412;top:6554;height:148;width:152;" filled="t" stroked="f" coordsize="30,30" o:gfxdata="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cwRm8AAAA&#10;3AAAAA8AAAAAAAAAAQAgAAAAIgAAAGRycy9kb3ducmV2LnhtbFBLAQIUABQAAAAIAIdO4kAzLwWe&#10;OwAAADkAAAAQAAAAAAAAAAEAIAAAAAsBAABkcnMvc2hhcGV4bWwueG1sUEsFBgAAAAAGAAYAWwEA&#10;ALUDAAAAAA==&#10;" path="m19,0c16,0,14,0,12,0c6,2,1,5,0,11c0,14,0,16,0,18c2,25,5,28,12,30c14,30,16,30,19,30c24,27,28,24,30,18c30,16,30,14,30,11c28,6,24,2,19,0xe">
                    <v:path o:connectlocs="96,0;60,0;0,54;0,88;60,148;96,148;152,88;152,54;96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Freeform 7" o:spid="_x0000_s1026" o:spt="100" style="position:absolute;left:16533;top:2087;height:5664;width:2561;" fillcolor="#58595B" filled="t" stroked="f" coordsize="538,1189" o:gfxdata="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rTOdugAAANsA&#10;AAAPAAAAAAAAAAEAIAAAACIAAABkcnMvZG93bnJldi54bWxQSwECFAAUAAAACACHTuJAMy8FnjsA&#10;AAA5AAAAEAAAAAAAAAABACAAAAAJAQAAZHJzL3NoYXBleG1sLnhtbFBLBQYAAAAABgAGAFsBAACz&#10;AwAAAAA=&#10;" path="m7,594c7,289,240,37,538,8c538,0,538,0,538,0c236,30,0,285,0,594c0,904,236,1159,538,1189c538,1181,538,1181,538,1181c240,1152,7,900,7,594xe">
                  <v:path o:connectlocs="33,2829;2561,38;2561,0;0,2829;2561,5664;2561,5625;33,2829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3957320</wp:posOffset>
                </wp:positionV>
                <wp:extent cx="4493260" cy="579120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81785" y="4871720"/>
                          <a:ext cx="449326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000000" w:themeColor="text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000000" w:themeColor="text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期待一个自我展示的舞台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85pt;margin-top:311.6pt;height:45.6pt;width:353.8pt;z-index:251669504;mso-width-relative:page;mso-height-relative:page;" filled="f" stroked="f" coordsize="21600,21600" o:gfxdata="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CmXoKHcAAAACgEAAA8AAAAAAAAAAQAgAAAAIgAAAGRycy9kb3ducmV2LnhtbFBL&#10;AQIUABQAAAAIAIdO4kA1DZ1KKwIAACg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000000" w:themeColor="text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000000" w:themeColor="text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期待一个自我展示的舞台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2363470</wp:posOffset>
                </wp:positionV>
                <wp:extent cx="4364355" cy="986790"/>
                <wp:effectExtent l="0" t="0" r="17145" b="3810"/>
                <wp:wrapNone/>
                <wp:docPr id="155" name="组合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598295" y="3277870"/>
                          <a:ext cx="4364355" cy="986790"/>
                          <a:chOff x="5792" y="1239"/>
                          <a:chExt cx="2369" cy="535"/>
                        </a:xfrm>
                        <a:solidFill>
                          <a:schemeClr val="tx1"/>
                        </a:solidFill>
                      </wpg:grpSpPr>
                      <wpg:grpSp>
                        <wpg:cNvPr id="156" name="组合 106"/>
                        <wpg:cNvGrpSpPr/>
                        <wpg:grpSpPr>
                          <a:xfrm>
                            <a:off x="7721" y="1262"/>
                            <a:ext cx="440" cy="512"/>
                            <a:chOff x="6617" y="1262"/>
                            <a:chExt cx="440" cy="512"/>
                          </a:xfrm>
                          <a:grpFill/>
                        </wpg:grpSpPr>
                        <wps:wsp>
                          <wps:cNvPr id="157" name="Freeform 7"/>
                          <wps:cNvSpPr/>
                          <wps:spPr bwMode="auto">
                            <a:xfrm>
                              <a:off x="6617" y="1262"/>
                              <a:ext cx="441" cy="512"/>
                            </a:xfrm>
                            <a:custGeom>
                              <a:avLst/>
                              <a:gdLst>
                                <a:gd name="T0" fmla="*/ 365 w 379"/>
                                <a:gd name="T1" fmla="*/ 0 h 437"/>
                                <a:gd name="T2" fmla="*/ 14 w 379"/>
                                <a:gd name="T3" fmla="*/ 0 h 437"/>
                                <a:gd name="T4" fmla="*/ 0 w 379"/>
                                <a:gd name="T5" fmla="*/ 14 h 437"/>
                                <a:gd name="T6" fmla="*/ 0 w 379"/>
                                <a:gd name="T7" fmla="*/ 423 h 437"/>
                                <a:gd name="T8" fmla="*/ 14 w 379"/>
                                <a:gd name="T9" fmla="*/ 437 h 437"/>
                                <a:gd name="T10" fmla="*/ 28 w 379"/>
                                <a:gd name="T11" fmla="*/ 423 h 437"/>
                                <a:gd name="T12" fmla="*/ 28 w 379"/>
                                <a:gd name="T13" fmla="*/ 28 h 437"/>
                                <a:gd name="T14" fmla="*/ 365 w 379"/>
                                <a:gd name="T15" fmla="*/ 28 h 437"/>
                                <a:gd name="T16" fmla="*/ 379 w 379"/>
                                <a:gd name="T17" fmla="*/ 14 h 437"/>
                                <a:gd name="T18" fmla="*/ 365 w 379"/>
                                <a:gd name="T19" fmla="*/ 0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79" h="437">
                                  <a:moveTo>
                                    <a:pt x="365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7" y="0"/>
                                    <a:pt x="0" y="6"/>
                                    <a:pt x="0" y="14"/>
                                  </a:cubicBezTo>
                                  <a:cubicBezTo>
                                    <a:pt x="0" y="423"/>
                                    <a:pt x="0" y="423"/>
                                    <a:pt x="0" y="423"/>
                                  </a:cubicBezTo>
                                  <a:cubicBezTo>
                                    <a:pt x="0" y="431"/>
                                    <a:pt x="7" y="437"/>
                                    <a:pt x="14" y="437"/>
                                  </a:cubicBezTo>
                                  <a:cubicBezTo>
                                    <a:pt x="22" y="437"/>
                                    <a:pt x="28" y="431"/>
                                    <a:pt x="28" y="423"/>
                                  </a:cubicBezTo>
                                  <a:cubicBezTo>
                                    <a:pt x="28" y="28"/>
                                    <a:pt x="28" y="28"/>
                                    <a:pt x="28" y="28"/>
                                  </a:cubicBezTo>
                                  <a:cubicBezTo>
                                    <a:pt x="365" y="28"/>
                                    <a:pt x="365" y="28"/>
                                    <a:pt x="365" y="28"/>
                                  </a:cubicBezTo>
                                  <a:cubicBezTo>
                                    <a:pt x="373" y="28"/>
                                    <a:pt x="379" y="22"/>
                                    <a:pt x="379" y="14"/>
                                  </a:cubicBezTo>
                                  <a:cubicBezTo>
                                    <a:pt x="379" y="6"/>
                                    <a:pt x="373" y="0"/>
                                    <a:pt x="36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8" name="Freeform 14"/>
                          <wps:cNvSpPr/>
                          <wps:spPr bwMode="auto">
                            <a:xfrm>
                              <a:off x="6689" y="1405"/>
                              <a:ext cx="109" cy="33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4 h 28"/>
                                <a:gd name="T2" fmla="*/ 80 w 94"/>
                                <a:gd name="T3" fmla="*/ 0 h 28"/>
                                <a:gd name="T4" fmla="*/ 14 w 94"/>
                                <a:gd name="T5" fmla="*/ 0 h 28"/>
                                <a:gd name="T6" fmla="*/ 0 w 94"/>
                                <a:gd name="T7" fmla="*/ 14 h 28"/>
                                <a:gd name="T8" fmla="*/ 14 w 94"/>
                                <a:gd name="T9" fmla="*/ 28 h 28"/>
                                <a:gd name="T10" fmla="*/ 80 w 94"/>
                                <a:gd name="T11" fmla="*/ 28 h 28"/>
                                <a:gd name="T12" fmla="*/ 94 w 94"/>
                                <a:gd name="T13" fmla="*/ 14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28">
                                  <a:moveTo>
                                    <a:pt x="94" y="14"/>
                                  </a:moveTo>
                                  <a:cubicBezTo>
                                    <a:pt x="94" y="6"/>
                                    <a:pt x="88" y="0"/>
                                    <a:pt x="80" y="0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7" y="0"/>
                                    <a:pt x="0" y="6"/>
                                    <a:pt x="0" y="14"/>
                                  </a:cubicBezTo>
                                  <a:cubicBezTo>
                                    <a:pt x="0" y="22"/>
                                    <a:pt x="7" y="28"/>
                                    <a:pt x="14" y="28"/>
                                  </a:cubicBezTo>
                                  <a:cubicBezTo>
                                    <a:pt x="80" y="28"/>
                                    <a:pt x="80" y="28"/>
                                    <a:pt x="80" y="28"/>
                                  </a:cubicBezTo>
                                  <a:cubicBezTo>
                                    <a:pt x="88" y="28"/>
                                    <a:pt x="94" y="22"/>
                                    <a:pt x="94" y="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9" name="Freeform 16"/>
                          <wps:cNvSpPr/>
                          <wps:spPr bwMode="auto">
                            <a:xfrm>
                              <a:off x="6874" y="1405"/>
                              <a:ext cx="160" cy="369"/>
                            </a:xfrm>
                            <a:custGeom>
                              <a:avLst/>
                              <a:gdLst>
                                <a:gd name="T0" fmla="*/ 124 w 138"/>
                                <a:gd name="T1" fmla="*/ 0 h 315"/>
                                <a:gd name="T2" fmla="*/ 14 w 138"/>
                                <a:gd name="T3" fmla="*/ 0 h 315"/>
                                <a:gd name="T4" fmla="*/ 0 w 138"/>
                                <a:gd name="T5" fmla="*/ 14 h 315"/>
                                <a:gd name="T6" fmla="*/ 14 w 138"/>
                                <a:gd name="T7" fmla="*/ 28 h 315"/>
                                <a:gd name="T8" fmla="*/ 110 w 138"/>
                                <a:gd name="T9" fmla="*/ 28 h 315"/>
                                <a:gd name="T10" fmla="*/ 110 w 138"/>
                                <a:gd name="T11" fmla="*/ 287 h 315"/>
                                <a:gd name="T12" fmla="*/ 26 w 138"/>
                                <a:gd name="T13" fmla="*/ 287 h 315"/>
                                <a:gd name="T14" fmla="*/ 12 w 138"/>
                                <a:gd name="T15" fmla="*/ 301 h 315"/>
                                <a:gd name="T16" fmla="*/ 26 w 138"/>
                                <a:gd name="T17" fmla="*/ 315 h 315"/>
                                <a:gd name="T18" fmla="*/ 124 w 138"/>
                                <a:gd name="T19" fmla="*/ 315 h 315"/>
                                <a:gd name="T20" fmla="*/ 138 w 138"/>
                                <a:gd name="T21" fmla="*/ 301 h 315"/>
                                <a:gd name="T22" fmla="*/ 138 w 138"/>
                                <a:gd name="T23" fmla="*/ 14 h 315"/>
                                <a:gd name="T24" fmla="*/ 124 w 138"/>
                                <a:gd name="T25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8" h="315">
                                  <a:moveTo>
                                    <a:pt x="124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6" y="0"/>
                                    <a:pt x="0" y="6"/>
                                    <a:pt x="0" y="14"/>
                                  </a:cubicBezTo>
                                  <a:cubicBezTo>
                                    <a:pt x="0" y="22"/>
                                    <a:pt x="6" y="28"/>
                                    <a:pt x="14" y="28"/>
                                  </a:cubicBezTo>
                                  <a:cubicBezTo>
                                    <a:pt x="110" y="28"/>
                                    <a:pt x="110" y="28"/>
                                    <a:pt x="110" y="28"/>
                                  </a:cubicBezTo>
                                  <a:cubicBezTo>
                                    <a:pt x="110" y="287"/>
                                    <a:pt x="110" y="287"/>
                                    <a:pt x="110" y="287"/>
                                  </a:cubicBezTo>
                                  <a:cubicBezTo>
                                    <a:pt x="26" y="287"/>
                                    <a:pt x="26" y="287"/>
                                    <a:pt x="26" y="287"/>
                                  </a:cubicBezTo>
                                  <a:cubicBezTo>
                                    <a:pt x="19" y="287"/>
                                    <a:pt x="12" y="293"/>
                                    <a:pt x="12" y="301"/>
                                  </a:cubicBezTo>
                                  <a:cubicBezTo>
                                    <a:pt x="12" y="309"/>
                                    <a:pt x="19" y="315"/>
                                    <a:pt x="26" y="315"/>
                                  </a:cubicBezTo>
                                  <a:cubicBezTo>
                                    <a:pt x="124" y="315"/>
                                    <a:pt x="124" y="315"/>
                                    <a:pt x="124" y="315"/>
                                  </a:cubicBezTo>
                                  <a:cubicBezTo>
                                    <a:pt x="132" y="315"/>
                                    <a:pt x="138" y="309"/>
                                    <a:pt x="138" y="301"/>
                                  </a:cubicBezTo>
                                  <a:cubicBezTo>
                                    <a:pt x="138" y="14"/>
                                    <a:pt x="138" y="14"/>
                                    <a:pt x="138" y="14"/>
                                  </a:cubicBezTo>
                                  <a:cubicBezTo>
                                    <a:pt x="138" y="6"/>
                                    <a:pt x="132" y="0"/>
                                    <a:pt x="12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60" name="Freeform 22"/>
                          <wps:cNvSpPr/>
                          <wps:spPr bwMode="auto">
                            <a:xfrm>
                              <a:off x="6718" y="1332"/>
                              <a:ext cx="136" cy="442"/>
                            </a:xfrm>
                            <a:custGeom>
                              <a:avLst/>
                              <a:gdLst>
                                <a:gd name="T0" fmla="*/ 103 w 117"/>
                                <a:gd name="T1" fmla="*/ 0 h 377"/>
                                <a:gd name="T2" fmla="*/ 89 w 117"/>
                                <a:gd name="T3" fmla="*/ 14 h 377"/>
                                <a:gd name="T4" fmla="*/ 89 w 117"/>
                                <a:gd name="T5" fmla="*/ 217 h 377"/>
                                <a:gd name="T6" fmla="*/ 4 w 117"/>
                                <a:gd name="T7" fmla="*/ 355 h 377"/>
                                <a:gd name="T8" fmla="*/ 8 w 117"/>
                                <a:gd name="T9" fmla="*/ 375 h 377"/>
                                <a:gd name="T10" fmla="*/ 16 w 117"/>
                                <a:gd name="T11" fmla="*/ 377 h 377"/>
                                <a:gd name="T12" fmla="*/ 27 w 117"/>
                                <a:gd name="T13" fmla="*/ 370 h 377"/>
                                <a:gd name="T14" fmla="*/ 115 w 117"/>
                                <a:gd name="T15" fmla="*/ 229 h 377"/>
                                <a:gd name="T16" fmla="*/ 117 w 117"/>
                                <a:gd name="T17" fmla="*/ 221 h 377"/>
                                <a:gd name="T18" fmla="*/ 117 w 117"/>
                                <a:gd name="T19" fmla="*/ 14 h 377"/>
                                <a:gd name="T20" fmla="*/ 103 w 117"/>
                                <a:gd name="T21" fmla="*/ 0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7" h="377">
                                  <a:moveTo>
                                    <a:pt x="103" y="0"/>
                                  </a:moveTo>
                                  <a:cubicBezTo>
                                    <a:pt x="95" y="0"/>
                                    <a:pt x="89" y="6"/>
                                    <a:pt x="89" y="14"/>
                                  </a:cubicBezTo>
                                  <a:cubicBezTo>
                                    <a:pt x="89" y="217"/>
                                    <a:pt x="89" y="217"/>
                                    <a:pt x="89" y="217"/>
                                  </a:cubicBezTo>
                                  <a:cubicBezTo>
                                    <a:pt x="4" y="355"/>
                                    <a:pt x="4" y="355"/>
                                    <a:pt x="4" y="355"/>
                                  </a:cubicBezTo>
                                  <a:cubicBezTo>
                                    <a:pt x="0" y="362"/>
                                    <a:pt x="2" y="371"/>
                                    <a:pt x="8" y="375"/>
                                  </a:cubicBezTo>
                                  <a:cubicBezTo>
                                    <a:pt x="10" y="376"/>
                                    <a:pt x="13" y="377"/>
                                    <a:pt x="16" y="377"/>
                                  </a:cubicBezTo>
                                  <a:cubicBezTo>
                                    <a:pt x="20" y="377"/>
                                    <a:pt x="25" y="374"/>
                                    <a:pt x="27" y="370"/>
                                  </a:cubicBezTo>
                                  <a:cubicBezTo>
                                    <a:pt x="115" y="229"/>
                                    <a:pt x="115" y="229"/>
                                    <a:pt x="115" y="229"/>
                                  </a:cubicBezTo>
                                  <a:cubicBezTo>
                                    <a:pt x="116" y="227"/>
                                    <a:pt x="117" y="224"/>
                                    <a:pt x="117" y="221"/>
                                  </a:cubicBezTo>
                                  <a:cubicBezTo>
                                    <a:pt x="117" y="14"/>
                                    <a:pt x="117" y="14"/>
                                    <a:pt x="117" y="14"/>
                                  </a:cubicBezTo>
                                  <a:cubicBezTo>
                                    <a:pt x="117" y="6"/>
                                    <a:pt x="110" y="0"/>
                                    <a:pt x="10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61" name="组合 109"/>
                        <wpg:cNvGrpSpPr/>
                        <wpg:grpSpPr>
                          <a:xfrm>
                            <a:off x="5792" y="1239"/>
                            <a:ext cx="500" cy="535"/>
                            <a:chOff x="4065" y="1239"/>
                            <a:chExt cx="500" cy="535"/>
                          </a:xfrm>
                          <a:grpFill/>
                        </wpg:grpSpPr>
                        <wps:wsp>
                          <wps:cNvPr id="162" name="Freeform 5"/>
                          <wps:cNvSpPr/>
                          <wps:spPr bwMode="auto">
                            <a:xfrm>
                              <a:off x="4355" y="1280"/>
                              <a:ext cx="210" cy="89"/>
                            </a:xfrm>
                            <a:custGeom>
                              <a:avLst/>
                              <a:gdLst>
                                <a:gd name="T0" fmla="*/ 167 w 181"/>
                                <a:gd name="T1" fmla="*/ 48 h 76"/>
                                <a:gd name="T2" fmla="*/ 118 w 181"/>
                                <a:gd name="T3" fmla="*/ 48 h 76"/>
                                <a:gd name="T4" fmla="*/ 118 w 181"/>
                                <a:gd name="T5" fmla="*/ 14 h 76"/>
                                <a:gd name="T6" fmla="*/ 104 w 181"/>
                                <a:gd name="T7" fmla="*/ 0 h 76"/>
                                <a:gd name="T8" fmla="*/ 90 w 181"/>
                                <a:gd name="T9" fmla="*/ 14 h 76"/>
                                <a:gd name="T10" fmla="*/ 90 w 181"/>
                                <a:gd name="T11" fmla="*/ 48 h 76"/>
                                <a:gd name="T12" fmla="*/ 14 w 181"/>
                                <a:gd name="T13" fmla="*/ 48 h 76"/>
                                <a:gd name="T14" fmla="*/ 0 w 181"/>
                                <a:gd name="T15" fmla="*/ 62 h 76"/>
                                <a:gd name="T16" fmla="*/ 14 w 181"/>
                                <a:gd name="T17" fmla="*/ 76 h 76"/>
                                <a:gd name="T18" fmla="*/ 167 w 181"/>
                                <a:gd name="T19" fmla="*/ 76 h 76"/>
                                <a:gd name="T20" fmla="*/ 181 w 181"/>
                                <a:gd name="T21" fmla="*/ 62 h 76"/>
                                <a:gd name="T22" fmla="*/ 167 w 181"/>
                                <a:gd name="T23" fmla="*/ 4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1" h="76">
                                  <a:moveTo>
                                    <a:pt x="167" y="48"/>
                                  </a:moveTo>
                                  <a:cubicBezTo>
                                    <a:pt x="118" y="48"/>
                                    <a:pt x="118" y="48"/>
                                    <a:pt x="118" y="48"/>
                                  </a:cubicBezTo>
                                  <a:cubicBezTo>
                                    <a:pt x="118" y="14"/>
                                    <a:pt x="118" y="14"/>
                                    <a:pt x="118" y="14"/>
                                  </a:cubicBezTo>
                                  <a:cubicBezTo>
                                    <a:pt x="118" y="7"/>
                                    <a:pt x="112" y="0"/>
                                    <a:pt x="104" y="0"/>
                                  </a:cubicBezTo>
                                  <a:cubicBezTo>
                                    <a:pt x="96" y="0"/>
                                    <a:pt x="90" y="7"/>
                                    <a:pt x="90" y="14"/>
                                  </a:cubicBezTo>
                                  <a:cubicBezTo>
                                    <a:pt x="90" y="48"/>
                                    <a:pt x="90" y="48"/>
                                    <a:pt x="90" y="48"/>
                                  </a:cubicBezTo>
                                  <a:cubicBezTo>
                                    <a:pt x="14" y="48"/>
                                    <a:pt x="14" y="48"/>
                                    <a:pt x="14" y="48"/>
                                  </a:cubicBezTo>
                                  <a:cubicBezTo>
                                    <a:pt x="6" y="48"/>
                                    <a:pt x="0" y="54"/>
                                    <a:pt x="0" y="62"/>
                                  </a:cubicBezTo>
                                  <a:cubicBezTo>
                                    <a:pt x="0" y="70"/>
                                    <a:pt x="6" y="76"/>
                                    <a:pt x="14" y="76"/>
                                  </a:cubicBezTo>
                                  <a:cubicBezTo>
                                    <a:pt x="167" y="76"/>
                                    <a:pt x="167" y="76"/>
                                    <a:pt x="167" y="76"/>
                                  </a:cubicBezTo>
                                  <a:cubicBezTo>
                                    <a:pt x="175" y="76"/>
                                    <a:pt x="181" y="70"/>
                                    <a:pt x="181" y="62"/>
                                  </a:cubicBezTo>
                                  <a:cubicBezTo>
                                    <a:pt x="181" y="54"/>
                                    <a:pt x="175" y="48"/>
                                    <a:pt x="167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63" name="Freeform 8"/>
                          <wps:cNvSpPr/>
                          <wps:spPr bwMode="auto">
                            <a:xfrm>
                              <a:off x="4065" y="1239"/>
                              <a:ext cx="267" cy="130"/>
                            </a:xfrm>
                            <a:custGeom>
                              <a:avLst/>
                              <a:gdLst>
                                <a:gd name="T0" fmla="*/ 215 w 229"/>
                                <a:gd name="T1" fmla="*/ 0 h 111"/>
                                <a:gd name="T2" fmla="*/ 201 w 229"/>
                                <a:gd name="T3" fmla="*/ 14 h 111"/>
                                <a:gd name="T4" fmla="*/ 201 w 229"/>
                                <a:gd name="T5" fmla="*/ 83 h 111"/>
                                <a:gd name="T6" fmla="*/ 14 w 229"/>
                                <a:gd name="T7" fmla="*/ 83 h 111"/>
                                <a:gd name="T8" fmla="*/ 0 w 229"/>
                                <a:gd name="T9" fmla="*/ 97 h 111"/>
                                <a:gd name="T10" fmla="*/ 14 w 229"/>
                                <a:gd name="T11" fmla="*/ 111 h 111"/>
                                <a:gd name="T12" fmla="*/ 215 w 229"/>
                                <a:gd name="T13" fmla="*/ 111 h 111"/>
                                <a:gd name="T14" fmla="*/ 229 w 229"/>
                                <a:gd name="T15" fmla="*/ 97 h 111"/>
                                <a:gd name="T16" fmla="*/ 229 w 229"/>
                                <a:gd name="T17" fmla="*/ 14 h 111"/>
                                <a:gd name="T18" fmla="*/ 215 w 229"/>
                                <a:gd name="T1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9" h="111"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1" y="6"/>
                                    <a:pt x="201" y="14"/>
                                  </a:cubicBezTo>
                                  <a:cubicBezTo>
                                    <a:pt x="201" y="83"/>
                                    <a:pt x="201" y="83"/>
                                    <a:pt x="201" y="83"/>
                                  </a:cubicBezTo>
                                  <a:cubicBezTo>
                                    <a:pt x="14" y="83"/>
                                    <a:pt x="14" y="83"/>
                                    <a:pt x="14" y="83"/>
                                  </a:cubicBezTo>
                                  <a:cubicBezTo>
                                    <a:pt x="6" y="83"/>
                                    <a:pt x="0" y="89"/>
                                    <a:pt x="0" y="97"/>
                                  </a:cubicBezTo>
                                  <a:cubicBezTo>
                                    <a:pt x="0" y="105"/>
                                    <a:pt x="6" y="111"/>
                                    <a:pt x="14" y="111"/>
                                  </a:cubicBezTo>
                                  <a:cubicBezTo>
                                    <a:pt x="215" y="111"/>
                                    <a:pt x="215" y="111"/>
                                    <a:pt x="215" y="111"/>
                                  </a:cubicBezTo>
                                  <a:cubicBezTo>
                                    <a:pt x="223" y="111"/>
                                    <a:pt x="229" y="105"/>
                                    <a:pt x="229" y="97"/>
                                  </a:cubicBezTo>
                                  <a:cubicBezTo>
                                    <a:pt x="229" y="14"/>
                                    <a:pt x="229" y="14"/>
                                    <a:pt x="229" y="14"/>
                                  </a:cubicBezTo>
                                  <a:cubicBezTo>
                                    <a:pt x="229" y="6"/>
                                    <a:pt x="223" y="0"/>
                                    <a:pt x="21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64" name="Freeform 9"/>
                          <wps:cNvSpPr/>
                          <wps:spPr bwMode="auto">
                            <a:xfrm>
                              <a:off x="4299" y="1392"/>
                              <a:ext cx="33" cy="382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0 h 326"/>
                                <a:gd name="T2" fmla="*/ 0 w 28"/>
                                <a:gd name="T3" fmla="*/ 14 h 326"/>
                                <a:gd name="T4" fmla="*/ 0 w 28"/>
                                <a:gd name="T5" fmla="*/ 312 h 326"/>
                                <a:gd name="T6" fmla="*/ 14 w 28"/>
                                <a:gd name="T7" fmla="*/ 326 h 326"/>
                                <a:gd name="T8" fmla="*/ 28 w 28"/>
                                <a:gd name="T9" fmla="*/ 312 h 326"/>
                                <a:gd name="T10" fmla="*/ 28 w 28"/>
                                <a:gd name="T11" fmla="*/ 14 h 326"/>
                                <a:gd name="T12" fmla="*/ 14 w 28"/>
                                <a:gd name="T13" fmla="*/ 0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26">
                                  <a:moveTo>
                                    <a:pt x="14" y="0"/>
                                  </a:moveTo>
                                  <a:cubicBezTo>
                                    <a:pt x="6" y="0"/>
                                    <a:pt x="0" y="6"/>
                                    <a:pt x="0" y="14"/>
                                  </a:cubicBezTo>
                                  <a:cubicBezTo>
                                    <a:pt x="0" y="312"/>
                                    <a:pt x="0" y="312"/>
                                    <a:pt x="0" y="312"/>
                                  </a:cubicBezTo>
                                  <a:cubicBezTo>
                                    <a:pt x="0" y="320"/>
                                    <a:pt x="6" y="326"/>
                                    <a:pt x="14" y="326"/>
                                  </a:cubicBezTo>
                                  <a:cubicBezTo>
                                    <a:pt x="22" y="326"/>
                                    <a:pt x="28" y="320"/>
                                    <a:pt x="28" y="312"/>
                                  </a:cubicBezTo>
                                  <a:cubicBezTo>
                                    <a:pt x="28" y="14"/>
                                    <a:pt x="28" y="14"/>
                                    <a:pt x="28" y="14"/>
                                  </a:cubicBezTo>
                                  <a:cubicBezTo>
                                    <a:pt x="28" y="6"/>
                                    <a:pt x="22" y="0"/>
                                    <a:pt x="1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65" name="Freeform 19"/>
                          <wps:cNvSpPr/>
                          <wps:spPr bwMode="auto">
                            <a:xfrm>
                              <a:off x="4082" y="1424"/>
                              <a:ext cx="195" cy="293"/>
                            </a:xfrm>
                            <a:custGeom>
                              <a:avLst/>
                              <a:gdLst>
                                <a:gd name="T0" fmla="*/ 153 w 168"/>
                                <a:gd name="T1" fmla="*/ 0 h 250"/>
                                <a:gd name="T2" fmla="*/ 26 w 168"/>
                                <a:gd name="T3" fmla="*/ 0 h 250"/>
                                <a:gd name="T4" fmla="*/ 12 w 168"/>
                                <a:gd name="T5" fmla="*/ 14 h 250"/>
                                <a:gd name="T6" fmla="*/ 26 w 168"/>
                                <a:gd name="T7" fmla="*/ 28 h 250"/>
                                <a:gd name="T8" fmla="*/ 128 w 168"/>
                                <a:gd name="T9" fmla="*/ 28 h 250"/>
                                <a:gd name="T10" fmla="*/ 5 w 168"/>
                                <a:gd name="T11" fmla="*/ 229 h 250"/>
                                <a:gd name="T12" fmla="*/ 9 w 168"/>
                                <a:gd name="T13" fmla="*/ 248 h 250"/>
                                <a:gd name="T14" fmla="*/ 16 w 168"/>
                                <a:gd name="T15" fmla="*/ 250 h 250"/>
                                <a:gd name="T16" fmla="*/ 28 w 168"/>
                                <a:gd name="T17" fmla="*/ 244 h 250"/>
                                <a:gd name="T18" fmla="*/ 165 w 168"/>
                                <a:gd name="T19" fmla="*/ 21 h 250"/>
                                <a:gd name="T20" fmla="*/ 166 w 168"/>
                                <a:gd name="T21" fmla="*/ 7 h 250"/>
                                <a:gd name="T22" fmla="*/ 153 w 168"/>
                                <a:gd name="T23" fmla="*/ 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8" h="250">
                                  <a:moveTo>
                                    <a:pt x="153" y="0"/>
                                  </a:moveTo>
                                  <a:cubicBezTo>
                                    <a:pt x="26" y="0"/>
                                    <a:pt x="26" y="0"/>
                                    <a:pt x="26" y="0"/>
                                  </a:cubicBezTo>
                                  <a:cubicBezTo>
                                    <a:pt x="19" y="0"/>
                                    <a:pt x="12" y="6"/>
                                    <a:pt x="12" y="14"/>
                                  </a:cubicBezTo>
                                  <a:cubicBezTo>
                                    <a:pt x="12" y="22"/>
                                    <a:pt x="19" y="28"/>
                                    <a:pt x="26" y="28"/>
                                  </a:cubicBezTo>
                                  <a:cubicBezTo>
                                    <a:pt x="128" y="28"/>
                                    <a:pt x="128" y="28"/>
                                    <a:pt x="128" y="28"/>
                                  </a:cubicBezTo>
                                  <a:cubicBezTo>
                                    <a:pt x="5" y="229"/>
                                    <a:pt x="5" y="229"/>
                                    <a:pt x="5" y="229"/>
                                  </a:cubicBezTo>
                                  <a:cubicBezTo>
                                    <a:pt x="0" y="235"/>
                                    <a:pt x="3" y="244"/>
                                    <a:pt x="9" y="248"/>
                                  </a:cubicBezTo>
                                  <a:cubicBezTo>
                                    <a:pt x="11" y="249"/>
                                    <a:pt x="14" y="250"/>
                                    <a:pt x="16" y="250"/>
                                  </a:cubicBezTo>
                                  <a:cubicBezTo>
                                    <a:pt x="21" y="250"/>
                                    <a:pt x="26" y="248"/>
                                    <a:pt x="28" y="244"/>
                                  </a:cubicBezTo>
                                  <a:cubicBezTo>
                                    <a:pt x="165" y="21"/>
                                    <a:pt x="165" y="21"/>
                                    <a:pt x="165" y="21"/>
                                  </a:cubicBezTo>
                                  <a:cubicBezTo>
                                    <a:pt x="168" y="17"/>
                                    <a:pt x="168" y="12"/>
                                    <a:pt x="166" y="7"/>
                                  </a:cubicBezTo>
                                  <a:cubicBezTo>
                                    <a:pt x="163" y="3"/>
                                    <a:pt x="159" y="0"/>
                                    <a:pt x="15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66" name="Freeform 20"/>
                          <wps:cNvSpPr/>
                          <wps:spPr bwMode="auto">
                            <a:xfrm>
                              <a:off x="4353" y="1424"/>
                              <a:ext cx="196" cy="293"/>
                            </a:xfrm>
                            <a:custGeom>
                              <a:avLst/>
                              <a:gdLst>
                                <a:gd name="T0" fmla="*/ 40 w 168"/>
                                <a:gd name="T1" fmla="*/ 28 h 250"/>
                                <a:gd name="T2" fmla="*/ 142 w 168"/>
                                <a:gd name="T3" fmla="*/ 28 h 250"/>
                                <a:gd name="T4" fmla="*/ 156 w 168"/>
                                <a:gd name="T5" fmla="*/ 14 h 250"/>
                                <a:gd name="T6" fmla="*/ 142 w 168"/>
                                <a:gd name="T7" fmla="*/ 0 h 250"/>
                                <a:gd name="T8" fmla="*/ 15 w 168"/>
                                <a:gd name="T9" fmla="*/ 0 h 250"/>
                                <a:gd name="T10" fmla="*/ 3 w 168"/>
                                <a:gd name="T11" fmla="*/ 7 h 250"/>
                                <a:gd name="T12" fmla="*/ 3 w 168"/>
                                <a:gd name="T13" fmla="*/ 21 h 250"/>
                                <a:gd name="T14" fmla="*/ 140 w 168"/>
                                <a:gd name="T15" fmla="*/ 244 h 250"/>
                                <a:gd name="T16" fmla="*/ 152 w 168"/>
                                <a:gd name="T17" fmla="*/ 250 h 250"/>
                                <a:gd name="T18" fmla="*/ 159 w 168"/>
                                <a:gd name="T19" fmla="*/ 248 h 250"/>
                                <a:gd name="T20" fmla="*/ 164 w 168"/>
                                <a:gd name="T21" fmla="*/ 229 h 250"/>
                                <a:gd name="T22" fmla="*/ 40 w 168"/>
                                <a:gd name="T23" fmla="*/ 28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68" h="250">
                                  <a:moveTo>
                                    <a:pt x="40" y="28"/>
                                  </a:moveTo>
                                  <a:cubicBezTo>
                                    <a:pt x="142" y="28"/>
                                    <a:pt x="142" y="28"/>
                                    <a:pt x="142" y="28"/>
                                  </a:cubicBezTo>
                                  <a:cubicBezTo>
                                    <a:pt x="150" y="28"/>
                                    <a:pt x="156" y="22"/>
                                    <a:pt x="156" y="14"/>
                                  </a:cubicBezTo>
                                  <a:cubicBezTo>
                                    <a:pt x="156" y="6"/>
                                    <a:pt x="150" y="0"/>
                                    <a:pt x="142" y="0"/>
                                  </a:cubicBez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0" y="0"/>
                                    <a:pt x="5" y="3"/>
                                    <a:pt x="3" y="7"/>
                                  </a:cubicBezTo>
                                  <a:cubicBezTo>
                                    <a:pt x="0" y="12"/>
                                    <a:pt x="0" y="17"/>
                                    <a:pt x="3" y="21"/>
                                  </a:cubicBezTo>
                                  <a:cubicBezTo>
                                    <a:pt x="140" y="244"/>
                                    <a:pt x="140" y="244"/>
                                    <a:pt x="140" y="244"/>
                                  </a:cubicBezTo>
                                  <a:cubicBezTo>
                                    <a:pt x="143" y="248"/>
                                    <a:pt x="147" y="250"/>
                                    <a:pt x="152" y="250"/>
                                  </a:cubicBezTo>
                                  <a:cubicBezTo>
                                    <a:pt x="154" y="250"/>
                                    <a:pt x="157" y="249"/>
                                    <a:pt x="159" y="248"/>
                                  </a:cubicBezTo>
                                  <a:cubicBezTo>
                                    <a:pt x="166" y="244"/>
                                    <a:pt x="168" y="235"/>
                                    <a:pt x="164" y="229"/>
                                  </a:cubicBezTo>
                                  <a:lnTo>
                                    <a:pt x="40" y="2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67" name="组合 107"/>
                        <wpg:cNvGrpSpPr/>
                        <wpg:grpSpPr>
                          <a:xfrm>
                            <a:off x="7119" y="1239"/>
                            <a:ext cx="447" cy="535"/>
                            <a:chOff x="5377" y="1239"/>
                            <a:chExt cx="447" cy="535"/>
                          </a:xfrm>
                          <a:grpFill/>
                        </wpg:grpSpPr>
                        <wps:wsp>
                          <wps:cNvPr id="168" name="Freeform 10"/>
                          <wps:cNvSpPr/>
                          <wps:spPr bwMode="auto">
                            <a:xfrm>
                              <a:off x="5400" y="1479"/>
                              <a:ext cx="33" cy="295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0 h 252"/>
                                <a:gd name="T2" fmla="*/ 0 w 28"/>
                                <a:gd name="T3" fmla="*/ 14 h 252"/>
                                <a:gd name="T4" fmla="*/ 0 w 28"/>
                                <a:gd name="T5" fmla="*/ 238 h 252"/>
                                <a:gd name="T6" fmla="*/ 14 w 28"/>
                                <a:gd name="T7" fmla="*/ 252 h 252"/>
                                <a:gd name="T8" fmla="*/ 28 w 28"/>
                                <a:gd name="T9" fmla="*/ 238 h 252"/>
                                <a:gd name="T10" fmla="*/ 28 w 28"/>
                                <a:gd name="T11" fmla="*/ 14 h 252"/>
                                <a:gd name="T12" fmla="*/ 14 w 28"/>
                                <a:gd name="T1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52">
                                  <a:moveTo>
                                    <a:pt x="14" y="0"/>
                                  </a:moveTo>
                                  <a:cubicBezTo>
                                    <a:pt x="6" y="0"/>
                                    <a:pt x="0" y="6"/>
                                    <a:pt x="0" y="14"/>
                                  </a:cubicBezTo>
                                  <a:cubicBezTo>
                                    <a:pt x="0" y="238"/>
                                    <a:pt x="0" y="238"/>
                                    <a:pt x="0" y="238"/>
                                  </a:cubicBezTo>
                                  <a:cubicBezTo>
                                    <a:pt x="0" y="246"/>
                                    <a:pt x="6" y="252"/>
                                    <a:pt x="14" y="252"/>
                                  </a:cubicBezTo>
                                  <a:cubicBezTo>
                                    <a:pt x="22" y="252"/>
                                    <a:pt x="28" y="246"/>
                                    <a:pt x="28" y="238"/>
                                  </a:cubicBezTo>
                                  <a:cubicBezTo>
                                    <a:pt x="28" y="14"/>
                                    <a:pt x="28" y="14"/>
                                    <a:pt x="28" y="14"/>
                                  </a:cubicBezTo>
                                  <a:cubicBezTo>
                                    <a:pt x="28" y="6"/>
                                    <a:pt x="22" y="0"/>
                                    <a:pt x="1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69" name="Freeform 11"/>
                          <wps:cNvSpPr/>
                          <wps:spPr bwMode="auto">
                            <a:xfrm>
                              <a:off x="5400" y="1370"/>
                              <a:ext cx="33" cy="84"/>
                            </a:xfrm>
                            <a:custGeom>
                              <a:avLst/>
                              <a:gdLst>
                                <a:gd name="T0" fmla="*/ 14 w 28"/>
                                <a:gd name="T1" fmla="*/ 0 h 72"/>
                                <a:gd name="T2" fmla="*/ 0 w 28"/>
                                <a:gd name="T3" fmla="*/ 14 h 72"/>
                                <a:gd name="T4" fmla="*/ 0 w 28"/>
                                <a:gd name="T5" fmla="*/ 58 h 72"/>
                                <a:gd name="T6" fmla="*/ 14 w 28"/>
                                <a:gd name="T7" fmla="*/ 72 h 72"/>
                                <a:gd name="T8" fmla="*/ 28 w 28"/>
                                <a:gd name="T9" fmla="*/ 58 h 72"/>
                                <a:gd name="T10" fmla="*/ 28 w 28"/>
                                <a:gd name="T11" fmla="*/ 14 h 72"/>
                                <a:gd name="T12" fmla="*/ 14 w 28"/>
                                <a:gd name="T13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72">
                                  <a:moveTo>
                                    <a:pt x="14" y="0"/>
                                  </a:moveTo>
                                  <a:cubicBezTo>
                                    <a:pt x="6" y="0"/>
                                    <a:pt x="0" y="7"/>
                                    <a:pt x="0" y="14"/>
                                  </a:cubicBezTo>
                                  <a:cubicBezTo>
                                    <a:pt x="0" y="58"/>
                                    <a:pt x="0" y="58"/>
                                    <a:pt x="0" y="58"/>
                                  </a:cubicBezTo>
                                  <a:cubicBezTo>
                                    <a:pt x="0" y="66"/>
                                    <a:pt x="6" y="72"/>
                                    <a:pt x="14" y="72"/>
                                  </a:cubicBezTo>
                                  <a:cubicBezTo>
                                    <a:pt x="22" y="72"/>
                                    <a:pt x="28" y="66"/>
                                    <a:pt x="28" y="58"/>
                                  </a:cubicBezTo>
                                  <a:cubicBezTo>
                                    <a:pt x="28" y="14"/>
                                    <a:pt x="28" y="14"/>
                                    <a:pt x="28" y="14"/>
                                  </a:cubicBezTo>
                                  <a:cubicBezTo>
                                    <a:pt x="28" y="7"/>
                                    <a:pt x="22" y="0"/>
                                    <a:pt x="1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" name="Freeform 12"/>
                          <wps:cNvSpPr/>
                          <wps:spPr bwMode="auto">
                            <a:xfrm>
                              <a:off x="5377" y="1239"/>
                              <a:ext cx="181" cy="93"/>
                            </a:xfrm>
                            <a:custGeom>
                              <a:avLst/>
                              <a:gdLst>
                                <a:gd name="T0" fmla="*/ 96 w 156"/>
                                <a:gd name="T1" fmla="*/ 65 h 79"/>
                                <a:gd name="T2" fmla="*/ 96 w 156"/>
                                <a:gd name="T3" fmla="*/ 52 h 79"/>
                                <a:gd name="T4" fmla="*/ 142 w 156"/>
                                <a:gd name="T5" fmla="*/ 52 h 79"/>
                                <a:gd name="T6" fmla="*/ 156 w 156"/>
                                <a:gd name="T7" fmla="*/ 38 h 79"/>
                                <a:gd name="T8" fmla="*/ 142 w 156"/>
                                <a:gd name="T9" fmla="*/ 24 h 79"/>
                                <a:gd name="T10" fmla="*/ 28 w 156"/>
                                <a:gd name="T11" fmla="*/ 24 h 79"/>
                                <a:gd name="T12" fmla="*/ 28 w 156"/>
                                <a:gd name="T13" fmla="*/ 14 h 79"/>
                                <a:gd name="T14" fmla="*/ 14 w 156"/>
                                <a:gd name="T15" fmla="*/ 0 h 79"/>
                                <a:gd name="T16" fmla="*/ 0 w 156"/>
                                <a:gd name="T17" fmla="*/ 14 h 79"/>
                                <a:gd name="T18" fmla="*/ 0 w 156"/>
                                <a:gd name="T19" fmla="*/ 38 h 79"/>
                                <a:gd name="T20" fmla="*/ 14 w 156"/>
                                <a:gd name="T21" fmla="*/ 52 h 79"/>
                                <a:gd name="T22" fmla="*/ 68 w 156"/>
                                <a:gd name="T23" fmla="*/ 52 h 79"/>
                                <a:gd name="T24" fmla="*/ 68 w 156"/>
                                <a:gd name="T25" fmla="*/ 65 h 79"/>
                                <a:gd name="T26" fmla="*/ 82 w 156"/>
                                <a:gd name="T27" fmla="*/ 79 h 79"/>
                                <a:gd name="T28" fmla="*/ 96 w 156"/>
                                <a:gd name="T29" fmla="*/ 65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6" h="79">
                                  <a:moveTo>
                                    <a:pt x="96" y="65"/>
                                  </a:moveTo>
                                  <a:cubicBezTo>
                                    <a:pt x="96" y="52"/>
                                    <a:pt x="96" y="52"/>
                                    <a:pt x="96" y="52"/>
                                  </a:cubicBezTo>
                                  <a:cubicBezTo>
                                    <a:pt x="142" y="52"/>
                                    <a:pt x="142" y="52"/>
                                    <a:pt x="142" y="52"/>
                                  </a:cubicBezTo>
                                  <a:cubicBezTo>
                                    <a:pt x="150" y="52"/>
                                    <a:pt x="156" y="46"/>
                                    <a:pt x="156" y="38"/>
                                  </a:cubicBezTo>
                                  <a:cubicBezTo>
                                    <a:pt x="156" y="31"/>
                                    <a:pt x="150" y="24"/>
                                    <a:pt x="142" y="24"/>
                                  </a:cubicBezTo>
                                  <a:cubicBezTo>
                                    <a:pt x="28" y="24"/>
                                    <a:pt x="28" y="24"/>
                                    <a:pt x="28" y="24"/>
                                  </a:cubicBezTo>
                                  <a:cubicBezTo>
                                    <a:pt x="28" y="14"/>
                                    <a:pt x="28" y="14"/>
                                    <a:pt x="28" y="14"/>
                                  </a:cubicBezTo>
                                  <a:cubicBezTo>
                                    <a:pt x="28" y="6"/>
                                    <a:pt x="22" y="0"/>
                                    <a:pt x="14" y="0"/>
                                  </a:cubicBezTo>
                                  <a:cubicBezTo>
                                    <a:pt x="6" y="0"/>
                                    <a:pt x="0" y="6"/>
                                    <a:pt x="0" y="14"/>
                                  </a:cubicBezTo>
                                  <a:cubicBezTo>
                                    <a:pt x="0" y="38"/>
                                    <a:pt x="0" y="38"/>
                                    <a:pt x="0" y="38"/>
                                  </a:cubicBezTo>
                                  <a:cubicBezTo>
                                    <a:pt x="0" y="46"/>
                                    <a:pt x="6" y="52"/>
                                    <a:pt x="14" y="52"/>
                                  </a:cubicBezTo>
                                  <a:cubicBezTo>
                                    <a:pt x="68" y="52"/>
                                    <a:pt x="68" y="52"/>
                                    <a:pt x="68" y="52"/>
                                  </a:cubicBezTo>
                                  <a:cubicBezTo>
                                    <a:pt x="68" y="65"/>
                                    <a:pt x="68" y="65"/>
                                    <a:pt x="68" y="65"/>
                                  </a:cubicBezTo>
                                  <a:cubicBezTo>
                                    <a:pt x="68" y="73"/>
                                    <a:pt x="74" y="79"/>
                                    <a:pt x="82" y="79"/>
                                  </a:cubicBezTo>
                                  <a:cubicBezTo>
                                    <a:pt x="90" y="79"/>
                                    <a:pt x="96" y="73"/>
                                    <a:pt x="96" y="6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" name="Freeform 13"/>
                          <wps:cNvSpPr/>
                          <wps:spPr bwMode="auto">
                            <a:xfrm>
                              <a:off x="5642" y="1239"/>
                              <a:ext cx="182" cy="93"/>
                            </a:xfrm>
                            <a:custGeom>
                              <a:avLst/>
                              <a:gdLst>
                                <a:gd name="T0" fmla="*/ 142 w 156"/>
                                <a:gd name="T1" fmla="*/ 24 h 79"/>
                                <a:gd name="T2" fmla="*/ 28 w 156"/>
                                <a:gd name="T3" fmla="*/ 24 h 79"/>
                                <a:gd name="T4" fmla="*/ 28 w 156"/>
                                <a:gd name="T5" fmla="*/ 14 h 79"/>
                                <a:gd name="T6" fmla="*/ 14 w 156"/>
                                <a:gd name="T7" fmla="*/ 0 h 79"/>
                                <a:gd name="T8" fmla="*/ 0 w 156"/>
                                <a:gd name="T9" fmla="*/ 14 h 79"/>
                                <a:gd name="T10" fmla="*/ 0 w 156"/>
                                <a:gd name="T11" fmla="*/ 38 h 79"/>
                                <a:gd name="T12" fmla="*/ 14 w 156"/>
                                <a:gd name="T13" fmla="*/ 52 h 79"/>
                                <a:gd name="T14" fmla="*/ 68 w 156"/>
                                <a:gd name="T15" fmla="*/ 52 h 79"/>
                                <a:gd name="T16" fmla="*/ 68 w 156"/>
                                <a:gd name="T17" fmla="*/ 65 h 79"/>
                                <a:gd name="T18" fmla="*/ 82 w 156"/>
                                <a:gd name="T19" fmla="*/ 79 h 79"/>
                                <a:gd name="T20" fmla="*/ 96 w 156"/>
                                <a:gd name="T21" fmla="*/ 65 h 79"/>
                                <a:gd name="T22" fmla="*/ 96 w 156"/>
                                <a:gd name="T23" fmla="*/ 52 h 79"/>
                                <a:gd name="T24" fmla="*/ 142 w 156"/>
                                <a:gd name="T25" fmla="*/ 52 h 79"/>
                                <a:gd name="T26" fmla="*/ 156 w 156"/>
                                <a:gd name="T27" fmla="*/ 38 h 79"/>
                                <a:gd name="T28" fmla="*/ 142 w 156"/>
                                <a:gd name="T29" fmla="*/ 2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6" h="79">
                                  <a:moveTo>
                                    <a:pt x="142" y="24"/>
                                  </a:moveTo>
                                  <a:cubicBezTo>
                                    <a:pt x="28" y="24"/>
                                    <a:pt x="28" y="24"/>
                                    <a:pt x="28" y="24"/>
                                  </a:cubicBezTo>
                                  <a:cubicBezTo>
                                    <a:pt x="28" y="14"/>
                                    <a:pt x="28" y="14"/>
                                    <a:pt x="28" y="14"/>
                                  </a:cubicBezTo>
                                  <a:cubicBezTo>
                                    <a:pt x="28" y="6"/>
                                    <a:pt x="22" y="0"/>
                                    <a:pt x="14" y="0"/>
                                  </a:cubicBezTo>
                                  <a:cubicBezTo>
                                    <a:pt x="6" y="0"/>
                                    <a:pt x="0" y="6"/>
                                    <a:pt x="0" y="14"/>
                                  </a:cubicBezTo>
                                  <a:cubicBezTo>
                                    <a:pt x="0" y="38"/>
                                    <a:pt x="0" y="38"/>
                                    <a:pt x="0" y="38"/>
                                  </a:cubicBezTo>
                                  <a:cubicBezTo>
                                    <a:pt x="0" y="46"/>
                                    <a:pt x="6" y="52"/>
                                    <a:pt x="14" y="52"/>
                                  </a:cubicBezTo>
                                  <a:cubicBezTo>
                                    <a:pt x="68" y="52"/>
                                    <a:pt x="68" y="52"/>
                                    <a:pt x="68" y="52"/>
                                  </a:cubicBezTo>
                                  <a:cubicBezTo>
                                    <a:pt x="68" y="65"/>
                                    <a:pt x="68" y="65"/>
                                    <a:pt x="68" y="65"/>
                                  </a:cubicBezTo>
                                  <a:cubicBezTo>
                                    <a:pt x="68" y="73"/>
                                    <a:pt x="74" y="79"/>
                                    <a:pt x="82" y="79"/>
                                  </a:cubicBezTo>
                                  <a:cubicBezTo>
                                    <a:pt x="90" y="79"/>
                                    <a:pt x="96" y="73"/>
                                    <a:pt x="96" y="65"/>
                                  </a:cubicBezTo>
                                  <a:cubicBezTo>
                                    <a:pt x="96" y="52"/>
                                    <a:pt x="96" y="52"/>
                                    <a:pt x="96" y="52"/>
                                  </a:cubicBezTo>
                                  <a:cubicBezTo>
                                    <a:pt x="142" y="52"/>
                                    <a:pt x="142" y="52"/>
                                    <a:pt x="142" y="52"/>
                                  </a:cubicBezTo>
                                  <a:cubicBezTo>
                                    <a:pt x="150" y="52"/>
                                    <a:pt x="156" y="46"/>
                                    <a:pt x="156" y="38"/>
                                  </a:cubicBezTo>
                                  <a:cubicBezTo>
                                    <a:pt x="156" y="31"/>
                                    <a:pt x="150" y="24"/>
                                    <a:pt x="142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" name="Freeform 15"/>
                          <wps:cNvSpPr/>
                          <wps:spPr bwMode="auto">
                            <a:xfrm>
                              <a:off x="5479" y="1370"/>
                              <a:ext cx="313" cy="404"/>
                            </a:xfrm>
                            <a:custGeom>
                              <a:avLst/>
                              <a:gdLst>
                                <a:gd name="T0" fmla="*/ 255 w 269"/>
                                <a:gd name="T1" fmla="*/ 0 h 345"/>
                                <a:gd name="T2" fmla="*/ 14 w 269"/>
                                <a:gd name="T3" fmla="*/ 0 h 345"/>
                                <a:gd name="T4" fmla="*/ 0 w 269"/>
                                <a:gd name="T5" fmla="*/ 14 h 345"/>
                                <a:gd name="T6" fmla="*/ 14 w 269"/>
                                <a:gd name="T7" fmla="*/ 28 h 345"/>
                                <a:gd name="T8" fmla="*/ 241 w 269"/>
                                <a:gd name="T9" fmla="*/ 28 h 345"/>
                                <a:gd name="T10" fmla="*/ 241 w 269"/>
                                <a:gd name="T11" fmla="*/ 317 h 345"/>
                                <a:gd name="T12" fmla="*/ 168 w 269"/>
                                <a:gd name="T13" fmla="*/ 317 h 345"/>
                                <a:gd name="T14" fmla="*/ 154 w 269"/>
                                <a:gd name="T15" fmla="*/ 331 h 345"/>
                                <a:gd name="T16" fmla="*/ 168 w 269"/>
                                <a:gd name="T17" fmla="*/ 345 h 345"/>
                                <a:gd name="T18" fmla="*/ 255 w 269"/>
                                <a:gd name="T19" fmla="*/ 345 h 345"/>
                                <a:gd name="T20" fmla="*/ 269 w 269"/>
                                <a:gd name="T21" fmla="*/ 331 h 345"/>
                                <a:gd name="T22" fmla="*/ 269 w 269"/>
                                <a:gd name="T23" fmla="*/ 14 h 345"/>
                                <a:gd name="T24" fmla="*/ 255 w 269"/>
                                <a:gd name="T25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9" h="345">
                                  <a:moveTo>
                                    <a:pt x="255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7" y="0"/>
                                    <a:pt x="0" y="7"/>
                                    <a:pt x="0" y="14"/>
                                  </a:cubicBezTo>
                                  <a:cubicBezTo>
                                    <a:pt x="0" y="22"/>
                                    <a:pt x="7" y="28"/>
                                    <a:pt x="14" y="28"/>
                                  </a:cubicBezTo>
                                  <a:cubicBezTo>
                                    <a:pt x="241" y="28"/>
                                    <a:pt x="241" y="28"/>
                                    <a:pt x="241" y="28"/>
                                  </a:cubicBezTo>
                                  <a:cubicBezTo>
                                    <a:pt x="241" y="317"/>
                                    <a:pt x="241" y="317"/>
                                    <a:pt x="241" y="317"/>
                                  </a:cubicBezTo>
                                  <a:cubicBezTo>
                                    <a:pt x="168" y="317"/>
                                    <a:pt x="168" y="317"/>
                                    <a:pt x="168" y="317"/>
                                  </a:cubicBezTo>
                                  <a:cubicBezTo>
                                    <a:pt x="160" y="317"/>
                                    <a:pt x="154" y="323"/>
                                    <a:pt x="154" y="331"/>
                                  </a:cubicBezTo>
                                  <a:cubicBezTo>
                                    <a:pt x="154" y="339"/>
                                    <a:pt x="160" y="345"/>
                                    <a:pt x="168" y="345"/>
                                  </a:cubicBezTo>
                                  <a:cubicBezTo>
                                    <a:pt x="255" y="345"/>
                                    <a:pt x="255" y="345"/>
                                    <a:pt x="255" y="345"/>
                                  </a:cubicBezTo>
                                  <a:cubicBezTo>
                                    <a:pt x="263" y="345"/>
                                    <a:pt x="269" y="339"/>
                                    <a:pt x="269" y="331"/>
                                  </a:cubicBezTo>
                                  <a:cubicBezTo>
                                    <a:pt x="269" y="14"/>
                                    <a:pt x="269" y="14"/>
                                    <a:pt x="269" y="14"/>
                                  </a:cubicBezTo>
                                  <a:cubicBezTo>
                                    <a:pt x="269" y="7"/>
                                    <a:pt x="263" y="0"/>
                                    <a:pt x="255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" name="Freeform 21"/>
                          <wps:cNvSpPr/>
                          <wps:spPr bwMode="auto">
                            <a:xfrm>
                              <a:off x="5479" y="1447"/>
                              <a:ext cx="233" cy="234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86 h 200"/>
                                <a:gd name="T2" fmla="*/ 201 w 201"/>
                                <a:gd name="T3" fmla="*/ 14 h 200"/>
                                <a:gd name="T4" fmla="*/ 187 w 201"/>
                                <a:gd name="T5" fmla="*/ 0 h 200"/>
                                <a:gd name="T6" fmla="*/ 14 w 201"/>
                                <a:gd name="T7" fmla="*/ 0 h 200"/>
                                <a:gd name="T8" fmla="*/ 0 w 201"/>
                                <a:gd name="T9" fmla="*/ 14 h 200"/>
                                <a:gd name="T10" fmla="*/ 0 w 201"/>
                                <a:gd name="T11" fmla="*/ 89 h 200"/>
                                <a:gd name="T12" fmla="*/ 14 w 201"/>
                                <a:gd name="T13" fmla="*/ 103 h 200"/>
                                <a:gd name="T14" fmla="*/ 28 w 201"/>
                                <a:gd name="T15" fmla="*/ 89 h 200"/>
                                <a:gd name="T16" fmla="*/ 28 w 201"/>
                                <a:gd name="T17" fmla="*/ 28 h 200"/>
                                <a:gd name="T18" fmla="*/ 173 w 201"/>
                                <a:gd name="T19" fmla="*/ 28 h 200"/>
                                <a:gd name="T20" fmla="*/ 173 w 201"/>
                                <a:gd name="T21" fmla="*/ 172 h 200"/>
                                <a:gd name="T22" fmla="*/ 28 w 201"/>
                                <a:gd name="T23" fmla="*/ 172 h 200"/>
                                <a:gd name="T24" fmla="*/ 28 w 201"/>
                                <a:gd name="T25" fmla="*/ 160 h 200"/>
                                <a:gd name="T26" fmla="*/ 134 w 201"/>
                                <a:gd name="T27" fmla="*/ 103 h 200"/>
                                <a:gd name="T28" fmla="*/ 140 w 201"/>
                                <a:gd name="T29" fmla="*/ 84 h 200"/>
                                <a:gd name="T30" fmla="*/ 121 w 201"/>
                                <a:gd name="T31" fmla="*/ 78 h 200"/>
                                <a:gd name="T32" fmla="*/ 8 w 201"/>
                                <a:gd name="T33" fmla="*/ 139 h 200"/>
                                <a:gd name="T34" fmla="*/ 0 w 201"/>
                                <a:gd name="T35" fmla="*/ 151 h 200"/>
                                <a:gd name="T36" fmla="*/ 0 w 201"/>
                                <a:gd name="T37" fmla="*/ 186 h 200"/>
                                <a:gd name="T38" fmla="*/ 14 w 201"/>
                                <a:gd name="T39" fmla="*/ 200 h 200"/>
                                <a:gd name="T40" fmla="*/ 187 w 201"/>
                                <a:gd name="T41" fmla="*/ 200 h 200"/>
                                <a:gd name="T42" fmla="*/ 201 w 201"/>
                                <a:gd name="T43" fmla="*/ 186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01" h="200">
                                  <a:moveTo>
                                    <a:pt x="201" y="186"/>
                                  </a:moveTo>
                                  <a:cubicBezTo>
                                    <a:pt x="201" y="14"/>
                                    <a:pt x="201" y="14"/>
                                    <a:pt x="201" y="14"/>
                                  </a:cubicBezTo>
                                  <a:cubicBezTo>
                                    <a:pt x="201" y="6"/>
                                    <a:pt x="195" y="0"/>
                                    <a:pt x="187" y="0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7" y="0"/>
                                    <a:pt x="0" y="6"/>
                                    <a:pt x="0" y="14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97"/>
                                    <a:pt x="7" y="103"/>
                                    <a:pt x="14" y="103"/>
                                  </a:cubicBezTo>
                                  <a:cubicBezTo>
                                    <a:pt x="22" y="103"/>
                                    <a:pt x="28" y="97"/>
                                    <a:pt x="28" y="89"/>
                                  </a:cubicBezTo>
                                  <a:cubicBezTo>
                                    <a:pt x="28" y="28"/>
                                    <a:pt x="28" y="28"/>
                                    <a:pt x="28" y="28"/>
                                  </a:cubicBezTo>
                                  <a:cubicBezTo>
                                    <a:pt x="173" y="28"/>
                                    <a:pt x="173" y="28"/>
                                    <a:pt x="173" y="28"/>
                                  </a:cubicBezTo>
                                  <a:cubicBezTo>
                                    <a:pt x="173" y="172"/>
                                    <a:pt x="173" y="172"/>
                                    <a:pt x="173" y="172"/>
                                  </a:cubicBezTo>
                                  <a:cubicBezTo>
                                    <a:pt x="28" y="172"/>
                                    <a:pt x="28" y="172"/>
                                    <a:pt x="28" y="172"/>
                                  </a:cubicBezTo>
                                  <a:cubicBezTo>
                                    <a:pt x="28" y="160"/>
                                    <a:pt x="28" y="160"/>
                                    <a:pt x="28" y="160"/>
                                  </a:cubicBezTo>
                                  <a:cubicBezTo>
                                    <a:pt x="134" y="103"/>
                                    <a:pt x="134" y="103"/>
                                    <a:pt x="134" y="103"/>
                                  </a:cubicBezTo>
                                  <a:cubicBezTo>
                                    <a:pt x="141" y="99"/>
                                    <a:pt x="143" y="91"/>
                                    <a:pt x="140" y="84"/>
                                  </a:cubicBezTo>
                                  <a:cubicBezTo>
                                    <a:pt x="136" y="77"/>
                                    <a:pt x="128" y="75"/>
                                    <a:pt x="121" y="78"/>
                                  </a:cubicBezTo>
                                  <a:cubicBezTo>
                                    <a:pt x="8" y="139"/>
                                    <a:pt x="8" y="139"/>
                                    <a:pt x="8" y="139"/>
                                  </a:cubicBezTo>
                                  <a:cubicBezTo>
                                    <a:pt x="3" y="142"/>
                                    <a:pt x="0" y="146"/>
                                    <a:pt x="0" y="151"/>
                                  </a:cubicBezTo>
                                  <a:cubicBezTo>
                                    <a:pt x="0" y="186"/>
                                    <a:pt x="0" y="186"/>
                                    <a:pt x="0" y="186"/>
                                  </a:cubicBezTo>
                                  <a:cubicBezTo>
                                    <a:pt x="0" y="193"/>
                                    <a:pt x="7" y="200"/>
                                    <a:pt x="14" y="200"/>
                                  </a:cubicBezTo>
                                  <a:cubicBezTo>
                                    <a:pt x="187" y="200"/>
                                    <a:pt x="187" y="200"/>
                                    <a:pt x="187" y="200"/>
                                  </a:cubicBezTo>
                                  <a:cubicBezTo>
                                    <a:pt x="195" y="200"/>
                                    <a:pt x="201" y="193"/>
                                    <a:pt x="201" y="1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174" name="组合 108"/>
                        <wpg:cNvGrpSpPr/>
                        <wpg:grpSpPr>
                          <a:xfrm>
                            <a:off x="6447" y="1262"/>
                            <a:ext cx="517" cy="512"/>
                            <a:chOff x="4709" y="1262"/>
                            <a:chExt cx="517" cy="512"/>
                          </a:xfrm>
                          <a:grpFill/>
                        </wpg:grpSpPr>
                        <wps:wsp>
                          <wps:cNvPr id="175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4709" y="1262"/>
                              <a:ext cx="227" cy="512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14 h 437"/>
                                <a:gd name="T2" fmla="*/ 181 w 195"/>
                                <a:gd name="T3" fmla="*/ 0 h 437"/>
                                <a:gd name="T4" fmla="*/ 14 w 195"/>
                                <a:gd name="T5" fmla="*/ 0 h 437"/>
                                <a:gd name="T6" fmla="*/ 0 w 195"/>
                                <a:gd name="T7" fmla="*/ 14 h 437"/>
                                <a:gd name="T8" fmla="*/ 14 w 195"/>
                                <a:gd name="T9" fmla="*/ 28 h 437"/>
                                <a:gd name="T10" fmla="*/ 35 w 195"/>
                                <a:gd name="T11" fmla="*/ 28 h 437"/>
                                <a:gd name="T12" fmla="*/ 35 w 195"/>
                                <a:gd name="T13" fmla="*/ 150 h 437"/>
                                <a:gd name="T14" fmla="*/ 35 w 195"/>
                                <a:gd name="T15" fmla="*/ 156 h 437"/>
                                <a:gd name="T16" fmla="*/ 35 w 195"/>
                                <a:gd name="T17" fmla="*/ 338 h 437"/>
                                <a:gd name="T18" fmla="*/ 14 w 195"/>
                                <a:gd name="T19" fmla="*/ 338 h 437"/>
                                <a:gd name="T20" fmla="*/ 0 w 195"/>
                                <a:gd name="T21" fmla="*/ 352 h 437"/>
                                <a:gd name="T22" fmla="*/ 14 w 195"/>
                                <a:gd name="T23" fmla="*/ 366 h 437"/>
                                <a:gd name="T24" fmla="*/ 127 w 195"/>
                                <a:gd name="T25" fmla="*/ 366 h 437"/>
                                <a:gd name="T26" fmla="*/ 127 w 195"/>
                                <a:gd name="T27" fmla="*/ 423 h 437"/>
                                <a:gd name="T28" fmla="*/ 141 w 195"/>
                                <a:gd name="T29" fmla="*/ 437 h 437"/>
                                <a:gd name="T30" fmla="*/ 155 w 195"/>
                                <a:gd name="T31" fmla="*/ 423 h 437"/>
                                <a:gd name="T32" fmla="*/ 155 w 195"/>
                                <a:gd name="T33" fmla="*/ 28 h 437"/>
                                <a:gd name="T34" fmla="*/ 181 w 195"/>
                                <a:gd name="T35" fmla="*/ 28 h 437"/>
                                <a:gd name="T36" fmla="*/ 195 w 195"/>
                                <a:gd name="T37" fmla="*/ 14 h 437"/>
                                <a:gd name="T38" fmla="*/ 127 w 195"/>
                                <a:gd name="T39" fmla="*/ 338 h 437"/>
                                <a:gd name="T40" fmla="*/ 63 w 195"/>
                                <a:gd name="T41" fmla="*/ 338 h 437"/>
                                <a:gd name="T42" fmla="*/ 63 w 195"/>
                                <a:gd name="T43" fmla="*/ 248 h 437"/>
                                <a:gd name="T44" fmla="*/ 98 w 195"/>
                                <a:gd name="T45" fmla="*/ 248 h 437"/>
                                <a:gd name="T46" fmla="*/ 112 w 195"/>
                                <a:gd name="T47" fmla="*/ 234 h 437"/>
                                <a:gd name="T48" fmla="*/ 98 w 195"/>
                                <a:gd name="T49" fmla="*/ 220 h 437"/>
                                <a:gd name="T50" fmla="*/ 63 w 195"/>
                                <a:gd name="T51" fmla="*/ 220 h 437"/>
                                <a:gd name="T52" fmla="*/ 63 w 195"/>
                                <a:gd name="T53" fmla="*/ 170 h 437"/>
                                <a:gd name="T54" fmla="*/ 98 w 195"/>
                                <a:gd name="T55" fmla="*/ 170 h 437"/>
                                <a:gd name="T56" fmla="*/ 112 w 195"/>
                                <a:gd name="T57" fmla="*/ 156 h 437"/>
                                <a:gd name="T58" fmla="*/ 98 w 195"/>
                                <a:gd name="T59" fmla="*/ 142 h 437"/>
                                <a:gd name="T60" fmla="*/ 63 w 195"/>
                                <a:gd name="T61" fmla="*/ 142 h 437"/>
                                <a:gd name="T62" fmla="*/ 63 w 195"/>
                                <a:gd name="T63" fmla="*/ 28 h 437"/>
                                <a:gd name="T64" fmla="*/ 127 w 195"/>
                                <a:gd name="T65" fmla="*/ 28 h 437"/>
                                <a:gd name="T66" fmla="*/ 127 w 195"/>
                                <a:gd name="T67" fmla="*/ 338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5" h="437">
                                  <a:moveTo>
                                    <a:pt x="195" y="14"/>
                                  </a:moveTo>
                                  <a:cubicBezTo>
                                    <a:pt x="195" y="6"/>
                                    <a:pt x="189" y="0"/>
                                    <a:pt x="181" y="0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6" y="0"/>
                                    <a:pt x="0" y="6"/>
                                    <a:pt x="0" y="14"/>
                                  </a:cubicBezTo>
                                  <a:cubicBezTo>
                                    <a:pt x="0" y="22"/>
                                    <a:pt x="6" y="28"/>
                                    <a:pt x="14" y="28"/>
                                  </a:cubicBezTo>
                                  <a:cubicBezTo>
                                    <a:pt x="35" y="28"/>
                                    <a:pt x="35" y="28"/>
                                    <a:pt x="35" y="28"/>
                                  </a:cubicBezTo>
                                  <a:cubicBezTo>
                                    <a:pt x="35" y="150"/>
                                    <a:pt x="35" y="150"/>
                                    <a:pt x="35" y="150"/>
                                  </a:cubicBezTo>
                                  <a:cubicBezTo>
                                    <a:pt x="35" y="156"/>
                                    <a:pt x="35" y="156"/>
                                    <a:pt x="35" y="156"/>
                                  </a:cubicBezTo>
                                  <a:cubicBezTo>
                                    <a:pt x="35" y="338"/>
                                    <a:pt x="35" y="338"/>
                                    <a:pt x="35" y="338"/>
                                  </a:cubicBezTo>
                                  <a:cubicBezTo>
                                    <a:pt x="14" y="338"/>
                                    <a:pt x="14" y="338"/>
                                    <a:pt x="14" y="338"/>
                                  </a:cubicBezTo>
                                  <a:cubicBezTo>
                                    <a:pt x="6" y="338"/>
                                    <a:pt x="0" y="344"/>
                                    <a:pt x="0" y="352"/>
                                  </a:cubicBezTo>
                                  <a:cubicBezTo>
                                    <a:pt x="0" y="360"/>
                                    <a:pt x="6" y="366"/>
                                    <a:pt x="14" y="366"/>
                                  </a:cubicBezTo>
                                  <a:cubicBezTo>
                                    <a:pt x="127" y="366"/>
                                    <a:pt x="127" y="366"/>
                                    <a:pt x="127" y="366"/>
                                  </a:cubicBezTo>
                                  <a:cubicBezTo>
                                    <a:pt x="127" y="423"/>
                                    <a:pt x="127" y="423"/>
                                    <a:pt x="127" y="423"/>
                                  </a:cubicBezTo>
                                  <a:cubicBezTo>
                                    <a:pt x="127" y="431"/>
                                    <a:pt x="133" y="437"/>
                                    <a:pt x="141" y="437"/>
                                  </a:cubicBezTo>
                                  <a:cubicBezTo>
                                    <a:pt x="149" y="437"/>
                                    <a:pt x="155" y="431"/>
                                    <a:pt x="155" y="423"/>
                                  </a:cubicBezTo>
                                  <a:cubicBezTo>
                                    <a:pt x="155" y="28"/>
                                    <a:pt x="155" y="28"/>
                                    <a:pt x="155" y="28"/>
                                  </a:cubicBezTo>
                                  <a:cubicBezTo>
                                    <a:pt x="181" y="28"/>
                                    <a:pt x="181" y="28"/>
                                    <a:pt x="181" y="28"/>
                                  </a:cubicBezTo>
                                  <a:cubicBezTo>
                                    <a:pt x="189" y="28"/>
                                    <a:pt x="195" y="22"/>
                                    <a:pt x="195" y="14"/>
                                  </a:cubicBezTo>
                                  <a:close/>
                                  <a:moveTo>
                                    <a:pt x="127" y="338"/>
                                  </a:moveTo>
                                  <a:cubicBezTo>
                                    <a:pt x="63" y="338"/>
                                    <a:pt x="63" y="338"/>
                                    <a:pt x="63" y="338"/>
                                  </a:cubicBezTo>
                                  <a:cubicBezTo>
                                    <a:pt x="63" y="248"/>
                                    <a:pt x="63" y="248"/>
                                    <a:pt x="63" y="248"/>
                                  </a:cubicBezTo>
                                  <a:cubicBezTo>
                                    <a:pt x="98" y="248"/>
                                    <a:pt x="98" y="248"/>
                                    <a:pt x="98" y="248"/>
                                  </a:cubicBezTo>
                                  <a:cubicBezTo>
                                    <a:pt x="105" y="248"/>
                                    <a:pt x="112" y="241"/>
                                    <a:pt x="112" y="234"/>
                                  </a:cubicBezTo>
                                  <a:cubicBezTo>
                                    <a:pt x="112" y="226"/>
                                    <a:pt x="105" y="220"/>
                                    <a:pt x="98" y="220"/>
                                  </a:cubicBezTo>
                                  <a:cubicBezTo>
                                    <a:pt x="63" y="220"/>
                                    <a:pt x="63" y="220"/>
                                    <a:pt x="63" y="220"/>
                                  </a:cubicBezTo>
                                  <a:cubicBezTo>
                                    <a:pt x="63" y="170"/>
                                    <a:pt x="63" y="170"/>
                                    <a:pt x="63" y="170"/>
                                  </a:cubicBezTo>
                                  <a:cubicBezTo>
                                    <a:pt x="98" y="170"/>
                                    <a:pt x="98" y="170"/>
                                    <a:pt x="98" y="170"/>
                                  </a:cubicBezTo>
                                  <a:cubicBezTo>
                                    <a:pt x="105" y="170"/>
                                    <a:pt x="112" y="163"/>
                                    <a:pt x="112" y="156"/>
                                  </a:cubicBezTo>
                                  <a:cubicBezTo>
                                    <a:pt x="112" y="148"/>
                                    <a:pt x="105" y="142"/>
                                    <a:pt x="98" y="142"/>
                                  </a:cubicBezTo>
                                  <a:cubicBezTo>
                                    <a:pt x="63" y="142"/>
                                    <a:pt x="63" y="142"/>
                                    <a:pt x="63" y="142"/>
                                  </a:cubicBezTo>
                                  <a:cubicBezTo>
                                    <a:pt x="63" y="28"/>
                                    <a:pt x="63" y="28"/>
                                    <a:pt x="63" y="28"/>
                                  </a:cubicBezTo>
                                  <a:cubicBezTo>
                                    <a:pt x="127" y="28"/>
                                    <a:pt x="127" y="28"/>
                                    <a:pt x="127" y="28"/>
                                  </a:cubicBezTo>
                                  <a:lnTo>
                                    <a:pt x="127" y="33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" name="Freeform 17"/>
                          <wps:cNvSpPr/>
                          <wps:spPr bwMode="auto">
                            <a:xfrm>
                              <a:off x="4921" y="1576"/>
                              <a:ext cx="137" cy="198"/>
                            </a:xfrm>
                            <a:custGeom>
                              <a:avLst/>
                              <a:gdLst>
                                <a:gd name="T0" fmla="*/ 109 w 118"/>
                                <a:gd name="T1" fmla="*/ 4 h 169"/>
                                <a:gd name="T2" fmla="*/ 90 w 118"/>
                                <a:gd name="T3" fmla="*/ 8 h 169"/>
                                <a:gd name="T4" fmla="*/ 4 w 118"/>
                                <a:gd name="T5" fmla="*/ 147 h 169"/>
                                <a:gd name="T6" fmla="*/ 9 w 118"/>
                                <a:gd name="T7" fmla="*/ 167 h 169"/>
                                <a:gd name="T8" fmla="*/ 16 w 118"/>
                                <a:gd name="T9" fmla="*/ 169 h 169"/>
                                <a:gd name="T10" fmla="*/ 28 w 118"/>
                                <a:gd name="T11" fmla="*/ 162 h 169"/>
                                <a:gd name="T12" fmla="*/ 114 w 118"/>
                                <a:gd name="T13" fmla="*/ 23 h 169"/>
                                <a:gd name="T14" fmla="*/ 109 w 118"/>
                                <a:gd name="T15" fmla="*/ 4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8" h="169">
                                  <a:moveTo>
                                    <a:pt x="109" y="4"/>
                                  </a:moveTo>
                                  <a:cubicBezTo>
                                    <a:pt x="103" y="0"/>
                                    <a:pt x="94" y="2"/>
                                    <a:pt x="90" y="8"/>
                                  </a:cubicBezTo>
                                  <a:cubicBezTo>
                                    <a:pt x="4" y="147"/>
                                    <a:pt x="4" y="147"/>
                                    <a:pt x="4" y="147"/>
                                  </a:cubicBezTo>
                                  <a:cubicBezTo>
                                    <a:pt x="0" y="154"/>
                                    <a:pt x="2" y="163"/>
                                    <a:pt x="9" y="167"/>
                                  </a:cubicBezTo>
                                  <a:cubicBezTo>
                                    <a:pt x="11" y="168"/>
                                    <a:pt x="14" y="169"/>
                                    <a:pt x="16" y="169"/>
                                  </a:cubicBezTo>
                                  <a:cubicBezTo>
                                    <a:pt x="21" y="169"/>
                                    <a:pt x="25" y="166"/>
                                    <a:pt x="28" y="162"/>
                                  </a:cubicBezTo>
                                  <a:cubicBezTo>
                                    <a:pt x="114" y="23"/>
                                    <a:pt x="114" y="23"/>
                                    <a:pt x="114" y="23"/>
                                  </a:cubicBezTo>
                                  <a:cubicBezTo>
                                    <a:pt x="118" y="17"/>
                                    <a:pt x="116" y="8"/>
                                    <a:pt x="109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" name="Freeform 18"/>
                          <wps:cNvSpPr/>
                          <wps:spPr bwMode="auto">
                            <a:xfrm>
                              <a:off x="4966" y="1262"/>
                              <a:ext cx="261" cy="512"/>
                            </a:xfrm>
                            <a:custGeom>
                              <a:avLst/>
                              <a:gdLst>
                                <a:gd name="T0" fmla="*/ 105 w 224"/>
                                <a:gd name="T1" fmla="*/ 226 h 437"/>
                                <a:gd name="T2" fmla="*/ 104 w 224"/>
                                <a:gd name="T3" fmla="*/ 226 h 437"/>
                                <a:gd name="T4" fmla="*/ 104 w 224"/>
                                <a:gd name="T5" fmla="*/ 225 h 437"/>
                                <a:gd name="T6" fmla="*/ 103 w 224"/>
                                <a:gd name="T7" fmla="*/ 224 h 437"/>
                                <a:gd name="T8" fmla="*/ 102 w 224"/>
                                <a:gd name="T9" fmla="*/ 223 h 437"/>
                                <a:gd name="T10" fmla="*/ 101 w 224"/>
                                <a:gd name="T11" fmla="*/ 222 h 437"/>
                                <a:gd name="T12" fmla="*/ 100 w 224"/>
                                <a:gd name="T13" fmla="*/ 222 h 437"/>
                                <a:gd name="T14" fmla="*/ 98 w 224"/>
                                <a:gd name="T15" fmla="*/ 221 h 437"/>
                                <a:gd name="T16" fmla="*/ 97 w 224"/>
                                <a:gd name="T17" fmla="*/ 221 h 437"/>
                                <a:gd name="T18" fmla="*/ 96 w 224"/>
                                <a:gd name="T19" fmla="*/ 220 h 437"/>
                                <a:gd name="T20" fmla="*/ 95 w 224"/>
                                <a:gd name="T21" fmla="*/ 220 h 437"/>
                                <a:gd name="T22" fmla="*/ 93 w 224"/>
                                <a:gd name="T23" fmla="*/ 220 h 437"/>
                                <a:gd name="T24" fmla="*/ 93 w 224"/>
                                <a:gd name="T25" fmla="*/ 220 h 437"/>
                                <a:gd name="T26" fmla="*/ 28 w 224"/>
                                <a:gd name="T27" fmla="*/ 220 h 437"/>
                                <a:gd name="T28" fmla="*/ 28 w 224"/>
                                <a:gd name="T29" fmla="*/ 28 h 437"/>
                                <a:gd name="T30" fmla="*/ 157 w 224"/>
                                <a:gd name="T31" fmla="*/ 28 h 437"/>
                                <a:gd name="T32" fmla="*/ 157 w 224"/>
                                <a:gd name="T33" fmla="*/ 220 h 437"/>
                                <a:gd name="T34" fmla="*/ 148 w 224"/>
                                <a:gd name="T35" fmla="*/ 220 h 437"/>
                                <a:gd name="T36" fmla="*/ 134 w 224"/>
                                <a:gd name="T37" fmla="*/ 234 h 437"/>
                                <a:gd name="T38" fmla="*/ 148 w 224"/>
                                <a:gd name="T39" fmla="*/ 248 h 437"/>
                                <a:gd name="T40" fmla="*/ 171 w 224"/>
                                <a:gd name="T41" fmla="*/ 248 h 437"/>
                                <a:gd name="T42" fmla="*/ 185 w 224"/>
                                <a:gd name="T43" fmla="*/ 234 h 437"/>
                                <a:gd name="T44" fmla="*/ 185 w 224"/>
                                <a:gd name="T45" fmla="*/ 14 h 437"/>
                                <a:gd name="T46" fmla="*/ 171 w 224"/>
                                <a:gd name="T47" fmla="*/ 0 h 437"/>
                                <a:gd name="T48" fmla="*/ 14 w 224"/>
                                <a:gd name="T49" fmla="*/ 0 h 437"/>
                                <a:gd name="T50" fmla="*/ 0 w 224"/>
                                <a:gd name="T51" fmla="*/ 14 h 437"/>
                                <a:gd name="T52" fmla="*/ 0 w 224"/>
                                <a:gd name="T53" fmla="*/ 234 h 437"/>
                                <a:gd name="T54" fmla="*/ 14 w 224"/>
                                <a:gd name="T55" fmla="*/ 248 h 437"/>
                                <a:gd name="T56" fmla="*/ 85 w 224"/>
                                <a:gd name="T57" fmla="*/ 248 h 437"/>
                                <a:gd name="T58" fmla="*/ 196 w 224"/>
                                <a:gd name="T59" fmla="*/ 430 h 437"/>
                                <a:gd name="T60" fmla="*/ 208 w 224"/>
                                <a:gd name="T61" fmla="*/ 437 h 437"/>
                                <a:gd name="T62" fmla="*/ 216 w 224"/>
                                <a:gd name="T63" fmla="*/ 435 h 437"/>
                                <a:gd name="T64" fmla="*/ 220 w 224"/>
                                <a:gd name="T65" fmla="*/ 416 h 437"/>
                                <a:gd name="T66" fmla="*/ 105 w 224"/>
                                <a:gd name="T67" fmla="*/ 22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24" h="437">
                                  <a:moveTo>
                                    <a:pt x="105" y="226"/>
                                  </a:moveTo>
                                  <a:cubicBezTo>
                                    <a:pt x="105" y="226"/>
                                    <a:pt x="105" y="226"/>
                                    <a:pt x="104" y="226"/>
                                  </a:cubicBezTo>
                                  <a:cubicBezTo>
                                    <a:pt x="104" y="226"/>
                                    <a:pt x="104" y="225"/>
                                    <a:pt x="104" y="225"/>
                                  </a:cubicBezTo>
                                  <a:cubicBezTo>
                                    <a:pt x="103" y="225"/>
                                    <a:pt x="103" y="224"/>
                                    <a:pt x="103" y="224"/>
                                  </a:cubicBezTo>
                                  <a:cubicBezTo>
                                    <a:pt x="102" y="224"/>
                                    <a:pt x="102" y="223"/>
                                    <a:pt x="102" y="223"/>
                                  </a:cubicBezTo>
                                  <a:cubicBezTo>
                                    <a:pt x="101" y="223"/>
                                    <a:pt x="101" y="223"/>
                                    <a:pt x="101" y="222"/>
                                  </a:cubicBezTo>
                                  <a:cubicBezTo>
                                    <a:pt x="100" y="222"/>
                                    <a:pt x="100" y="222"/>
                                    <a:pt x="100" y="222"/>
                                  </a:cubicBezTo>
                                  <a:cubicBezTo>
                                    <a:pt x="99" y="221"/>
                                    <a:pt x="99" y="221"/>
                                    <a:pt x="98" y="221"/>
                                  </a:cubicBezTo>
                                  <a:cubicBezTo>
                                    <a:pt x="98" y="221"/>
                                    <a:pt x="98" y="221"/>
                                    <a:pt x="97" y="221"/>
                                  </a:cubicBezTo>
                                  <a:cubicBezTo>
                                    <a:pt x="97" y="220"/>
                                    <a:pt x="96" y="220"/>
                                    <a:pt x="96" y="220"/>
                                  </a:cubicBezTo>
                                  <a:cubicBezTo>
                                    <a:pt x="95" y="220"/>
                                    <a:pt x="95" y="220"/>
                                    <a:pt x="95" y="220"/>
                                  </a:cubicBezTo>
                                  <a:cubicBezTo>
                                    <a:pt x="94" y="220"/>
                                    <a:pt x="94" y="220"/>
                                    <a:pt x="93" y="220"/>
                                  </a:cubicBezTo>
                                  <a:cubicBezTo>
                                    <a:pt x="93" y="220"/>
                                    <a:pt x="93" y="220"/>
                                    <a:pt x="93" y="220"/>
                                  </a:cubicBezTo>
                                  <a:cubicBezTo>
                                    <a:pt x="28" y="220"/>
                                    <a:pt x="28" y="220"/>
                                    <a:pt x="28" y="220"/>
                                  </a:cubicBezTo>
                                  <a:cubicBezTo>
                                    <a:pt x="28" y="28"/>
                                    <a:pt x="28" y="28"/>
                                    <a:pt x="28" y="28"/>
                                  </a:cubicBezTo>
                                  <a:cubicBezTo>
                                    <a:pt x="157" y="28"/>
                                    <a:pt x="157" y="28"/>
                                    <a:pt x="157" y="28"/>
                                  </a:cubicBezTo>
                                  <a:cubicBezTo>
                                    <a:pt x="157" y="220"/>
                                    <a:pt x="157" y="220"/>
                                    <a:pt x="157" y="220"/>
                                  </a:cubicBezTo>
                                  <a:cubicBezTo>
                                    <a:pt x="148" y="220"/>
                                    <a:pt x="148" y="220"/>
                                    <a:pt x="148" y="220"/>
                                  </a:cubicBezTo>
                                  <a:cubicBezTo>
                                    <a:pt x="140" y="220"/>
                                    <a:pt x="134" y="226"/>
                                    <a:pt x="134" y="234"/>
                                  </a:cubicBezTo>
                                  <a:cubicBezTo>
                                    <a:pt x="134" y="241"/>
                                    <a:pt x="140" y="248"/>
                                    <a:pt x="148" y="248"/>
                                  </a:cubicBezTo>
                                  <a:cubicBezTo>
                                    <a:pt x="171" y="248"/>
                                    <a:pt x="171" y="248"/>
                                    <a:pt x="171" y="248"/>
                                  </a:cubicBezTo>
                                  <a:cubicBezTo>
                                    <a:pt x="179" y="248"/>
                                    <a:pt x="185" y="241"/>
                                    <a:pt x="185" y="234"/>
                                  </a:cubicBezTo>
                                  <a:cubicBezTo>
                                    <a:pt x="185" y="14"/>
                                    <a:pt x="185" y="14"/>
                                    <a:pt x="185" y="14"/>
                                  </a:cubicBezTo>
                                  <a:cubicBezTo>
                                    <a:pt x="185" y="6"/>
                                    <a:pt x="179" y="0"/>
                                    <a:pt x="171" y="0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7" y="0"/>
                                    <a:pt x="0" y="6"/>
                                    <a:pt x="0" y="14"/>
                                  </a:cubicBezTo>
                                  <a:cubicBezTo>
                                    <a:pt x="0" y="234"/>
                                    <a:pt x="0" y="234"/>
                                    <a:pt x="0" y="234"/>
                                  </a:cubicBezTo>
                                  <a:cubicBezTo>
                                    <a:pt x="0" y="241"/>
                                    <a:pt x="7" y="248"/>
                                    <a:pt x="14" y="248"/>
                                  </a:cubicBezTo>
                                  <a:cubicBezTo>
                                    <a:pt x="85" y="248"/>
                                    <a:pt x="85" y="248"/>
                                    <a:pt x="85" y="248"/>
                                  </a:cubicBezTo>
                                  <a:cubicBezTo>
                                    <a:pt x="196" y="430"/>
                                    <a:pt x="196" y="430"/>
                                    <a:pt x="196" y="430"/>
                                  </a:cubicBezTo>
                                  <a:cubicBezTo>
                                    <a:pt x="199" y="434"/>
                                    <a:pt x="204" y="437"/>
                                    <a:pt x="208" y="437"/>
                                  </a:cubicBezTo>
                                  <a:cubicBezTo>
                                    <a:pt x="211" y="437"/>
                                    <a:pt x="213" y="436"/>
                                    <a:pt x="216" y="435"/>
                                  </a:cubicBezTo>
                                  <a:cubicBezTo>
                                    <a:pt x="222" y="431"/>
                                    <a:pt x="224" y="422"/>
                                    <a:pt x="220" y="416"/>
                                  </a:cubicBezTo>
                                  <a:lnTo>
                                    <a:pt x="105" y="2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85pt;margin-top:186.1pt;height:77.7pt;width:343.65pt;z-index:251668480;mso-width-relative:page;mso-height-relative:page;" coordorigin="5792,1239" coordsize="2369,535" o:gfxdata="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">
                <o:lock v:ext="edit" aspectratio="f"/>
                <v:group id="组合 106" o:spid="_x0000_s1026" o:spt="203" style="position:absolute;left:7721;top:1262;height:512;width:440;" coordorigin="6617,1262" coordsize="440,512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7" o:spid="_x0000_s1026" o:spt="100" style="position:absolute;left:6617;top:1262;height:512;width:441;" filled="t" stroked="f" coordsize="379,437" o:gfxdata="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K8nQrsAAADc&#10;AAAADwAAAAAAAAABACAAAAAiAAAAZHJzL2Rvd25yZXYueG1sUEsBAhQAFAAAAAgAh07iQDMvBZ47&#10;AAAAOQAAABAAAAAAAAAAAQAgAAAACgEAAGRycy9zaGFwZXhtbC54bWxQSwUGAAAAAAYABgBbAQAA&#10;tAMAAAAA&#10;" path="m365,0c14,0,14,0,14,0c7,0,0,6,0,14c0,423,0,423,0,423c0,431,7,437,14,437c22,437,28,431,28,423c28,28,28,28,28,28c365,28,365,28,365,28c373,28,379,22,379,14c379,6,373,0,365,0xe">
                    <v:path o:connectlocs="424,0;16,0;0,16;0,495;16,512;32,495;32,32;424,32;441,16;424,0" o:connectangles="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14" o:spid="_x0000_s1026" o:spt="100" style="position:absolute;left:6689;top:1405;height:33;width:109;" filled="t" stroked="f" coordsize="94,28" o:gfxdata="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Bq2g&#10;wAAAANwAAAAPAAAAAAAAAAEAIAAAACIAAABkcnMvZG93bnJldi54bWxQSwECFAAUAAAACACHTuJA&#10;My8FnjsAAAA5AAAAEAAAAAAAAAABACAAAAAPAQAAZHJzL3NoYXBleG1sLnhtbFBLBQYAAAAABgAG&#10;AFsBAAC5AwAAAAA=&#10;" path="m94,14c94,6,88,0,80,0c14,0,14,0,14,0c7,0,0,6,0,14c0,22,7,28,14,28c80,28,80,28,80,28c88,28,94,22,94,14xe">
                    <v:path o:connectlocs="109,16;92,0;16,0;0,16;16,33;92,33;109,16" o:connectangles="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16" o:spid="_x0000_s1026" o:spt="100" style="position:absolute;left:6874;top:1405;height:369;width:160;" filled="t" stroked="f" coordsize="138,315" o:gfxdata="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7qjja8AAAA&#10;3AAAAA8AAAAAAAAAAQAgAAAAIgAAAGRycy9kb3ducmV2LnhtbFBLAQIUABQAAAAIAIdO4kAzLwWe&#10;OwAAADkAAAAQAAAAAAAAAAEAIAAAAAsBAABkcnMvc2hhcGV4bWwueG1sUEsFBgAAAAAGAAYAWwEA&#10;ALUDAAAAAA==&#10;" path="m124,0c14,0,14,0,14,0c6,0,0,6,0,14c0,22,6,28,14,28c110,28,110,28,110,28c110,287,110,287,110,287c26,287,26,287,26,287c19,287,12,293,12,301c12,309,19,315,26,315c124,315,124,315,124,315c132,315,138,309,138,301c138,14,138,14,138,14c138,6,132,0,124,0xe">
                    <v:path o:connectlocs="143,0;16,0;0,16;16,32;127,32;127,336;30,336;13,352;30,369;143,369;160,352;160,16;143,0" o:connectangles="0,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22" o:spid="_x0000_s1026" o:spt="100" style="position:absolute;left:6718;top:1332;height:442;width:136;" filled="t" stroked="f" coordsize="117,377" o:gfxdata="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b9KL4A&#10;AADcAAAADwAAAAAAAAABACAAAAAiAAAAZHJzL2Rvd25yZXYueG1sUEsBAhQAFAAAAAgAh07iQDMv&#10;BZ47AAAAOQAAABAAAAAAAAAAAQAgAAAADQEAAGRycy9zaGFwZXhtbC54bWxQSwUGAAAAAAYABgBb&#10;AQAAtwMAAAAA&#10;" path="m103,0c95,0,89,6,89,14c89,217,89,217,89,217c4,355,4,355,4,355c0,362,2,371,8,375c10,376,13,377,16,377c20,377,25,374,27,370c115,229,115,229,115,229c116,227,117,224,117,221c117,14,117,14,117,14c117,6,110,0,103,0xe">
                    <v:path o:connectlocs="119,0;103,16;103,254;4,416;9,439;18,442;31,433;133,268;136,259;136,16;119,0" o:connectangles="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</v:group>
                <v:group id="组合 109" o:spid="_x0000_s1026" o:spt="203" style="position:absolute;left:5792;top:1239;height:535;width:500;" coordorigin="4065,1239" coordsize="500,535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" o:spid="_x0000_s1026" o:spt="100" style="position:absolute;left:4355;top:1280;height:89;width:210;" filled="t" stroked="f" coordsize="181,76" o:gfxdata="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AD0PbsAAADc&#10;AAAADwAAAAAAAAABACAAAAAiAAAAZHJzL2Rvd25yZXYueG1sUEsBAhQAFAAAAAgAh07iQDMvBZ47&#10;AAAAOQAAABAAAAAAAAAAAQAgAAAACgEAAGRycy9zaGFwZXhtbC54bWxQSwUGAAAAAAYABgBbAQAA&#10;tAMAAAAA&#10;" path="m167,48c118,48,118,48,118,48c118,14,118,14,118,14c118,7,112,0,104,0c96,0,90,7,90,14c90,48,90,48,90,48c14,48,14,48,14,48c6,48,0,54,0,62c0,70,6,76,14,76c167,76,167,76,167,76c175,76,181,70,181,62c181,54,175,48,167,48xe">
                    <v:path o:connectlocs="193,56;136,56;136,16;120,0;104,16;104,56;16,56;0,72;16,89;193,89;210,72;193,56" o:connectangles="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8" o:spid="_x0000_s1026" o:spt="100" style="position:absolute;left:4065;top:1239;height:130;width:267;" filled="t" stroked="f" coordsize="229,111" o:gfxdata="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ed7ivQAA&#10;ANwAAAAPAAAAAAAAAAEAIAAAACIAAABkcnMvZG93bnJldi54bWxQSwECFAAUAAAACACHTuJAMy8F&#10;njsAAAA5AAAAEAAAAAAAAAABACAAAAAMAQAAZHJzL3NoYXBleG1sLnhtbFBLBQYAAAAABgAGAFsB&#10;AAC2AwAAAAA=&#10;" path="m215,0c207,0,201,6,201,14c201,83,201,83,201,83c14,83,14,83,14,83c6,83,0,89,0,97c0,105,6,111,14,111c215,111,215,111,215,111c223,111,229,105,229,97c229,14,229,14,229,14c229,6,223,0,215,0xe">
                    <v:path o:connectlocs="250,0;234,16;234,97;16,97;0,113;16,130;250,130;267,113;267,16;250,0" o:connectangles="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9" o:spid="_x0000_s1026" o:spt="100" style="position:absolute;left:4299;top:1392;height:382;width:33;" filled="t" stroked="f" coordsize="28,326" o:gfxdata="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MAncbsAAADc&#10;AAAADwAAAAAAAAABACAAAAAiAAAAZHJzL2Rvd25yZXYueG1sUEsBAhQAFAAAAAgAh07iQDMvBZ47&#10;AAAAOQAAABAAAAAAAAAAAQAgAAAACgEAAGRycy9zaGFwZXhtbC54bWxQSwUGAAAAAAYABgBbAQAA&#10;tAMAAAAA&#10;" path="m14,0c6,0,0,6,0,14c0,312,0,312,0,312c0,320,6,326,14,326c22,326,28,320,28,312c28,14,28,14,28,14c28,6,22,0,14,0xe">
                    <v:path o:connectlocs="16,0;0,16;0,365;16,382;33,365;33,16;16,0" o:connectangles="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19" o:spid="_x0000_s1026" o:spt="100" style="position:absolute;left:4082;top:1424;height:293;width:195;" filled="t" stroked="f" coordsize="168,250" o:gfxdata="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kpeS5AAAA3AAA&#10;AA8AAAAAAAAAAQAgAAAAIgAAAGRycy9kb3ducmV2LnhtbFBLAQIUABQAAAAIAIdO4kAzLwWeOwAA&#10;ADkAAAAQAAAAAAAAAAEAIAAAAAgBAABkcnMvc2hhcGV4bWwueG1sUEsFBgAAAAAGAAYAWwEAALID&#10;AAAAAA==&#10;" path="m153,0c26,0,26,0,26,0c19,0,12,6,12,14c12,22,19,28,26,28c128,28,128,28,128,28c5,229,5,229,5,229c0,235,3,244,9,248c11,249,14,250,16,250c21,250,26,248,28,244c165,21,165,21,165,21c168,17,168,12,166,7c163,3,159,0,153,0xe">
                    <v:path o:connectlocs="177,0;30,0;13,16;30,32;148,32;5,268;10,290;18,293;32,285;191,24;192,8;177,0" o:connectangles="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20" o:spid="_x0000_s1026" o:spt="100" style="position:absolute;left:4353;top:1424;height:293;width:196;" filled="t" stroked="f" coordsize="168,250" o:gfxdata="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0hZvugAAANwA&#10;AAAPAAAAAAAAAAEAIAAAACIAAABkcnMvZG93bnJldi54bWxQSwECFAAUAAAACACHTuJAMy8FnjsA&#10;AAA5AAAAEAAAAAAAAAABACAAAAAJAQAAZHJzL3NoYXBleG1sLnhtbFBLBQYAAAAABgAGAFsBAACz&#10;AwAAAAA=&#10;" path="m40,28c142,28,142,28,142,28c150,28,156,22,156,14c156,6,150,0,142,0c15,0,15,0,15,0c10,0,5,3,3,7c0,12,0,17,3,21c140,244,140,244,140,244c143,248,147,250,152,250c154,250,157,249,159,248c166,244,168,235,164,229l40,28xe">
                    <v:path o:connectlocs="46,32;165,32;182,16;165,0;17,0;3,8;3,24;163,285;177,293;185,290;191,268;46,32" o:connectangles="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</v:group>
                <v:group id="组合 107" o:spid="_x0000_s1026" o:spt="203" style="position:absolute;left:7119;top:1239;height:535;width:447;" coordorigin="5377,1239" coordsize="447,535" o:gfxdata="UEsDBAoAAAAAAIdO4kAAAAAAAAAAAAAAAAAEAAAAZHJzL1BLAwQUAAAACACHTuJA36zgBb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as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6zgB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" o:spid="_x0000_s1026" o:spt="100" style="position:absolute;left:5400;top:1479;height:295;width:33;" filled="t" stroked="f" coordsize="28,252" o:gfxdata="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4wzr4A&#10;AADcAAAADwAAAAAAAAABACAAAAAiAAAAZHJzL2Rvd25yZXYueG1sUEsBAhQAFAAAAAgAh07iQDMv&#10;BZ47AAAAOQAAABAAAAAAAAAAAQAgAAAADQEAAGRycy9zaGFwZXhtbC54bWxQSwUGAAAAAAYABgBb&#10;AQAAtwMAAAAA&#10;" path="m14,0c6,0,0,6,0,14c0,238,0,238,0,238c0,246,6,252,14,252c22,252,28,246,28,238c28,14,28,14,28,14c28,6,22,0,14,0xe">
                    <v:path o:connectlocs="16,0;0,16;0,278;16,295;33,278;33,16;16,0" o:connectangles="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11" o:spid="_x0000_s1026" o:spt="100" style="position:absolute;left:5400;top:1370;height:84;width:33;" filled="t" stroked="f" coordsize="28,72" o:gfxdata="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OQi97sAAADc&#10;AAAADwAAAAAAAAABACAAAAAiAAAAZHJzL2Rvd25yZXYueG1sUEsBAhQAFAAAAAgAh07iQDMvBZ47&#10;AAAAOQAAABAAAAAAAAAAAQAgAAAACgEAAGRycy9zaGFwZXhtbC54bWxQSwUGAAAAAAYABgBbAQAA&#10;tAMAAAAA&#10;" path="m14,0c6,0,0,7,0,14c0,58,0,58,0,58c0,66,6,72,14,72c22,72,28,66,28,58c28,14,28,14,28,14c28,7,22,0,14,0xe">
                    <v:path o:connectlocs="16,0;0,16;0,67;16,84;33,67;33,16;16,0" o:connectangles="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12" o:spid="_x0000_s1026" o:spt="100" style="position:absolute;left:5377;top:1239;height:93;width:181;" filled="t" stroked="f" coordsize="156,79" o:gfxdata="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PrUh&#10;wAAAANwAAAAPAAAAAAAAAAEAIAAAACIAAABkcnMvZG93bnJldi54bWxQSwECFAAUAAAACACHTuJA&#10;My8FnjsAAAA5AAAAEAAAAAAAAAABACAAAAAPAQAAZHJzL3NoYXBleG1sLnhtbFBLBQYAAAAABgAG&#10;AFsBAAC5AwAAAAA=&#10;" path="m96,65c96,52,96,52,96,52c142,52,142,52,142,52c150,52,156,46,156,38c156,31,150,24,142,24c28,24,28,24,28,24c28,14,28,14,28,14c28,6,22,0,14,0c6,0,0,6,0,14c0,38,0,38,0,38c0,46,6,52,14,52c68,52,68,52,68,52c68,65,68,65,68,65c68,73,74,79,82,79c90,79,96,73,96,65xe">
                    <v:path o:connectlocs="111,76;111,61;164,61;181,44;164,28;32,28;32,16;16,0;0,16;0,44;16,61;78,61;78,76;95,93;111,76" o:connectangles="0,0,0,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13" o:spid="_x0000_s1026" o:spt="100" style="position:absolute;left:5642;top:1239;height:93;width:182;" filled="t" stroked="f" coordsize="156,79" o:gfxdata="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chC6vQAA&#10;ANwAAAAPAAAAAAAAAAEAIAAAACIAAABkcnMvZG93bnJldi54bWxQSwECFAAUAAAACACHTuJAMy8F&#10;njsAAAA5AAAAEAAAAAAAAAABACAAAAAMAQAAZHJzL3NoYXBleG1sLnhtbFBLBQYAAAAABgAGAFsB&#10;AAC2AwAAAAA=&#10;" path="m142,24c28,24,28,24,28,24c28,14,28,14,28,14c28,6,22,0,14,0c6,0,0,6,0,14c0,38,0,38,0,38c0,46,6,52,14,52c68,52,68,52,68,52c68,65,68,65,68,65c68,73,74,79,82,79c90,79,96,73,96,65c96,52,96,52,96,52c142,52,142,52,142,52c150,52,156,46,156,38c156,31,150,24,142,24xe">
                    <v:path o:connectlocs="165,28;32,28;32,16;16,0;0,16;0,44;16,61;79,61;79,76;95,93;112,76;112,61;165,61;182,44;165,28" o:connectangles="0,0,0,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15" o:spid="_x0000_s1026" o:spt="100" style="position:absolute;left:5479;top:1370;height:404;width:313;" filled="t" stroked="f" coordsize="269,345" o:gfxdata="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Dvfk&#10;wAAAANwAAAAPAAAAAAAAAAEAIAAAACIAAABkcnMvZG93bnJldi54bWxQSwECFAAUAAAACACHTuJA&#10;My8FnjsAAAA5AAAAEAAAAAAAAAABACAAAAAPAQAAZHJzL3NoYXBleG1sLnhtbFBLBQYAAAAABgAG&#10;AFsBAAC5AwAAAAA=&#10;" path="m255,0c14,0,14,0,14,0c7,0,0,7,0,14c0,22,7,28,14,28c241,28,241,28,241,28c241,317,241,317,241,317c168,317,168,317,168,317c160,317,154,323,154,331c154,339,160,345,168,345c255,345,255,345,255,345c263,345,269,339,269,331c269,14,269,14,269,14c269,7,263,0,255,0xe">
                    <v:path o:connectlocs="296,0;16,0;0,16;16,32;280,32;280,371;195,371;179,387;195,404;296,404;313,387;313,16;296,0" o:connectangles="0,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21" o:spid="_x0000_s1026" o:spt="100" style="position:absolute;left:5479;top:1447;height:234;width:233;" filled="t" stroked="f" coordsize="201,200" o:gfxdata="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RMca8AAAA&#10;3AAAAA8AAAAAAAAAAQAgAAAAIgAAAGRycy9kb3ducmV2LnhtbFBLAQIUABQAAAAIAIdO4kAzLwWe&#10;OwAAADkAAAAQAAAAAAAAAAEAIAAAAAsBAABkcnMvc2hhcGV4bWwueG1sUEsFBgAAAAAGAAYAWwEA&#10;ALUDAAAAAA==&#10;" path="m201,186c201,14,201,14,201,14c201,6,195,0,187,0c14,0,14,0,14,0c7,0,0,6,0,14c0,89,0,89,0,89c0,97,7,103,14,103c22,103,28,97,28,89c28,28,28,28,28,28c173,28,173,28,173,28c173,172,173,172,173,172c28,172,28,172,28,172c28,160,28,160,28,160c134,103,134,103,134,103c141,99,143,91,140,84c136,77,128,75,121,78c8,139,8,139,8,139c3,142,0,146,0,151c0,186,0,186,0,186c0,193,7,200,14,200c187,200,187,200,187,200c195,200,201,193,201,186xe">
                    <v:path o:connectlocs="233,217;233,16;216,0;16,0;0,16;0,104;16,120;32,104;32,32;200,32;200,201;32,201;32,187;155,120;162,98;140,91;9,162;0,176;0,217;16,234;216,234;233,217" o:connectangles="0,0,0,0,0,0,0,0,0,0,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</v:group>
                <v:group id="组合 108" o:spid="_x0000_s1026" o:spt="203" style="position:absolute;left:6447;top:1262;height:512;width:517;" coordorigin="4709,1262" coordsize="517,512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" o:spid="_x0000_s1026" o:spt="100" style="position:absolute;left:4709;top:1262;height:512;width:227;" filled="t" stroked="f" coordsize="195,437" o:gfxdata="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y8lbsAAADc&#10;AAAADwAAAAAAAAABACAAAAAiAAAAZHJzL2Rvd25yZXYueG1sUEsBAhQAFAAAAAgAh07iQDMvBZ47&#10;AAAAOQAAABAAAAAAAAAAAQAgAAAACgEAAGRycy9zaGFwZXhtbC54bWxQSwUGAAAAAAYABgBbAQAA&#10;tAMAAAAA&#10;" path="m195,14c195,6,189,0,181,0c14,0,14,0,14,0c6,0,0,6,0,14c0,22,6,28,14,28c35,28,35,28,35,28c35,150,35,150,35,150c35,156,35,156,35,156c35,338,35,338,35,338c14,338,14,338,14,338c6,338,0,344,0,352c0,360,6,366,14,366c127,366,127,366,127,366c127,423,127,423,127,423c127,431,133,437,141,437c149,437,155,431,155,423c155,28,155,28,155,28c181,28,181,28,181,28c189,28,195,22,195,14xm127,338c63,338,63,338,63,338c63,248,63,248,63,248c98,248,98,248,98,248c105,248,112,241,112,234c112,226,105,220,98,220c63,220,63,220,63,220c63,170,63,170,63,170c98,170,98,170,98,170c105,170,112,163,112,156c112,148,105,142,98,142c63,142,63,142,63,142c63,28,63,28,63,28c127,28,127,28,127,28l127,338xe">
                    <v:path o:connectlocs="227,16;210,0;16,0;0,16;16,32;40,32;40,175;40,182;40,396;16,396;0,412;16,428;147,428;147,495;164,512;180,495;180,32;210,32;227,16;147,396;73,396;73,290;114,290;130,274;114,257;73,257;73,199;114,199;130,182;114,166;73,166;73,32;147,32;147,396" o:connectangles="0,0,0,0,0,0,0,0,0,0,0,0,0,0,0,0,0,0,0,0,0,0,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17" o:spid="_x0000_s1026" o:spt="100" style="position:absolute;left:4921;top:1576;height:198;width:137;" filled="t" stroked="f" coordsize="118,169" o:gfxdata="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Q1BkvQAA&#10;ANwAAAAPAAAAAAAAAAEAIAAAACIAAABkcnMvZG93bnJldi54bWxQSwECFAAUAAAACACHTuJAMy8F&#10;njsAAAA5AAAAEAAAAAAAAAABACAAAAAMAQAAZHJzL3NoYXBleG1sLnhtbFBLBQYAAAAABgAGAFsB&#10;AAC2AwAAAAA=&#10;" path="m109,4c103,0,94,2,90,8c4,147,4,147,4,147c0,154,2,163,9,167c11,168,14,169,16,169c21,169,25,166,28,162c114,23,114,23,114,23c118,17,116,8,109,4xe">
                    <v:path o:connectlocs="126,4;104,9;4,172;10,195;18,198;32,189;132,26;126,4" o:connectangles="0,0,0,0,0,0,0,0"/>
                    <v:fill on="t" focussize="0,0"/>
                    <v:stroke on="f" weight="0.5pt"/>
                    <v:imagedata o:title=""/>
                    <o:lock v:ext="edit" aspectratio="f"/>
                  </v:shape>
                  <v:shape id="Freeform 18" o:spid="_x0000_s1026" o:spt="100" style="position:absolute;left:4966;top:1262;height:512;width:261;" filled="t" stroked="f" coordsize="224,437" o:gfxdata="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bwg7sAAADc&#10;AAAADwAAAAAAAAABACAAAAAiAAAAZHJzL2Rvd25yZXYueG1sUEsBAhQAFAAAAAgAh07iQDMvBZ47&#10;AAAAOQAAABAAAAAAAAAAAQAgAAAACgEAAGRycy9zaGFwZXhtbC54bWxQSwUGAAAAAAYABgBbAQAA&#10;tAMAAAAA&#10;" path="m105,226c105,226,105,226,104,226c104,226,104,225,104,225c103,225,103,224,103,224c102,224,102,223,102,223c101,223,101,223,101,222c100,222,100,222,100,222c99,221,99,221,98,221c98,221,98,221,97,221c97,220,96,220,96,220c95,220,95,220,95,220c94,220,94,220,93,220c93,220,93,220,93,220c28,220,28,220,28,220c28,28,28,28,28,28c157,28,157,28,157,28c157,220,157,220,157,220c148,220,148,220,148,220c140,220,134,226,134,234c134,241,140,248,148,248c171,248,171,248,171,248c179,248,185,241,185,234c185,14,185,14,185,14c185,6,179,0,171,0c14,0,14,0,14,0c7,0,0,6,0,14c0,234,0,234,0,234c0,241,7,248,14,248c85,248,85,248,85,248c196,430,196,430,196,430c199,434,204,437,208,437c211,437,213,436,216,435c222,431,224,422,220,416l105,226xe">
                    <v:path o:connectlocs="122,264;121,264;121,263;120,262;118,261;117,260;116,260;114,258;113,258;111,257;110,257;108,257;108,257;32,257;32,32;182,32;182,257;172,257;156,274;172,290;199,290;215,274;215,16;199,0;16,0;0,16;0,274;16,290;99,290;228,503;242,512;251,509;256,487;122,264" o:connectangles="0,0,0,0,0,0,0,0,0,0,0,0,0,0,0,0,0,0,0,0,0,0,0,0,0,0,0,0,0,0,0,0,0,0"/>
                    <v:fill on="t" focussize="0,0"/>
                    <v:stroke on="f" weight="0.5pt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8899525</wp:posOffset>
                </wp:positionV>
                <wp:extent cx="3148330" cy="363855"/>
                <wp:effectExtent l="0" t="0" r="0" b="0"/>
                <wp:wrapNone/>
                <wp:docPr id="18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36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求职意向：咨询类相关职位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7pt;margin-top:700.75pt;height:28.65pt;width:247.9pt;z-index:251663360;mso-width-relative:page;mso-height-relative:page;" filled="f" stroked="f" coordsize="21600,21600" o:gfxdata="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9&#10;vJE+3AAAAA0BAAAPAAAAAAAAAAEAIAAAACIAAABkcnMvZG93bnJldi54bWxQSwECFAAUAAAACACH&#10;TuJAt/P1SCACAAAc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求职意向：咨询类相关职位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-367665</wp:posOffset>
                </wp:positionV>
                <wp:extent cx="2486660" cy="100520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1005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404040" w:themeColor="text1" w:themeTint="BF"/>
                                <w:sz w:val="84"/>
                                <w:szCs w:val="8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404040" w:themeColor="text1" w:themeTint="BF"/>
                                <w:sz w:val="84"/>
                                <w:szCs w:val="8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-28.95pt;height:79.15pt;width:195.8pt;z-index:251601920;mso-width-relative:page;mso-height-relative:page;" filled="f" stroked="f" coordsize="21600,21600" o:gfxdata="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FT&#10;8sLcAAAACgEAAA8AAAAAAAAAAQAgAAAAIgAAAGRycy9kb3ducmV2LnhtbFBLAQIUABQAAAAIAIdO&#10;4kDwuN46HwIAABk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404040" w:themeColor="text1" w:themeTint="BF"/>
                          <w:sz w:val="84"/>
                          <w:szCs w:val="8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404040" w:themeColor="text1" w:themeTint="BF"/>
                          <w:sz w:val="84"/>
                          <w:szCs w:val="8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39299379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-154305</wp:posOffset>
            </wp:positionV>
            <wp:extent cx="1252220" cy="1800225"/>
            <wp:effectExtent l="0" t="0" r="5080" b="9525"/>
            <wp:wrapNone/>
            <wp:docPr id="1" name="图片 1" descr="C:\Users\mayn\Desktop\新简历头像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ayn\Desktop\新简历头像\10.png1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-928370</wp:posOffset>
                </wp:positionH>
                <wp:positionV relativeFrom="paragraph">
                  <wp:posOffset>-614045</wp:posOffset>
                </wp:positionV>
                <wp:extent cx="2360295" cy="2360295"/>
                <wp:effectExtent l="0" t="0" r="1905" b="20955"/>
                <wp:wrapNone/>
                <wp:docPr id="511" name="组合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679700" y="2098040"/>
                          <a:ext cx="2360295" cy="2360295"/>
                          <a:chOff x="6387" y="20661"/>
                          <a:chExt cx="1687" cy="1686"/>
                        </a:xfrm>
                      </wpg:grpSpPr>
                      <wpg:grpSp>
                        <wpg:cNvPr id="510" name="组合 510"/>
                        <wpg:cNvGrpSpPr/>
                        <wpg:grpSpPr>
                          <a:xfrm>
                            <a:off x="6449" y="20661"/>
                            <a:ext cx="1625" cy="1687"/>
                            <a:chOff x="6449" y="20661"/>
                            <a:chExt cx="1625" cy="1687"/>
                          </a:xfrm>
                        </wpg:grpSpPr>
                        <wps:wsp>
                          <wps:cNvPr id="206" name="Freeform 8"/>
                          <wps:cNvSpPr/>
                          <wps:spPr bwMode="auto">
                            <a:xfrm>
                              <a:off x="7484" y="21337"/>
                              <a:ext cx="50" cy="59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2"/>
                                <a:gd name="T2" fmla="*/ 0 w 10"/>
                                <a:gd name="T3" fmla="*/ 1 h 12"/>
                                <a:gd name="T4" fmla="*/ 1 w 10"/>
                                <a:gd name="T5" fmla="*/ 6 h 12"/>
                                <a:gd name="T6" fmla="*/ 0 w 10"/>
                                <a:gd name="T7" fmla="*/ 11 h 12"/>
                                <a:gd name="T8" fmla="*/ 10 w 10"/>
                                <a:gd name="T9" fmla="*/ 12 h 12"/>
                                <a:gd name="T10" fmla="*/ 9 w 10"/>
                                <a:gd name="T11" fmla="*/ 10 h 12"/>
                                <a:gd name="T12" fmla="*/ 10 w 10"/>
                                <a:gd name="T1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10" y="0"/>
                                  </a:moveTo>
                                  <a:cubicBezTo>
                                    <a:pt x="7" y="3"/>
                                    <a:pt x="4" y="3"/>
                                    <a:pt x="0" y="1"/>
                                  </a:cubicBezTo>
                                  <a:cubicBezTo>
                                    <a:pt x="0" y="3"/>
                                    <a:pt x="1" y="4"/>
                                    <a:pt x="1" y="6"/>
                                  </a:cubicBezTo>
                                  <a:cubicBezTo>
                                    <a:pt x="1" y="8"/>
                                    <a:pt x="1" y="9"/>
                                    <a:pt x="0" y="11"/>
                                  </a:cubicBezTo>
                                  <a:cubicBezTo>
                                    <a:pt x="3" y="9"/>
                                    <a:pt x="7" y="10"/>
                                    <a:pt x="10" y="12"/>
                                  </a:cubicBezTo>
                                  <a:cubicBezTo>
                                    <a:pt x="10" y="11"/>
                                    <a:pt x="9" y="11"/>
                                    <a:pt x="9" y="10"/>
                                  </a:cubicBezTo>
                                  <a:cubicBezTo>
                                    <a:pt x="8" y="7"/>
                                    <a:pt x="8" y="3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6840" y="21106"/>
                              <a:ext cx="789" cy="791"/>
                            </a:xfrm>
                            <a:custGeom>
                              <a:avLst/>
                              <a:gdLst>
                                <a:gd name="T0" fmla="*/ 16 w 159"/>
                                <a:gd name="T1" fmla="*/ 100 h 159"/>
                                <a:gd name="T2" fmla="*/ 19 w 159"/>
                                <a:gd name="T3" fmla="*/ 102 h 159"/>
                                <a:gd name="T4" fmla="*/ 32 w 159"/>
                                <a:gd name="T5" fmla="*/ 116 h 159"/>
                                <a:gd name="T6" fmla="*/ 30 w 159"/>
                                <a:gd name="T7" fmla="*/ 129 h 159"/>
                                <a:gd name="T8" fmla="*/ 43 w 159"/>
                                <a:gd name="T9" fmla="*/ 143 h 159"/>
                                <a:gd name="T10" fmla="*/ 56 w 159"/>
                                <a:gd name="T11" fmla="*/ 130 h 159"/>
                                <a:gd name="T12" fmla="*/ 57 w 159"/>
                                <a:gd name="T13" fmla="*/ 141 h 159"/>
                                <a:gd name="T14" fmla="*/ 73 w 159"/>
                                <a:gd name="T15" fmla="*/ 157 h 159"/>
                                <a:gd name="T16" fmla="*/ 100 w 159"/>
                                <a:gd name="T17" fmla="*/ 142 h 159"/>
                                <a:gd name="T18" fmla="*/ 112 w 159"/>
                                <a:gd name="T19" fmla="*/ 131 h 159"/>
                                <a:gd name="T20" fmla="*/ 115 w 159"/>
                                <a:gd name="T21" fmla="*/ 144 h 159"/>
                                <a:gd name="T22" fmla="*/ 142 w 159"/>
                                <a:gd name="T23" fmla="*/ 116 h 159"/>
                                <a:gd name="T24" fmla="*/ 140 w 159"/>
                                <a:gd name="T25" fmla="*/ 102 h 159"/>
                                <a:gd name="T26" fmla="*/ 142 w 159"/>
                                <a:gd name="T27" fmla="*/ 100 h 159"/>
                                <a:gd name="T28" fmla="*/ 143 w 159"/>
                                <a:gd name="T29" fmla="*/ 72 h 159"/>
                                <a:gd name="T30" fmla="*/ 130 w 159"/>
                                <a:gd name="T31" fmla="*/ 57 h 159"/>
                                <a:gd name="T32" fmla="*/ 140 w 159"/>
                                <a:gd name="T33" fmla="*/ 46 h 159"/>
                                <a:gd name="T34" fmla="*/ 129 w 159"/>
                                <a:gd name="T35" fmla="*/ 31 h 159"/>
                                <a:gd name="T36" fmla="*/ 113 w 159"/>
                                <a:gd name="T37" fmla="*/ 18 h 159"/>
                                <a:gd name="T38" fmla="*/ 98 w 159"/>
                                <a:gd name="T39" fmla="*/ 16 h 159"/>
                                <a:gd name="T40" fmla="*/ 61 w 159"/>
                                <a:gd name="T41" fmla="*/ 16 h 159"/>
                                <a:gd name="T42" fmla="*/ 56 w 159"/>
                                <a:gd name="T43" fmla="*/ 20 h 159"/>
                                <a:gd name="T44" fmla="*/ 43 w 159"/>
                                <a:gd name="T45" fmla="*/ 33 h 159"/>
                                <a:gd name="T46" fmla="*/ 32 w 159"/>
                                <a:gd name="T47" fmla="*/ 44 h 159"/>
                                <a:gd name="T48" fmla="*/ 29 w 159"/>
                                <a:gd name="T49" fmla="*/ 57 h 159"/>
                                <a:gd name="T50" fmla="*/ 15 w 159"/>
                                <a:gd name="T51" fmla="*/ 62 h 159"/>
                                <a:gd name="T52" fmla="*/ 15 w 159"/>
                                <a:gd name="T53" fmla="*/ 72 h 159"/>
                                <a:gd name="T54" fmla="*/ 15 w 159"/>
                                <a:gd name="T55" fmla="*/ 98 h 159"/>
                                <a:gd name="T56" fmla="*/ 84 w 159"/>
                                <a:gd name="T57" fmla="*/ 130 h 159"/>
                                <a:gd name="T58" fmla="*/ 73 w 159"/>
                                <a:gd name="T59" fmla="*/ 130 h 159"/>
                                <a:gd name="T60" fmla="*/ 69 w 159"/>
                                <a:gd name="T61" fmla="*/ 126 h 159"/>
                                <a:gd name="T62" fmla="*/ 60 w 159"/>
                                <a:gd name="T63" fmla="*/ 127 h 159"/>
                                <a:gd name="T64" fmla="*/ 87 w 159"/>
                                <a:gd name="T65" fmla="*/ 127 h 159"/>
                                <a:gd name="T66" fmla="*/ 126 w 159"/>
                                <a:gd name="T67" fmla="*/ 116 h 159"/>
                                <a:gd name="T68" fmla="*/ 112 w 159"/>
                                <a:gd name="T69" fmla="*/ 113 h 159"/>
                                <a:gd name="T70" fmla="*/ 83 w 159"/>
                                <a:gd name="T71" fmla="*/ 112 h 159"/>
                                <a:gd name="T72" fmla="*/ 46 w 159"/>
                                <a:gd name="T73" fmla="*/ 113 h 159"/>
                                <a:gd name="T74" fmla="*/ 74 w 159"/>
                                <a:gd name="T75" fmla="*/ 19 h 159"/>
                                <a:gd name="T76" fmla="*/ 60 w 159"/>
                                <a:gd name="T77" fmla="*/ 33 h 159"/>
                                <a:gd name="T78" fmla="*/ 88 w 159"/>
                                <a:gd name="T79" fmla="*/ 33 h 159"/>
                                <a:gd name="T80" fmla="*/ 115 w 159"/>
                                <a:gd name="T81" fmla="*/ 33 h 159"/>
                                <a:gd name="T82" fmla="*/ 56 w 159"/>
                                <a:gd name="T83" fmla="*/ 47 h 159"/>
                                <a:gd name="T84" fmla="*/ 84 w 159"/>
                                <a:gd name="T85" fmla="*/ 48 h 159"/>
                                <a:gd name="T86" fmla="*/ 112 w 159"/>
                                <a:gd name="T87" fmla="*/ 57 h 159"/>
                                <a:gd name="T88" fmla="*/ 32 w 159"/>
                                <a:gd name="T89" fmla="*/ 60 h 159"/>
                                <a:gd name="T90" fmla="*/ 69 w 159"/>
                                <a:gd name="T91" fmla="*/ 62 h 159"/>
                                <a:gd name="T92" fmla="*/ 116 w 159"/>
                                <a:gd name="T93" fmla="*/ 71 h 159"/>
                                <a:gd name="T94" fmla="*/ 18 w 159"/>
                                <a:gd name="T95" fmla="*/ 75 h 159"/>
                                <a:gd name="T96" fmla="*/ 17 w 159"/>
                                <a:gd name="T97" fmla="*/ 86 h 159"/>
                                <a:gd name="T98" fmla="*/ 55 w 159"/>
                                <a:gd name="T99" fmla="*/ 76 h 159"/>
                                <a:gd name="T100" fmla="*/ 111 w 159"/>
                                <a:gd name="T101" fmla="*/ 84 h 159"/>
                                <a:gd name="T102" fmla="*/ 75 w 159"/>
                                <a:gd name="T103" fmla="*/ 84 h 159"/>
                                <a:gd name="T104" fmla="*/ 139 w 159"/>
                                <a:gd name="T105" fmla="*/ 75 h 159"/>
                                <a:gd name="T106" fmla="*/ 116 w 159"/>
                                <a:gd name="T107" fmla="*/ 99 h 159"/>
                                <a:gd name="T108" fmla="*/ 125 w 159"/>
                                <a:gd name="T109" fmla="*/ 89 h 159"/>
                                <a:gd name="T110" fmla="*/ 88 w 159"/>
                                <a:gd name="T111" fmla="*/ 98 h 159"/>
                                <a:gd name="T112" fmla="*/ 69 w 159"/>
                                <a:gd name="T113" fmla="*/ 9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59" h="159">
                                  <a:moveTo>
                                    <a:pt x="16" y="100"/>
                                  </a:move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1"/>
                                    <a:pt x="17" y="101"/>
                                    <a:pt x="17" y="101"/>
                                  </a:cubicBezTo>
                                  <a:cubicBezTo>
                                    <a:pt x="17" y="101"/>
                                    <a:pt x="17" y="101"/>
                                    <a:pt x="17" y="101"/>
                                  </a:cubicBezTo>
                                  <a:cubicBezTo>
                                    <a:pt x="17" y="101"/>
                                    <a:pt x="17" y="101"/>
                                    <a:pt x="17" y="101"/>
                                  </a:cubicBezTo>
                                  <a:cubicBezTo>
                                    <a:pt x="18" y="101"/>
                                    <a:pt x="19" y="101"/>
                                    <a:pt x="19" y="102"/>
                                  </a:cubicBezTo>
                                  <a:cubicBezTo>
                                    <a:pt x="19" y="102"/>
                                    <a:pt x="19" y="102"/>
                                    <a:pt x="19" y="102"/>
                                  </a:cubicBezTo>
                                  <a:cubicBezTo>
                                    <a:pt x="19" y="102"/>
                                    <a:pt x="19" y="102"/>
                                    <a:pt x="19" y="102"/>
                                  </a:cubicBezTo>
                                  <a:cubicBezTo>
                                    <a:pt x="22" y="104"/>
                                    <a:pt x="25" y="104"/>
                                    <a:pt x="28" y="102"/>
                                  </a:cubicBezTo>
                                  <a:cubicBezTo>
                                    <a:pt x="29" y="103"/>
                                    <a:pt x="28" y="103"/>
                                    <a:pt x="28" y="103"/>
                                  </a:cubicBezTo>
                                  <a:cubicBezTo>
                                    <a:pt x="27" y="105"/>
                                    <a:pt x="27" y="107"/>
                                    <a:pt x="27" y="109"/>
                                  </a:cubicBezTo>
                                  <a:cubicBezTo>
                                    <a:pt x="28" y="111"/>
                                    <a:pt x="28" y="112"/>
                                    <a:pt x="29" y="113"/>
                                  </a:cubicBezTo>
                                  <a:cubicBezTo>
                                    <a:pt x="29" y="113"/>
                                    <a:pt x="29" y="113"/>
                                    <a:pt x="29" y="113"/>
                                  </a:cubicBezTo>
                                  <a:cubicBezTo>
                                    <a:pt x="30" y="114"/>
                                    <a:pt x="31" y="115"/>
                                    <a:pt x="32" y="116"/>
                                  </a:cubicBezTo>
                                  <a:cubicBezTo>
                                    <a:pt x="32" y="116"/>
                                    <a:pt x="32" y="116"/>
                                    <a:pt x="32" y="116"/>
                                  </a:cubicBezTo>
                                  <a:cubicBezTo>
                                    <a:pt x="35" y="118"/>
                                    <a:pt x="39" y="118"/>
                                    <a:pt x="42" y="116"/>
                                  </a:cubicBezTo>
                                  <a:cubicBezTo>
                                    <a:pt x="42" y="118"/>
                                    <a:pt x="41" y="120"/>
                                    <a:pt x="41" y="121"/>
                                  </a:cubicBezTo>
                                  <a:cubicBezTo>
                                    <a:pt x="41" y="123"/>
                                    <a:pt x="42" y="125"/>
                                    <a:pt x="43" y="127"/>
                                  </a:cubicBezTo>
                                  <a:cubicBezTo>
                                    <a:pt x="39" y="125"/>
                                    <a:pt x="35" y="125"/>
                                    <a:pt x="31" y="128"/>
                                  </a:cubicBezTo>
                                  <a:cubicBezTo>
                                    <a:pt x="31" y="129"/>
                                    <a:pt x="31" y="129"/>
                                    <a:pt x="30" y="129"/>
                                  </a:cubicBezTo>
                                  <a:cubicBezTo>
                                    <a:pt x="30" y="129"/>
                                    <a:pt x="30" y="129"/>
                                    <a:pt x="30" y="129"/>
                                  </a:cubicBezTo>
                                  <a:cubicBezTo>
                                    <a:pt x="30" y="129"/>
                                    <a:pt x="30" y="129"/>
                                    <a:pt x="30" y="129"/>
                                  </a:cubicBezTo>
                                  <a:cubicBezTo>
                                    <a:pt x="30" y="129"/>
                                    <a:pt x="30" y="129"/>
                                    <a:pt x="29" y="129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26" y="135"/>
                                    <a:pt x="27" y="140"/>
                                    <a:pt x="31" y="143"/>
                                  </a:cubicBezTo>
                                  <a:cubicBezTo>
                                    <a:pt x="35" y="146"/>
                                    <a:pt x="39" y="146"/>
                                    <a:pt x="43" y="143"/>
                                  </a:cubicBezTo>
                                  <a:cubicBezTo>
                                    <a:pt x="43" y="143"/>
                                    <a:pt x="43" y="143"/>
                                    <a:pt x="43" y="143"/>
                                  </a:cubicBezTo>
                                  <a:cubicBezTo>
                                    <a:pt x="44" y="142"/>
                                    <a:pt x="44" y="142"/>
                                    <a:pt x="45" y="141"/>
                                  </a:cubicBezTo>
                                  <a:cubicBezTo>
                                    <a:pt x="45" y="141"/>
                                    <a:pt x="45" y="141"/>
                                    <a:pt x="45" y="141"/>
                                  </a:cubicBezTo>
                                  <a:cubicBezTo>
                                    <a:pt x="47" y="138"/>
                                    <a:pt x="48" y="134"/>
                                    <a:pt x="45" y="130"/>
                                  </a:cubicBezTo>
                                  <a:cubicBezTo>
                                    <a:pt x="49" y="132"/>
                                    <a:pt x="52" y="132"/>
                                    <a:pt x="56" y="130"/>
                                  </a:cubicBezTo>
                                  <a:cubicBezTo>
                                    <a:pt x="56" y="130"/>
                                    <a:pt x="56" y="130"/>
                                    <a:pt x="56" y="130"/>
                                  </a:cubicBezTo>
                                  <a:cubicBezTo>
                                    <a:pt x="56" y="130"/>
                                    <a:pt x="56" y="130"/>
                                    <a:pt x="57" y="130"/>
                                  </a:cubicBezTo>
                                  <a:cubicBezTo>
                                    <a:pt x="57" y="130"/>
                                    <a:pt x="56" y="130"/>
                                    <a:pt x="56" y="130"/>
                                  </a:cubicBezTo>
                                  <a:cubicBezTo>
                                    <a:pt x="54" y="134"/>
                                    <a:pt x="55" y="137"/>
                                    <a:pt x="57" y="141"/>
                                  </a:cubicBezTo>
                                  <a:cubicBezTo>
                                    <a:pt x="57" y="141"/>
                                    <a:pt x="57" y="141"/>
                                    <a:pt x="57" y="141"/>
                                  </a:cubicBezTo>
                                  <a:cubicBezTo>
                                    <a:pt x="57" y="141"/>
                                    <a:pt x="57" y="141"/>
                                    <a:pt x="57" y="141"/>
                                  </a:cubicBezTo>
                                  <a:cubicBezTo>
                                    <a:pt x="57" y="141"/>
                                    <a:pt x="57" y="141"/>
                                    <a:pt x="57" y="141"/>
                                  </a:cubicBezTo>
                                  <a:cubicBezTo>
                                    <a:pt x="58" y="142"/>
                                    <a:pt x="58" y="142"/>
                                    <a:pt x="59" y="143"/>
                                  </a:cubicBezTo>
                                  <a:cubicBezTo>
                                    <a:pt x="59" y="143"/>
                                    <a:pt x="59" y="143"/>
                                    <a:pt x="59" y="143"/>
                                  </a:cubicBezTo>
                                  <a:cubicBezTo>
                                    <a:pt x="60" y="144"/>
                                    <a:pt x="61" y="145"/>
                                    <a:pt x="63" y="145"/>
                                  </a:cubicBezTo>
                                  <a:cubicBezTo>
                                    <a:pt x="66" y="145"/>
                                    <a:pt x="68" y="145"/>
                                    <a:pt x="71" y="143"/>
                                  </a:cubicBezTo>
                                  <a:cubicBezTo>
                                    <a:pt x="70" y="146"/>
                                    <a:pt x="69" y="148"/>
                                    <a:pt x="69" y="150"/>
                                  </a:cubicBezTo>
                                  <a:cubicBezTo>
                                    <a:pt x="70" y="153"/>
                                    <a:pt x="71" y="155"/>
                                    <a:pt x="73" y="157"/>
                                  </a:cubicBezTo>
                                  <a:cubicBezTo>
                                    <a:pt x="76" y="159"/>
                                    <a:pt x="80" y="159"/>
                                    <a:pt x="83" y="157"/>
                                  </a:cubicBezTo>
                                  <a:cubicBezTo>
                                    <a:pt x="89" y="154"/>
                                    <a:pt x="90" y="149"/>
                                    <a:pt x="87" y="144"/>
                                  </a:cubicBezTo>
                                  <a:cubicBezTo>
                                    <a:pt x="88" y="144"/>
                                    <a:pt x="89" y="145"/>
                                    <a:pt x="90" y="145"/>
                                  </a:cubicBezTo>
                                  <a:cubicBezTo>
                                    <a:pt x="93" y="146"/>
                                    <a:pt x="96" y="145"/>
                                    <a:pt x="99" y="143"/>
                                  </a:cubicBezTo>
                                  <a:cubicBezTo>
                                    <a:pt x="99" y="143"/>
                                    <a:pt x="100" y="142"/>
                                    <a:pt x="100" y="142"/>
                                  </a:cubicBezTo>
                                  <a:cubicBezTo>
                                    <a:pt x="100" y="142"/>
                                    <a:pt x="100" y="142"/>
                                    <a:pt x="100" y="142"/>
                                  </a:cubicBezTo>
                                  <a:cubicBezTo>
                                    <a:pt x="100" y="142"/>
                                    <a:pt x="100" y="142"/>
                                    <a:pt x="100" y="142"/>
                                  </a:cubicBezTo>
                                  <a:cubicBezTo>
                                    <a:pt x="101" y="140"/>
                                    <a:pt x="102" y="138"/>
                                    <a:pt x="102" y="136"/>
                                  </a:cubicBezTo>
                                  <a:cubicBezTo>
                                    <a:pt x="103" y="134"/>
                                    <a:pt x="102" y="133"/>
                                    <a:pt x="102" y="131"/>
                                  </a:cubicBezTo>
                                  <a:cubicBezTo>
                                    <a:pt x="102" y="131"/>
                                    <a:pt x="101" y="131"/>
                                    <a:pt x="101" y="130"/>
                                  </a:cubicBezTo>
                                  <a:cubicBezTo>
                                    <a:pt x="105" y="132"/>
                                    <a:pt x="108" y="132"/>
                                    <a:pt x="112" y="130"/>
                                  </a:cubicBezTo>
                                  <a:cubicBezTo>
                                    <a:pt x="112" y="130"/>
                                    <a:pt x="112" y="131"/>
                                    <a:pt x="112" y="131"/>
                                  </a:cubicBezTo>
                                  <a:cubicBezTo>
                                    <a:pt x="110" y="135"/>
                                    <a:pt x="110" y="138"/>
                                    <a:pt x="113" y="142"/>
                                  </a:cubicBezTo>
                                  <a:cubicBezTo>
                                    <a:pt x="113" y="142"/>
                                    <a:pt x="113" y="142"/>
                                    <a:pt x="113" y="142"/>
                                  </a:cubicBezTo>
                                  <a:cubicBezTo>
                                    <a:pt x="113" y="142"/>
                                    <a:pt x="114" y="142"/>
                                    <a:pt x="114" y="143"/>
                                  </a:cubicBezTo>
                                  <a:cubicBezTo>
                                    <a:pt x="114" y="143"/>
                                    <a:pt x="114" y="143"/>
                                    <a:pt x="114" y="143"/>
                                  </a:cubicBezTo>
                                  <a:cubicBezTo>
                                    <a:pt x="114" y="143"/>
                                    <a:pt x="114" y="143"/>
                                    <a:pt x="114" y="143"/>
                                  </a:cubicBezTo>
                                  <a:cubicBezTo>
                                    <a:pt x="114" y="143"/>
                                    <a:pt x="115" y="143"/>
                                    <a:pt x="115" y="144"/>
                                  </a:cubicBezTo>
                                  <a:cubicBezTo>
                                    <a:pt x="119" y="146"/>
                                    <a:pt x="124" y="145"/>
                                    <a:pt x="127" y="142"/>
                                  </a:cubicBezTo>
                                  <a:cubicBezTo>
                                    <a:pt x="130" y="139"/>
                                    <a:pt x="131" y="134"/>
                                    <a:pt x="128" y="130"/>
                                  </a:cubicBezTo>
                                  <a:cubicBezTo>
                                    <a:pt x="128" y="130"/>
                                    <a:pt x="128" y="130"/>
                                    <a:pt x="128" y="129"/>
                                  </a:cubicBezTo>
                                  <a:cubicBezTo>
                                    <a:pt x="128" y="129"/>
                                    <a:pt x="129" y="130"/>
                                    <a:pt x="129" y="130"/>
                                  </a:cubicBezTo>
                                  <a:cubicBezTo>
                                    <a:pt x="132" y="131"/>
                                    <a:pt x="134" y="132"/>
                                    <a:pt x="137" y="131"/>
                                  </a:cubicBezTo>
                                  <a:cubicBezTo>
                                    <a:pt x="143" y="129"/>
                                    <a:pt x="146" y="121"/>
                                    <a:pt x="142" y="116"/>
                                  </a:cubicBezTo>
                                  <a:cubicBezTo>
                                    <a:pt x="142" y="116"/>
                                    <a:pt x="142" y="116"/>
                                    <a:pt x="142" y="116"/>
                                  </a:cubicBezTo>
                                  <a:cubicBezTo>
                                    <a:pt x="142" y="116"/>
                                    <a:pt x="142" y="116"/>
                                    <a:pt x="142" y="116"/>
                                  </a:cubicBezTo>
                                  <a:cubicBezTo>
                                    <a:pt x="141" y="115"/>
                                    <a:pt x="141" y="114"/>
                                    <a:pt x="140" y="114"/>
                                  </a:cubicBezTo>
                                  <a:cubicBezTo>
                                    <a:pt x="136" y="111"/>
                                    <a:pt x="133" y="111"/>
                                    <a:pt x="129" y="113"/>
                                  </a:cubicBezTo>
                                  <a:cubicBezTo>
                                    <a:pt x="131" y="110"/>
                                    <a:pt x="131" y="106"/>
                                    <a:pt x="129" y="102"/>
                                  </a:cubicBezTo>
                                  <a:cubicBezTo>
                                    <a:pt x="133" y="104"/>
                                    <a:pt x="136" y="104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1" y="101"/>
                                    <a:pt x="142" y="100"/>
                                    <a:pt x="142" y="100"/>
                                  </a:cubicBezTo>
                                  <a:cubicBezTo>
                                    <a:pt x="142" y="100"/>
                                    <a:pt x="142" y="100"/>
                                    <a:pt x="142" y="100"/>
                                  </a:cubicBezTo>
                                  <a:cubicBezTo>
                                    <a:pt x="145" y="96"/>
                                    <a:pt x="145" y="92"/>
                                    <a:pt x="143" y="89"/>
                                  </a:cubicBezTo>
                                  <a:cubicBezTo>
                                    <a:pt x="143" y="89"/>
                                    <a:pt x="142" y="88"/>
                                    <a:pt x="143" y="88"/>
                                  </a:cubicBezTo>
                                  <a:cubicBezTo>
                                    <a:pt x="147" y="90"/>
                                    <a:pt x="151" y="90"/>
                                    <a:pt x="154" y="87"/>
                                  </a:cubicBezTo>
                                  <a:cubicBezTo>
                                    <a:pt x="157" y="85"/>
                                    <a:pt x="159" y="80"/>
                                    <a:pt x="157" y="76"/>
                                  </a:cubicBezTo>
                                  <a:cubicBezTo>
                                    <a:pt x="154" y="70"/>
                                    <a:pt x="149" y="69"/>
                                    <a:pt x="143" y="72"/>
                                  </a:cubicBezTo>
                                  <a:cubicBezTo>
                                    <a:pt x="143" y="71"/>
                                    <a:pt x="143" y="71"/>
                                    <a:pt x="143" y="71"/>
                                  </a:cubicBezTo>
                                  <a:cubicBezTo>
                                    <a:pt x="145" y="68"/>
                                    <a:pt x="145" y="64"/>
                                    <a:pt x="143" y="61"/>
                                  </a:cubicBezTo>
                                  <a:cubicBezTo>
                                    <a:pt x="143" y="61"/>
                                    <a:pt x="142" y="60"/>
                                    <a:pt x="142" y="60"/>
                                  </a:cubicBezTo>
                                  <a:cubicBezTo>
                                    <a:pt x="141" y="60"/>
                                    <a:pt x="141" y="59"/>
                                    <a:pt x="140" y="58"/>
                                  </a:cubicBezTo>
                                  <a:cubicBezTo>
                                    <a:pt x="140" y="58"/>
                                    <a:pt x="140" y="58"/>
                                    <a:pt x="140" y="58"/>
                                  </a:cubicBezTo>
                                  <a:cubicBezTo>
                                    <a:pt x="137" y="56"/>
                                    <a:pt x="133" y="55"/>
                                    <a:pt x="130" y="57"/>
                                  </a:cubicBezTo>
                                  <a:cubicBezTo>
                                    <a:pt x="131" y="55"/>
                                    <a:pt x="131" y="54"/>
                                    <a:pt x="131" y="52"/>
                                  </a:cubicBezTo>
                                  <a:cubicBezTo>
                                    <a:pt x="131" y="50"/>
                                    <a:pt x="130" y="49"/>
                                    <a:pt x="130" y="47"/>
                                  </a:cubicBezTo>
                                  <a:cubicBezTo>
                                    <a:pt x="134" y="49"/>
                                    <a:pt x="137" y="49"/>
                                    <a:pt x="140" y="46"/>
                                  </a:cubicBezTo>
                                  <a:cubicBezTo>
                                    <a:pt x="140" y="46"/>
                                    <a:pt x="140" y="46"/>
                                    <a:pt x="140" y="46"/>
                                  </a:cubicBezTo>
                                  <a:cubicBezTo>
                                    <a:pt x="140" y="46"/>
                                    <a:pt x="140" y="46"/>
                                    <a:pt x="140" y="46"/>
                                  </a:cubicBezTo>
                                  <a:cubicBezTo>
                                    <a:pt x="140" y="46"/>
                                    <a:pt x="140" y="46"/>
                                    <a:pt x="140" y="46"/>
                                  </a:cubicBezTo>
                                  <a:cubicBezTo>
                                    <a:pt x="141" y="46"/>
                                    <a:pt x="141" y="45"/>
                                    <a:pt x="142" y="45"/>
                                  </a:cubicBez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2" y="44"/>
                                    <a:pt x="142" y="44"/>
                                    <a:pt x="142" y="44"/>
                                  </a:cubicBezTo>
                                  <a:cubicBezTo>
                                    <a:pt x="145" y="40"/>
                                    <a:pt x="145" y="35"/>
                                    <a:pt x="141" y="32"/>
                                  </a:cubicBezTo>
                                  <a:cubicBezTo>
                                    <a:pt x="138" y="28"/>
                                    <a:pt x="133" y="28"/>
                                    <a:pt x="129" y="31"/>
                                  </a:cubicBezTo>
                                  <a:cubicBezTo>
                                    <a:pt x="129" y="31"/>
                                    <a:pt x="128" y="31"/>
                                    <a:pt x="128" y="31"/>
                                  </a:cubicBezTo>
                                  <a:cubicBezTo>
                                    <a:pt x="130" y="28"/>
                                    <a:pt x="131" y="24"/>
                                    <a:pt x="129" y="21"/>
                                  </a:cubicBezTo>
                                  <a:cubicBezTo>
                                    <a:pt x="127" y="15"/>
                                    <a:pt x="120" y="13"/>
                                    <a:pt x="114" y="17"/>
                                  </a:cubicBezTo>
                                  <a:cubicBezTo>
                                    <a:pt x="114" y="17"/>
                                    <a:pt x="114" y="17"/>
                                    <a:pt x="114" y="17"/>
                                  </a:cubicBezTo>
                                  <a:cubicBezTo>
                                    <a:pt x="114" y="17"/>
                                    <a:pt x="114" y="17"/>
                                    <a:pt x="114" y="17"/>
                                  </a:cubicBezTo>
                                  <a:cubicBezTo>
                                    <a:pt x="114" y="18"/>
                                    <a:pt x="113" y="18"/>
                                    <a:pt x="113" y="18"/>
                                  </a:cubicBezTo>
                                  <a:cubicBezTo>
                                    <a:pt x="110" y="22"/>
                                    <a:pt x="110" y="26"/>
                                    <a:pt x="112" y="30"/>
                                  </a:cubicBezTo>
                                  <a:cubicBezTo>
                                    <a:pt x="109" y="28"/>
                                    <a:pt x="105" y="28"/>
                                    <a:pt x="101" y="30"/>
                                  </a:cubicBezTo>
                                  <a:cubicBezTo>
                                    <a:pt x="103" y="26"/>
                                    <a:pt x="103" y="22"/>
                                    <a:pt x="101" y="18"/>
                                  </a:cubicBezTo>
                                  <a:cubicBezTo>
                                    <a:pt x="100" y="18"/>
                                    <a:pt x="100" y="17"/>
                                    <a:pt x="99" y="17"/>
                                  </a:cubicBezTo>
                                  <a:cubicBezTo>
                                    <a:pt x="99" y="17"/>
                                    <a:pt x="99" y="17"/>
                                    <a:pt x="99" y="17"/>
                                  </a:cubicBezTo>
                                  <a:cubicBezTo>
                                    <a:pt x="99" y="17"/>
                                    <a:pt x="98" y="16"/>
                                    <a:pt x="98" y="16"/>
                                  </a:cubicBezTo>
                                  <a:cubicBezTo>
                                    <a:pt x="96" y="15"/>
                                    <a:pt x="93" y="14"/>
                                    <a:pt x="90" y="15"/>
                                  </a:cubicBezTo>
                                  <a:cubicBezTo>
                                    <a:pt x="89" y="16"/>
                                    <a:pt x="88" y="16"/>
                                    <a:pt x="87" y="17"/>
                                  </a:cubicBezTo>
                                  <a:cubicBezTo>
                                    <a:pt x="89" y="12"/>
                                    <a:pt x="89" y="8"/>
                                    <a:pt x="86" y="4"/>
                                  </a:cubicBezTo>
                                  <a:cubicBezTo>
                                    <a:pt x="83" y="1"/>
                                    <a:pt x="79" y="0"/>
                                    <a:pt x="75" y="2"/>
                                  </a:cubicBezTo>
                                  <a:cubicBezTo>
                                    <a:pt x="69" y="5"/>
                                    <a:pt x="68" y="10"/>
                                    <a:pt x="71" y="16"/>
                                  </a:cubicBezTo>
                                  <a:cubicBezTo>
                                    <a:pt x="67" y="14"/>
                                    <a:pt x="64" y="14"/>
                                    <a:pt x="61" y="16"/>
                                  </a:cubicBezTo>
                                  <a:cubicBezTo>
                                    <a:pt x="61" y="17"/>
                                    <a:pt x="60" y="17"/>
                                    <a:pt x="59" y="17"/>
                                  </a:cubicBezTo>
                                  <a:cubicBezTo>
                                    <a:pt x="58" y="17"/>
                                    <a:pt x="58" y="17"/>
                                    <a:pt x="57" y="18"/>
                                  </a:cubicBezTo>
                                  <a:cubicBezTo>
                                    <a:pt x="57" y="18"/>
                                    <a:pt x="57" y="18"/>
                                    <a:pt x="57" y="18"/>
                                  </a:cubicBezTo>
                                  <a:cubicBezTo>
                                    <a:pt x="57" y="18"/>
                                    <a:pt x="57" y="18"/>
                                    <a:pt x="57" y="18"/>
                                  </a:cubicBezTo>
                                  <a:cubicBezTo>
                                    <a:pt x="57" y="18"/>
                                    <a:pt x="57" y="18"/>
                                    <a:pt x="57" y="18"/>
                                  </a:cubicBezTo>
                                  <a:cubicBezTo>
                                    <a:pt x="58" y="19"/>
                                    <a:pt x="58" y="20"/>
                                    <a:pt x="56" y="20"/>
                                  </a:cubicBezTo>
                                  <a:cubicBezTo>
                                    <a:pt x="55" y="23"/>
                                    <a:pt x="55" y="26"/>
                                    <a:pt x="57" y="30"/>
                                  </a:cubicBezTo>
                                  <a:cubicBezTo>
                                    <a:pt x="54" y="29"/>
                                    <a:pt x="52" y="28"/>
                                    <a:pt x="50" y="28"/>
                                  </a:cubicBezTo>
                                  <a:cubicBezTo>
                                    <a:pt x="49" y="28"/>
                                    <a:pt x="47" y="29"/>
                                    <a:pt x="46" y="30"/>
                                  </a:cubicBezTo>
                                  <a:cubicBezTo>
                                    <a:pt x="46" y="30"/>
                                    <a:pt x="46" y="30"/>
                                    <a:pt x="46" y="30"/>
                                  </a:cubicBezTo>
                                  <a:cubicBezTo>
                                    <a:pt x="45" y="31"/>
                                    <a:pt x="44" y="32"/>
                                    <a:pt x="43" y="33"/>
                                  </a:cubicBezTo>
                                  <a:cubicBezTo>
                                    <a:pt x="43" y="33"/>
                                    <a:pt x="43" y="33"/>
                                    <a:pt x="43" y="33"/>
                                  </a:cubicBezTo>
                                  <a:cubicBezTo>
                                    <a:pt x="43" y="33"/>
                                    <a:pt x="43" y="33"/>
                                    <a:pt x="43" y="33"/>
                                  </a:cubicBezTo>
                                  <a:cubicBezTo>
                                    <a:pt x="41" y="36"/>
                                    <a:pt x="41" y="40"/>
                                    <a:pt x="42" y="43"/>
                                  </a:cubicBezTo>
                                  <a:cubicBezTo>
                                    <a:pt x="42" y="43"/>
                                    <a:pt x="42" y="43"/>
                                    <a:pt x="42" y="43"/>
                                  </a:cubicBezTo>
                                  <a:cubicBezTo>
                                    <a:pt x="39" y="42"/>
                                    <a:pt x="36" y="42"/>
                                    <a:pt x="33" y="43"/>
                                  </a:cubicBezTo>
                                  <a:cubicBezTo>
                                    <a:pt x="32" y="43"/>
                                    <a:pt x="32" y="44"/>
                                    <a:pt x="32" y="44"/>
                                  </a:cubicBezTo>
                                  <a:cubicBezTo>
                                    <a:pt x="32" y="44"/>
                                    <a:pt x="32" y="44"/>
                                    <a:pt x="32" y="44"/>
                                  </a:cubicBezTo>
                                  <a:cubicBezTo>
                                    <a:pt x="32" y="44"/>
                                    <a:pt x="32" y="44"/>
                                    <a:pt x="32" y="44"/>
                                  </a:cubicBezTo>
                                  <a:cubicBezTo>
                                    <a:pt x="31" y="44"/>
                                    <a:pt x="30" y="45"/>
                                    <a:pt x="29" y="46"/>
                                  </a:cubicBezTo>
                                  <a:cubicBezTo>
                                    <a:pt x="29" y="46"/>
                                    <a:pt x="29" y="46"/>
                                    <a:pt x="29" y="46"/>
                                  </a:cubicBezTo>
                                  <a:cubicBezTo>
                                    <a:pt x="29" y="47"/>
                                    <a:pt x="29" y="47"/>
                                    <a:pt x="29" y="47"/>
                                  </a:cubicBezTo>
                                  <a:cubicBezTo>
                                    <a:pt x="27" y="50"/>
                                    <a:pt x="27" y="53"/>
                                    <a:pt x="28" y="57"/>
                                  </a:cubicBezTo>
                                  <a:cubicBezTo>
                                    <a:pt x="29" y="57"/>
                                    <a:pt x="29" y="57"/>
                                    <a:pt x="29" y="57"/>
                                  </a:cubicBezTo>
                                  <a:cubicBezTo>
                                    <a:pt x="25" y="56"/>
                                    <a:pt x="22" y="55"/>
                                    <a:pt x="19" y="57"/>
                                  </a:cubicBezTo>
                                  <a:cubicBezTo>
                                    <a:pt x="19" y="58"/>
                                    <a:pt x="19" y="59"/>
                                    <a:pt x="18" y="58"/>
                                  </a:cubicBezTo>
                                  <a:cubicBezTo>
                                    <a:pt x="17" y="58"/>
                                    <a:pt x="17" y="59"/>
                                    <a:pt x="16" y="59"/>
                                  </a:cubicBezTo>
                                  <a:cubicBezTo>
                                    <a:pt x="16" y="59"/>
                                    <a:pt x="16" y="59"/>
                                    <a:pt x="16" y="59"/>
                                  </a:cubicBezTo>
                                  <a:cubicBezTo>
                                    <a:pt x="16" y="59"/>
                                    <a:pt x="16" y="60"/>
                                    <a:pt x="16" y="60"/>
                                  </a:cubicBezTo>
                                  <a:cubicBezTo>
                                    <a:pt x="16" y="61"/>
                                    <a:pt x="16" y="61"/>
                                    <a:pt x="15" y="62"/>
                                  </a:cubicBezTo>
                                  <a:cubicBezTo>
                                    <a:pt x="15" y="62"/>
                                    <a:pt x="15" y="62"/>
                                    <a:pt x="15" y="62"/>
                                  </a:cubicBezTo>
                                  <a:cubicBezTo>
                                    <a:pt x="15" y="62"/>
                                    <a:pt x="15" y="62"/>
                                    <a:pt x="15" y="62"/>
                                  </a:cubicBezTo>
                                  <a:cubicBezTo>
                                    <a:pt x="13" y="65"/>
                                    <a:pt x="13" y="68"/>
                                    <a:pt x="15" y="71"/>
                                  </a:cubicBezTo>
                                  <a:cubicBezTo>
                                    <a:pt x="16" y="72"/>
                                    <a:pt x="16" y="72"/>
                                    <a:pt x="16" y="72"/>
                                  </a:cubicBezTo>
                                  <a:cubicBezTo>
                                    <a:pt x="15" y="72"/>
                                    <a:pt x="15" y="72"/>
                                    <a:pt x="15" y="72"/>
                                  </a:cubicBezTo>
                                  <a:cubicBezTo>
                                    <a:pt x="15" y="72"/>
                                    <a:pt x="15" y="72"/>
                                    <a:pt x="15" y="72"/>
                                  </a:cubicBezTo>
                                  <a:cubicBezTo>
                                    <a:pt x="15" y="72"/>
                                    <a:pt x="15" y="71"/>
                                    <a:pt x="14" y="71"/>
                                  </a:cubicBezTo>
                                  <a:cubicBezTo>
                                    <a:pt x="11" y="70"/>
                                    <a:pt x="7" y="70"/>
                                    <a:pt x="4" y="72"/>
                                  </a:cubicBezTo>
                                  <a:cubicBezTo>
                                    <a:pt x="1" y="74"/>
                                    <a:pt x="0" y="78"/>
                                    <a:pt x="0" y="82"/>
                                  </a:cubicBezTo>
                                  <a:cubicBezTo>
                                    <a:pt x="1" y="86"/>
                                    <a:pt x="4" y="88"/>
                                    <a:pt x="7" y="89"/>
                                  </a:cubicBezTo>
                                  <a:cubicBezTo>
                                    <a:pt x="10" y="90"/>
                                    <a:pt x="13" y="89"/>
                                    <a:pt x="15" y="88"/>
                                  </a:cubicBezTo>
                                  <a:cubicBezTo>
                                    <a:pt x="13" y="91"/>
                                    <a:pt x="13" y="95"/>
                                    <a:pt x="15" y="98"/>
                                  </a:cubicBezTo>
                                  <a:cubicBezTo>
                                    <a:pt x="15" y="98"/>
                                    <a:pt x="15" y="98"/>
                                    <a:pt x="15" y="98"/>
                                  </a:cubicBezTo>
                                  <a:cubicBezTo>
                                    <a:pt x="16" y="98"/>
                                    <a:pt x="16" y="99"/>
                                    <a:pt x="16" y="100"/>
                                  </a:cubicBezTo>
                                  <a:close/>
                                  <a:moveTo>
                                    <a:pt x="71" y="143"/>
                                  </a:moveTo>
                                  <a:cubicBezTo>
                                    <a:pt x="72" y="142"/>
                                    <a:pt x="72" y="142"/>
                                    <a:pt x="73" y="141"/>
                                  </a:cubicBezTo>
                                  <a:cubicBezTo>
                                    <a:pt x="72" y="142"/>
                                    <a:pt x="72" y="142"/>
                                    <a:pt x="71" y="143"/>
                                  </a:cubicBezTo>
                                  <a:close/>
                                  <a:moveTo>
                                    <a:pt x="84" y="130"/>
                                  </a:moveTo>
                                  <a:cubicBezTo>
                                    <a:pt x="82" y="134"/>
                                    <a:pt x="82" y="137"/>
                                    <a:pt x="84" y="141"/>
                                  </a:cubicBezTo>
                                  <a:cubicBezTo>
                                    <a:pt x="82" y="140"/>
                                    <a:pt x="80" y="139"/>
                                    <a:pt x="79" y="139"/>
                                  </a:cubicBezTo>
                                  <a:cubicBezTo>
                                    <a:pt x="77" y="139"/>
                                    <a:pt x="75" y="140"/>
                                    <a:pt x="73" y="141"/>
                                  </a:cubicBezTo>
                                  <a:cubicBezTo>
                                    <a:pt x="75" y="138"/>
                                    <a:pt x="75" y="134"/>
                                    <a:pt x="74" y="131"/>
                                  </a:cubicBezTo>
                                  <a:cubicBezTo>
                                    <a:pt x="74" y="131"/>
                                    <a:pt x="74" y="131"/>
                                    <a:pt x="74" y="131"/>
                                  </a:cubicBezTo>
                                  <a:cubicBezTo>
                                    <a:pt x="74" y="131"/>
                                    <a:pt x="74" y="130"/>
                                    <a:pt x="73" y="130"/>
                                  </a:cubicBezTo>
                                  <a:cubicBezTo>
                                    <a:pt x="74" y="130"/>
                                    <a:pt x="74" y="130"/>
                                    <a:pt x="74" y="131"/>
                                  </a:cubicBezTo>
                                  <a:cubicBezTo>
                                    <a:pt x="78" y="132"/>
                                    <a:pt x="81" y="132"/>
                                    <a:pt x="84" y="130"/>
                                  </a:cubicBezTo>
                                  <a:close/>
                                  <a:moveTo>
                                    <a:pt x="60" y="126"/>
                                  </a:moveTo>
                                  <a:cubicBezTo>
                                    <a:pt x="61" y="123"/>
                                    <a:pt x="61" y="120"/>
                                    <a:pt x="60" y="117"/>
                                  </a:cubicBezTo>
                                  <a:cubicBezTo>
                                    <a:pt x="63" y="118"/>
                                    <a:pt x="66" y="118"/>
                                    <a:pt x="70" y="117"/>
                                  </a:cubicBezTo>
                                  <a:cubicBezTo>
                                    <a:pt x="68" y="120"/>
                                    <a:pt x="68" y="123"/>
                                    <a:pt x="69" y="126"/>
                                  </a:cubicBezTo>
                                  <a:cubicBezTo>
                                    <a:pt x="69" y="126"/>
                                    <a:pt x="69" y="126"/>
                                    <a:pt x="69" y="126"/>
                                  </a:cubicBezTo>
                                  <a:cubicBezTo>
                                    <a:pt x="70" y="126"/>
                                    <a:pt x="70" y="126"/>
                                    <a:pt x="70" y="127"/>
                                  </a:cubicBezTo>
                                  <a:cubicBezTo>
                                    <a:pt x="70" y="127"/>
                                    <a:pt x="69" y="126"/>
                                    <a:pt x="69" y="126"/>
                                  </a:cubicBezTo>
                                  <a:cubicBezTo>
                                    <a:pt x="66" y="125"/>
                                    <a:pt x="63" y="125"/>
                                    <a:pt x="60" y="127"/>
                                  </a:cubicBezTo>
                                  <a:cubicBezTo>
                                    <a:pt x="60" y="127"/>
                                    <a:pt x="60" y="127"/>
                                    <a:pt x="60" y="127"/>
                                  </a:cubicBezTo>
                                  <a:cubicBezTo>
                                    <a:pt x="60" y="127"/>
                                    <a:pt x="60" y="127"/>
                                    <a:pt x="60" y="127"/>
                                  </a:cubicBezTo>
                                  <a:cubicBezTo>
                                    <a:pt x="60" y="127"/>
                                    <a:pt x="60" y="127"/>
                                    <a:pt x="59" y="127"/>
                                  </a:cubicBezTo>
                                  <a:cubicBezTo>
                                    <a:pt x="59" y="127"/>
                                    <a:pt x="60" y="126"/>
                                    <a:pt x="60" y="126"/>
                                  </a:cubicBezTo>
                                  <a:close/>
                                  <a:moveTo>
                                    <a:pt x="88" y="117"/>
                                  </a:moveTo>
                                  <a:cubicBezTo>
                                    <a:pt x="91" y="118"/>
                                    <a:pt x="94" y="118"/>
                                    <a:pt x="97" y="117"/>
                                  </a:cubicBezTo>
                                  <a:cubicBezTo>
                                    <a:pt x="96" y="120"/>
                                    <a:pt x="96" y="123"/>
                                    <a:pt x="98" y="127"/>
                                  </a:cubicBezTo>
                                  <a:cubicBezTo>
                                    <a:pt x="94" y="125"/>
                                    <a:pt x="91" y="125"/>
                                    <a:pt x="87" y="127"/>
                                  </a:cubicBezTo>
                                  <a:cubicBezTo>
                                    <a:pt x="89" y="124"/>
                                    <a:pt x="89" y="121"/>
                                    <a:pt x="88" y="117"/>
                                  </a:cubicBezTo>
                                  <a:close/>
                                  <a:moveTo>
                                    <a:pt x="126" y="128"/>
                                  </a:moveTo>
                                  <a:cubicBezTo>
                                    <a:pt x="125" y="127"/>
                                    <a:pt x="123" y="126"/>
                                    <a:pt x="121" y="126"/>
                                  </a:cubicBezTo>
                                  <a:cubicBezTo>
                                    <a:pt x="119" y="126"/>
                                    <a:pt x="117" y="126"/>
                                    <a:pt x="115" y="127"/>
                                  </a:cubicBezTo>
                                  <a:cubicBezTo>
                                    <a:pt x="117" y="124"/>
                                    <a:pt x="117" y="120"/>
                                    <a:pt x="115" y="116"/>
                                  </a:cubicBezTo>
                                  <a:cubicBezTo>
                                    <a:pt x="119" y="118"/>
                                    <a:pt x="122" y="118"/>
                                    <a:pt x="126" y="116"/>
                                  </a:cubicBezTo>
                                  <a:cubicBezTo>
                                    <a:pt x="124" y="120"/>
                                    <a:pt x="124" y="124"/>
                                    <a:pt x="126" y="128"/>
                                  </a:cubicBezTo>
                                  <a:close/>
                                  <a:moveTo>
                                    <a:pt x="112" y="113"/>
                                  </a:moveTo>
                                  <a:cubicBezTo>
                                    <a:pt x="108" y="111"/>
                                    <a:pt x="105" y="111"/>
                                    <a:pt x="102" y="113"/>
                                  </a:cubicBezTo>
                                  <a:cubicBezTo>
                                    <a:pt x="103" y="109"/>
                                    <a:pt x="103" y="106"/>
                                    <a:pt x="102" y="103"/>
                                  </a:cubicBezTo>
                                  <a:cubicBezTo>
                                    <a:pt x="105" y="105"/>
                                    <a:pt x="108" y="105"/>
                                    <a:pt x="111" y="103"/>
                                  </a:cubicBezTo>
                                  <a:cubicBezTo>
                                    <a:pt x="110" y="106"/>
                                    <a:pt x="110" y="109"/>
                                    <a:pt x="112" y="113"/>
                                  </a:cubicBezTo>
                                  <a:close/>
                                  <a:moveTo>
                                    <a:pt x="80" y="104"/>
                                  </a:moveTo>
                                  <a:cubicBezTo>
                                    <a:pt x="81" y="104"/>
                                    <a:pt x="82" y="104"/>
                                    <a:pt x="82" y="104"/>
                                  </a:cubicBezTo>
                                  <a:cubicBezTo>
                                    <a:pt x="82" y="103"/>
                                    <a:pt x="83" y="103"/>
                                    <a:pt x="83" y="103"/>
                                  </a:cubicBezTo>
                                  <a:cubicBezTo>
                                    <a:pt x="83" y="104"/>
                                    <a:pt x="83" y="104"/>
                                    <a:pt x="83" y="104"/>
                                  </a:cubicBezTo>
                                  <a:cubicBezTo>
                                    <a:pt x="83" y="105"/>
                                    <a:pt x="83" y="105"/>
                                    <a:pt x="82" y="106"/>
                                  </a:cubicBezTo>
                                  <a:cubicBezTo>
                                    <a:pt x="82" y="108"/>
                                    <a:pt x="82" y="110"/>
                                    <a:pt x="83" y="112"/>
                                  </a:cubicBezTo>
                                  <a:cubicBezTo>
                                    <a:pt x="80" y="111"/>
                                    <a:pt x="77" y="111"/>
                                    <a:pt x="74" y="112"/>
                                  </a:cubicBezTo>
                                  <a:cubicBezTo>
                                    <a:pt x="75" y="109"/>
                                    <a:pt x="76" y="106"/>
                                    <a:pt x="74" y="103"/>
                                  </a:cubicBezTo>
                                  <a:cubicBezTo>
                                    <a:pt x="76" y="104"/>
                                    <a:pt x="78" y="104"/>
                                    <a:pt x="80" y="104"/>
                                  </a:cubicBezTo>
                                  <a:close/>
                                  <a:moveTo>
                                    <a:pt x="56" y="103"/>
                                  </a:moveTo>
                                  <a:cubicBezTo>
                                    <a:pt x="54" y="106"/>
                                    <a:pt x="54" y="109"/>
                                    <a:pt x="56" y="112"/>
                                  </a:cubicBezTo>
                                  <a:cubicBezTo>
                                    <a:pt x="52" y="111"/>
                                    <a:pt x="49" y="111"/>
                                    <a:pt x="46" y="113"/>
                                  </a:cubicBezTo>
                                  <a:cubicBezTo>
                                    <a:pt x="48" y="109"/>
                                    <a:pt x="48" y="106"/>
                                    <a:pt x="46" y="103"/>
                                  </a:cubicBezTo>
                                  <a:cubicBezTo>
                                    <a:pt x="49" y="104"/>
                                    <a:pt x="52" y="104"/>
                                    <a:pt x="56" y="103"/>
                                  </a:cubicBezTo>
                                  <a:close/>
                                  <a:moveTo>
                                    <a:pt x="74" y="19"/>
                                  </a:moveTo>
                                  <a:cubicBezTo>
                                    <a:pt x="74" y="19"/>
                                    <a:pt x="74" y="19"/>
                                    <a:pt x="74" y="19"/>
                                  </a:cubicBezTo>
                                  <a:cubicBezTo>
                                    <a:pt x="74" y="19"/>
                                    <a:pt x="73" y="19"/>
                                    <a:pt x="73" y="19"/>
                                  </a:cubicBezTo>
                                  <a:cubicBezTo>
                                    <a:pt x="74" y="19"/>
                                    <a:pt x="74" y="19"/>
                                    <a:pt x="74" y="19"/>
                                  </a:cubicBezTo>
                                  <a:cubicBezTo>
                                    <a:pt x="78" y="21"/>
                                    <a:pt x="81" y="21"/>
                                    <a:pt x="85" y="19"/>
                                  </a:cubicBezTo>
                                  <a:cubicBezTo>
                                    <a:pt x="84" y="20"/>
                                    <a:pt x="83" y="22"/>
                                    <a:pt x="83" y="24"/>
                                  </a:cubicBezTo>
                                  <a:cubicBezTo>
                                    <a:pt x="83" y="26"/>
                                    <a:pt x="83" y="28"/>
                                    <a:pt x="84" y="30"/>
                                  </a:cubicBezTo>
                                  <a:cubicBezTo>
                                    <a:pt x="80" y="28"/>
                                    <a:pt x="77" y="28"/>
                                    <a:pt x="73" y="30"/>
                                  </a:cubicBezTo>
                                  <a:cubicBezTo>
                                    <a:pt x="75" y="26"/>
                                    <a:pt x="76" y="23"/>
                                    <a:pt x="74" y="19"/>
                                  </a:cubicBezTo>
                                  <a:close/>
                                  <a:moveTo>
                                    <a:pt x="60" y="33"/>
                                  </a:moveTo>
                                  <a:cubicBezTo>
                                    <a:pt x="63" y="35"/>
                                    <a:pt x="67" y="35"/>
                                    <a:pt x="70" y="33"/>
                                  </a:cubicBezTo>
                                  <a:cubicBezTo>
                                    <a:pt x="69" y="36"/>
                                    <a:pt x="68" y="39"/>
                                    <a:pt x="70" y="43"/>
                                  </a:cubicBezTo>
                                  <a:cubicBezTo>
                                    <a:pt x="66" y="41"/>
                                    <a:pt x="63" y="41"/>
                                    <a:pt x="60" y="43"/>
                                  </a:cubicBezTo>
                                  <a:cubicBezTo>
                                    <a:pt x="62" y="40"/>
                                    <a:pt x="62" y="36"/>
                                    <a:pt x="60" y="33"/>
                                  </a:cubicBezTo>
                                  <a:close/>
                                  <a:moveTo>
                                    <a:pt x="88" y="43"/>
                                  </a:moveTo>
                                  <a:cubicBezTo>
                                    <a:pt x="90" y="40"/>
                                    <a:pt x="90" y="37"/>
                                    <a:pt x="88" y="33"/>
                                  </a:cubicBezTo>
                                  <a:cubicBezTo>
                                    <a:pt x="91" y="35"/>
                                    <a:pt x="95" y="35"/>
                                    <a:pt x="98" y="33"/>
                                  </a:cubicBezTo>
                                  <a:cubicBezTo>
                                    <a:pt x="96" y="36"/>
                                    <a:pt x="96" y="40"/>
                                    <a:pt x="98" y="43"/>
                                  </a:cubicBezTo>
                                  <a:cubicBezTo>
                                    <a:pt x="96" y="42"/>
                                    <a:pt x="95" y="42"/>
                                    <a:pt x="93" y="42"/>
                                  </a:cubicBezTo>
                                  <a:cubicBezTo>
                                    <a:pt x="91" y="42"/>
                                    <a:pt x="90" y="42"/>
                                    <a:pt x="88" y="43"/>
                                  </a:cubicBezTo>
                                  <a:close/>
                                  <a:moveTo>
                                    <a:pt x="115" y="44"/>
                                  </a:moveTo>
                                  <a:cubicBezTo>
                                    <a:pt x="117" y="40"/>
                                    <a:pt x="117" y="36"/>
                                    <a:pt x="115" y="33"/>
                                  </a:cubicBezTo>
                                  <a:cubicBezTo>
                                    <a:pt x="119" y="35"/>
                                    <a:pt x="124" y="35"/>
                                    <a:pt x="127" y="32"/>
                                  </a:cubicBezTo>
                                  <a:cubicBezTo>
                                    <a:pt x="126" y="34"/>
                                    <a:pt x="125" y="36"/>
                                    <a:pt x="125" y="38"/>
                                  </a:cubicBezTo>
                                  <a:cubicBezTo>
                                    <a:pt x="125" y="40"/>
                                    <a:pt x="125" y="42"/>
                                    <a:pt x="126" y="44"/>
                                  </a:cubicBezTo>
                                  <a:cubicBezTo>
                                    <a:pt x="123" y="42"/>
                                    <a:pt x="119" y="42"/>
                                    <a:pt x="115" y="44"/>
                                  </a:cubicBezTo>
                                  <a:close/>
                                  <a:moveTo>
                                    <a:pt x="46" y="47"/>
                                  </a:moveTo>
                                  <a:cubicBezTo>
                                    <a:pt x="49" y="49"/>
                                    <a:pt x="53" y="49"/>
                                    <a:pt x="56" y="47"/>
                                  </a:cubicBezTo>
                                  <a:cubicBezTo>
                                    <a:pt x="54" y="50"/>
                                    <a:pt x="54" y="53"/>
                                    <a:pt x="56" y="57"/>
                                  </a:cubicBezTo>
                                  <a:cubicBezTo>
                                    <a:pt x="53" y="55"/>
                                    <a:pt x="50" y="55"/>
                                    <a:pt x="46" y="57"/>
                                  </a:cubicBezTo>
                                  <a:cubicBezTo>
                                    <a:pt x="48" y="53"/>
                                    <a:pt x="48" y="50"/>
                                    <a:pt x="46" y="47"/>
                                  </a:cubicBezTo>
                                  <a:close/>
                                  <a:moveTo>
                                    <a:pt x="75" y="56"/>
                                  </a:moveTo>
                                  <a:cubicBezTo>
                                    <a:pt x="76" y="53"/>
                                    <a:pt x="76" y="51"/>
                                    <a:pt x="75" y="48"/>
                                  </a:cubicBezTo>
                                  <a:cubicBezTo>
                                    <a:pt x="78" y="49"/>
                                    <a:pt x="80" y="49"/>
                                    <a:pt x="84" y="48"/>
                                  </a:cubicBezTo>
                                  <a:cubicBezTo>
                                    <a:pt x="82" y="51"/>
                                    <a:pt x="82" y="53"/>
                                    <a:pt x="83" y="56"/>
                                  </a:cubicBezTo>
                                  <a:cubicBezTo>
                                    <a:pt x="80" y="55"/>
                                    <a:pt x="78" y="55"/>
                                    <a:pt x="75" y="56"/>
                                  </a:cubicBezTo>
                                  <a:close/>
                                  <a:moveTo>
                                    <a:pt x="102" y="57"/>
                                  </a:moveTo>
                                  <a:cubicBezTo>
                                    <a:pt x="104" y="54"/>
                                    <a:pt x="103" y="51"/>
                                    <a:pt x="102" y="47"/>
                                  </a:cubicBezTo>
                                  <a:cubicBezTo>
                                    <a:pt x="105" y="49"/>
                                    <a:pt x="108" y="49"/>
                                    <a:pt x="112" y="47"/>
                                  </a:cubicBezTo>
                                  <a:cubicBezTo>
                                    <a:pt x="110" y="51"/>
                                    <a:pt x="110" y="54"/>
                                    <a:pt x="112" y="57"/>
                                  </a:cubicBezTo>
                                  <a:cubicBezTo>
                                    <a:pt x="108" y="55"/>
                                    <a:pt x="105" y="55"/>
                                    <a:pt x="102" y="57"/>
                                  </a:cubicBezTo>
                                  <a:close/>
                                  <a:moveTo>
                                    <a:pt x="32" y="60"/>
                                  </a:moveTo>
                                  <a:cubicBezTo>
                                    <a:pt x="35" y="63"/>
                                    <a:pt x="39" y="63"/>
                                    <a:pt x="42" y="61"/>
                                  </a:cubicBezTo>
                                  <a:cubicBezTo>
                                    <a:pt x="41" y="64"/>
                                    <a:pt x="41" y="68"/>
                                    <a:pt x="42" y="71"/>
                                  </a:cubicBezTo>
                                  <a:cubicBezTo>
                                    <a:pt x="39" y="69"/>
                                    <a:pt x="36" y="69"/>
                                    <a:pt x="32" y="71"/>
                                  </a:cubicBezTo>
                                  <a:cubicBezTo>
                                    <a:pt x="34" y="67"/>
                                    <a:pt x="34" y="64"/>
                                    <a:pt x="32" y="60"/>
                                  </a:cubicBezTo>
                                  <a:close/>
                                  <a:moveTo>
                                    <a:pt x="69" y="62"/>
                                  </a:moveTo>
                                  <a:cubicBezTo>
                                    <a:pt x="68" y="64"/>
                                    <a:pt x="68" y="67"/>
                                    <a:pt x="69" y="69"/>
                                  </a:cubicBezTo>
                                  <a:cubicBezTo>
                                    <a:pt x="69" y="70"/>
                                    <a:pt x="69" y="70"/>
                                    <a:pt x="68" y="70"/>
                                  </a:cubicBezTo>
                                  <a:cubicBezTo>
                                    <a:pt x="66" y="69"/>
                                    <a:pt x="63" y="69"/>
                                    <a:pt x="61" y="70"/>
                                  </a:cubicBezTo>
                                  <a:cubicBezTo>
                                    <a:pt x="62" y="67"/>
                                    <a:pt x="62" y="64"/>
                                    <a:pt x="61" y="61"/>
                                  </a:cubicBezTo>
                                  <a:cubicBezTo>
                                    <a:pt x="64" y="63"/>
                                    <a:pt x="66" y="63"/>
                                    <a:pt x="69" y="62"/>
                                  </a:cubicBezTo>
                                  <a:close/>
                                  <a:moveTo>
                                    <a:pt x="89" y="70"/>
                                  </a:moveTo>
                                  <a:cubicBezTo>
                                    <a:pt x="90" y="67"/>
                                    <a:pt x="90" y="65"/>
                                    <a:pt x="89" y="62"/>
                                  </a:cubicBezTo>
                                  <a:cubicBezTo>
                                    <a:pt x="92" y="63"/>
                                    <a:pt x="94" y="63"/>
                                    <a:pt x="97" y="62"/>
                                  </a:cubicBezTo>
                                  <a:cubicBezTo>
                                    <a:pt x="96" y="65"/>
                                    <a:pt x="96" y="67"/>
                                    <a:pt x="97" y="70"/>
                                  </a:cubicBezTo>
                                  <a:cubicBezTo>
                                    <a:pt x="94" y="69"/>
                                    <a:pt x="92" y="69"/>
                                    <a:pt x="89" y="70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7" y="67"/>
                                    <a:pt x="117" y="64"/>
                                    <a:pt x="116" y="61"/>
                                  </a:cubicBezTo>
                                  <a:cubicBezTo>
                                    <a:pt x="119" y="63"/>
                                    <a:pt x="122" y="63"/>
                                    <a:pt x="126" y="61"/>
                                  </a:cubicBezTo>
                                  <a:cubicBezTo>
                                    <a:pt x="124" y="64"/>
                                    <a:pt x="124" y="68"/>
                                    <a:pt x="126" y="71"/>
                                  </a:cubicBezTo>
                                  <a:cubicBezTo>
                                    <a:pt x="122" y="70"/>
                                    <a:pt x="119" y="69"/>
                                    <a:pt x="116" y="71"/>
                                  </a:cubicBezTo>
                                  <a:close/>
                                  <a:moveTo>
                                    <a:pt x="18" y="75"/>
                                  </a:moveTo>
                                  <a:cubicBezTo>
                                    <a:pt x="18" y="75"/>
                                    <a:pt x="18" y="75"/>
                                    <a:pt x="18" y="75"/>
                                  </a:cubicBezTo>
                                  <a:cubicBezTo>
                                    <a:pt x="18" y="75"/>
                                    <a:pt x="18" y="75"/>
                                    <a:pt x="18" y="75"/>
                                  </a:cubicBezTo>
                                  <a:cubicBezTo>
                                    <a:pt x="18" y="74"/>
                                    <a:pt x="17" y="74"/>
                                    <a:pt x="17" y="74"/>
                                  </a:cubicBezTo>
                                  <a:cubicBezTo>
                                    <a:pt x="18" y="74"/>
                                    <a:pt x="18" y="74"/>
                                    <a:pt x="18" y="74"/>
                                  </a:cubicBezTo>
                                  <a:cubicBezTo>
                                    <a:pt x="21" y="76"/>
                                    <a:pt x="25" y="76"/>
                                    <a:pt x="28" y="75"/>
                                  </a:cubicBezTo>
                                  <a:cubicBezTo>
                                    <a:pt x="27" y="78"/>
                                    <a:pt x="27" y="82"/>
                                    <a:pt x="28" y="85"/>
                                  </a:cubicBezTo>
                                  <a:cubicBezTo>
                                    <a:pt x="25" y="83"/>
                                    <a:pt x="21" y="83"/>
                                    <a:pt x="17" y="86"/>
                                  </a:cubicBezTo>
                                  <a:cubicBezTo>
                                    <a:pt x="20" y="82"/>
                                    <a:pt x="20" y="78"/>
                                    <a:pt x="18" y="75"/>
                                  </a:cubicBezTo>
                                  <a:close/>
                                  <a:moveTo>
                                    <a:pt x="55" y="76"/>
                                  </a:moveTo>
                                  <a:cubicBezTo>
                                    <a:pt x="54" y="78"/>
                                    <a:pt x="54" y="81"/>
                                    <a:pt x="55" y="84"/>
                                  </a:cubicBezTo>
                                  <a:cubicBezTo>
                                    <a:pt x="52" y="83"/>
                                    <a:pt x="49" y="83"/>
                                    <a:pt x="46" y="84"/>
                                  </a:cubicBezTo>
                                  <a:cubicBezTo>
                                    <a:pt x="48" y="81"/>
                                    <a:pt x="48" y="78"/>
                                    <a:pt x="46" y="75"/>
                                  </a:cubicBezTo>
                                  <a:cubicBezTo>
                                    <a:pt x="49" y="76"/>
                                    <a:pt x="52" y="77"/>
                                    <a:pt x="55" y="76"/>
                                  </a:cubicBezTo>
                                  <a:close/>
                                  <a:moveTo>
                                    <a:pt x="102" y="84"/>
                                  </a:moveTo>
                                  <a:cubicBezTo>
                                    <a:pt x="103" y="81"/>
                                    <a:pt x="103" y="79"/>
                                    <a:pt x="102" y="76"/>
                                  </a:cubicBezTo>
                                  <a:cubicBezTo>
                                    <a:pt x="102" y="76"/>
                                    <a:pt x="102" y="76"/>
                                    <a:pt x="103" y="76"/>
                                  </a:cubicBezTo>
                                  <a:cubicBezTo>
                                    <a:pt x="105" y="77"/>
                                    <a:pt x="108" y="77"/>
                                    <a:pt x="111" y="76"/>
                                  </a:cubicBezTo>
                                  <a:cubicBezTo>
                                    <a:pt x="110" y="78"/>
                                    <a:pt x="110" y="81"/>
                                    <a:pt x="111" y="84"/>
                                  </a:cubicBezTo>
                                  <a:cubicBezTo>
                                    <a:pt x="111" y="84"/>
                                    <a:pt x="111" y="84"/>
                                    <a:pt x="111" y="84"/>
                                  </a:cubicBezTo>
                                  <a:cubicBezTo>
                                    <a:pt x="111" y="84"/>
                                    <a:pt x="111" y="84"/>
                                    <a:pt x="111" y="85"/>
                                  </a:cubicBezTo>
                                  <a:cubicBezTo>
                                    <a:pt x="111" y="85"/>
                                    <a:pt x="111" y="85"/>
                                    <a:pt x="111" y="84"/>
                                  </a:cubicBezTo>
                                  <a:cubicBezTo>
                                    <a:pt x="108" y="83"/>
                                    <a:pt x="107" y="83"/>
                                    <a:pt x="102" y="84"/>
                                  </a:cubicBezTo>
                                  <a:close/>
                                  <a:moveTo>
                                    <a:pt x="83" y="76"/>
                                  </a:moveTo>
                                  <a:cubicBezTo>
                                    <a:pt x="82" y="79"/>
                                    <a:pt x="82" y="79"/>
                                    <a:pt x="83" y="84"/>
                                  </a:cubicBezTo>
                                  <a:cubicBezTo>
                                    <a:pt x="80" y="83"/>
                                    <a:pt x="77" y="83"/>
                                    <a:pt x="75" y="84"/>
                                  </a:cubicBezTo>
                                  <a:cubicBezTo>
                                    <a:pt x="76" y="81"/>
                                    <a:pt x="76" y="78"/>
                                    <a:pt x="75" y="76"/>
                                  </a:cubicBezTo>
                                  <a:cubicBezTo>
                                    <a:pt x="77" y="76"/>
                                    <a:pt x="79" y="77"/>
                                    <a:pt x="83" y="76"/>
                                  </a:cubicBezTo>
                                  <a:close/>
                                  <a:moveTo>
                                    <a:pt x="129" y="85"/>
                                  </a:moveTo>
                                  <a:cubicBezTo>
                                    <a:pt x="131" y="82"/>
                                    <a:pt x="131" y="78"/>
                                    <a:pt x="129" y="75"/>
                                  </a:cubicBezTo>
                                  <a:cubicBezTo>
                                    <a:pt x="133" y="77"/>
                                    <a:pt x="136" y="77"/>
                                    <a:pt x="139" y="75"/>
                                  </a:cubicBezTo>
                                  <a:cubicBezTo>
                                    <a:pt x="139" y="75"/>
                                    <a:pt x="139" y="75"/>
                                    <a:pt x="139" y="75"/>
                                  </a:cubicBezTo>
                                  <a:cubicBezTo>
                                    <a:pt x="140" y="75"/>
                                    <a:pt x="140" y="74"/>
                                    <a:pt x="140" y="74"/>
                                  </a:cubicBezTo>
                                  <a:cubicBezTo>
                                    <a:pt x="140" y="75"/>
                                    <a:pt x="140" y="75"/>
                                    <a:pt x="140" y="75"/>
                                  </a:cubicBezTo>
                                  <a:cubicBezTo>
                                    <a:pt x="138" y="79"/>
                                    <a:pt x="138" y="82"/>
                                    <a:pt x="140" y="86"/>
                                  </a:cubicBezTo>
                                  <a:cubicBezTo>
                                    <a:pt x="136" y="84"/>
                                    <a:pt x="133" y="83"/>
                                    <a:pt x="129" y="85"/>
                                  </a:cubicBezTo>
                                  <a:close/>
                                  <a:moveTo>
                                    <a:pt x="126" y="99"/>
                                  </a:moveTo>
                                  <a:cubicBezTo>
                                    <a:pt x="122" y="97"/>
                                    <a:pt x="119" y="97"/>
                                    <a:pt x="116" y="99"/>
                                  </a:cubicBezTo>
                                  <a:cubicBezTo>
                                    <a:pt x="117" y="96"/>
                                    <a:pt x="117" y="93"/>
                                    <a:pt x="116" y="90"/>
                                  </a:cubicBezTo>
                                  <a:cubicBezTo>
                                    <a:pt x="116" y="90"/>
                                    <a:pt x="116" y="90"/>
                                    <a:pt x="116" y="90"/>
                                  </a:cubicBezTo>
                                  <a:cubicBezTo>
                                    <a:pt x="116" y="90"/>
                                    <a:pt x="116" y="90"/>
                                    <a:pt x="116" y="90"/>
                                  </a:cubicBezTo>
                                  <a:cubicBezTo>
                                    <a:pt x="116" y="90"/>
                                    <a:pt x="115" y="89"/>
                                    <a:pt x="116" y="89"/>
                                  </a:cubicBezTo>
                                  <a:cubicBezTo>
                                    <a:pt x="116" y="89"/>
                                    <a:pt x="116" y="89"/>
                                    <a:pt x="116" y="89"/>
                                  </a:cubicBezTo>
                                  <a:cubicBezTo>
                                    <a:pt x="119" y="91"/>
                                    <a:pt x="122" y="90"/>
                                    <a:pt x="125" y="89"/>
                                  </a:cubicBezTo>
                                  <a:cubicBezTo>
                                    <a:pt x="124" y="92"/>
                                    <a:pt x="124" y="95"/>
                                    <a:pt x="126" y="99"/>
                                  </a:cubicBezTo>
                                  <a:close/>
                                  <a:moveTo>
                                    <a:pt x="88" y="98"/>
                                  </a:moveTo>
                                  <a:cubicBezTo>
                                    <a:pt x="89" y="95"/>
                                    <a:pt x="90" y="93"/>
                                    <a:pt x="89" y="90"/>
                                  </a:cubicBezTo>
                                  <a:cubicBezTo>
                                    <a:pt x="93" y="91"/>
                                    <a:pt x="94" y="91"/>
                                    <a:pt x="97" y="90"/>
                                  </a:cubicBezTo>
                                  <a:cubicBezTo>
                                    <a:pt x="96" y="93"/>
                                    <a:pt x="96" y="95"/>
                                    <a:pt x="97" y="98"/>
                                  </a:cubicBezTo>
                                  <a:cubicBezTo>
                                    <a:pt x="94" y="97"/>
                                    <a:pt x="91" y="97"/>
                                    <a:pt x="88" y="98"/>
                                  </a:cubicBezTo>
                                  <a:close/>
                                  <a:moveTo>
                                    <a:pt x="69" y="90"/>
                                  </a:moveTo>
                                  <a:cubicBezTo>
                                    <a:pt x="68" y="92"/>
                                    <a:pt x="68" y="95"/>
                                    <a:pt x="69" y="98"/>
                                  </a:cubicBezTo>
                                  <a:cubicBezTo>
                                    <a:pt x="66" y="97"/>
                                    <a:pt x="63" y="97"/>
                                    <a:pt x="60" y="98"/>
                                  </a:cubicBezTo>
                                  <a:cubicBezTo>
                                    <a:pt x="62" y="95"/>
                                    <a:pt x="62" y="92"/>
                                    <a:pt x="61" y="89"/>
                                  </a:cubicBezTo>
                                  <a:cubicBezTo>
                                    <a:pt x="62" y="90"/>
                                    <a:pt x="63" y="90"/>
                                    <a:pt x="65" y="90"/>
                                  </a:cubicBezTo>
                                  <a:cubicBezTo>
                                    <a:pt x="66" y="90"/>
                                    <a:pt x="67" y="90"/>
                                    <a:pt x="69" y="90"/>
                                  </a:cubicBezTo>
                                  <a:close/>
                                  <a:moveTo>
                                    <a:pt x="32" y="89"/>
                                  </a:moveTo>
                                  <a:cubicBezTo>
                                    <a:pt x="35" y="90"/>
                                    <a:pt x="38" y="90"/>
                                    <a:pt x="42" y="89"/>
                                  </a:cubicBezTo>
                                  <a:cubicBezTo>
                                    <a:pt x="40" y="92"/>
                                    <a:pt x="40" y="95"/>
                                    <a:pt x="42" y="99"/>
                                  </a:cubicBezTo>
                                  <a:cubicBezTo>
                                    <a:pt x="38" y="97"/>
                                    <a:pt x="35" y="97"/>
                                    <a:pt x="32" y="99"/>
                                  </a:cubicBezTo>
                                  <a:cubicBezTo>
                                    <a:pt x="34" y="95"/>
                                    <a:pt x="34" y="92"/>
                                    <a:pt x="32" y="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" name="Freeform 10"/>
                          <wps:cNvSpPr/>
                          <wps:spPr bwMode="auto">
                            <a:xfrm>
                              <a:off x="6900" y="21654"/>
                              <a:ext cx="110" cy="110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19 h 22"/>
                                <a:gd name="T2" fmla="*/ 18 w 22"/>
                                <a:gd name="T3" fmla="*/ 19 h 22"/>
                                <a:gd name="T4" fmla="*/ 19 w 22"/>
                                <a:gd name="T5" fmla="*/ 18 h 22"/>
                                <a:gd name="T6" fmla="*/ 19 w 22"/>
                                <a:gd name="T7" fmla="*/ 17 h 22"/>
                                <a:gd name="T8" fmla="*/ 20 w 22"/>
                                <a:gd name="T9" fmla="*/ 6 h 22"/>
                                <a:gd name="T10" fmla="*/ 20 w 22"/>
                                <a:gd name="T11" fmla="*/ 6 h 22"/>
                                <a:gd name="T12" fmla="*/ 17 w 22"/>
                                <a:gd name="T13" fmla="*/ 3 h 22"/>
                                <a:gd name="T14" fmla="*/ 17 w 22"/>
                                <a:gd name="T15" fmla="*/ 3 h 22"/>
                                <a:gd name="T16" fmla="*/ 15 w 22"/>
                                <a:gd name="T17" fmla="*/ 3 h 22"/>
                                <a:gd name="T18" fmla="*/ 3 w 22"/>
                                <a:gd name="T19" fmla="*/ 7 h 22"/>
                                <a:gd name="T20" fmla="*/ 8 w 22"/>
                                <a:gd name="T21" fmla="*/ 20 h 22"/>
                                <a:gd name="T22" fmla="*/ 17 w 22"/>
                                <a:gd name="T23" fmla="*/ 19 h 22"/>
                                <a:gd name="T24" fmla="*/ 17 w 22"/>
                                <a:gd name="T25" fmla="*/ 19 h 22"/>
                                <a:gd name="T26" fmla="*/ 18 w 22"/>
                                <a:gd name="T27" fmla="*/ 18 h 22"/>
                                <a:gd name="T28" fmla="*/ 18 w 22"/>
                                <a:gd name="T29" fmla="*/ 1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8" y="19"/>
                                  </a:moveTo>
                                  <a:cubicBezTo>
                                    <a:pt x="18" y="19"/>
                                    <a:pt x="18" y="19"/>
                                    <a:pt x="18" y="19"/>
                                  </a:cubicBezTo>
                                  <a:cubicBezTo>
                                    <a:pt x="19" y="19"/>
                                    <a:pt x="19" y="18"/>
                                    <a:pt x="19" y="18"/>
                                  </a:cubicBezTo>
                                  <a:cubicBezTo>
                                    <a:pt x="19" y="18"/>
                                    <a:pt x="19" y="18"/>
                                    <a:pt x="19" y="17"/>
                                  </a:cubicBezTo>
                                  <a:cubicBezTo>
                                    <a:pt x="22" y="14"/>
                                    <a:pt x="22" y="10"/>
                                    <a:pt x="20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18" y="5"/>
                                    <a:pt x="17" y="4"/>
                                    <a:pt x="17" y="3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6" y="3"/>
                                    <a:pt x="16" y="3"/>
                                    <a:pt x="15" y="3"/>
                                  </a:cubicBezTo>
                                  <a:cubicBezTo>
                                    <a:pt x="11" y="0"/>
                                    <a:pt x="5" y="2"/>
                                    <a:pt x="3" y="7"/>
                                  </a:cubicBezTo>
                                  <a:cubicBezTo>
                                    <a:pt x="0" y="12"/>
                                    <a:pt x="3" y="18"/>
                                    <a:pt x="8" y="20"/>
                                  </a:cubicBezTo>
                                  <a:cubicBezTo>
                                    <a:pt x="11" y="22"/>
                                    <a:pt x="14" y="21"/>
                                    <a:pt x="17" y="19"/>
                                  </a:cubicBezTo>
                                  <a:cubicBezTo>
                                    <a:pt x="17" y="19"/>
                                    <a:pt x="17" y="19"/>
                                    <a:pt x="17" y="19"/>
                                  </a:cubicBezTo>
                                  <a:cubicBezTo>
                                    <a:pt x="17" y="19"/>
                                    <a:pt x="18" y="19"/>
                                    <a:pt x="18" y="18"/>
                                  </a:cubicBezTo>
                                  <a:cubicBezTo>
                                    <a:pt x="18" y="19"/>
                                    <a:pt x="18" y="19"/>
                                    <a:pt x="18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" name="Freeform 11"/>
                          <wps:cNvSpPr/>
                          <wps:spPr bwMode="auto">
                            <a:xfrm>
                              <a:off x="6983" y="21669"/>
                              <a:ext cx="15" cy="1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3"/>
                                <a:gd name="T2" fmla="*/ 3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3 h 3"/>
                                <a:gd name="T8" fmla="*/ 3 w 3"/>
                                <a:gd name="T9" fmla="*/ 3 h 3"/>
                                <a:gd name="T10" fmla="*/ 0 w 3"/>
                                <a:gd name="T11" fmla="*/ 0 h 3"/>
                                <a:gd name="T12" fmla="*/ 0 w 3"/>
                                <a:gd name="T13" fmla="*/ 0 h 3"/>
                                <a:gd name="T14" fmla="*/ 0 w 3"/>
                                <a:gd name="T15" fmla="*/ 0 h 3"/>
                                <a:gd name="T16" fmla="*/ 3 w 3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2" y="2"/>
                                    <a:pt x="1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2"/>
                                    <a:pt x="3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" name="Freeform 12"/>
                          <wps:cNvSpPr/>
                          <wps:spPr bwMode="auto">
                            <a:xfrm>
                              <a:off x="6989" y="21743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0 w 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" name="Freeform 13"/>
                          <wps:cNvSpPr/>
                          <wps:spPr bwMode="auto">
                            <a:xfrm>
                              <a:off x="6903" y="21246"/>
                              <a:ext cx="100" cy="110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5 h 22"/>
                                <a:gd name="T2" fmla="*/ 20 w 20"/>
                                <a:gd name="T3" fmla="*/ 12 h 22"/>
                                <a:gd name="T4" fmla="*/ 19 w 20"/>
                                <a:gd name="T5" fmla="*/ 5 h 22"/>
                                <a:gd name="T6" fmla="*/ 18 w 20"/>
                                <a:gd name="T7" fmla="*/ 4 h 22"/>
                                <a:gd name="T8" fmla="*/ 17 w 20"/>
                                <a:gd name="T9" fmla="*/ 3 h 22"/>
                                <a:gd name="T10" fmla="*/ 17 w 20"/>
                                <a:gd name="T11" fmla="*/ 3 h 22"/>
                                <a:gd name="T12" fmla="*/ 16 w 20"/>
                                <a:gd name="T13" fmla="*/ 2 h 22"/>
                                <a:gd name="T14" fmla="*/ 15 w 20"/>
                                <a:gd name="T15" fmla="*/ 2 h 22"/>
                                <a:gd name="T16" fmla="*/ 5 w 20"/>
                                <a:gd name="T17" fmla="*/ 3 h 22"/>
                                <a:gd name="T18" fmla="*/ 1 w 20"/>
                                <a:gd name="T19" fmla="*/ 13 h 22"/>
                                <a:gd name="T20" fmla="*/ 16 w 20"/>
                                <a:gd name="T21" fmla="*/ 18 h 22"/>
                                <a:gd name="T22" fmla="*/ 16 w 20"/>
                                <a:gd name="T23" fmla="*/ 18 h 22"/>
                                <a:gd name="T24" fmla="*/ 19 w 20"/>
                                <a:gd name="T25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22">
                                  <a:moveTo>
                                    <a:pt x="19" y="15"/>
                                  </a:moveTo>
                                  <a:cubicBezTo>
                                    <a:pt x="19" y="14"/>
                                    <a:pt x="20" y="13"/>
                                    <a:pt x="20" y="12"/>
                                  </a:cubicBezTo>
                                  <a:cubicBezTo>
                                    <a:pt x="20" y="9"/>
                                    <a:pt x="20" y="7"/>
                                    <a:pt x="19" y="5"/>
                                  </a:cubicBezTo>
                                  <a:cubicBezTo>
                                    <a:pt x="18" y="5"/>
                                    <a:pt x="18" y="4"/>
                                    <a:pt x="18" y="4"/>
                                  </a:cubicBezTo>
                                  <a:cubicBezTo>
                                    <a:pt x="18" y="4"/>
                                    <a:pt x="17" y="3"/>
                                    <a:pt x="17" y="3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7" y="3"/>
                                    <a:pt x="16" y="3"/>
                                    <a:pt x="16" y="2"/>
                                  </a:cubicBezTo>
                                  <a:cubicBezTo>
                                    <a:pt x="16" y="2"/>
                                    <a:pt x="16" y="2"/>
                                    <a:pt x="15" y="2"/>
                                  </a:cubicBezTo>
                                  <a:cubicBezTo>
                                    <a:pt x="12" y="0"/>
                                    <a:pt x="8" y="0"/>
                                    <a:pt x="5" y="3"/>
                                  </a:cubicBezTo>
                                  <a:cubicBezTo>
                                    <a:pt x="1" y="5"/>
                                    <a:pt x="0" y="9"/>
                                    <a:pt x="1" y="13"/>
                                  </a:cubicBezTo>
                                  <a:cubicBezTo>
                                    <a:pt x="3" y="19"/>
                                    <a:pt x="10" y="22"/>
                                    <a:pt x="16" y="18"/>
                                  </a:cubicBez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ubicBezTo>
                                    <a:pt x="17" y="17"/>
                                    <a:pt x="18" y="16"/>
                                    <a:pt x="19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" name="Freeform 14"/>
                          <wps:cNvSpPr/>
                          <wps:spPr bwMode="auto">
                            <a:xfrm>
                              <a:off x="6974" y="21171"/>
                              <a:ext cx="104" cy="110"/>
                            </a:xfrm>
                            <a:custGeom>
                              <a:avLst/>
                              <a:gdLst>
                                <a:gd name="T0" fmla="*/ 3 w 21"/>
                                <a:gd name="T1" fmla="*/ 18 h 22"/>
                                <a:gd name="T2" fmla="*/ 3 w 21"/>
                                <a:gd name="T3" fmla="*/ 18 h 22"/>
                                <a:gd name="T4" fmla="*/ 4 w 21"/>
                                <a:gd name="T5" fmla="*/ 19 h 22"/>
                                <a:gd name="T6" fmla="*/ 4 w 21"/>
                                <a:gd name="T7" fmla="*/ 19 h 22"/>
                                <a:gd name="T8" fmla="*/ 15 w 21"/>
                                <a:gd name="T9" fmla="*/ 20 h 22"/>
                                <a:gd name="T10" fmla="*/ 16 w 21"/>
                                <a:gd name="T11" fmla="*/ 20 h 22"/>
                                <a:gd name="T12" fmla="*/ 19 w 21"/>
                                <a:gd name="T13" fmla="*/ 17 h 22"/>
                                <a:gd name="T14" fmla="*/ 19 w 21"/>
                                <a:gd name="T15" fmla="*/ 17 h 22"/>
                                <a:gd name="T16" fmla="*/ 19 w 21"/>
                                <a:gd name="T17" fmla="*/ 16 h 22"/>
                                <a:gd name="T18" fmla="*/ 14 w 21"/>
                                <a:gd name="T19" fmla="*/ 3 h 22"/>
                                <a:gd name="T20" fmla="*/ 2 w 21"/>
                                <a:gd name="T21" fmla="*/ 8 h 22"/>
                                <a:gd name="T22" fmla="*/ 3 w 21"/>
                                <a:gd name="T23" fmla="*/ 17 h 22"/>
                                <a:gd name="T24" fmla="*/ 3 w 21"/>
                                <a:gd name="T25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3" y="1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4" y="18"/>
                                    <a:pt x="4" y="18"/>
                                    <a:pt x="4" y="19"/>
                                  </a:cubicBez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8" y="22"/>
                                    <a:pt x="12" y="22"/>
                                    <a:pt x="15" y="20"/>
                                  </a:cubicBezTo>
                                  <a:cubicBezTo>
                                    <a:pt x="15" y="20"/>
                                    <a:pt x="15" y="20"/>
                                    <a:pt x="16" y="20"/>
                                  </a:cubicBezTo>
                                  <a:cubicBezTo>
                                    <a:pt x="16" y="18"/>
                                    <a:pt x="17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9" y="17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21" y="11"/>
                                    <a:pt x="19" y="5"/>
                                    <a:pt x="14" y="3"/>
                                  </a:cubicBezTo>
                                  <a:cubicBezTo>
                                    <a:pt x="9" y="0"/>
                                    <a:pt x="4" y="3"/>
                                    <a:pt x="2" y="8"/>
                                  </a:cubicBezTo>
                                  <a:cubicBezTo>
                                    <a:pt x="0" y="11"/>
                                    <a:pt x="1" y="14"/>
                                    <a:pt x="3" y="17"/>
                                  </a:cubicBezTo>
                                  <a:cubicBezTo>
                                    <a:pt x="3" y="17"/>
                                    <a:pt x="3" y="17"/>
                                    <a:pt x="3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" name="Freeform 15"/>
                          <wps:cNvSpPr/>
                          <wps:spPr bwMode="auto">
                            <a:xfrm>
                              <a:off x="7523" y="21595"/>
                              <a:ext cx="100" cy="98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4 h 20"/>
                                <a:gd name="T2" fmla="*/ 2 w 20"/>
                                <a:gd name="T3" fmla="*/ 4 h 20"/>
                                <a:gd name="T4" fmla="*/ 2 w 20"/>
                                <a:gd name="T5" fmla="*/ 4 h 20"/>
                                <a:gd name="T6" fmla="*/ 2 w 20"/>
                                <a:gd name="T7" fmla="*/ 16 h 20"/>
                                <a:gd name="T8" fmla="*/ 4 w 20"/>
                                <a:gd name="T9" fmla="*/ 17 h 20"/>
                                <a:gd name="T10" fmla="*/ 4 w 20"/>
                                <a:gd name="T11" fmla="*/ 17 h 20"/>
                                <a:gd name="T12" fmla="*/ 5 w 20"/>
                                <a:gd name="T13" fmla="*/ 18 h 20"/>
                                <a:gd name="T14" fmla="*/ 16 w 20"/>
                                <a:gd name="T15" fmla="*/ 17 h 20"/>
                                <a:gd name="T16" fmla="*/ 19 w 20"/>
                                <a:gd name="T17" fmla="*/ 6 h 20"/>
                                <a:gd name="T18" fmla="*/ 9 w 20"/>
                                <a:gd name="T19" fmla="*/ 0 h 20"/>
                                <a:gd name="T20" fmla="*/ 4 w 20"/>
                                <a:gd name="T21" fmla="*/ 2 h 20"/>
                                <a:gd name="T22" fmla="*/ 4 w 20"/>
                                <a:gd name="T23" fmla="*/ 2 h 20"/>
                                <a:gd name="T24" fmla="*/ 4 w 20"/>
                                <a:gd name="T25" fmla="*/ 2 h 20"/>
                                <a:gd name="T26" fmla="*/ 2 w 20"/>
                                <a:gd name="T27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" y="4"/>
                                  </a:move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0" y="8"/>
                                    <a:pt x="0" y="12"/>
                                    <a:pt x="2" y="16"/>
                                  </a:cubicBezTo>
                                  <a:cubicBezTo>
                                    <a:pt x="3" y="16"/>
                                    <a:pt x="3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8"/>
                                    <a:pt x="5" y="18"/>
                                  </a:cubicBezTo>
                                  <a:cubicBezTo>
                                    <a:pt x="8" y="20"/>
                                    <a:pt x="13" y="20"/>
                                    <a:pt x="16" y="17"/>
                                  </a:cubicBezTo>
                                  <a:cubicBezTo>
                                    <a:pt x="19" y="14"/>
                                    <a:pt x="20" y="10"/>
                                    <a:pt x="19" y="6"/>
                                  </a:cubicBezTo>
                                  <a:cubicBezTo>
                                    <a:pt x="17" y="2"/>
                                    <a:pt x="13" y="0"/>
                                    <a:pt x="9" y="0"/>
                                  </a:cubicBezTo>
                                  <a:cubicBezTo>
                                    <a:pt x="7" y="0"/>
                                    <a:pt x="6" y="1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3"/>
                                    <a:pt x="3" y="3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" name="Freeform 16"/>
                          <wps:cNvSpPr/>
                          <wps:spPr bwMode="auto">
                            <a:xfrm>
                              <a:off x="7535" y="21604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0 w 2"/>
                                <a:gd name="T3" fmla="*/ 2 h 2"/>
                                <a:gd name="T4" fmla="*/ 0 w 2"/>
                                <a:gd name="T5" fmla="*/ 2 h 2"/>
                                <a:gd name="T6" fmla="*/ 2 w 2"/>
                                <a:gd name="T7" fmla="*/ 0 h 2"/>
                                <a:gd name="T8" fmla="*/ 2 w 2"/>
                                <a:gd name="T9" fmla="*/ 0 h 2"/>
                                <a:gd name="T10" fmla="*/ 0 w 2"/>
                                <a:gd name="T11" fmla="*/ 2 h 2"/>
                                <a:gd name="T12" fmla="*/ 0 w 2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5" name="Freeform 17"/>
                          <wps:cNvSpPr/>
                          <wps:spPr bwMode="auto">
                            <a:xfrm>
                              <a:off x="7523" y="21316"/>
                              <a:ext cx="106" cy="104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4 h 21"/>
                                <a:gd name="T2" fmla="*/ 2 w 21"/>
                                <a:gd name="T3" fmla="*/ 4 h 21"/>
                                <a:gd name="T4" fmla="*/ 2 w 21"/>
                                <a:gd name="T5" fmla="*/ 4 h 21"/>
                                <a:gd name="T6" fmla="*/ 1 w 21"/>
                                <a:gd name="T7" fmla="*/ 14 h 21"/>
                                <a:gd name="T8" fmla="*/ 2 w 21"/>
                                <a:gd name="T9" fmla="*/ 16 h 21"/>
                                <a:gd name="T10" fmla="*/ 2 w 21"/>
                                <a:gd name="T11" fmla="*/ 16 h 21"/>
                                <a:gd name="T12" fmla="*/ 4 w 21"/>
                                <a:gd name="T13" fmla="*/ 18 h 21"/>
                                <a:gd name="T14" fmla="*/ 18 w 21"/>
                                <a:gd name="T15" fmla="*/ 16 h 21"/>
                                <a:gd name="T16" fmla="*/ 16 w 21"/>
                                <a:gd name="T17" fmla="*/ 3 h 21"/>
                                <a:gd name="T18" fmla="*/ 4 w 21"/>
                                <a:gd name="T19" fmla="*/ 3 h 21"/>
                                <a:gd name="T20" fmla="*/ 3 w 21"/>
                                <a:gd name="T21" fmla="*/ 4 h 21"/>
                                <a:gd name="T22" fmla="*/ 2 w 21"/>
                                <a:gd name="T23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" y="4"/>
                                  </a:move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0" y="7"/>
                                    <a:pt x="0" y="11"/>
                                    <a:pt x="1" y="14"/>
                                  </a:cubicBezTo>
                                  <a:cubicBezTo>
                                    <a:pt x="1" y="15"/>
                                    <a:pt x="2" y="15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6"/>
                                    <a:pt x="4" y="17"/>
                                    <a:pt x="4" y="18"/>
                                  </a:cubicBezTo>
                                  <a:cubicBezTo>
                                    <a:pt x="9" y="21"/>
                                    <a:pt x="14" y="20"/>
                                    <a:pt x="18" y="16"/>
                                  </a:cubicBezTo>
                                  <a:cubicBezTo>
                                    <a:pt x="21" y="12"/>
                                    <a:pt x="20" y="6"/>
                                    <a:pt x="16" y="3"/>
                                  </a:cubicBezTo>
                                  <a:cubicBezTo>
                                    <a:pt x="14" y="1"/>
                                    <a:pt x="9" y="0"/>
                                    <a:pt x="4" y="3"/>
                                  </a:cubicBezTo>
                                  <a:cubicBezTo>
                                    <a:pt x="4" y="3"/>
                                    <a:pt x="3" y="4"/>
                                    <a:pt x="3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6" name="Freeform 18"/>
                          <wps:cNvSpPr/>
                          <wps:spPr bwMode="auto">
                            <a:xfrm>
                              <a:off x="7535" y="2133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7" name="Freeform 19"/>
                          <wps:cNvSpPr/>
                          <wps:spPr bwMode="auto">
                            <a:xfrm>
                              <a:off x="7535" y="21396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0 h 2"/>
                                <a:gd name="T6" fmla="*/ 2 w 2"/>
                                <a:gd name="T7" fmla="*/ 2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1"/>
                                    <a:pt x="1" y="2"/>
                                    <a:pt x="2" y="2"/>
                                  </a:cubicBezTo>
                                  <a:cubicBezTo>
                                    <a:pt x="2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8" name="Freeform 20"/>
                          <wps:cNvSpPr/>
                          <wps:spPr bwMode="auto">
                            <a:xfrm>
                              <a:off x="7316" y="21797"/>
                              <a:ext cx="104" cy="10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3 h 21"/>
                                <a:gd name="T2" fmla="*/ 5 w 21"/>
                                <a:gd name="T3" fmla="*/ 2 h 21"/>
                                <a:gd name="T4" fmla="*/ 5 w 21"/>
                                <a:gd name="T5" fmla="*/ 3 h 21"/>
                                <a:gd name="T6" fmla="*/ 3 w 21"/>
                                <a:gd name="T7" fmla="*/ 4 h 21"/>
                                <a:gd name="T8" fmla="*/ 2 w 21"/>
                                <a:gd name="T9" fmla="*/ 5 h 21"/>
                                <a:gd name="T10" fmla="*/ 5 w 21"/>
                                <a:gd name="T11" fmla="*/ 18 h 21"/>
                                <a:gd name="T12" fmla="*/ 18 w 21"/>
                                <a:gd name="T13" fmla="*/ 16 h 21"/>
                                <a:gd name="T14" fmla="*/ 18 w 21"/>
                                <a:gd name="T15" fmla="*/ 4 h 21"/>
                                <a:gd name="T16" fmla="*/ 17 w 21"/>
                                <a:gd name="T17" fmla="*/ 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3"/>
                                  </a:moveTo>
                                  <a:cubicBezTo>
                                    <a:pt x="13" y="0"/>
                                    <a:pt x="9" y="0"/>
                                    <a:pt x="5" y="2"/>
                                  </a:cubicBezTo>
                                  <a:cubicBezTo>
                                    <a:pt x="5" y="2"/>
                                    <a:pt x="5" y="3"/>
                                    <a:pt x="5" y="3"/>
                                  </a:cubicBezTo>
                                  <a:cubicBezTo>
                                    <a:pt x="4" y="3"/>
                                    <a:pt x="4" y="4"/>
                                    <a:pt x="3" y="4"/>
                                  </a:cubicBezTo>
                                  <a:cubicBezTo>
                                    <a:pt x="3" y="5"/>
                                    <a:pt x="2" y="5"/>
                                    <a:pt x="2" y="5"/>
                                  </a:cubicBezTo>
                                  <a:cubicBezTo>
                                    <a:pt x="0" y="10"/>
                                    <a:pt x="1" y="15"/>
                                    <a:pt x="5" y="18"/>
                                  </a:cubicBezTo>
                                  <a:cubicBezTo>
                                    <a:pt x="10" y="21"/>
                                    <a:pt x="15" y="20"/>
                                    <a:pt x="18" y="16"/>
                                  </a:cubicBezTo>
                                  <a:cubicBezTo>
                                    <a:pt x="20" y="13"/>
                                    <a:pt x="21" y="8"/>
                                    <a:pt x="18" y="4"/>
                                  </a:cubicBezTo>
                                  <a:cubicBezTo>
                                    <a:pt x="17" y="4"/>
                                    <a:pt x="17" y="3"/>
                                    <a:pt x="17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9" name="Freeform 21"/>
                          <wps:cNvSpPr/>
                          <wps:spPr bwMode="auto">
                            <a:xfrm>
                              <a:off x="7330" y="21808"/>
                              <a:ext cx="11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2"/>
                                <a:gd name="T2" fmla="*/ 2 w 2"/>
                                <a:gd name="T3" fmla="*/ 0 h 2"/>
                                <a:gd name="T4" fmla="*/ 1 w 2"/>
                                <a:gd name="T5" fmla="*/ 1 h 2"/>
                                <a:gd name="T6" fmla="*/ 1 w 2"/>
                                <a:gd name="T7" fmla="*/ 1 h 2"/>
                                <a:gd name="T8" fmla="*/ 0 w 2"/>
                                <a:gd name="T9" fmla="*/ 2 h 2"/>
                                <a:gd name="T10" fmla="*/ 2 w 2"/>
                                <a:gd name="T11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0" name="Freeform 22"/>
                          <wps:cNvSpPr/>
                          <wps:spPr bwMode="auto">
                            <a:xfrm>
                              <a:off x="7321" y="21112"/>
                              <a:ext cx="95" cy="100"/>
                            </a:xfrm>
                            <a:custGeom>
                              <a:avLst/>
                              <a:gdLst>
                                <a:gd name="T0" fmla="*/ 4 w 19"/>
                                <a:gd name="T1" fmla="*/ 17 h 20"/>
                                <a:gd name="T2" fmla="*/ 4 w 19"/>
                                <a:gd name="T3" fmla="*/ 17 h 20"/>
                                <a:gd name="T4" fmla="*/ 16 w 19"/>
                                <a:gd name="T5" fmla="*/ 17 h 20"/>
                                <a:gd name="T6" fmla="*/ 16 w 19"/>
                                <a:gd name="T7" fmla="*/ 17 h 20"/>
                                <a:gd name="T8" fmla="*/ 17 w 19"/>
                                <a:gd name="T9" fmla="*/ 16 h 20"/>
                                <a:gd name="T10" fmla="*/ 17 w 19"/>
                                <a:gd name="T11" fmla="*/ 16 h 20"/>
                                <a:gd name="T12" fmla="*/ 17 w 19"/>
                                <a:gd name="T13" fmla="*/ 16 h 20"/>
                                <a:gd name="T14" fmla="*/ 19 w 19"/>
                                <a:gd name="T15" fmla="*/ 10 h 20"/>
                                <a:gd name="T16" fmla="*/ 10 w 19"/>
                                <a:gd name="T17" fmla="*/ 0 h 20"/>
                                <a:gd name="T18" fmla="*/ 0 w 19"/>
                                <a:gd name="T19" fmla="*/ 9 h 20"/>
                                <a:gd name="T20" fmla="*/ 2 w 19"/>
                                <a:gd name="T21" fmla="*/ 16 h 20"/>
                                <a:gd name="T22" fmla="*/ 2 w 19"/>
                                <a:gd name="T23" fmla="*/ 16 h 20"/>
                                <a:gd name="T24" fmla="*/ 4 w 19"/>
                                <a:gd name="T25" fmla="*/ 1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4" y="17"/>
                                  </a:move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8" y="20"/>
                                    <a:pt x="12" y="20"/>
                                    <a:pt x="16" y="17"/>
                                  </a:cubicBezTo>
                                  <a:cubicBezTo>
                                    <a:pt x="16" y="17"/>
                                    <a:pt x="16" y="17"/>
                                    <a:pt x="16" y="17"/>
                                  </a:cubicBezTo>
                                  <a:cubicBezTo>
                                    <a:pt x="16" y="17"/>
                                    <a:pt x="17" y="16"/>
                                    <a:pt x="17" y="16"/>
                                  </a:cubicBezTo>
                                  <a:cubicBezTo>
                                    <a:pt x="17" y="16"/>
                                    <a:pt x="17" y="16"/>
                                    <a:pt x="17" y="16"/>
                                  </a:cubicBezTo>
                                  <a:cubicBezTo>
                                    <a:pt x="17" y="16"/>
                                    <a:pt x="17" y="16"/>
                                    <a:pt x="17" y="16"/>
                                  </a:cubicBezTo>
                                  <a:cubicBezTo>
                                    <a:pt x="18" y="14"/>
                                    <a:pt x="19" y="12"/>
                                    <a:pt x="19" y="10"/>
                                  </a:cubicBezTo>
                                  <a:cubicBezTo>
                                    <a:pt x="19" y="5"/>
                                    <a:pt x="15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9"/>
                                  </a:cubicBezTo>
                                  <a:cubicBezTo>
                                    <a:pt x="0" y="12"/>
                                    <a:pt x="1" y="14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6"/>
                                    <a:pt x="3" y="17"/>
                                    <a:pt x="4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1" name="Freeform 23"/>
                          <wps:cNvSpPr/>
                          <wps:spPr bwMode="auto">
                            <a:xfrm>
                              <a:off x="7043" y="21106"/>
                              <a:ext cx="104" cy="110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8 h 22"/>
                                <a:gd name="T2" fmla="*/ 16 w 21"/>
                                <a:gd name="T3" fmla="*/ 18 h 22"/>
                                <a:gd name="T4" fmla="*/ 18 w 21"/>
                                <a:gd name="T5" fmla="*/ 17 h 22"/>
                                <a:gd name="T6" fmla="*/ 20 w 21"/>
                                <a:gd name="T7" fmla="*/ 16 h 22"/>
                                <a:gd name="T8" fmla="*/ 18 w 21"/>
                                <a:gd name="T9" fmla="*/ 17 h 22"/>
                                <a:gd name="T10" fmla="*/ 19 w 21"/>
                                <a:gd name="T11" fmla="*/ 15 h 22"/>
                                <a:gd name="T12" fmla="*/ 16 w 21"/>
                                <a:gd name="T13" fmla="*/ 3 h 22"/>
                                <a:gd name="T14" fmla="*/ 4 w 21"/>
                                <a:gd name="T15" fmla="*/ 4 h 22"/>
                                <a:gd name="T16" fmla="*/ 3 w 21"/>
                                <a:gd name="T17" fmla="*/ 16 h 22"/>
                                <a:gd name="T18" fmla="*/ 16 w 21"/>
                                <a:gd name="T19" fmla="*/ 18 h 22"/>
                                <a:gd name="T20" fmla="*/ 16 w 21"/>
                                <a:gd name="T21" fmla="*/ 18 h 22"/>
                                <a:gd name="T22" fmla="*/ 16 w 21"/>
                                <a:gd name="T23" fmla="*/ 18 h 22"/>
                                <a:gd name="T24" fmla="*/ 16 w 21"/>
                                <a:gd name="T25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6" y="18"/>
                                  </a:move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ubicBezTo>
                                    <a:pt x="17" y="17"/>
                                    <a:pt x="17" y="17"/>
                                    <a:pt x="18" y="17"/>
                                  </a:cubicBezTo>
                                  <a:cubicBezTo>
                                    <a:pt x="19" y="17"/>
                                    <a:pt x="19" y="16"/>
                                    <a:pt x="20" y="16"/>
                                  </a:cubicBezTo>
                                  <a:cubicBezTo>
                                    <a:pt x="19" y="16"/>
                                    <a:pt x="19" y="17"/>
                                    <a:pt x="18" y="17"/>
                                  </a:cubicBezTo>
                                  <a:cubicBezTo>
                                    <a:pt x="18" y="16"/>
                                    <a:pt x="18" y="16"/>
                                    <a:pt x="19" y="15"/>
                                  </a:cubicBezTo>
                                  <a:cubicBezTo>
                                    <a:pt x="21" y="11"/>
                                    <a:pt x="20" y="6"/>
                                    <a:pt x="16" y="3"/>
                                  </a:cubicBezTo>
                                  <a:cubicBezTo>
                                    <a:pt x="12" y="0"/>
                                    <a:pt x="7" y="0"/>
                                    <a:pt x="4" y="4"/>
                                  </a:cubicBezTo>
                                  <a:cubicBezTo>
                                    <a:pt x="0" y="7"/>
                                    <a:pt x="0" y="12"/>
                                    <a:pt x="3" y="16"/>
                                  </a:cubicBezTo>
                                  <a:cubicBezTo>
                                    <a:pt x="5" y="20"/>
                                    <a:pt x="11" y="22"/>
                                    <a:pt x="16" y="18"/>
                                  </a:cubicBez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2" name="Freeform 24"/>
                          <wps:cNvSpPr/>
                          <wps:spPr bwMode="auto">
                            <a:xfrm>
                              <a:off x="7122" y="21186"/>
                              <a:ext cx="20" cy="11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1 h 2"/>
                                <a:gd name="T2" fmla="*/ 0 w 4"/>
                                <a:gd name="T3" fmla="*/ 2 h 2"/>
                                <a:gd name="T4" fmla="*/ 0 w 4"/>
                                <a:gd name="T5" fmla="*/ 2 h 2"/>
                                <a:gd name="T6" fmla="*/ 0 w 4"/>
                                <a:gd name="T7" fmla="*/ 2 h 2"/>
                                <a:gd name="T8" fmla="*/ 0 w 4"/>
                                <a:gd name="T9" fmla="*/ 2 h 2"/>
                                <a:gd name="T10" fmla="*/ 2 w 4"/>
                                <a:gd name="T11" fmla="*/ 1 h 2"/>
                                <a:gd name="T12" fmla="*/ 4 w 4"/>
                                <a:gd name="T13" fmla="*/ 0 h 2"/>
                                <a:gd name="T14" fmla="*/ 2 w 4"/>
                                <a:gd name="T1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2" y="1"/>
                                  </a:move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3" y="1"/>
                                    <a:pt x="4" y="1"/>
                                    <a:pt x="4" y="0"/>
                                  </a:cubicBezTo>
                                  <a:cubicBezTo>
                                    <a:pt x="3" y="0"/>
                                    <a:pt x="3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3" name="Freeform 25"/>
                          <wps:cNvSpPr/>
                          <wps:spPr bwMode="auto">
                            <a:xfrm>
                              <a:off x="6835" y="21311"/>
                              <a:ext cx="110" cy="104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18 h 21"/>
                                <a:gd name="T2" fmla="*/ 17 w 22"/>
                                <a:gd name="T3" fmla="*/ 18 h 21"/>
                                <a:gd name="T4" fmla="*/ 19 w 22"/>
                                <a:gd name="T5" fmla="*/ 17 h 21"/>
                                <a:gd name="T6" fmla="*/ 20 w 22"/>
                                <a:gd name="T7" fmla="*/ 16 h 21"/>
                                <a:gd name="T8" fmla="*/ 18 w 22"/>
                                <a:gd name="T9" fmla="*/ 17 h 21"/>
                                <a:gd name="T10" fmla="*/ 18 w 22"/>
                                <a:gd name="T11" fmla="*/ 17 h 21"/>
                                <a:gd name="T12" fmla="*/ 16 w 22"/>
                                <a:gd name="T13" fmla="*/ 3 h 21"/>
                                <a:gd name="T14" fmla="*/ 3 w 22"/>
                                <a:gd name="T15" fmla="*/ 6 h 21"/>
                                <a:gd name="T16" fmla="*/ 7 w 22"/>
                                <a:gd name="T17" fmla="*/ 20 h 21"/>
                                <a:gd name="T18" fmla="*/ 16 w 22"/>
                                <a:gd name="T19" fmla="*/ 19 h 21"/>
                                <a:gd name="T20" fmla="*/ 16 w 22"/>
                                <a:gd name="T21" fmla="*/ 19 h 21"/>
                                <a:gd name="T22" fmla="*/ 16 w 22"/>
                                <a:gd name="T23" fmla="*/ 19 h 21"/>
                                <a:gd name="T24" fmla="*/ 17 w 22"/>
                                <a:gd name="T25" fmla="*/ 1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18"/>
                                  </a:moveTo>
                                  <a:cubicBezTo>
                                    <a:pt x="17" y="18"/>
                                    <a:pt x="17" y="18"/>
                                    <a:pt x="17" y="18"/>
                                  </a:cubicBezTo>
                                  <a:cubicBezTo>
                                    <a:pt x="17" y="18"/>
                                    <a:pt x="18" y="17"/>
                                    <a:pt x="19" y="17"/>
                                  </a:cubicBezTo>
                                  <a:cubicBezTo>
                                    <a:pt x="19" y="17"/>
                                    <a:pt x="20" y="17"/>
                                    <a:pt x="20" y="16"/>
                                  </a:cubicBezTo>
                                  <a:cubicBezTo>
                                    <a:pt x="19" y="16"/>
                                    <a:pt x="19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ubicBezTo>
                                    <a:pt x="22" y="13"/>
                                    <a:pt x="21" y="6"/>
                                    <a:pt x="16" y="3"/>
                                  </a:cubicBezTo>
                                  <a:cubicBezTo>
                                    <a:pt x="12" y="0"/>
                                    <a:pt x="5" y="2"/>
                                    <a:pt x="3" y="6"/>
                                  </a:cubicBezTo>
                                  <a:cubicBezTo>
                                    <a:pt x="0" y="11"/>
                                    <a:pt x="2" y="17"/>
                                    <a:pt x="7" y="20"/>
                                  </a:cubicBezTo>
                                  <a:cubicBezTo>
                                    <a:pt x="10" y="21"/>
                                    <a:pt x="13" y="21"/>
                                    <a:pt x="16" y="19"/>
                                  </a:cubicBezTo>
                                  <a:cubicBezTo>
                                    <a:pt x="16" y="19"/>
                                    <a:pt x="16" y="19"/>
                                    <a:pt x="16" y="19"/>
                                  </a:cubicBezTo>
                                  <a:cubicBezTo>
                                    <a:pt x="16" y="19"/>
                                    <a:pt x="16" y="19"/>
                                    <a:pt x="16" y="19"/>
                                  </a:cubicBezTo>
                                  <a:cubicBezTo>
                                    <a:pt x="16" y="19"/>
                                    <a:pt x="17" y="19"/>
                                    <a:pt x="17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4" name="Freeform 26"/>
                          <wps:cNvSpPr/>
                          <wps:spPr bwMode="auto">
                            <a:xfrm>
                              <a:off x="6918" y="21391"/>
                              <a:ext cx="15" cy="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 h 2"/>
                                <a:gd name="T2" fmla="*/ 0 w 3"/>
                                <a:gd name="T3" fmla="*/ 2 h 2"/>
                                <a:gd name="T4" fmla="*/ 0 w 3"/>
                                <a:gd name="T5" fmla="*/ 2 h 2"/>
                                <a:gd name="T6" fmla="*/ 0 w 3"/>
                                <a:gd name="T7" fmla="*/ 2 h 2"/>
                                <a:gd name="T8" fmla="*/ 0 w 3"/>
                                <a:gd name="T9" fmla="*/ 2 h 2"/>
                                <a:gd name="T10" fmla="*/ 0 w 3"/>
                                <a:gd name="T11" fmla="*/ 2 h 2"/>
                                <a:gd name="T12" fmla="*/ 2 w 3"/>
                                <a:gd name="T13" fmla="*/ 1 h 2"/>
                                <a:gd name="T14" fmla="*/ 3 w 3"/>
                                <a:gd name="T15" fmla="*/ 0 h 2"/>
                                <a:gd name="T16" fmla="*/ 2 w 3"/>
                                <a:gd name="T1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1"/>
                                  </a:move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2" y="1"/>
                                  </a:cubicBezTo>
                                  <a:cubicBezTo>
                                    <a:pt x="3" y="2"/>
                                    <a:pt x="3" y="1"/>
                                    <a:pt x="3" y="0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5" name="Freeform 27"/>
                          <wps:cNvSpPr/>
                          <wps:spPr bwMode="auto">
                            <a:xfrm>
                              <a:off x="7043" y="21797"/>
                              <a:ext cx="100" cy="100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2 h 20"/>
                                <a:gd name="T2" fmla="*/ 16 w 20"/>
                                <a:gd name="T3" fmla="*/ 2 h 20"/>
                                <a:gd name="T4" fmla="*/ 11 w 20"/>
                                <a:gd name="T5" fmla="*/ 0 h 20"/>
                                <a:gd name="T6" fmla="*/ 4 w 20"/>
                                <a:gd name="T7" fmla="*/ 3 h 20"/>
                                <a:gd name="T8" fmla="*/ 3 w 20"/>
                                <a:gd name="T9" fmla="*/ 4 h 20"/>
                                <a:gd name="T10" fmla="*/ 3 w 20"/>
                                <a:gd name="T11" fmla="*/ 4 h 20"/>
                                <a:gd name="T12" fmla="*/ 3 w 20"/>
                                <a:gd name="T13" fmla="*/ 4 h 20"/>
                                <a:gd name="T14" fmla="*/ 1 w 20"/>
                                <a:gd name="T15" fmla="*/ 11 h 20"/>
                                <a:gd name="T16" fmla="*/ 10 w 20"/>
                                <a:gd name="T17" fmla="*/ 20 h 20"/>
                                <a:gd name="T18" fmla="*/ 20 w 20"/>
                                <a:gd name="T19" fmla="*/ 11 h 20"/>
                                <a:gd name="T20" fmla="*/ 18 w 20"/>
                                <a:gd name="T21" fmla="*/ 4 h 20"/>
                                <a:gd name="T22" fmla="*/ 18 w 20"/>
                                <a:gd name="T23" fmla="*/ 4 h 20"/>
                                <a:gd name="T24" fmla="*/ 16 w 20"/>
                                <a:gd name="T25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6" y="2"/>
                                  </a:move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cubicBezTo>
                                    <a:pt x="14" y="1"/>
                                    <a:pt x="13" y="1"/>
                                    <a:pt x="11" y="0"/>
                                  </a:cubicBezTo>
                                  <a:cubicBezTo>
                                    <a:pt x="8" y="0"/>
                                    <a:pt x="6" y="1"/>
                                    <a:pt x="4" y="3"/>
                                  </a:cubicBezTo>
                                  <a:cubicBezTo>
                                    <a:pt x="3" y="3"/>
                                    <a:pt x="3" y="3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1" y="6"/>
                                    <a:pt x="0" y="8"/>
                                    <a:pt x="1" y="11"/>
                                  </a:cubicBezTo>
                                  <a:cubicBezTo>
                                    <a:pt x="1" y="16"/>
                                    <a:pt x="5" y="20"/>
                                    <a:pt x="10" y="20"/>
                                  </a:cubicBezTo>
                                  <a:cubicBezTo>
                                    <a:pt x="15" y="20"/>
                                    <a:pt x="19" y="16"/>
                                    <a:pt x="20" y="11"/>
                                  </a:cubicBezTo>
                                  <a:cubicBezTo>
                                    <a:pt x="20" y="8"/>
                                    <a:pt x="19" y="6"/>
                                    <a:pt x="18" y="4"/>
                                  </a:cubicBezTo>
                                  <a:cubicBezTo>
                                    <a:pt x="18" y="4"/>
                                    <a:pt x="18" y="4"/>
                                    <a:pt x="18" y="4"/>
                                  </a:cubicBezTo>
                                  <a:cubicBezTo>
                                    <a:pt x="17" y="4"/>
                                    <a:pt x="16" y="3"/>
                                    <a:pt x="1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6" name="Freeform 28"/>
                          <wps:cNvSpPr/>
                          <wps:spPr bwMode="auto">
                            <a:xfrm>
                              <a:off x="7122" y="21808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0 h 2"/>
                                <a:gd name="T6" fmla="*/ 0 w 2"/>
                                <a:gd name="T7" fmla="*/ 0 h 2"/>
                                <a:gd name="T8" fmla="*/ 2 w 2"/>
                                <a:gd name="T9" fmla="*/ 2 h 2"/>
                                <a:gd name="T10" fmla="*/ 2 w 2"/>
                                <a:gd name="T11" fmla="*/ 2 h 2"/>
                                <a:gd name="T12" fmla="*/ 2 w 2"/>
                                <a:gd name="T13" fmla="*/ 2 h 2"/>
                                <a:gd name="T14" fmla="*/ 0 w 2"/>
                                <a:gd name="T1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7" name="Freeform 29"/>
                          <wps:cNvSpPr/>
                          <wps:spPr bwMode="auto">
                            <a:xfrm>
                              <a:off x="6835" y="21589"/>
                              <a:ext cx="104" cy="104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17 h 21"/>
                                <a:gd name="T2" fmla="*/ 17 w 21"/>
                                <a:gd name="T3" fmla="*/ 18 h 21"/>
                                <a:gd name="T4" fmla="*/ 19 w 21"/>
                                <a:gd name="T5" fmla="*/ 5 h 21"/>
                                <a:gd name="T6" fmla="*/ 18 w 21"/>
                                <a:gd name="T7" fmla="*/ 4 h 21"/>
                                <a:gd name="T8" fmla="*/ 18 w 21"/>
                                <a:gd name="T9" fmla="*/ 4 h 21"/>
                                <a:gd name="T10" fmla="*/ 17 w 21"/>
                                <a:gd name="T11" fmla="*/ 3 h 21"/>
                                <a:gd name="T12" fmla="*/ 17 w 21"/>
                                <a:gd name="T13" fmla="*/ 3 h 21"/>
                                <a:gd name="T14" fmla="*/ 16 w 21"/>
                                <a:gd name="T15" fmla="*/ 3 h 21"/>
                                <a:gd name="T16" fmla="*/ 16 w 21"/>
                                <a:gd name="T17" fmla="*/ 3 h 21"/>
                                <a:gd name="T18" fmla="*/ 16 w 21"/>
                                <a:gd name="T19" fmla="*/ 3 h 21"/>
                                <a:gd name="T20" fmla="*/ 15 w 21"/>
                                <a:gd name="T21" fmla="*/ 2 h 21"/>
                                <a:gd name="T22" fmla="*/ 3 w 21"/>
                                <a:gd name="T23" fmla="*/ 5 h 21"/>
                                <a:gd name="T24" fmla="*/ 4 w 21"/>
                                <a:gd name="T25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17"/>
                                  </a:moveTo>
                                  <a:cubicBezTo>
                                    <a:pt x="7" y="21"/>
                                    <a:pt x="13" y="21"/>
                                    <a:pt x="17" y="18"/>
                                  </a:cubicBezTo>
                                  <a:cubicBezTo>
                                    <a:pt x="20" y="15"/>
                                    <a:pt x="21" y="10"/>
                                    <a:pt x="19" y="5"/>
                                  </a:cubicBezTo>
                                  <a:cubicBezTo>
                                    <a:pt x="18" y="5"/>
                                    <a:pt x="18" y="5"/>
                                    <a:pt x="18" y="4"/>
                                  </a:cubicBezTo>
                                  <a:cubicBezTo>
                                    <a:pt x="18" y="4"/>
                                    <a:pt x="18" y="4"/>
                                    <a:pt x="18" y="4"/>
                                  </a:cubicBezTo>
                                  <a:cubicBezTo>
                                    <a:pt x="17" y="4"/>
                                    <a:pt x="17" y="4"/>
                                    <a:pt x="17" y="3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6" y="2"/>
                                    <a:pt x="15" y="2"/>
                                    <a:pt x="15" y="2"/>
                                  </a:cubicBezTo>
                                  <a:cubicBezTo>
                                    <a:pt x="11" y="0"/>
                                    <a:pt x="6" y="1"/>
                                    <a:pt x="3" y="5"/>
                                  </a:cubicBezTo>
                                  <a:cubicBezTo>
                                    <a:pt x="0" y="9"/>
                                    <a:pt x="0" y="14"/>
                                    <a:pt x="4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8" name="Freeform 30"/>
                          <wps:cNvSpPr/>
                          <wps:spPr bwMode="auto">
                            <a:xfrm>
                              <a:off x="6918" y="21604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0 w 1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9" name="Freeform 31"/>
                          <wps:cNvSpPr/>
                          <wps:spPr bwMode="auto">
                            <a:xfrm>
                              <a:off x="7598" y="21391"/>
                              <a:ext cx="91" cy="9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9"/>
                                <a:gd name="T2" fmla="*/ 9 w 18"/>
                                <a:gd name="T3" fmla="*/ 18 h 19"/>
                                <a:gd name="T4" fmla="*/ 18 w 18"/>
                                <a:gd name="T5" fmla="*/ 9 h 19"/>
                                <a:gd name="T6" fmla="*/ 9 w 18"/>
                                <a:gd name="T7" fmla="*/ 0 h 19"/>
                                <a:gd name="T8" fmla="*/ 0 w 18"/>
                                <a:gd name="T9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0" y="9"/>
                                  </a:move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4" y="19"/>
                                    <a:pt x="18" y="14"/>
                                    <a:pt x="18" y="9"/>
                                  </a:cubicBez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0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4" y="21530"/>
                              <a:ext cx="95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1" name="Freeform 33"/>
                          <wps:cNvSpPr/>
                          <wps:spPr bwMode="auto">
                            <a:xfrm>
                              <a:off x="7117" y="21043"/>
                              <a:ext cx="89" cy="93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9"/>
                                <a:gd name="T2" fmla="*/ 0 w 18"/>
                                <a:gd name="T3" fmla="*/ 10 h 19"/>
                                <a:gd name="T4" fmla="*/ 9 w 18"/>
                                <a:gd name="T5" fmla="*/ 19 h 19"/>
                                <a:gd name="T6" fmla="*/ 18 w 18"/>
                                <a:gd name="T7" fmla="*/ 10 h 19"/>
                                <a:gd name="T8" fmla="*/ 9 w 18"/>
                                <a:gd name="T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10"/>
                                  </a:cubicBezTo>
                                  <a:cubicBezTo>
                                    <a:pt x="0" y="15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8" y="15"/>
                                    <a:pt x="18" y="10"/>
                                  </a:cubicBezTo>
                                  <a:cubicBezTo>
                                    <a:pt x="18" y="5"/>
                                    <a:pt x="14" y="1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2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7" y="21873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3" name="Freeform 35"/>
                          <wps:cNvSpPr/>
                          <wps:spPr bwMode="auto">
                            <a:xfrm>
                              <a:off x="7251" y="21047"/>
                              <a:ext cx="95" cy="89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18 h 18"/>
                                <a:gd name="T2" fmla="*/ 19 w 19"/>
                                <a:gd name="T3" fmla="*/ 9 h 18"/>
                                <a:gd name="T4" fmla="*/ 10 w 19"/>
                                <a:gd name="T5" fmla="*/ 0 h 18"/>
                                <a:gd name="T6" fmla="*/ 1 w 19"/>
                                <a:gd name="T7" fmla="*/ 9 h 18"/>
                                <a:gd name="T8" fmla="*/ 10 w 19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0" y="18"/>
                                  </a:moveTo>
                                  <a:cubicBezTo>
                                    <a:pt x="15" y="18"/>
                                    <a:pt x="19" y="14"/>
                                    <a:pt x="19" y="9"/>
                                  </a:cubicBezTo>
                                  <a:cubicBezTo>
                                    <a:pt x="19" y="4"/>
                                    <a:pt x="15" y="0"/>
                                    <a:pt x="10" y="0"/>
                                  </a:cubicBezTo>
                                  <a:cubicBezTo>
                                    <a:pt x="5" y="0"/>
                                    <a:pt x="1" y="4"/>
                                    <a:pt x="1" y="9"/>
                                  </a:cubicBezTo>
                                  <a:cubicBezTo>
                                    <a:pt x="0" y="14"/>
                                    <a:pt x="5" y="18"/>
                                    <a:pt x="10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4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1" y="21873"/>
                              <a:ext cx="95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5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5" y="21391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21524"/>
                              <a:ext cx="95" cy="9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0" y="21803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" name="Freeform 40"/>
                          <wps:cNvSpPr/>
                          <wps:spPr bwMode="auto">
                            <a:xfrm>
                              <a:off x="7460" y="21118"/>
                              <a:ext cx="93" cy="89"/>
                            </a:xfrm>
                            <a:custGeom>
                              <a:avLst/>
                              <a:gdLst>
                                <a:gd name="T0" fmla="*/ 9 w 19"/>
                                <a:gd name="T1" fmla="*/ 0 h 18"/>
                                <a:gd name="T2" fmla="*/ 0 w 19"/>
                                <a:gd name="T3" fmla="*/ 9 h 18"/>
                                <a:gd name="T4" fmla="*/ 9 w 19"/>
                                <a:gd name="T5" fmla="*/ 18 h 18"/>
                                <a:gd name="T6" fmla="*/ 19 w 19"/>
                                <a:gd name="T7" fmla="*/ 9 h 18"/>
                                <a:gd name="T8" fmla="*/ 9 w 19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4" y="18"/>
                                    <a:pt x="18" y="14"/>
                                    <a:pt x="19" y="9"/>
                                  </a:cubicBezTo>
                                  <a:cubicBezTo>
                                    <a:pt x="19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" name="Freeform 41"/>
                          <wps:cNvSpPr/>
                          <wps:spPr bwMode="auto">
                            <a:xfrm>
                              <a:off x="7529" y="21734"/>
                              <a:ext cx="89" cy="9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9"/>
                                <a:gd name="T2" fmla="*/ 9 w 18"/>
                                <a:gd name="T3" fmla="*/ 0 h 19"/>
                                <a:gd name="T4" fmla="*/ 0 w 18"/>
                                <a:gd name="T5" fmla="*/ 9 h 19"/>
                                <a:gd name="T6" fmla="*/ 9 w 18"/>
                                <a:gd name="T7" fmla="*/ 19 h 19"/>
                                <a:gd name="T8" fmla="*/ 18 w 18"/>
                                <a:gd name="T9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9"/>
                                  </a:move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8" y="15"/>
                                    <a:pt x="18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9" y="21183"/>
                              <a:ext cx="89" cy="9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" name="Freeform 43"/>
                          <wps:cNvSpPr/>
                          <wps:spPr bwMode="auto">
                            <a:xfrm>
                              <a:off x="6840" y="21734"/>
                              <a:ext cx="93" cy="89"/>
                            </a:xfrm>
                            <a:custGeom>
                              <a:avLst/>
                              <a:gdLst>
                                <a:gd name="T0" fmla="*/ 9 w 19"/>
                                <a:gd name="T1" fmla="*/ 18 h 18"/>
                                <a:gd name="T2" fmla="*/ 19 w 19"/>
                                <a:gd name="T3" fmla="*/ 9 h 18"/>
                                <a:gd name="T4" fmla="*/ 10 w 19"/>
                                <a:gd name="T5" fmla="*/ 0 h 18"/>
                                <a:gd name="T6" fmla="*/ 0 w 19"/>
                                <a:gd name="T7" fmla="*/ 9 h 18"/>
                                <a:gd name="T8" fmla="*/ 9 w 19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9" y="18"/>
                                  </a:moveTo>
                                  <a:cubicBezTo>
                                    <a:pt x="15" y="18"/>
                                    <a:pt x="19" y="14"/>
                                    <a:pt x="19" y="9"/>
                                  </a:cubicBezTo>
                                  <a:cubicBezTo>
                                    <a:pt x="19" y="4"/>
                                    <a:pt x="15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9" y="21803"/>
                              <a:ext cx="95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4" y="21183"/>
                              <a:ext cx="89" cy="9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4" name="Freeform 46"/>
                          <wps:cNvSpPr/>
                          <wps:spPr bwMode="auto">
                            <a:xfrm>
                              <a:off x="6909" y="21112"/>
                              <a:ext cx="95" cy="95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9 h 19"/>
                                <a:gd name="T2" fmla="*/ 9 w 19"/>
                                <a:gd name="T3" fmla="*/ 19 h 19"/>
                                <a:gd name="T4" fmla="*/ 19 w 19"/>
                                <a:gd name="T5" fmla="*/ 10 h 19"/>
                                <a:gd name="T6" fmla="*/ 10 w 19"/>
                                <a:gd name="T7" fmla="*/ 0 h 19"/>
                                <a:gd name="T8" fmla="*/ 0 w 19"/>
                                <a:gd name="T9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9"/>
                                  </a:moveTo>
                                  <a:cubicBezTo>
                                    <a:pt x="0" y="14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9" y="15"/>
                                    <a:pt x="19" y="10"/>
                                  </a:cubicBezTo>
                                  <a:cubicBezTo>
                                    <a:pt x="19" y="5"/>
                                    <a:pt x="15" y="0"/>
                                    <a:pt x="10" y="0"/>
                                  </a:cubicBezTo>
                                  <a:cubicBezTo>
                                    <a:pt x="5" y="0"/>
                                    <a:pt x="1" y="4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5" name="Freeform 47"/>
                          <wps:cNvSpPr/>
                          <wps:spPr bwMode="auto">
                            <a:xfrm>
                              <a:off x="7598" y="21663"/>
                              <a:ext cx="91" cy="9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9"/>
                                <a:gd name="T2" fmla="*/ 9 w 18"/>
                                <a:gd name="T3" fmla="*/ 1 h 19"/>
                                <a:gd name="T4" fmla="*/ 0 w 18"/>
                                <a:gd name="T5" fmla="*/ 9 h 19"/>
                                <a:gd name="T6" fmla="*/ 9 w 18"/>
                                <a:gd name="T7" fmla="*/ 19 h 19"/>
                                <a:gd name="T8" fmla="*/ 18 w 18"/>
                                <a:gd name="T9" fmla="*/ 1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10"/>
                                  </a:moveTo>
                                  <a:cubicBezTo>
                                    <a:pt x="18" y="5"/>
                                    <a:pt x="14" y="1"/>
                                    <a:pt x="9" y="1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8" y="15"/>
                                    <a:pt x="18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6" name="Freeform 48"/>
                          <wps:cNvSpPr/>
                          <wps:spPr bwMode="auto">
                            <a:xfrm>
                              <a:off x="7598" y="21251"/>
                              <a:ext cx="91" cy="95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9"/>
                                <a:gd name="T2" fmla="*/ 0 w 18"/>
                                <a:gd name="T3" fmla="*/ 9 h 19"/>
                                <a:gd name="T4" fmla="*/ 9 w 18"/>
                                <a:gd name="T5" fmla="*/ 19 h 19"/>
                                <a:gd name="T6" fmla="*/ 18 w 18"/>
                                <a:gd name="T7" fmla="*/ 10 h 19"/>
                                <a:gd name="T8" fmla="*/ 9 w 18"/>
                                <a:gd name="T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8" y="15"/>
                                    <a:pt x="18" y="10"/>
                                  </a:cubicBezTo>
                                  <a:cubicBezTo>
                                    <a:pt x="18" y="5"/>
                                    <a:pt x="14" y="1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0" y="21873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" name="Freeform 50"/>
                          <wps:cNvSpPr/>
                          <wps:spPr bwMode="auto">
                            <a:xfrm>
                              <a:off x="7390" y="21047"/>
                              <a:ext cx="95" cy="89"/>
                            </a:xfrm>
                            <a:custGeom>
                              <a:avLst/>
                              <a:gdLst>
                                <a:gd name="T0" fmla="*/ 9 w 19"/>
                                <a:gd name="T1" fmla="*/ 0 h 18"/>
                                <a:gd name="T2" fmla="*/ 0 w 19"/>
                                <a:gd name="T3" fmla="*/ 9 h 18"/>
                                <a:gd name="T4" fmla="*/ 9 w 19"/>
                                <a:gd name="T5" fmla="*/ 18 h 18"/>
                                <a:gd name="T6" fmla="*/ 18 w 19"/>
                                <a:gd name="T7" fmla="*/ 9 h 18"/>
                                <a:gd name="T8" fmla="*/ 9 w 19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4" y="18"/>
                                    <a:pt x="18" y="14"/>
                                    <a:pt x="18" y="9"/>
                                  </a:cubicBezTo>
                                  <a:cubicBezTo>
                                    <a:pt x="19" y="4"/>
                                    <a:pt x="15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1873"/>
                              <a:ext cx="91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" name="Oval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1047"/>
                              <a:ext cx="91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5" y="21251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5" y="21663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" name="Freeform 55"/>
                          <wps:cNvSpPr/>
                          <wps:spPr bwMode="auto">
                            <a:xfrm>
                              <a:off x="7668" y="21459"/>
                              <a:ext cx="89" cy="91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8"/>
                                <a:gd name="T2" fmla="*/ 0 w 18"/>
                                <a:gd name="T3" fmla="*/ 9 h 18"/>
                                <a:gd name="T4" fmla="*/ 9 w 18"/>
                                <a:gd name="T5" fmla="*/ 18 h 18"/>
                                <a:gd name="T6" fmla="*/ 18 w 18"/>
                                <a:gd name="T7" fmla="*/ 9 h 18"/>
                                <a:gd name="T8" fmla="*/ 9 w 18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3" y="18"/>
                                    <a:pt x="18" y="14"/>
                                    <a:pt x="18" y="9"/>
                                  </a:cubicBez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7" y="21942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7" y="20978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1459"/>
                              <a:ext cx="89" cy="91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" name="Freeform 59"/>
                          <wps:cNvSpPr/>
                          <wps:spPr bwMode="auto">
                            <a:xfrm>
                              <a:off x="7668" y="21598"/>
                              <a:ext cx="84" cy="9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8"/>
                                <a:gd name="T2" fmla="*/ 9 w 17"/>
                                <a:gd name="T3" fmla="*/ 0 h 18"/>
                                <a:gd name="T4" fmla="*/ 0 w 17"/>
                                <a:gd name="T5" fmla="*/ 9 h 18"/>
                                <a:gd name="T6" fmla="*/ 9 w 17"/>
                                <a:gd name="T7" fmla="*/ 17 h 18"/>
                                <a:gd name="T8" fmla="*/ 17 w 17"/>
                                <a:gd name="T9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7" y="9"/>
                                  </a:move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7"/>
                                    <a:pt x="9" y="17"/>
                                  </a:cubicBezTo>
                                  <a:cubicBezTo>
                                    <a:pt x="13" y="18"/>
                                    <a:pt x="17" y="14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" name="Oval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68" y="21326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" name="Freeform 61"/>
                          <wps:cNvSpPr/>
                          <wps:spPr bwMode="auto">
                            <a:xfrm>
                              <a:off x="7327" y="21942"/>
                              <a:ext cx="84" cy="89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18 h 18"/>
                                <a:gd name="T2" fmla="*/ 17 w 17"/>
                                <a:gd name="T3" fmla="*/ 9 h 18"/>
                                <a:gd name="T4" fmla="*/ 9 w 17"/>
                                <a:gd name="T5" fmla="*/ 0 h 18"/>
                                <a:gd name="T6" fmla="*/ 0 w 17"/>
                                <a:gd name="T7" fmla="*/ 9 h 18"/>
                                <a:gd name="T8" fmla="*/ 8 w 17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8" y="18"/>
                                  </a:moveTo>
                                  <a:cubicBezTo>
                                    <a:pt x="13" y="18"/>
                                    <a:pt x="17" y="14"/>
                                    <a:pt x="17" y="9"/>
                                  </a:cubicBez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3" y="18"/>
                                    <a:pt x="8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" name="Freeform 62"/>
                          <wps:cNvSpPr/>
                          <wps:spPr bwMode="auto">
                            <a:xfrm>
                              <a:off x="7327" y="20978"/>
                              <a:ext cx="84" cy="89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18"/>
                                <a:gd name="T2" fmla="*/ 0 w 17"/>
                                <a:gd name="T3" fmla="*/ 9 h 18"/>
                                <a:gd name="T4" fmla="*/ 8 w 17"/>
                                <a:gd name="T5" fmla="*/ 18 h 18"/>
                                <a:gd name="T6" fmla="*/ 17 w 17"/>
                                <a:gd name="T7" fmla="*/ 9 h 18"/>
                                <a:gd name="T8" fmla="*/ 9 w 17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8" y="18"/>
                                  </a:cubicBezTo>
                                  <a:cubicBezTo>
                                    <a:pt x="13" y="18"/>
                                    <a:pt x="17" y="14"/>
                                    <a:pt x="17" y="9"/>
                                  </a:cubicBez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" name="Freeform 63"/>
                          <wps:cNvSpPr/>
                          <wps:spPr bwMode="auto">
                            <a:xfrm>
                              <a:off x="7048" y="20978"/>
                              <a:ext cx="89" cy="89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8"/>
                                <a:gd name="T2" fmla="*/ 1 w 18"/>
                                <a:gd name="T3" fmla="*/ 9 h 18"/>
                                <a:gd name="T4" fmla="*/ 9 w 18"/>
                                <a:gd name="T5" fmla="*/ 18 h 18"/>
                                <a:gd name="T6" fmla="*/ 18 w 18"/>
                                <a:gd name="T7" fmla="*/ 9 h 18"/>
                                <a:gd name="T8" fmla="*/ 9 w 18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9" y="0"/>
                                  </a:moveTo>
                                  <a:cubicBezTo>
                                    <a:pt x="5" y="0"/>
                                    <a:pt x="1" y="4"/>
                                    <a:pt x="1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4" y="18"/>
                                    <a:pt x="18" y="14"/>
                                    <a:pt x="18" y="9"/>
                                  </a:cubicBez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21942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" name="Freeform 65"/>
                          <wps:cNvSpPr/>
                          <wps:spPr bwMode="auto">
                            <a:xfrm>
                              <a:off x="6707" y="21598"/>
                              <a:ext cx="89" cy="85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17 h 17"/>
                                <a:gd name="T2" fmla="*/ 18 w 18"/>
                                <a:gd name="T3" fmla="*/ 9 h 17"/>
                                <a:gd name="T4" fmla="*/ 9 w 18"/>
                                <a:gd name="T5" fmla="*/ 0 h 17"/>
                                <a:gd name="T6" fmla="*/ 0 w 18"/>
                                <a:gd name="T7" fmla="*/ 8 h 17"/>
                                <a:gd name="T8" fmla="*/ 9 w 18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9" y="17"/>
                                  </a:moveTo>
                                  <a:cubicBezTo>
                                    <a:pt x="14" y="17"/>
                                    <a:pt x="18" y="13"/>
                                    <a:pt x="18" y="9"/>
                                  </a:cubicBez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4" y="17"/>
                                    <a:pt x="9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1322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8" y="21808"/>
                              <a:ext cx="85" cy="8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6" name="Freeform 68"/>
                          <wps:cNvSpPr/>
                          <wps:spPr bwMode="auto">
                            <a:xfrm>
                              <a:off x="7535" y="21047"/>
                              <a:ext cx="84" cy="89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8"/>
                                <a:gd name="T2" fmla="*/ 0 w 17"/>
                                <a:gd name="T3" fmla="*/ 9 h 18"/>
                                <a:gd name="T4" fmla="*/ 8 w 17"/>
                                <a:gd name="T5" fmla="*/ 17 h 18"/>
                                <a:gd name="T6" fmla="*/ 17 w 17"/>
                                <a:gd name="T7" fmla="*/ 9 h 18"/>
                                <a:gd name="T8" fmla="*/ 8 w 17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8" y="0"/>
                                  </a:moveTo>
                                  <a:cubicBezTo>
                                    <a:pt x="3" y="1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8" y="17"/>
                                  </a:cubicBezTo>
                                  <a:cubicBezTo>
                                    <a:pt x="13" y="17"/>
                                    <a:pt x="17" y="14"/>
                                    <a:pt x="17" y="9"/>
                                  </a:cubicBezTo>
                                  <a:cubicBezTo>
                                    <a:pt x="17" y="4"/>
                                    <a:pt x="13" y="0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7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9" y="21877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8" name="Freeform 70"/>
                          <wps:cNvSpPr/>
                          <wps:spPr bwMode="auto">
                            <a:xfrm>
                              <a:off x="7598" y="21118"/>
                              <a:ext cx="91" cy="84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7"/>
                                <a:gd name="T2" fmla="*/ 0 w 18"/>
                                <a:gd name="T3" fmla="*/ 9 h 17"/>
                                <a:gd name="T4" fmla="*/ 9 w 18"/>
                                <a:gd name="T5" fmla="*/ 17 h 17"/>
                                <a:gd name="T6" fmla="*/ 17 w 18"/>
                                <a:gd name="T7" fmla="*/ 9 h 17"/>
                                <a:gd name="T8" fmla="*/ 9 w 18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4" y="17"/>
                                    <a:pt x="9" y="17"/>
                                  </a:cubicBezTo>
                                  <a:cubicBezTo>
                                    <a:pt x="14" y="17"/>
                                    <a:pt x="18" y="13"/>
                                    <a:pt x="17" y="9"/>
                                  </a:cubicBez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9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4" y="21873"/>
                              <a:ext cx="85" cy="8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0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5" y="21808"/>
                              <a:ext cx="84" cy="8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1" name="Freeform 73"/>
                          <wps:cNvSpPr/>
                          <wps:spPr bwMode="auto">
                            <a:xfrm>
                              <a:off x="6775" y="21118"/>
                              <a:ext cx="84" cy="8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9 h 17"/>
                                <a:gd name="T2" fmla="*/ 9 w 17"/>
                                <a:gd name="T3" fmla="*/ 17 h 17"/>
                                <a:gd name="T4" fmla="*/ 17 w 17"/>
                                <a:gd name="T5" fmla="*/ 9 h 17"/>
                                <a:gd name="T6" fmla="*/ 9 w 17"/>
                                <a:gd name="T7" fmla="*/ 0 h 17"/>
                                <a:gd name="T8" fmla="*/ 0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cubicBezTo>
                                    <a:pt x="1" y="13"/>
                                    <a:pt x="4" y="17"/>
                                    <a:pt x="9" y="17"/>
                                  </a:cubicBezTo>
                                  <a:cubicBezTo>
                                    <a:pt x="14" y="17"/>
                                    <a:pt x="17" y="13"/>
                                    <a:pt x="17" y="9"/>
                                  </a:cubicBez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2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4" y="21047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3" name="Freeform 75"/>
                          <wps:cNvSpPr/>
                          <wps:spPr bwMode="auto">
                            <a:xfrm>
                              <a:off x="7737" y="21530"/>
                              <a:ext cx="85" cy="84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7"/>
                                <a:gd name="T2" fmla="*/ 9 w 17"/>
                                <a:gd name="T3" fmla="*/ 1 h 17"/>
                                <a:gd name="T4" fmla="*/ 0 w 17"/>
                                <a:gd name="T5" fmla="*/ 9 h 17"/>
                                <a:gd name="T6" fmla="*/ 8 w 17"/>
                                <a:gd name="T7" fmla="*/ 17 h 17"/>
                                <a:gd name="T8" fmla="*/ 17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9"/>
                                  </a:moveTo>
                                  <a:cubicBezTo>
                                    <a:pt x="17" y="4"/>
                                    <a:pt x="13" y="1"/>
                                    <a:pt x="9" y="1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ubicBezTo>
                                    <a:pt x="13" y="17"/>
                                    <a:pt x="17" y="14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4" name="Freeform 76"/>
                          <wps:cNvSpPr/>
                          <wps:spPr bwMode="auto">
                            <a:xfrm>
                              <a:off x="7668" y="21738"/>
                              <a:ext cx="84" cy="8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7"/>
                                <a:gd name="T2" fmla="*/ 9 w 17"/>
                                <a:gd name="T3" fmla="*/ 0 h 17"/>
                                <a:gd name="T4" fmla="*/ 0 w 17"/>
                                <a:gd name="T5" fmla="*/ 8 h 17"/>
                                <a:gd name="T6" fmla="*/ 8 w 17"/>
                                <a:gd name="T7" fmla="*/ 17 h 17"/>
                                <a:gd name="T8" fmla="*/ 17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9"/>
                                  </a:move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ubicBezTo>
                                    <a:pt x="13" y="17"/>
                                    <a:pt x="17" y="13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5" name="Freeform 77"/>
                          <wps:cNvSpPr/>
                          <wps:spPr bwMode="auto">
                            <a:xfrm>
                              <a:off x="7668" y="21186"/>
                              <a:ext cx="84" cy="8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17"/>
                                <a:gd name="T2" fmla="*/ 1 w 17"/>
                                <a:gd name="T3" fmla="*/ 9 h 17"/>
                                <a:gd name="T4" fmla="*/ 9 w 17"/>
                                <a:gd name="T5" fmla="*/ 17 h 17"/>
                                <a:gd name="T6" fmla="*/ 17 w 17"/>
                                <a:gd name="T7" fmla="*/ 9 h 17"/>
                                <a:gd name="T8" fmla="*/ 9 w 17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1" y="4"/>
                                    <a:pt x="1" y="9"/>
                                  </a:cubicBezTo>
                                  <a:cubicBezTo>
                                    <a:pt x="0" y="13"/>
                                    <a:pt x="4" y="17"/>
                                    <a:pt x="9" y="17"/>
                                  </a:cubicBezTo>
                                  <a:cubicBezTo>
                                    <a:pt x="13" y="17"/>
                                    <a:pt x="17" y="13"/>
                                    <a:pt x="17" y="9"/>
                                  </a:cubicBez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6" name="Freeform 78"/>
                          <wps:cNvSpPr/>
                          <wps:spPr bwMode="auto">
                            <a:xfrm>
                              <a:off x="7737" y="21396"/>
                              <a:ext cx="85" cy="84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8 h 17"/>
                                <a:gd name="T2" fmla="*/ 9 w 17"/>
                                <a:gd name="T3" fmla="*/ 0 h 17"/>
                                <a:gd name="T4" fmla="*/ 0 w 17"/>
                                <a:gd name="T5" fmla="*/ 8 h 17"/>
                                <a:gd name="T6" fmla="*/ 9 w 17"/>
                                <a:gd name="T7" fmla="*/ 17 h 17"/>
                                <a:gd name="T8" fmla="*/ 17 w 17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8"/>
                                  </a:move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ubicBezTo>
                                    <a:pt x="0" y="13"/>
                                    <a:pt x="4" y="16"/>
                                    <a:pt x="9" y="17"/>
                                  </a:cubicBezTo>
                                  <a:cubicBezTo>
                                    <a:pt x="13" y="17"/>
                                    <a:pt x="17" y="13"/>
                                    <a:pt x="17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7" name="Freeform 79"/>
                          <wps:cNvSpPr/>
                          <wps:spPr bwMode="auto">
                            <a:xfrm>
                              <a:off x="7464" y="20984"/>
                              <a:ext cx="85" cy="78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6"/>
                                <a:gd name="T2" fmla="*/ 0 w 17"/>
                                <a:gd name="T3" fmla="*/ 8 h 16"/>
                                <a:gd name="T4" fmla="*/ 8 w 17"/>
                                <a:gd name="T5" fmla="*/ 16 h 16"/>
                                <a:gd name="T6" fmla="*/ 17 w 17"/>
                                <a:gd name="T7" fmla="*/ 8 h 16"/>
                                <a:gd name="T8" fmla="*/ 8 w 17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8" y="0"/>
                                  </a:move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ubicBezTo>
                                    <a:pt x="0" y="13"/>
                                    <a:pt x="4" y="16"/>
                                    <a:pt x="8" y="16"/>
                                  </a:cubicBezTo>
                                  <a:cubicBezTo>
                                    <a:pt x="13" y="16"/>
                                    <a:pt x="17" y="13"/>
                                    <a:pt x="17" y="8"/>
                                  </a:cubicBezTo>
                                  <a:cubicBezTo>
                                    <a:pt x="17" y="4"/>
                                    <a:pt x="13" y="0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8" name="Freeform 80"/>
                          <wps:cNvSpPr/>
                          <wps:spPr bwMode="auto">
                            <a:xfrm>
                              <a:off x="7464" y="21948"/>
                              <a:ext cx="80" cy="8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6"/>
                                <a:gd name="T2" fmla="*/ 8 w 16"/>
                                <a:gd name="T3" fmla="*/ 0 h 16"/>
                                <a:gd name="T4" fmla="*/ 0 w 16"/>
                                <a:gd name="T5" fmla="*/ 8 h 16"/>
                                <a:gd name="T6" fmla="*/ 8 w 16"/>
                                <a:gd name="T7" fmla="*/ 16 h 16"/>
                                <a:gd name="T8" fmla="*/ 16 w 16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8"/>
                                  </a:moveTo>
                                  <a:cubicBezTo>
                                    <a:pt x="16" y="3"/>
                                    <a:pt x="13" y="0"/>
                                    <a:pt x="8" y="0"/>
                                  </a:cubicBezTo>
                                  <a:cubicBezTo>
                                    <a:pt x="3" y="0"/>
                                    <a:pt x="0" y="3"/>
                                    <a:pt x="0" y="8"/>
                                  </a:cubicBezTo>
                                  <a:cubicBezTo>
                                    <a:pt x="0" y="13"/>
                                    <a:pt x="3" y="16"/>
                                    <a:pt x="8" y="16"/>
                                  </a:cubicBezTo>
                                  <a:cubicBezTo>
                                    <a:pt x="13" y="16"/>
                                    <a:pt x="16" y="12"/>
                                    <a:pt x="16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79" name="Freeform 81"/>
                          <wps:cNvSpPr/>
                          <wps:spPr bwMode="auto">
                            <a:xfrm>
                              <a:off x="7256" y="22011"/>
                              <a:ext cx="85" cy="8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17 h 17"/>
                                <a:gd name="T2" fmla="*/ 17 w 17"/>
                                <a:gd name="T3" fmla="*/ 9 h 17"/>
                                <a:gd name="T4" fmla="*/ 9 w 17"/>
                                <a:gd name="T5" fmla="*/ 0 h 17"/>
                                <a:gd name="T6" fmla="*/ 0 w 17"/>
                                <a:gd name="T7" fmla="*/ 9 h 17"/>
                                <a:gd name="T8" fmla="*/ 8 w 17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17"/>
                                  </a:moveTo>
                                  <a:cubicBezTo>
                                    <a:pt x="13" y="17"/>
                                    <a:pt x="17" y="13"/>
                                    <a:pt x="17" y="9"/>
                                  </a:cubicBez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0" name="Freeform 82"/>
                          <wps:cNvSpPr/>
                          <wps:spPr bwMode="auto">
                            <a:xfrm>
                              <a:off x="7122" y="22011"/>
                              <a:ext cx="80" cy="8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17"/>
                                <a:gd name="T2" fmla="*/ 8 w 16"/>
                                <a:gd name="T3" fmla="*/ 0 h 17"/>
                                <a:gd name="T4" fmla="*/ 0 w 16"/>
                                <a:gd name="T5" fmla="*/ 8 h 17"/>
                                <a:gd name="T6" fmla="*/ 8 w 16"/>
                                <a:gd name="T7" fmla="*/ 17 h 17"/>
                                <a:gd name="T8" fmla="*/ 16 w 16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9"/>
                                  </a:move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ubicBezTo>
                                    <a:pt x="3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3" y="17"/>
                                    <a:pt x="8" y="17"/>
                                  </a:cubicBezTo>
                                  <a:cubicBezTo>
                                    <a:pt x="12" y="17"/>
                                    <a:pt x="16" y="13"/>
                                    <a:pt x="16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1" name="Freeform 83"/>
                          <wps:cNvSpPr/>
                          <wps:spPr bwMode="auto">
                            <a:xfrm>
                              <a:off x="7256" y="20913"/>
                              <a:ext cx="85" cy="8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17"/>
                                <a:gd name="T2" fmla="*/ 9 w 17"/>
                                <a:gd name="T3" fmla="*/ 17 h 17"/>
                                <a:gd name="T4" fmla="*/ 17 w 17"/>
                                <a:gd name="T5" fmla="*/ 8 h 17"/>
                                <a:gd name="T6" fmla="*/ 9 w 17"/>
                                <a:gd name="T7" fmla="*/ 0 h 17"/>
                                <a:gd name="T8" fmla="*/ 0 w 17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cubicBezTo>
                                    <a:pt x="0" y="13"/>
                                    <a:pt x="4" y="17"/>
                                    <a:pt x="9" y="17"/>
                                  </a:cubicBezTo>
                                  <a:cubicBezTo>
                                    <a:pt x="13" y="17"/>
                                    <a:pt x="17" y="13"/>
                                    <a:pt x="17" y="8"/>
                                  </a:cubicBez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1" y="4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2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5" y="21942"/>
                              <a:ext cx="84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3" name="Freeform 85"/>
                          <wps:cNvSpPr/>
                          <wps:spPr bwMode="auto">
                            <a:xfrm>
                              <a:off x="7122" y="20913"/>
                              <a:ext cx="80" cy="8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16"/>
                                <a:gd name="T2" fmla="*/ 8 w 16"/>
                                <a:gd name="T3" fmla="*/ 16 h 16"/>
                                <a:gd name="T4" fmla="*/ 16 w 16"/>
                                <a:gd name="T5" fmla="*/ 8 h 16"/>
                                <a:gd name="T6" fmla="*/ 8 w 16"/>
                                <a:gd name="T7" fmla="*/ 0 h 16"/>
                                <a:gd name="T8" fmla="*/ 0 w 16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cubicBezTo>
                                    <a:pt x="0" y="13"/>
                                    <a:pt x="4" y="16"/>
                                    <a:pt x="8" y="16"/>
                                  </a:cubicBezTo>
                                  <a:cubicBezTo>
                                    <a:pt x="13" y="16"/>
                                    <a:pt x="16" y="13"/>
                                    <a:pt x="16" y="8"/>
                                  </a:cubicBez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4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0" y="21738"/>
                              <a:ext cx="80" cy="8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5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0" y="21186"/>
                              <a:ext cx="80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6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5" y="20984"/>
                              <a:ext cx="84" cy="7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7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2" y="21396"/>
                              <a:ext cx="84" cy="7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8" name="Freeform 90"/>
                          <wps:cNvSpPr/>
                          <wps:spPr bwMode="auto">
                            <a:xfrm>
                              <a:off x="6642" y="21530"/>
                              <a:ext cx="80" cy="84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7"/>
                                <a:gd name="T2" fmla="*/ 8 w 16"/>
                                <a:gd name="T3" fmla="*/ 17 h 17"/>
                                <a:gd name="T4" fmla="*/ 16 w 16"/>
                                <a:gd name="T5" fmla="*/ 9 h 17"/>
                                <a:gd name="T6" fmla="*/ 8 w 16"/>
                                <a:gd name="T7" fmla="*/ 0 h 17"/>
                                <a:gd name="T8" fmla="*/ 0 w 16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0" y="9"/>
                                  </a:move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ubicBezTo>
                                    <a:pt x="13" y="17"/>
                                    <a:pt x="16" y="13"/>
                                    <a:pt x="16" y="9"/>
                                  </a:cubicBez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ubicBezTo>
                                    <a:pt x="3" y="0"/>
                                    <a:pt x="0" y="4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89" name="Freeform 91"/>
                          <wps:cNvSpPr/>
                          <wps:spPr bwMode="auto">
                            <a:xfrm>
                              <a:off x="7737" y="21669"/>
                              <a:ext cx="85" cy="84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7"/>
                                <a:gd name="T2" fmla="*/ 9 w 17"/>
                                <a:gd name="T3" fmla="*/ 0 h 17"/>
                                <a:gd name="T4" fmla="*/ 0 w 17"/>
                                <a:gd name="T5" fmla="*/ 8 h 17"/>
                                <a:gd name="T6" fmla="*/ 8 w 17"/>
                                <a:gd name="T7" fmla="*/ 17 h 17"/>
                                <a:gd name="T8" fmla="*/ 17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9"/>
                                  </a:moveTo>
                                  <a:cubicBezTo>
                                    <a:pt x="17" y="4"/>
                                    <a:pt x="13" y="1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ubicBezTo>
                                    <a:pt x="13" y="17"/>
                                    <a:pt x="16" y="13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0" name="Freeform 92"/>
                          <wps:cNvSpPr/>
                          <wps:spPr bwMode="auto">
                            <a:xfrm>
                              <a:off x="7743" y="21257"/>
                              <a:ext cx="80" cy="8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7"/>
                                <a:gd name="T2" fmla="*/ 8 w 16"/>
                                <a:gd name="T3" fmla="*/ 0 h 17"/>
                                <a:gd name="T4" fmla="*/ 0 w 16"/>
                                <a:gd name="T5" fmla="*/ 9 h 17"/>
                                <a:gd name="T6" fmla="*/ 8 w 16"/>
                                <a:gd name="T7" fmla="*/ 17 h 17"/>
                                <a:gd name="T8" fmla="*/ 16 w 16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8"/>
                                  </a:moveTo>
                                  <a:cubicBezTo>
                                    <a:pt x="16" y="4"/>
                                    <a:pt x="12" y="0"/>
                                    <a:pt x="8" y="0"/>
                                  </a:cubicBezTo>
                                  <a:cubicBezTo>
                                    <a:pt x="3" y="0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3" y="17"/>
                                    <a:pt x="8" y="17"/>
                                  </a:cubicBezTo>
                                  <a:cubicBezTo>
                                    <a:pt x="12" y="17"/>
                                    <a:pt x="16" y="13"/>
                                    <a:pt x="16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1" name="Freeform 93"/>
                          <wps:cNvSpPr/>
                          <wps:spPr bwMode="auto">
                            <a:xfrm>
                              <a:off x="7395" y="20913"/>
                              <a:ext cx="84" cy="8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6"/>
                                <a:gd name="T2" fmla="*/ 0 w 17"/>
                                <a:gd name="T3" fmla="*/ 8 h 16"/>
                                <a:gd name="T4" fmla="*/ 8 w 17"/>
                                <a:gd name="T5" fmla="*/ 16 h 16"/>
                                <a:gd name="T6" fmla="*/ 17 w 17"/>
                                <a:gd name="T7" fmla="*/ 8 h 16"/>
                                <a:gd name="T8" fmla="*/ 8 w 17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8" y="0"/>
                                  </a:move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4" y="16"/>
                                    <a:pt x="8" y="16"/>
                                  </a:cubicBezTo>
                                  <a:cubicBezTo>
                                    <a:pt x="13" y="16"/>
                                    <a:pt x="17" y="13"/>
                                    <a:pt x="17" y="8"/>
                                  </a:cubicBez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2" name="Freeform 94"/>
                          <wps:cNvSpPr/>
                          <wps:spPr bwMode="auto">
                            <a:xfrm>
                              <a:off x="7395" y="22016"/>
                              <a:ext cx="80" cy="8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6"/>
                                <a:gd name="T2" fmla="*/ 8 w 16"/>
                                <a:gd name="T3" fmla="*/ 0 h 16"/>
                                <a:gd name="T4" fmla="*/ 0 w 16"/>
                                <a:gd name="T5" fmla="*/ 8 h 16"/>
                                <a:gd name="T6" fmla="*/ 8 w 16"/>
                                <a:gd name="T7" fmla="*/ 16 h 16"/>
                                <a:gd name="T8" fmla="*/ 16 w 16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8"/>
                                  </a:moveTo>
                                  <a:cubicBezTo>
                                    <a:pt x="16" y="3"/>
                                    <a:pt x="13" y="0"/>
                                    <a:pt x="8" y="0"/>
                                  </a:cubicBez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ubicBezTo>
                                    <a:pt x="0" y="12"/>
                                    <a:pt x="3" y="16"/>
                                    <a:pt x="8" y="16"/>
                                  </a:cubicBezTo>
                                  <a:cubicBezTo>
                                    <a:pt x="13" y="16"/>
                                    <a:pt x="16" y="12"/>
                                    <a:pt x="16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3" name="Freeform 95"/>
                          <wps:cNvSpPr/>
                          <wps:spPr bwMode="auto">
                            <a:xfrm>
                              <a:off x="6983" y="22011"/>
                              <a:ext cx="80" cy="85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17 h 17"/>
                                <a:gd name="T2" fmla="*/ 16 w 16"/>
                                <a:gd name="T3" fmla="*/ 8 h 17"/>
                                <a:gd name="T4" fmla="*/ 8 w 16"/>
                                <a:gd name="T5" fmla="*/ 1 h 17"/>
                                <a:gd name="T6" fmla="*/ 0 w 16"/>
                                <a:gd name="T7" fmla="*/ 9 h 17"/>
                                <a:gd name="T8" fmla="*/ 8 w 16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8" y="17"/>
                                  </a:moveTo>
                                  <a:cubicBezTo>
                                    <a:pt x="13" y="16"/>
                                    <a:pt x="16" y="13"/>
                                    <a:pt x="16" y="8"/>
                                  </a:cubicBezTo>
                                  <a:cubicBezTo>
                                    <a:pt x="16" y="4"/>
                                    <a:pt x="13" y="0"/>
                                    <a:pt x="8" y="1"/>
                                  </a:cubicBezTo>
                                  <a:cubicBezTo>
                                    <a:pt x="4" y="1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4" name="Freeform 96"/>
                          <wps:cNvSpPr/>
                          <wps:spPr bwMode="auto">
                            <a:xfrm>
                              <a:off x="6642" y="21669"/>
                              <a:ext cx="80" cy="84"/>
                            </a:xfrm>
                            <a:custGeom>
                              <a:avLst/>
                              <a:gdLst>
                                <a:gd name="T0" fmla="*/ 10 w 16"/>
                                <a:gd name="T1" fmla="*/ 16 h 17"/>
                                <a:gd name="T2" fmla="*/ 16 w 16"/>
                                <a:gd name="T3" fmla="*/ 8 h 17"/>
                                <a:gd name="T4" fmla="*/ 9 w 16"/>
                                <a:gd name="T5" fmla="*/ 0 h 17"/>
                                <a:gd name="T6" fmla="*/ 0 w 16"/>
                                <a:gd name="T7" fmla="*/ 7 h 17"/>
                                <a:gd name="T8" fmla="*/ 0 w 16"/>
                                <a:gd name="T9" fmla="*/ 10 h 17"/>
                                <a:gd name="T10" fmla="*/ 1 w 16"/>
                                <a:gd name="T11" fmla="*/ 13 h 17"/>
                                <a:gd name="T12" fmla="*/ 10 w 16"/>
                                <a:gd name="T13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0" y="16"/>
                                  </a:moveTo>
                                  <a:cubicBezTo>
                                    <a:pt x="14" y="15"/>
                                    <a:pt x="16" y="12"/>
                                    <a:pt x="16" y="8"/>
                                  </a:cubicBezTo>
                                  <a:cubicBezTo>
                                    <a:pt x="16" y="4"/>
                                    <a:pt x="13" y="1"/>
                                    <a:pt x="9" y="0"/>
                                  </a:cubicBezTo>
                                  <a:cubicBezTo>
                                    <a:pt x="5" y="0"/>
                                    <a:pt x="0" y="3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0" y="10"/>
                                  </a:cubicBezTo>
                                  <a:cubicBezTo>
                                    <a:pt x="1" y="11"/>
                                    <a:pt x="1" y="12"/>
                                    <a:pt x="1" y="13"/>
                                  </a:cubicBezTo>
                                  <a:cubicBezTo>
                                    <a:pt x="4" y="16"/>
                                    <a:pt x="7" y="17"/>
                                    <a:pt x="1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5" name="Freeform 97"/>
                          <wps:cNvSpPr/>
                          <wps:spPr bwMode="auto">
                            <a:xfrm>
                              <a:off x="6983" y="20913"/>
                              <a:ext cx="80" cy="8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16"/>
                                <a:gd name="T2" fmla="*/ 8 w 16"/>
                                <a:gd name="T3" fmla="*/ 16 h 16"/>
                                <a:gd name="T4" fmla="*/ 16 w 16"/>
                                <a:gd name="T5" fmla="*/ 8 h 16"/>
                                <a:gd name="T6" fmla="*/ 8 w 16"/>
                                <a:gd name="T7" fmla="*/ 0 h 16"/>
                                <a:gd name="T8" fmla="*/ 0 w 16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cubicBezTo>
                                    <a:pt x="0" y="13"/>
                                    <a:pt x="4" y="16"/>
                                    <a:pt x="8" y="16"/>
                                  </a:cubicBezTo>
                                  <a:cubicBezTo>
                                    <a:pt x="13" y="16"/>
                                    <a:pt x="16" y="12"/>
                                    <a:pt x="16" y="8"/>
                                  </a:cubicBez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6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2" y="21257"/>
                              <a:ext cx="80" cy="8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7" name="Freeform 99"/>
                          <wps:cNvSpPr/>
                          <wps:spPr bwMode="auto">
                            <a:xfrm>
                              <a:off x="7807" y="21459"/>
                              <a:ext cx="78" cy="91"/>
                            </a:xfrm>
                            <a:custGeom>
                              <a:avLst/>
                              <a:gdLst>
                                <a:gd name="T0" fmla="*/ 2 w 16"/>
                                <a:gd name="T1" fmla="*/ 5 h 18"/>
                                <a:gd name="T2" fmla="*/ 3 w 16"/>
                                <a:gd name="T3" fmla="*/ 15 h 18"/>
                                <a:gd name="T4" fmla="*/ 14 w 16"/>
                                <a:gd name="T5" fmla="*/ 15 h 18"/>
                                <a:gd name="T6" fmla="*/ 16 w 16"/>
                                <a:gd name="T7" fmla="*/ 11 h 18"/>
                                <a:gd name="T8" fmla="*/ 16 w 16"/>
                                <a:gd name="T9" fmla="*/ 9 h 18"/>
                                <a:gd name="T10" fmla="*/ 16 w 16"/>
                                <a:gd name="T11" fmla="*/ 9 h 18"/>
                                <a:gd name="T12" fmla="*/ 16 w 16"/>
                                <a:gd name="T13" fmla="*/ 9 h 18"/>
                                <a:gd name="T14" fmla="*/ 16 w 16"/>
                                <a:gd name="T15" fmla="*/ 7 h 18"/>
                                <a:gd name="T16" fmla="*/ 12 w 16"/>
                                <a:gd name="T17" fmla="*/ 2 h 18"/>
                                <a:gd name="T18" fmla="*/ 2 w 16"/>
                                <a:gd name="T19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2" y="5"/>
                                  </a:moveTo>
                                  <a:cubicBezTo>
                                    <a:pt x="0" y="8"/>
                                    <a:pt x="0" y="12"/>
                                    <a:pt x="3" y="15"/>
                                  </a:cubicBezTo>
                                  <a:cubicBezTo>
                                    <a:pt x="6" y="18"/>
                                    <a:pt x="11" y="17"/>
                                    <a:pt x="14" y="15"/>
                                  </a:cubicBezTo>
                                  <a:cubicBezTo>
                                    <a:pt x="15" y="13"/>
                                    <a:pt x="15" y="12"/>
                                    <a:pt x="16" y="11"/>
                                  </a:cubicBezTo>
                                  <a:cubicBezTo>
                                    <a:pt x="16" y="10"/>
                                    <a:pt x="16" y="10"/>
                                    <a:pt x="16" y="9"/>
                                  </a:cubicBez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6" y="8"/>
                                    <a:pt x="16" y="8"/>
                                    <a:pt x="16" y="7"/>
                                  </a:cubicBezTo>
                                  <a:cubicBezTo>
                                    <a:pt x="15" y="5"/>
                                    <a:pt x="14" y="3"/>
                                    <a:pt x="12" y="2"/>
                                  </a:cubicBezTo>
                                  <a:cubicBezTo>
                                    <a:pt x="9" y="0"/>
                                    <a:pt x="4" y="1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8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1" y="22087"/>
                              <a:ext cx="74" cy="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9" name="Freeform 101"/>
                          <wps:cNvSpPr/>
                          <wps:spPr bwMode="auto">
                            <a:xfrm>
                              <a:off x="7187" y="20848"/>
                              <a:ext cx="84" cy="8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16"/>
                                <a:gd name="T2" fmla="*/ 2 w 17"/>
                                <a:gd name="T3" fmla="*/ 10 h 16"/>
                                <a:gd name="T4" fmla="*/ 10 w 17"/>
                                <a:gd name="T5" fmla="*/ 15 h 16"/>
                                <a:gd name="T6" fmla="*/ 17 w 17"/>
                                <a:gd name="T7" fmla="*/ 7 h 16"/>
                                <a:gd name="T8" fmla="*/ 10 w 17"/>
                                <a:gd name="T9" fmla="*/ 0 h 16"/>
                                <a:gd name="T10" fmla="*/ 8 w 17"/>
                                <a:gd name="T11" fmla="*/ 0 h 16"/>
                                <a:gd name="T12" fmla="*/ 8 w 17"/>
                                <a:gd name="T13" fmla="*/ 0 h 16"/>
                                <a:gd name="T14" fmla="*/ 8 w 17"/>
                                <a:gd name="T15" fmla="*/ 0 h 16"/>
                                <a:gd name="T16" fmla="*/ 7 w 17"/>
                                <a:gd name="T1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7" y="0"/>
                                  </a:moveTo>
                                  <a:cubicBezTo>
                                    <a:pt x="3" y="1"/>
                                    <a:pt x="0" y="5"/>
                                    <a:pt x="2" y="10"/>
                                  </a:cubicBezTo>
                                  <a:cubicBezTo>
                                    <a:pt x="3" y="13"/>
                                    <a:pt x="6" y="16"/>
                                    <a:pt x="10" y="15"/>
                                  </a:cubicBezTo>
                                  <a:cubicBezTo>
                                    <a:pt x="14" y="14"/>
                                    <a:pt x="17" y="11"/>
                                    <a:pt x="17" y="7"/>
                                  </a:cubicBezTo>
                                  <a:cubicBezTo>
                                    <a:pt x="17" y="3"/>
                                    <a:pt x="13" y="0"/>
                                    <a:pt x="10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0" name="Freeform 102"/>
                          <wps:cNvSpPr/>
                          <wps:spPr bwMode="auto">
                            <a:xfrm>
                              <a:off x="6577" y="21465"/>
                              <a:ext cx="80" cy="80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15 h 16"/>
                                <a:gd name="T2" fmla="*/ 14 w 16"/>
                                <a:gd name="T3" fmla="*/ 11 h 16"/>
                                <a:gd name="T4" fmla="*/ 13 w 16"/>
                                <a:gd name="T5" fmla="*/ 3 h 16"/>
                                <a:gd name="T6" fmla="*/ 5 w 16"/>
                                <a:gd name="T7" fmla="*/ 1 h 16"/>
                                <a:gd name="T8" fmla="*/ 0 w 16"/>
                                <a:gd name="T9" fmla="*/ 7 h 16"/>
                                <a:gd name="T10" fmla="*/ 0 w 16"/>
                                <a:gd name="T11" fmla="*/ 8 h 16"/>
                                <a:gd name="T12" fmla="*/ 0 w 16"/>
                                <a:gd name="T13" fmla="*/ 10 h 16"/>
                                <a:gd name="T14" fmla="*/ 7 w 16"/>
                                <a:gd name="T15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7" y="15"/>
                                  </a:moveTo>
                                  <a:cubicBezTo>
                                    <a:pt x="10" y="16"/>
                                    <a:pt x="13" y="14"/>
                                    <a:pt x="14" y="11"/>
                                  </a:cubicBezTo>
                                  <a:cubicBezTo>
                                    <a:pt x="16" y="8"/>
                                    <a:pt x="15" y="5"/>
                                    <a:pt x="13" y="3"/>
                                  </a:cubicBezTo>
                                  <a:cubicBezTo>
                                    <a:pt x="11" y="0"/>
                                    <a:pt x="8" y="0"/>
                                    <a:pt x="5" y="1"/>
                                  </a:cubicBezTo>
                                  <a:cubicBezTo>
                                    <a:pt x="2" y="1"/>
                                    <a:pt x="0" y="4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13"/>
                                    <a:pt x="4" y="15"/>
                                    <a:pt x="7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1" name="Freeform 103"/>
                          <wps:cNvSpPr/>
                          <wps:spPr bwMode="auto">
                            <a:xfrm>
                              <a:off x="7811" y="21331"/>
                              <a:ext cx="74" cy="7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5"/>
                                <a:gd name="T2" fmla="*/ 7 w 15"/>
                                <a:gd name="T3" fmla="*/ 0 h 15"/>
                                <a:gd name="T4" fmla="*/ 0 w 15"/>
                                <a:gd name="T5" fmla="*/ 7 h 15"/>
                                <a:gd name="T6" fmla="*/ 7 w 15"/>
                                <a:gd name="T7" fmla="*/ 15 h 15"/>
                                <a:gd name="T8" fmla="*/ 15 w 15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7"/>
                                  </a:moveTo>
                                  <a:cubicBezTo>
                                    <a:pt x="15" y="3"/>
                                    <a:pt x="12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ubicBezTo>
                                    <a:pt x="0" y="11"/>
                                    <a:pt x="3" y="15"/>
                                    <a:pt x="7" y="15"/>
                                  </a:cubicBezTo>
                                  <a:cubicBezTo>
                                    <a:pt x="12" y="15"/>
                                    <a:pt x="15" y="12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2" name="Freeform 104"/>
                          <wps:cNvSpPr/>
                          <wps:spPr bwMode="auto">
                            <a:xfrm>
                              <a:off x="7811" y="21604"/>
                              <a:ext cx="74" cy="7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7 w 15"/>
                                <a:gd name="T3" fmla="*/ 0 h 15"/>
                                <a:gd name="T4" fmla="*/ 0 w 15"/>
                                <a:gd name="T5" fmla="*/ 8 h 15"/>
                                <a:gd name="T6" fmla="*/ 7 w 15"/>
                                <a:gd name="T7" fmla="*/ 15 h 15"/>
                                <a:gd name="T8" fmla="*/ 15 w 15"/>
                                <a:gd name="T9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cubicBezTo>
                                    <a:pt x="15" y="3"/>
                                    <a:pt x="12" y="0"/>
                                    <a:pt x="7" y="0"/>
                                  </a:cubicBezTo>
                                  <a:cubicBezTo>
                                    <a:pt x="3" y="0"/>
                                    <a:pt x="0" y="4"/>
                                    <a:pt x="0" y="8"/>
                                  </a:cubicBezTo>
                                  <a:cubicBezTo>
                                    <a:pt x="0" y="12"/>
                                    <a:pt x="3" y="15"/>
                                    <a:pt x="7" y="15"/>
                                  </a:cubicBezTo>
                                  <a:cubicBezTo>
                                    <a:pt x="11" y="15"/>
                                    <a:pt x="15" y="12"/>
                                    <a:pt x="15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3" name="Freeform 105"/>
                          <wps:cNvSpPr/>
                          <wps:spPr bwMode="auto">
                            <a:xfrm>
                              <a:off x="7674" y="21877"/>
                              <a:ext cx="74" cy="8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6"/>
                                <a:gd name="T2" fmla="*/ 8 w 15"/>
                                <a:gd name="T3" fmla="*/ 0 h 16"/>
                                <a:gd name="T4" fmla="*/ 0 w 15"/>
                                <a:gd name="T5" fmla="*/ 8 h 16"/>
                                <a:gd name="T6" fmla="*/ 8 w 15"/>
                                <a:gd name="T7" fmla="*/ 16 h 16"/>
                                <a:gd name="T8" fmla="*/ 15 w 15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15" y="8"/>
                                  </a:moveTo>
                                  <a:cubicBezTo>
                                    <a:pt x="15" y="4"/>
                                    <a:pt x="12" y="0"/>
                                    <a:pt x="8" y="0"/>
                                  </a:cubicBezTo>
                                  <a:cubicBezTo>
                                    <a:pt x="3" y="1"/>
                                    <a:pt x="0" y="4"/>
                                    <a:pt x="0" y="8"/>
                                  </a:cubicBezTo>
                                  <a:cubicBezTo>
                                    <a:pt x="0" y="12"/>
                                    <a:pt x="3" y="16"/>
                                    <a:pt x="8" y="16"/>
                                  </a:cubicBezTo>
                                  <a:cubicBezTo>
                                    <a:pt x="12" y="16"/>
                                    <a:pt x="15" y="12"/>
                                    <a:pt x="15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4" name="Freeform 106"/>
                          <wps:cNvSpPr/>
                          <wps:spPr bwMode="auto">
                            <a:xfrm>
                              <a:off x="7603" y="21948"/>
                              <a:ext cx="74" cy="8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6"/>
                                <a:gd name="T2" fmla="*/ 8 w 15"/>
                                <a:gd name="T3" fmla="*/ 0 h 16"/>
                                <a:gd name="T4" fmla="*/ 0 w 15"/>
                                <a:gd name="T5" fmla="*/ 8 h 16"/>
                                <a:gd name="T6" fmla="*/ 8 w 15"/>
                                <a:gd name="T7" fmla="*/ 15 h 16"/>
                                <a:gd name="T8" fmla="*/ 15 w 15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15" y="8"/>
                                  </a:moveTo>
                                  <a:cubicBezTo>
                                    <a:pt x="15" y="4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2"/>
                                    <a:pt x="4" y="15"/>
                                    <a:pt x="8" y="15"/>
                                  </a:cubicBezTo>
                                  <a:cubicBezTo>
                                    <a:pt x="12" y="16"/>
                                    <a:pt x="15" y="12"/>
                                    <a:pt x="15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5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4" y="21053"/>
                              <a:ext cx="74" cy="8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6" name="Freeform 108"/>
                          <wps:cNvSpPr/>
                          <wps:spPr bwMode="auto">
                            <a:xfrm>
                              <a:off x="7603" y="20988"/>
                              <a:ext cx="80" cy="74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7 h 15"/>
                                <a:gd name="T2" fmla="*/ 8 w 16"/>
                                <a:gd name="T3" fmla="*/ 15 h 15"/>
                                <a:gd name="T4" fmla="*/ 16 w 16"/>
                                <a:gd name="T5" fmla="*/ 7 h 15"/>
                                <a:gd name="T6" fmla="*/ 8 w 16"/>
                                <a:gd name="T7" fmla="*/ 0 h 15"/>
                                <a:gd name="T8" fmla="*/ 0 w 16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0" y="7"/>
                                  </a:moveTo>
                                  <a:cubicBezTo>
                                    <a:pt x="1" y="11"/>
                                    <a:pt x="4" y="15"/>
                                    <a:pt x="8" y="15"/>
                                  </a:cubicBezTo>
                                  <a:cubicBezTo>
                                    <a:pt x="12" y="15"/>
                                    <a:pt x="16" y="11"/>
                                    <a:pt x="16" y="7"/>
                                  </a:cubicBezTo>
                                  <a:cubicBezTo>
                                    <a:pt x="16" y="3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0" y="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7" name="Freeform 109"/>
                          <wps:cNvSpPr/>
                          <wps:spPr bwMode="auto">
                            <a:xfrm>
                              <a:off x="7327" y="22081"/>
                              <a:ext cx="78" cy="80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15 h 16"/>
                                <a:gd name="T2" fmla="*/ 16 w 16"/>
                                <a:gd name="T3" fmla="*/ 10 h 16"/>
                                <a:gd name="T4" fmla="*/ 16 w 16"/>
                                <a:gd name="T5" fmla="*/ 9 h 16"/>
                                <a:gd name="T6" fmla="*/ 16 w 16"/>
                                <a:gd name="T7" fmla="*/ 9 h 16"/>
                                <a:gd name="T8" fmla="*/ 16 w 16"/>
                                <a:gd name="T9" fmla="*/ 9 h 16"/>
                                <a:gd name="T10" fmla="*/ 16 w 16"/>
                                <a:gd name="T11" fmla="*/ 8 h 16"/>
                                <a:gd name="T12" fmla="*/ 16 w 16"/>
                                <a:gd name="T13" fmla="*/ 7 h 16"/>
                                <a:gd name="T14" fmla="*/ 13 w 16"/>
                                <a:gd name="T15" fmla="*/ 3 h 16"/>
                                <a:gd name="T16" fmla="*/ 2 w 16"/>
                                <a:gd name="T17" fmla="*/ 4 h 16"/>
                                <a:gd name="T18" fmla="*/ 4 w 16"/>
                                <a:gd name="T19" fmla="*/ 15 h 16"/>
                                <a:gd name="T20" fmla="*/ 7 w 16"/>
                                <a:gd name="T21" fmla="*/ 16 h 16"/>
                                <a:gd name="T22" fmla="*/ 8 w 16"/>
                                <a:gd name="T23" fmla="*/ 16 h 16"/>
                                <a:gd name="T24" fmla="*/ 8 w 16"/>
                                <a:gd name="T25" fmla="*/ 16 h 16"/>
                                <a:gd name="T26" fmla="*/ 8 w 16"/>
                                <a:gd name="T27" fmla="*/ 16 h 16"/>
                                <a:gd name="T28" fmla="*/ 9 w 16"/>
                                <a:gd name="T29" fmla="*/ 16 h 16"/>
                                <a:gd name="T30" fmla="*/ 10 w 16"/>
                                <a:gd name="T31" fmla="*/ 16 h 16"/>
                                <a:gd name="T32" fmla="*/ 10 w 16"/>
                                <a:gd name="T33" fmla="*/ 16 h 16"/>
                                <a:gd name="T34" fmla="*/ 10 w 16"/>
                                <a:gd name="T35" fmla="*/ 16 h 16"/>
                                <a:gd name="T36" fmla="*/ 12 w 16"/>
                                <a:gd name="T37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2" y="15"/>
                                  </a:moveTo>
                                  <a:cubicBezTo>
                                    <a:pt x="14" y="14"/>
                                    <a:pt x="15" y="12"/>
                                    <a:pt x="16" y="10"/>
                                  </a:cubicBezTo>
                                  <a:cubicBezTo>
                                    <a:pt x="16" y="10"/>
                                    <a:pt x="16" y="9"/>
                                    <a:pt x="16" y="9"/>
                                  </a:cubicBez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6" y="9"/>
                                    <a:pt x="16" y="8"/>
                                    <a:pt x="16" y="8"/>
                                  </a:cubicBezTo>
                                  <a:cubicBezTo>
                                    <a:pt x="16" y="8"/>
                                    <a:pt x="16" y="7"/>
                                    <a:pt x="16" y="7"/>
                                  </a:cubicBezTo>
                                  <a:cubicBezTo>
                                    <a:pt x="15" y="5"/>
                                    <a:pt x="14" y="4"/>
                                    <a:pt x="13" y="3"/>
                                  </a:cubicBezTo>
                                  <a:cubicBezTo>
                                    <a:pt x="10" y="0"/>
                                    <a:pt x="5" y="1"/>
                                    <a:pt x="2" y="4"/>
                                  </a:cubicBezTo>
                                  <a:cubicBezTo>
                                    <a:pt x="0" y="8"/>
                                    <a:pt x="1" y="12"/>
                                    <a:pt x="4" y="15"/>
                                  </a:cubicBezTo>
                                  <a:cubicBezTo>
                                    <a:pt x="5" y="15"/>
                                    <a:pt x="6" y="16"/>
                                    <a:pt x="7" y="16"/>
                                  </a:cubicBezTo>
                                  <a:cubicBezTo>
                                    <a:pt x="7" y="16"/>
                                    <a:pt x="8" y="16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8" y="16"/>
                                    <a:pt x="9" y="16"/>
                                    <a:pt x="9" y="16"/>
                                  </a:cubicBezTo>
                                  <a:cubicBezTo>
                                    <a:pt x="9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1" y="16"/>
                                    <a:pt x="11" y="15"/>
                                    <a:pt x="12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8" name="Freeform 110"/>
                          <wps:cNvSpPr/>
                          <wps:spPr bwMode="auto">
                            <a:xfrm>
                              <a:off x="7327" y="20848"/>
                              <a:ext cx="84" cy="8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16"/>
                                <a:gd name="T2" fmla="*/ 9 w 17"/>
                                <a:gd name="T3" fmla="*/ 0 h 16"/>
                                <a:gd name="T4" fmla="*/ 9 w 17"/>
                                <a:gd name="T5" fmla="*/ 0 h 16"/>
                                <a:gd name="T6" fmla="*/ 8 w 17"/>
                                <a:gd name="T7" fmla="*/ 0 h 16"/>
                                <a:gd name="T8" fmla="*/ 8 w 17"/>
                                <a:gd name="T9" fmla="*/ 0 h 16"/>
                                <a:gd name="T10" fmla="*/ 7 w 17"/>
                                <a:gd name="T11" fmla="*/ 0 h 16"/>
                                <a:gd name="T12" fmla="*/ 7 w 17"/>
                                <a:gd name="T13" fmla="*/ 0 h 16"/>
                                <a:gd name="T14" fmla="*/ 6 w 17"/>
                                <a:gd name="T15" fmla="*/ 0 h 16"/>
                                <a:gd name="T16" fmla="*/ 2 w 17"/>
                                <a:gd name="T17" fmla="*/ 10 h 16"/>
                                <a:gd name="T18" fmla="*/ 11 w 17"/>
                                <a:gd name="T19" fmla="*/ 15 h 16"/>
                                <a:gd name="T20" fmla="*/ 16 w 17"/>
                                <a:gd name="T21" fmla="*/ 5 h 16"/>
                                <a:gd name="T22" fmla="*/ 10 w 17"/>
                                <a:gd name="T23" fmla="*/ 0 h 16"/>
                                <a:gd name="T24" fmla="*/ 9 w 17"/>
                                <a:gd name="T25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9" y="0"/>
                                  </a:move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2" y="2"/>
                                    <a:pt x="0" y="6"/>
                                    <a:pt x="2" y="10"/>
                                  </a:cubicBezTo>
                                  <a:cubicBezTo>
                                    <a:pt x="3" y="14"/>
                                    <a:pt x="7" y="16"/>
                                    <a:pt x="11" y="15"/>
                                  </a:cubicBezTo>
                                  <a:cubicBezTo>
                                    <a:pt x="15" y="13"/>
                                    <a:pt x="17" y="9"/>
                                    <a:pt x="16" y="5"/>
                                  </a:cubicBezTo>
                                  <a:cubicBezTo>
                                    <a:pt x="15" y="2"/>
                                    <a:pt x="13" y="1"/>
                                    <a:pt x="10" y="0"/>
                                  </a:cubicBezTo>
                                  <a:cubicBezTo>
                                    <a:pt x="10" y="0"/>
                                    <a:pt x="9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09" name="Freeform 111"/>
                          <wps:cNvSpPr/>
                          <wps:spPr bwMode="auto">
                            <a:xfrm>
                              <a:off x="6785" y="20988"/>
                              <a:ext cx="74" cy="74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 h 15"/>
                                <a:gd name="T2" fmla="*/ 0 w 15"/>
                                <a:gd name="T3" fmla="*/ 8 h 15"/>
                                <a:gd name="T4" fmla="*/ 0 w 15"/>
                                <a:gd name="T5" fmla="*/ 10 h 15"/>
                                <a:gd name="T6" fmla="*/ 8 w 15"/>
                                <a:gd name="T7" fmla="*/ 14 h 15"/>
                                <a:gd name="T8" fmla="*/ 14 w 15"/>
                                <a:gd name="T9" fmla="*/ 7 h 15"/>
                                <a:gd name="T10" fmla="*/ 8 w 15"/>
                                <a:gd name="T11" fmla="*/ 0 h 15"/>
                                <a:gd name="T12" fmla="*/ 6 w 15"/>
                                <a:gd name="T13" fmla="*/ 0 h 15"/>
                                <a:gd name="T14" fmla="*/ 0 w 15"/>
                                <a:gd name="T15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6"/>
                                  </a:moveTo>
                                  <a:cubicBezTo>
                                    <a:pt x="0" y="7"/>
                                    <a:pt x="0" y="7"/>
                                    <a:pt x="0" y="8"/>
                                  </a:cubicBez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1" y="13"/>
                                    <a:pt x="4" y="15"/>
                                    <a:pt x="8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ubicBezTo>
                                    <a:pt x="15" y="3"/>
                                    <a:pt x="11" y="0"/>
                                    <a:pt x="8" y="0"/>
                                  </a:cubicBezTo>
                                  <a:cubicBezTo>
                                    <a:pt x="7" y="0"/>
                                    <a:pt x="7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0" name="Freeform 112"/>
                          <wps:cNvSpPr/>
                          <wps:spPr bwMode="auto">
                            <a:xfrm>
                              <a:off x="7054" y="22081"/>
                              <a:ext cx="78" cy="80"/>
                            </a:xfrm>
                            <a:custGeom>
                              <a:avLst/>
                              <a:gdLst>
                                <a:gd name="T0" fmla="*/ 11 w 16"/>
                                <a:gd name="T1" fmla="*/ 15 h 16"/>
                                <a:gd name="T2" fmla="*/ 15 w 16"/>
                                <a:gd name="T3" fmla="*/ 6 h 16"/>
                                <a:gd name="T4" fmla="*/ 6 w 16"/>
                                <a:gd name="T5" fmla="*/ 1 h 16"/>
                                <a:gd name="T6" fmla="*/ 1 w 16"/>
                                <a:gd name="T7" fmla="*/ 10 h 16"/>
                                <a:gd name="T8" fmla="*/ 7 w 16"/>
                                <a:gd name="T9" fmla="*/ 16 h 16"/>
                                <a:gd name="T10" fmla="*/ 9 w 16"/>
                                <a:gd name="T11" fmla="*/ 16 h 16"/>
                                <a:gd name="T12" fmla="*/ 11 w 16"/>
                                <a:gd name="T13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1" y="15"/>
                                  </a:moveTo>
                                  <a:cubicBezTo>
                                    <a:pt x="14" y="14"/>
                                    <a:pt x="16" y="10"/>
                                    <a:pt x="15" y="6"/>
                                  </a:cubicBezTo>
                                  <a:cubicBezTo>
                                    <a:pt x="14" y="2"/>
                                    <a:pt x="10" y="0"/>
                                    <a:pt x="6" y="1"/>
                                  </a:cubicBezTo>
                                  <a:cubicBezTo>
                                    <a:pt x="2" y="2"/>
                                    <a:pt x="0" y="6"/>
                                    <a:pt x="1" y="10"/>
                                  </a:cubicBezTo>
                                  <a:cubicBezTo>
                                    <a:pt x="2" y="13"/>
                                    <a:pt x="4" y="15"/>
                                    <a:pt x="7" y="16"/>
                                  </a:cubicBezTo>
                                  <a:cubicBezTo>
                                    <a:pt x="8" y="16"/>
                                    <a:pt x="9" y="16"/>
                                    <a:pt x="9" y="16"/>
                                  </a:cubicBezTo>
                                  <a:cubicBezTo>
                                    <a:pt x="10" y="16"/>
                                    <a:pt x="10" y="15"/>
                                    <a:pt x="11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1" name="Freeform 113"/>
                          <wps:cNvSpPr/>
                          <wps:spPr bwMode="auto">
                            <a:xfrm>
                              <a:off x="6710" y="21053"/>
                              <a:ext cx="80" cy="80"/>
                            </a:xfrm>
                            <a:custGeom>
                              <a:avLst/>
                              <a:gdLst>
                                <a:gd name="T0" fmla="*/ 1 w 16"/>
                                <a:gd name="T1" fmla="*/ 8 h 16"/>
                                <a:gd name="T2" fmla="*/ 10 w 16"/>
                                <a:gd name="T3" fmla="*/ 15 h 16"/>
                                <a:gd name="T4" fmla="*/ 15 w 16"/>
                                <a:gd name="T5" fmla="*/ 7 h 16"/>
                                <a:gd name="T6" fmla="*/ 9 w 16"/>
                                <a:gd name="T7" fmla="*/ 0 h 16"/>
                                <a:gd name="T8" fmla="*/ 7 w 16"/>
                                <a:gd name="T9" fmla="*/ 0 h 16"/>
                                <a:gd name="T10" fmla="*/ 6 w 16"/>
                                <a:gd name="T11" fmla="*/ 1 h 16"/>
                                <a:gd name="T12" fmla="*/ 1 w 16"/>
                                <a:gd name="T13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" y="8"/>
                                  </a:moveTo>
                                  <a:cubicBezTo>
                                    <a:pt x="1" y="13"/>
                                    <a:pt x="5" y="16"/>
                                    <a:pt x="10" y="15"/>
                                  </a:cubicBezTo>
                                  <a:cubicBezTo>
                                    <a:pt x="13" y="14"/>
                                    <a:pt x="16" y="11"/>
                                    <a:pt x="15" y="7"/>
                                  </a:cubicBezTo>
                                  <a:cubicBezTo>
                                    <a:pt x="15" y="4"/>
                                    <a:pt x="13" y="1"/>
                                    <a:pt x="9" y="0"/>
                                  </a:cubicBez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1"/>
                                  </a:cubicBezTo>
                                  <a:cubicBezTo>
                                    <a:pt x="3" y="1"/>
                                    <a:pt x="0" y="4"/>
                                    <a:pt x="1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2" name="Freeform 114"/>
                          <wps:cNvSpPr/>
                          <wps:spPr bwMode="auto">
                            <a:xfrm>
                              <a:off x="6710" y="21877"/>
                              <a:ext cx="80" cy="80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7 h 16"/>
                                <a:gd name="T2" fmla="*/ 8 w 16"/>
                                <a:gd name="T3" fmla="*/ 0 h 16"/>
                                <a:gd name="T4" fmla="*/ 0 w 16"/>
                                <a:gd name="T5" fmla="*/ 7 h 16"/>
                                <a:gd name="T6" fmla="*/ 0 w 16"/>
                                <a:gd name="T7" fmla="*/ 9 h 16"/>
                                <a:gd name="T8" fmla="*/ 1 w 16"/>
                                <a:gd name="T9" fmla="*/ 11 h 16"/>
                                <a:gd name="T10" fmla="*/ 10 w 16"/>
                                <a:gd name="T11" fmla="*/ 15 h 16"/>
                                <a:gd name="T12" fmla="*/ 15 w 16"/>
                                <a:gd name="T13" fmla="*/ 7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7"/>
                                  </a:moveTo>
                                  <a:cubicBezTo>
                                    <a:pt x="15" y="3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1" y="3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1" y="10"/>
                                    <a:pt x="1" y="11"/>
                                    <a:pt x="1" y="11"/>
                                  </a:cubicBezTo>
                                  <a:cubicBezTo>
                                    <a:pt x="3" y="14"/>
                                    <a:pt x="7" y="16"/>
                                    <a:pt x="10" y="15"/>
                                  </a:cubicBezTo>
                                  <a:cubicBezTo>
                                    <a:pt x="14" y="14"/>
                                    <a:pt x="16" y="11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3" name="Freeform 115"/>
                          <wps:cNvSpPr/>
                          <wps:spPr bwMode="auto">
                            <a:xfrm>
                              <a:off x="6577" y="21322"/>
                              <a:ext cx="74" cy="84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8 h 17"/>
                                <a:gd name="T2" fmla="*/ 0 w 15"/>
                                <a:gd name="T3" fmla="*/ 10 h 17"/>
                                <a:gd name="T4" fmla="*/ 1 w 15"/>
                                <a:gd name="T5" fmla="*/ 13 h 17"/>
                                <a:gd name="T6" fmla="*/ 10 w 15"/>
                                <a:gd name="T7" fmla="*/ 16 h 17"/>
                                <a:gd name="T8" fmla="*/ 15 w 15"/>
                                <a:gd name="T9" fmla="*/ 8 h 17"/>
                                <a:gd name="T10" fmla="*/ 4 w 15"/>
                                <a:gd name="T11" fmla="*/ 2 h 17"/>
                                <a:gd name="T12" fmla="*/ 0 w 15"/>
                                <a:gd name="T13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8"/>
                                  </a:move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0" y="11"/>
                                    <a:pt x="0" y="12"/>
                                    <a:pt x="1" y="13"/>
                                  </a:cubicBezTo>
                                  <a:cubicBezTo>
                                    <a:pt x="3" y="16"/>
                                    <a:pt x="7" y="17"/>
                                    <a:pt x="10" y="16"/>
                                  </a:cubicBezTo>
                                  <a:cubicBezTo>
                                    <a:pt x="13" y="15"/>
                                    <a:pt x="15" y="12"/>
                                    <a:pt x="15" y="8"/>
                                  </a:cubicBezTo>
                                  <a:cubicBezTo>
                                    <a:pt x="14" y="3"/>
                                    <a:pt x="8" y="0"/>
                                    <a:pt x="4" y="2"/>
                                  </a:cubicBezTo>
                                  <a:cubicBezTo>
                                    <a:pt x="2" y="4"/>
                                    <a:pt x="0" y="6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4" name="Freeform 116"/>
                          <wps:cNvSpPr/>
                          <wps:spPr bwMode="auto">
                            <a:xfrm>
                              <a:off x="6577" y="21595"/>
                              <a:ext cx="74" cy="84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7"/>
                                <a:gd name="T2" fmla="*/ 0 w 15"/>
                                <a:gd name="T3" fmla="*/ 10 h 17"/>
                                <a:gd name="T4" fmla="*/ 6 w 15"/>
                                <a:gd name="T5" fmla="*/ 17 h 17"/>
                                <a:gd name="T6" fmla="*/ 8 w 15"/>
                                <a:gd name="T7" fmla="*/ 17 h 17"/>
                                <a:gd name="T8" fmla="*/ 15 w 15"/>
                                <a:gd name="T9" fmla="*/ 9 h 17"/>
                                <a:gd name="T10" fmla="*/ 4 w 15"/>
                                <a:gd name="T11" fmla="*/ 3 h 17"/>
                                <a:gd name="T12" fmla="*/ 0 w 15"/>
                                <a:gd name="T13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9"/>
                                  </a:move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0" y="14"/>
                                    <a:pt x="3" y="16"/>
                                    <a:pt x="6" y="17"/>
                                  </a:cubicBezTo>
                                  <a:cubicBezTo>
                                    <a:pt x="7" y="17"/>
                                    <a:pt x="7" y="17"/>
                                    <a:pt x="8" y="17"/>
                                  </a:cubicBezTo>
                                  <a:cubicBezTo>
                                    <a:pt x="13" y="16"/>
                                    <a:pt x="15" y="13"/>
                                    <a:pt x="15" y="9"/>
                                  </a:cubicBezTo>
                                  <a:cubicBezTo>
                                    <a:pt x="14" y="4"/>
                                    <a:pt x="8" y="0"/>
                                    <a:pt x="4" y="3"/>
                                  </a:cubicBezTo>
                                  <a:cubicBezTo>
                                    <a:pt x="1" y="4"/>
                                    <a:pt x="0" y="6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5" name="Freeform 117"/>
                          <wps:cNvSpPr/>
                          <wps:spPr bwMode="auto">
                            <a:xfrm>
                              <a:off x="6781" y="21948"/>
                              <a:ext cx="74" cy="7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8 w 15"/>
                                <a:gd name="T3" fmla="*/ 0 h 15"/>
                                <a:gd name="T4" fmla="*/ 0 w 15"/>
                                <a:gd name="T5" fmla="*/ 8 h 15"/>
                                <a:gd name="T6" fmla="*/ 8 w 15"/>
                                <a:gd name="T7" fmla="*/ 15 h 15"/>
                                <a:gd name="T8" fmla="*/ 15 w 15"/>
                                <a:gd name="T9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cubicBezTo>
                                    <a:pt x="15" y="4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ubicBezTo>
                                    <a:pt x="0" y="12"/>
                                    <a:pt x="4" y="15"/>
                                    <a:pt x="8" y="15"/>
                                  </a:cubicBezTo>
                                  <a:cubicBezTo>
                                    <a:pt x="12" y="15"/>
                                    <a:pt x="15" y="12"/>
                                    <a:pt x="15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6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7" y="20848"/>
                              <a:ext cx="74" cy="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7" name="Freeform 119"/>
                          <wps:cNvSpPr/>
                          <wps:spPr bwMode="auto">
                            <a:xfrm>
                              <a:off x="7737" y="21808"/>
                              <a:ext cx="80" cy="80"/>
                            </a:xfrm>
                            <a:custGeom>
                              <a:avLst/>
                              <a:gdLst>
                                <a:gd name="T0" fmla="*/ 14 w 16"/>
                                <a:gd name="T1" fmla="*/ 12 h 16"/>
                                <a:gd name="T2" fmla="*/ 14 w 16"/>
                                <a:gd name="T3" fmla="*/ 3 h 16"/>
                                <a:gd name="T4" fmla="*/ 5 w 16"/>
                                <a:gd name="T5" fmla="*/ 2 h 16"/>
                                <a:gd name="T6" fmla="*/ 1 w 16"/>
                                <a:gd name="T7" fmla="*/ 10 h 16"/>
                                <a:gd name="T8" fmla="*/ 8 w 16"/>
                                <a:gd name="T9" fmla="*/ 16 h 16"/>
                                <a:gd name="T10" fmla="*/ 9 w 16"/>
                                <a:gd name="T11" fmla="*/ 16 h 16"/>
                                <a:gd name="T12" fmla="*/ 14 w 16"/>
                                <a:gd name="T13" fmla="*/ 1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4" y="12"/>
                                  </a:moveTo>
                                  <a:cubicBezTo>
                                    <a:pt x="16" y="10"/>
                                    <a:pt x="16" y="6"/>
                                    <a:pt x="14" y="3"/>
                                  </a:cubicBezTo>
                                  <a:cubicBezTo>
                                    <a:pt x="12" y="1"/>
                                    <a:pt x="8" y="0"/>
                                    <a:pt x="5" y="2"/>
                                  </a:cubicBezTo>
                                  <a:cubicBezTo>
                                    <a:pt x="2" y="3"/>
                                    <a:pt x="0" y="7"/>
                                    <a:pt x="1" y="10"/>
                                  </a:cubicBezTo>
                                  <a:cubicBezTo>
                                    <a:pt x="2" y="13"/>
                                    <a:pt x="4" y="15"/>
                                    <a:pt x="8" y="16"/>
                                  </a:cubicBezTo>
                                  <a:cubicBezTo>
                                    <a:pt x="8" y="16"/>
                                    <a:pt x="9" y="16"/>
                                    <a:pt x="9" y="16"/>
                                  </a:cubicBezTo>
                                  <a:cubicBezTo>
                                    <a:pt x="11" y="15"/>
                                    <a:pt x="13" y="14"/>
                                    <a:pt x="14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8" name="Freeform 120"/>
                          <wps:cNvSpPr/>
                          <wps:spPr bwMode="auto">
                            <a:xfrm>
                              <a:off x="7538" y="20919"/>
                              <a:ext cx="76" cy="74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7 h 15"/>
                                <a:gd name="T2" fmla="*/ 7 w 15"/>
                                <a:gd name="T3" fmla="*/ 15 h 15"/>
                                <a:gd name="T4" fmla="*/ 15 w 15"/>
                                <a:gd name="T5" fmla="*/ 7 h 15"/>
                                <a:gd name="T6" fmla="*/ 7 w 15"/>
                                <a:gd name="T7" fmla="*/ 0 h 15"/>
                                <a:gd name="T8" fmla="*/ 0 w 15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cubicBezTo>
                                    <a:pt x="0" y="11"/>
                                    <a:pt x="3" y="15"/>
                                    <a:pt x="7" y="15"/>
                                  </a:cubicBezTo>
                                  <a:cubicBezTo>
                                    <a:pt x="11" y="15"/>
                                    <a:pt x="15" y="11"/>
                                    <a:pt x="15" y="7"/>
                                  </a:cubicBezTo>
                                  <a:cubicBezTo>
                                    <a:pt x="14" y="3"/>
                                    <a:pt x="12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19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21121"/>
                              <a:ext cx="74" cy="7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0" name="Freeform 122"/>
                          <wps:cNvSpPr/>
                          <wps:spPr bwMode="auto">
                            <a:xfrm>
                              <a:off x="7538" y="22016"/>
                              <a:ext cx="71" cy="7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15"/>
                                <a:gd name="T2" fmla="*/ 7 w 14"/>
                                <a:gd name="T3" fmla="*/ 0 h 15"/>
                                <a:gd name="T4" fmla="*/ 0 w 14"/>
                                <a:gd name="T5" fmla="*/ 8 h 15"/>
                                <a:gd name="T6" fmla="*/ 7 w 14"/>
                                <a:gd name="T7" fmla="*/ 15 h 15"/>
                                <a:gd name="T8" fmla="*/ 14 w 14"/>
                                <a:gd name="T9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8"/>
                                  </a:moveTo>
                                  <a:cubicBezTo>
                                    <a:pt x="14" y="4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4"/>
                                    <a:pt x="0" y="8"/>
                                  </a:cubicBezTo>
                                  <a:cubicBezTo>
                                    <a:pt x="0" y="12"/>
                                    <a:pt x="2" y="15"/>
                                    <a:pt x="7" y="15"/>
                                  </a:cubicBezTo>
                                  <a:cubicBezTo>
                                    <a:pt x="11" y="15"/>
                                    <a:pt x="14" y="12"/>
                                    <a:pt x="14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1" name="Freeform 123"/>
                          <wps:cNvSpPr/>
                          <wps:spPr bwMode="auto">
                            <a:xfrm>
                              <a:off x="6850" y="22016"/>
                              <a:ext cx="74" cy="74"/>
                            </a:xfrm>
                            <a:custGeom>
                              <a:avLst/>
                              <a:gdLst>
                                <a:gd name="T0" fmla="*/ 9 w 15"/>
                                <a:gd name="T1" fmla="*/ 15 h 15"/>
                                <a:gd name="T2" fmla="*/ 9 w 15"/>
                                <a:gd name="T3" fmla="*/ 15 h 15"/>
                                <a:gd name="T4" fmla="*/ 9 w 15"/>
                                <a:gd name="T5" fmla="*/ 15 h 15"/>
                                <a:gd name="T6" fmla="*/ 11 w 15"/>
                                <a:gd name="T7" fmla="*/ 14 h 15"/>
                                <a:gd name="T8" fmla="*/ 15 w 15"/>
                                <a:gd name="T9" fmla="*/ 6 h 15"/>
                                <a:gd name="T10" fmla="*/ 8 w 15"/>
                                <a:gd name="T11" fmla="*/ 0 h 15"/>
                                <a:gd name="T12" fmla="*/ 0 w 15"/>
                                <a:gd name="T13" fmla="*/ 6 h 15"/>
                                <a:gd name="T14" fmla="*/ 5 w 15"/>
                                <a:gd name="T15" fmla="*/ 14 h 15"/>
                                <a:gd name="T16" fmla="*/ 6 w 15"/>
                                <a:gd name="T17" fmla="*/ 15 h 15"/>
                                <a:gd name="T18" fmla="*/ 7 w 15"/>
                                <a:gd name="T19" fmla="*/ 15 h 15"/>
                                <a:gd name="T20" fmla="*/ 7 w 15"/>
                                <a:gd name="T21" fmla="*/ 15 h 15"/>
                                <a:gd name="T22" fmla="*/ 8 w 15"/>
                                <a:gd name="T23" fmla="*/ 15 h 15"/>
                                <a:gd name="T24" fmla="*/ 9 w 15"/>
                                <a:gd name="T2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9" y="15"/>
                                  </a:move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10" y="15"/>
                                    <a:pt x="10" y="14"/>
                                    <a:pt x="11" y="14"/>
                                  </a:cubicBezTo>
                                  <a:cubicBezTo>
                                    <a:pt x="14" y="13"/>
                                    <a:pt x="15" y="9"/>
                                    <a:pt x="15" y="6"/>
                                  </a:cubicBezTo>
                                  <a:cubicBezTo>
                                    <a:pt x="14" y="3"/>
                                    <a:pt x="11" y="0"/>
                                    <a:pt x="8" y="0"/>
                                  </a:cubicBezTo>
                                  <a:cubicBezTo>
                                    <a:pt x="4" y="0"/>
                                    <a:pt x="1" y="3"/>
                                    <a:pt x="0" y="6"/>
                                  </a:cubicBezTo>
                                  <a:cubicBezTo>
                                    <a:pt x="0" y="9"/>
                                    <a:pt x="1" y="13"/>
                                    <a:pt x="5" y="14"/>
                                  </a:cubicBezTo>
                                  <a:cubicBezTo>
                                    <a:pt x="5" y="14"/>
                                    <a:pt x="5" y="15"/>
                                    <a:pt x="6" y="15"/>
                                  </a:cubicBezTo>
                                  <a:cubicBezTo>
                                    <a:pt x="6" y="15"/>
                                    <a:pt x="7" y="15"/>
                                    <a:pt x="7" y="15"/>
                                  </a:cubicBezTo>
                                  <a:cubicBezTo>
                                    <a:pt x="7" y="15"/>
                                    <a:pt x="7" y="15"/>
                                    <a:pt x="7" y="15"/>
                                  </a:cubicBezTo>
                                  <a:cubicBezTo>
                                    <a:pt x="7" y="15"/>
                                    <a:pt x="8" y="15"/>
                                    <a:pt x="8" y="15"/>
                                  </a:cubicBezTo>
                                  <a:cubicBezTo>
                                    <a:pt x="8" y="15"/>
                                    <a:pt x="9" y="15"/>
                                    <a:pt x="9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2" name="Freeform 124"/>
                          <wps:cNvSpPr/>
                          <wps:spPr bwMode="auto">
                            <a:xfrm>
                              <a:off x="6645" y="21121"/>
                              <a:ext cx="76" cy="7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 h 15"/>
                                <a:gd name="T2" fmla="*/ 0 w 15"/>
                                <a:gd name="T3" fmla="*/ 9 h 15"/>
                                <a:gd name="T4" fmla="*/ 0 w 15"/>
                                <a:gd name="T5" fmla="*/ 10 h 15"/>
                                <a:gd name="T6" fmla="*/ 8 w 15"/>
                                <a:gd name="T7" fmla="*/ 15 h 15"/>
                                <a:gd name="T8" fmla="*/ 14 w 15"/>
                                <a:gd name="T9" fmla="*/ 8 h 15"/>
                                <a:gd name="T10" fmla="*/ 9 w 15"/>
                                <a:gd name="T11" fmla="*/ 0 h 15"/>
                                <a:gd name="T12" fmla="*/ 6 w 15"/>
                                <a:gd name="T13" fmla="*/ 0 h 15"/>
                                <a:gd name="T14" fmla="*/ 0 w 15"/>
                                <a:gd name="T15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6"/>
                                  </a:move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13"/>
                                    <a:pt x="5" y="15"/>
                                    <a:pt x="8" y="15"/>
                                  </a:cubicBezTo>
                                  <a:cubicBezTo>
                                    <a:pt x="12" y="14"/>
                                    <a:pt x="14" y="11"/>
                                    <a:pt x="14" y="8"/>
                                  </a:cubicBezTo>
                                  <a:cubicBezTo>
                                    <a:pt x="15" y="4"/>
                                    <a:pt x="13" y="2"/>
                                    <a:pt x="9" y="0"/>
                                  </a:cubicBez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3" y="1"/>
                                    <a:pt x="1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3" name="Freeform 125"/>
                          <wps:cNvSpPr/>
                          <wps:spPr bwMode="auto">
                            <a:xfrm>
                              <a:off x="6855" y="20919"/>
                              <a:ext cx="69" cy="7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 h 15"/>
                                <a:gd name="T2" fmla="*/ 0 w 14"/>
                                <a:gd name="T3" fmla="*/ 8 h 15"/>
                                <a:gd name="T4" fmla="*/ 0 w 14"/>
                                <a:gd name="T5" fmla="*/ 9 h 15"/>
                                <a:gd name="T6" fmla="*/ 8 w 14"/>
                                <a:gd name="T7" fmla="*/ 14 h 15"/>
                                <a:gd name="T8" fmla="*/ 14 w 14"/>
                                <a:gd name="T9" fmla="*/ 7 h 15"/>
                                <a:gd name="T10" fmla="*/ 8 w 14"/>
                                <a:gd name="T11" fmla="*/ 0 h 15"/>
                                <a:gd name="T12" fmla="*/ 5 w 14"/>
                                <a:gd name="T13" fmla="*/ 0 h 15"/>
                                <a:gd name="T14" fmla="*/ 0 w 14"/>
                                <a:gd name="T15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6"/>
                                  </a:move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1" y="13"/>
                                    <a:pt x="4" y="15"/>
                                    <a:pt x="8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ubicBezTo>
                                    <a:pt x="14" y="4"/>
                                    <a:pt x="12" y="1"/>
                                    <a:pt x="8" y="0"/>
                                  </a:cubicBezTo>
                                  <a:cubicBezTo>
                                    <a:pt x="7" y="0"/>
                                    <a:pt x="6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4" name="Freeform 126"/>
                          <wps:cNvSpPr/>
                          <wps:spPr bwMode="auto">
                            <a:xfrm>
                              <a:off x="6645" y="21812"/>
                              <a:ext cx="76" cy="71"/>
                            </a:xfrm>
                            <a:custGeom>
                              <a:avLst/>
                              <a:gdLst>
                                <a:gd name="T0" fmla="*/ 9 w 15"/>
                                <a:gd name="T1" fmla="*/ 14 h 14"/>
                                <a:gd name="T2" fmla="*/ 14 w 15"/>
                                <a:gd name="T3" fmla="*/ 6 h 14"/>
                                <a:gd name="T4" fmla="*/ 7 w 15"/>
                                <a:gd name="T5" fmla="*/ 0 h 14"/>
                                <a:gd name="T6" fmla="*/ 0 w 15"/>
                                <a:gd name="T7" fmla="*/ 6 h 14"/>
                                <a:gd name="T8" fmla="*/ 0 w 15"/>
                                <a:gd name="T9" fmla="*/ 8 h 14"/>
                                <a:gd name="T10" fmla="*/ 6 w 15"/>
                                <a:gd name="T11" fmla="*/ 14 h 14"/>
                                <a:gd name="T12" fmla="*/ 8 w 15"/>
                                <a:gd name="T13" fmla="*/ 14 h 14"/>
                                <a:gd name="T14" fmla="*/ 9 w 15"/>
                                <a:gd name="T1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9" y="14"/>
                                  </a:moveTo>
                                  <a:cubicBezTo>
                                    <a:pt x="13" y="13"/>
                                    <a:pt x="15" y="9"/>
                                    <a:pt x="14" y="6"/>
                                  </a:cubicBezTo>
                                  <a:cubicBezTo>
                                    <a:pt x="14" y="2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2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0" y="8"/>
                                  </a:cubicBezTo>
                                  <a:cubicBezTo>
                                    <a:pt x="1" y="11"/>
                                    <a:pt x="3" y="13"/>
                                    <a:pt x="6" y="14"/>
                                  </a:cubicBezTo>
                                  <a:cubicBezTo>
                                    <a:pt x="7" y="14"/>
                                    <a:pt x="7" y="14"/>
                                    <a:pt x="8" y="14"/>
                                  </a:cubicBezTo>
                                  <a:cubicBezTo>
                                    <a:pt x="9" y="14"/>
                                    <a:pt x="9" y="14"/>
                                    <a:pt x="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5" name="Freeform 127"/>
                          <wps:cNvSpPr/>
                          <wps:spPr bwMode="auto">
                            <a:xfrm>
                              <a:off x="7811" y="21743"/>
                              <a:ext cx="71" cy="69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 h 14"/>
                                <a:gd name="T2" fmla="*/ 6 w 14"/>
                                <a:gd name="T3" fmla="*/ 14 h 14"/>
                                <a:gd name="T4" fmla="*/ 9 w 14"/>
                                <a:gd name="T5" fmla="*/ 14 h 14"/>
                                <a:gd name="T6" fmla="*/ 14 w 14"/>
                                <a:gd name="T7" fmla="*/ 9 h 14"/>
                                <a:gd name="T8" fmla="*/ 14 w 14"/>
                                <a:gd name="T9" fmla="*/ 6 h 14"/>
                                <a:gd name="T10" fmla="*/ 9 w 14"/>
                                <a:gd name="T11" fmla="*/ 0 h 14"/>
                                <a:gd name="T12" fmla="*/ 6 w 14"/>
                                <a:gd name="T13" fmla="*/ 0 h 14"/>
                                <a:gd name="T14" fmla="*/ 0 w 14"/>
                                <a:gd name="T15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6"/>
                                  </a:moveTo>
                                  <a:cubicBezTo>
                                    <a:pt x="0" y="10"/>
                                    <a:pt x="2" y="13"/>
                                    <a:pt x="6" y="14"/>
                                  </a:cubicBezTo>
                                  <a:cubicBezTo>
                                    <a:pt x="7" y="14"/>
                                    <a:pt x="8" y="14"/>
                                    <a:pt x="9" y="14"/>
                                  </a:cubicBezTo>
                                  <a:cubicBezTo>
                                    <a:pt x="12" y="14"/>
                                    <a:pt x="13" y="12"/>
                                    <a:pt x="14" y="9"/>
                                  </a:cubicBezTo>
                                  <a:cubicBezTo>
                                    <a:pt x="14" y="8"/>
                                    <a:pt x="14" y="7"/>
                                    <a:pt x="14" y="6"/>
                                  </a:cubicBezTo>
                                  <a:cubicBezTo>
                                    <a:pt x="13" y="3"/>
                                    <a:pt x="12" y="1"/>
                                    <a:pt x="9" y="0"/>
                                  </a:cubicBez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3" y="1"/>
                                    <a:pt x="1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6" name="Freeform 128"/>
                          <wps:cNvSpPr/>
                          <wps:spPr bwMode="auto">
                            <a:xfrm>
                              <a:off x="7811" y="21197"/>
                              <a:ext cx="71" cy="69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2 h 14"/>
                                <a:gd name="T2" fmla="*/ 1 w 14"/>
                                <a:gd name="T3" fmla="*/ 10 h 14"/>
                                <a:gd name="T4" fmla="*/ 10 w 14"/>
                                <a:gd name="T5" fmla="*/ 13 h 14"/>
                                <a:gd name="T6" fmla="*/ 14 w 14"/>
                                <a:gd name="T7" fmla="*/ 8 h 14"/>
                                <a:gd name="T8" fmla="*/ 14 w 14"/>
                                <a:gd name="T9" fmla="*/ 6 h 14"/>
                                <a:gd name="T10" fmla="*/ 9 w 14"/>
                                <a:gd name="T11" fmla="*/ 0 h 14"/>
                                <a:gd name="T12" fmla="*/ 6 w 14"/>
                                <a:gd name="T13" fmla="*/ 0 h 14"/>
                                <a:gd name="T14" fmla="*/ 3 w 14"/>
                                <a:gd name="T15" fmla="*/ 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3" y="2"/>
                                  </a:moveTo>
                                  <a:cubicBezTo>
                                    <a:pt x="0" y="4"/>
                                    <a:pt x="0" y="7"/>
                                    <a:pt x="1" y="10"/>
                                  </a:cubicBezTo>
                                  <a:cubicBezTo>
                                    <a:pt x="3" y="13"/>
                                    <a:pt x="7" y="14"/>
                                    <a:pt x="10" y="13"/>
                                  </a:cubicBezTo>
                                  <a:cubicBezTo>
                                    <a:pt x="12" y="12"/>
                                    <a:pt x="14" y="11"/>
                                    <a:pt x="14" y="8"/>
                                  </a:cubicBezTo>
                                  <a:cubicBezTo>
                                    <a:pt x="14" y="7"/>
                                    <a:pt x="14" y="6"/>
                                    <a:pt x="14" y="6"/>
                                  </a:cubicBezTo>
                                  <a:cubicBezTo>
                                    <a:pt x="14" y="2"/>
                                    <a:pt x="12" y="0"/>
                                    <a:pt x="9" y="0"/>
                                  </a:cubicBez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5" y="0"/>
                                    <a:pt x="4" y="1"/>
                                    <a:pt x="3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7" name="Freeform 129"/>
                          <wps:cNvSpPr/>
                          <wps:spPr bwMode="auto">
                            <a:xfrm>
                              <a:off x="7470" y="20854"/>
                              <a:ext cx="69" cy="69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1 h 14"/>
                                <a:gd name="T2" fmla="*/ 1 w 14"/>
                                <a:gd name="T3" fmla="*/ 9 h 14"/>
                                <a:gd name="T4" fmla="*/ 9 w 14"/>
                                <a:gd name="T5" fmla="*/ 13 h 14"/>
                                <a:gd name="T6" fmla="*/ 14 w 14"/>
                                <a:gd name="T7" fmla="*/ 6 h 14"/>
                                <a:gd name="T8" fmla="*/ 8 w 14"/>
                                <a:gd name="T9" fmla="*/ 0 h 14"/>
                                <a:gd name="T10" fmla="*/ 6 w 14"/>
                                <a:gd name="T11" fmla="*/ 0 h 14"/>
                                <a:gd name="T12" fmla="*/ 3 w 14"/>
                                <a:gd name="T13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3" y="1"/>
                                  </a:moveTo>
                                  <a:cubicBezTo>
                                    <a:pt x="1" y="3"/>
                                    <a:pt x="0" y="6"/>
                                    <a:pt x="1" y="9"/>
                                  </a:cubicBezTo>
                                  <a:cubicBezTo>
                                    <a:pt x="2" y="12"/>
                                    <a:pt x="6" y="14"/>
                                    <a:pt x="9" y="13"/>
                                  </a:cubicBezTo>
                                  <a:cubicBezTo>
                                    <a:pt x="12" y="12"/>
                                    <a:pt x="14" y="10"/>
                                    <a:pt x="14" y="6"/>
                                  </a:cubicBezTo>
                                  <a:cubicBezTo>
                                    <a:pt x="14" y="3"/>
                                    <a:pt x="12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5" y="0"/>
                                    <a:pt x="4" y="0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8" name="Freeform 130"/>
                          <wps:cNvSpPr/>
                          <wps:spPr bwMode="auto">
                            <a:xfrm>
                              <a:off x="6918" y="22087"/>
                              <a:ext cx="71" cy="69"/>
                            </a:xfrm>
                            <a:custGeom>
                              <a:avLst/>
                              <a:gdLst>
                                <a:gd name="T0" fmla="*/ 9 w 14"/>
                                <a:gd name="T1" fmla="*/ 14 h 14"/>
                                <a:gd name="T2" fmla="*/ 14 w 14"/>
                                <a:gd name="T3" fmla="*/ 8 h 14"/>
                                <a:gd name="T4" fmla="*/ 10 w 14"/>
                                <a:gd name="T5" fmla="*/ 1 h 14"/>
                                <a:gd name="T6" fmla="*/ 2 w 14"/>
                                <a:gd name="T7" fmla="*/ 3 h 14"/>
                                <a:gd name="T8" fmla="*/ 0 w 14"/>
                                <a:gd name="T9" fmla="*/ 7 h 14"/>
                                <a:gd name="T10" fmla="*/ 0 w 14"/>
                                <a:gd name="T11" fmla="*/ 8 h 14"/>
                                <a:gd name="T12" fmla="*/ 7 w 14"/>
                                <a:gd name="T13" fmla="*/ 14 h 14"/>
                                <a:gd name="T14" fmla="*/ 8 w 14"/>
                                <a:gd name="T15" fmla="*/ 14 h 14"/>
                                <a:gd name="T16" fmla="*/ 9 w 14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9" y="14"/>
                                  </a:moveTo>
                                  <a:cubicBezTo>
                                    <a:pt x="12" y="13"/>
                                    <a:pt x="14" y="11"/>
                                    <a:pt x="14" y="8"/>
                                  </a:cubicBezTo>
                                  <a:cubicBezTo>
                                    <a:pt x="14" y="5"/>
                                    <a:pt x="13" y="2"/>
                                    <a:pt x="10" y="1"/>
                                  </a:cubicBezTo>
                                  <a:cubicBezTo>
                                    <a:pt x="7" y="0"/>
                                    <a:pt x="4" y="1"/>
                                    <a:pt x="2" y="3"/>
                                  </a:cubicBezTo>
                                  <a:cubicBezTo>
                                    <a:pt x="1" y="4"/>
                                    <a:pt x="1" y="5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1" y="12"/>
                                    <a:pt x="3" y="14"/>
                                    <a:pt x="7" y="14"/>
                                  </a:cubicBezTo>
                                  <a:cubicBezTo>
                                    <a:pt x="7" y="14"/>
                                    <a:pt x="8" y="14"/>
                                    <a:pt x="8" y="14"/>
                                  </a:cubicBezTo>
                                  <a:cubicBezTo>
                                    <a:pt x="8" y="14"/>
                                    <a:pt x="9" y="14"/>
                                    <a:pt x="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29" name="Freeform 131"/>
                          <wps:cNvSpPr/>
                          <wps:spPr bwMode="auto">
                            <a:xfrm>
                              <a:off x="6924" y="20848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4"/>
                                <a:gd name="T2" fmla="*/ 7 w 14"/>
                                <a:gd name="T3" fmla="*/ 14 h 14"/>
                                <a:gd name="T4" fmla="*/ 14 w 14"/>
                                <a:gd name="T5" fmla="*/ 7 h 14"/>
                                <a:gd name="T6" fmla="*/ 7 w 14"/>
                                <a:gd name="T7" fmla="*/ 0 h 14"/>
                                <a:gd name="T8" fmla="*/ 0 w 14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7"/>
                                  </a:moveTo>
                                  <a:cubicBezTo>
                                    <a:pt x="0" y="11"/>
                                    <a:pt x="3" y="14"/>
                                    <a:pt x="7" y="14"/>
                                  </a:cubicBezTo>
                                  <a:cubicBezTo>
                                    <a:pt x="10" y="14"/>
                                    <a:pt x="13" y="11"/>
                                    <a:pt x="14" y="7"/>
                                  </a:cubicBezTo>
                                  <a:cubicBezTo>
                                    <a:pt x="14" y="4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0" name="Freeform 132"/>
                          <wps:cNvSpPr/>
                          <wps:spPr bwMode="auto">
                            <a:xfrm>
                              <a:off x="6577" y="21743"/>
                              <a:ext cx="69" cy="6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4"/>
                                <a:gd name="T2" fmla="*/ 7 w 14"/>
                                <a:gd name="T3" fmla="*/ 0 h 14"/>
                                <a:gd name="T4" fmla="*/ 0 w 14"/>
                                <a:gd name="T5" fmla="*/ 7 h 14"/>
                                <a:gd name="T6" fmla="*/ 7 w 14"/>
                                <a:gd name="T7" fmla="*/ 14 h 14"/>
                                <a:gd name="T8" fmla="*/ 14 w 14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7"/>
                                  </a:moveTo>
                                  <a:cubicBezTo>
                                    <a:pt x="14" y="4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ubicBezTo>
                                    <a:pt x="0" y="11"/>
                                    <a:pt x="3" y="14"/>
                                    <a:pt x="7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1" name="Freeform 133"/>
                          <wps:cNvSpPr/>
                          <wps:spPr bwMode="auto">
                            <a:xfrm>
                              <a:off x="6577" y="21192"/>
                              <a:ext cx="69" cy="6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14"/>
                                <a:gd name="T2" fmla="*/ 8 w 14"/>
                                <a:gd name="T3" fmla="*/ 1 h 14"/>
                                <a:gd name="T4" fmla="*/ 1 w 14"/>
                                <a:gd name="T5" fmla="*/ 7 h 14"/>
                                <a:gd name="T6" fmla="*/ 7 w 14"/>
                                <a:gd name="T7" fmla="*/ 14 h 14"/>
                                <a:gd name="T8" fmla="*/ 14 w 14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8"/>
                                  </a:moveTo>
                                  <a:cubicBezTo>
                                    <a:pt x="14" y="4"/>
                                    <a:pt x="11" y="1"/>
                                    <a:pt x="8" y="1"/>
                                  </a:cubicBezTo>
                                  <a:cubicBezTo>
                                    <a:pt x="4" y="0"/>
                                    <a:pt x="0" y="3"/>
                                    <a:pt x="1" y="7"/>
                                  </a:cubicBezTo>
                                  <a:cubicBezTo>
                                    <a:pt x="0" y="11"/>
                                    <a:pt x="3" y="14"/>
                                    <a:pt x="7" y="14"/>
                                  </a:cubicBezTo>
                                  <a:cubicBezTo>
                                    <a:pt x="11" y="14"/>
                                    <a:pt x="14" y="11"/>
                                    <a:pt x="14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2" name="Freeform 134"/>
                          <wps:cNvSpPr/>
                          <wps:spPr bwMode="auto">
                            <a:xfrm>
                              <a:off x="7882" y="21400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4"/>
                                <a:gd name="T2" fmla="*/ 7 w 14"/>
                                <a:gd name="T3" fmla="*/ 14 h 14"/>
                                <a:gd name="T4" fmla="*/ 14 w 14"/>
                                <a:gd name="T5" fmla="*/ 7 h 14"/>
                                <a:gd name="T6" fmla="*/ 6 w 14"/>
                                <a:gd name="T7" fmla="*/ 0 h 14"/>
                                <a:gd name="T8" fmla="*/ 0 w 14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7"/>
                                  </a:moveTo>
                                  <a:cubicBezTo>
                                    <a:pt x="0" y="11"/>
                                    <a:pt x="3" y="14"/>
                                    <a:pt x="7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ubicBezTo>
                                    <a:pt x="14" y="4"/>
                                    <a:pt x="12" y="0"/>
                                    <a:pt x="6" y="0"/>
                                  </a:cubicBezTo>
                                  <a:cubicBezTo>
                                    <a:pt x="3" y="0"/>
                                    <a:pt x="0" y="4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3" name="Freeform 135"/>
                          <wps:cNvSpPr/>
                          <wps:spPr bwMode="auto">
                            <a:xfrm>
                              <a:off x="7882" y="21539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4"/>
                                <a:gd name="T2" fmla="*/ 7 w 14"/>
                                <a:gd name="T3" fmla="*/ 14 h 14"/>
                                <a:gd name="T4" fmla="*/ 14 w 14"/>
                                <a:gd name="T5" fmla="*/ 7 h 14"/>
                                <a:gd name="T6" fmla="*/ 7 w 14"/>
                                <a:gd name="T7" fmla="*/ 0 h 14"/>
                                <a:gd name="T8" fmla="*/ 0 w 14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7"/>
                                  </a:moveTo>
                                  <a:cubicBezTo>
                                    <a:pt x="0" y="10"/>
                                    <a:pt x="3" y="14"/>
                                    <a:pt x="7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ubicBezTo>
                                    <a:pt x="14" y="3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4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4" name="Freeform 136"/>
                          <wps:cNvSpPr/>
                          <wps:spPr bwMode="auto">
                            <a:xfrm>
                              <a:off x="7265" y="20783"/>
                              <a:ext cx="71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5 h 14"/>
                                <a:gd name="T2" fmla="*/ 0 w 14"/>
                                <a:gd name="T3" fmla="*/ 8 h 14"/>
                                <a:gd name="T4" fmla="*/ 0 w 14"/>
                                <a:gd name="T5" fmla="*/ 9 h 14"/>
                                <a:gd name="T6" fmla="*/ 9 w 14"/>
                                <a:gd name="T7" fmla="*/ 13 h 14"/>
                                <a:gd name="T8" fmla="*/ 14 w 14"/>
                                <a:gd name="T9" fmla="*/ 8 h 14"/>
                                <a:gd name="T10" fmla="*/ 14 w 14"/>
                                <a:gd name="T11" fmla="*/ 5 h 14"/>
                                <a:gd name="T12" fmla="*/ 8 w 14"/>
                                <a:gd name="T13" fmla="*/ 0 h 14"/>
                                <a:gd name="T14" fmla="*/ 6 w 14"/>
                                <a:gd name="T15" fmla="*/ 0 h 14"/>
                                <a:gd name="T16" fmla="*/ 0 w 14"/>
                                <a:gd name="T17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5"/>
                                  </a:moveTo>
                                  <a:cubicBezTo>
                                    <a:pt x="0" y="6"/>
                                    <a:pt x="0" y="7"/>
                                    <a:pt x="0" y="8"/>
                                  </a:cubicBezTo>
                                  <a:cubicBezTo>
                                    <a:pt x="0" y="8"/>
                                    <a:pt x="0" y="8"/>
                                    <a:pt x="0" y="9"/>
                                  </a:cubicBezTo>
                                  <a:cubicBezTo>
                                    <a:pt x="2" y="12"/>
                                    <a:pt x="5" y="14"/>
                                    <a:pt x="9" y="13"/>
                                  </a:cubicBezTo>
                                  <a:cubicBezTo>
                                    <a:pt x="11" y="12"/>
                                    <a:pt x="13" y="10"/>
                                    <a:pt x="14" y="8"/>
                                  </a:cubicBezTo>
                                  <a:cubicBezTo>
                                    <a:pt x="14" y="7"/>
                                    <a:pt x="14" y="6"/>
                                    <a:pt x="14" y="5"/>
                                  </a:cubicBezTo>
                                  <a:cubicBezTo>
                                    <a:pt x="13" y="2"/>
                                    <a:pt x="11" y="0"/>
                                    <a:pt x="8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5" name="Freeform 137"/>
                          <wps:cNvSpPr/>
                          <wps:spPr bwMode="auto">
                            <a:xfrm>
                              <a:off x="7128" y="20783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5 h 14"/>
                                <a:gd name="T2" fmla="*/ 0 w 14"/>
                                <a:gd name="T3" fmla="*/ 7 h 14"/>
                                <a:gd name="T4" fmla="*/ 1 w 14"/>
                                <a:gd name="T5" fmla="*/ 8 h 14"/>
                                <a:gd name="T6" fmla="*/ 10 w 14"/>
                                <a:gd name="T7" fmla="*/ 12 h 14"/>
                                <a:gd name="T8" fmla="*/ 14 w 14"/>
                                <a:gd name="T9" fmla="*/ 7 h 14"/>
                                <a:gd name="T10" fmla="*/ 14 w 14"/>
                                <a:gd name="T11" fmla="*/ 5 h 14"/>
                                <a:gd name="T12" fmla="*/ 8 w 14"/>
                                <a:gd name="T13" fmla="*/ 0 h 14"/>
                                <a:gd name="T14" fmla="*/ 6 w 14"/>
                                <a:gd name="T15" fmla="*/ 0 h 14"/>
                                <a:gd name="T16" fmla="*/ 6 w 14"/>
                                <a:gd name="T17" fmla="*/ 0 h 14"/>
                                <a:gd name="T18" fmla="*/ 6 w 14"/>
                                <a:gd name="T19" fmla="*/ 0 h 14"/>
                                <a:gd name="T20" fmla="*/ 0 w 14"/>
                                <a:gd name="T21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5"/>
                                  </a:move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0" y="8"/>
                                    <a:pt x="1" y="8"/>
                                    <a:pt x="1" y="8"/>
                                  </a:cubicBezTo>
                                  <a:cubicBezTo>
                                    <a:pt x="2" y="12"/>
                                    <a:pt x="6" y="14"/>
                                    <a:pt x="10" y="12"/>
                                  </a:cubicBezTo>
                                  <a:cubicBezTo>
                                    <a:pt x="12" y="11"/>
                                    <a:pt x="13" y="9"/>
                                    <a:pt x="14" y="7"/>
                                  </a:cubicBezTo>
                                  <a:cubicBezTo>
                                    <a:pt x="14" y="7"/>
                                    <a:pt x="14" y="6"/>
                                    <a:pt x="14" y="5"/>
                                  </a:cubicBezTo>
                                  <a:cubicBezTo>
                                    <a:pt x="13" y="2"/>
                                    <a:pt x="11" y="0"/>
                                    <a:pt x="8" y="0"/>
                                  </a:cubicBezTo>
                                  <a:cubicBezTo>
                                    <a:pt x="7" y="0"/>
                                    <a:pt x="7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6" name="Freeform 138"/>
                          <wps:cNvSpPr/>
                          <wps:spPr bwMode="auto">
                            <a:xfrm>
                              <a:off x="7128" y="22155"/>
                              <a:ext cx="69" cy="7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14"/>
                                <a:gd name="T2" fmla="*/ 14 w 14"/>
                                <a:gd name="T3" fmla="*/ 6 h 14"/>
                                <a:gd name="T4" fmla="*/ 13 w 14"/>
                                <a:gd name="T5" fmla="*/ 5 h 14"/>
                                <a:gd name="T6" fmla="*/ 6 w 14"/>
                                <a:gd name="T7" fmla="*/ 0 h 14"/>
                                <a:gd name="T8" fmla="*/ 0 w 14"/>
                                <a:gd name="T9" fmla="*/ 6 h 14"/>
                                <a:gd name="T10" fmla="*/ 0 w 14"/>
                                <a:gd name="T11" fmla="*/ 8 h 14"/>
                                <a:gd name="T12" fmla="*/ 6 w 14"/>
                                <a:gd name="T13" fmla="*/ 14 h 14"/>
                                <a:gd name="T14" fmla="*/ 8 w 14"/>
                                <a:gd name="T15" fmla="*/ 14 h 14"/>
                                <a:gd name="T16" fmla="*/ 14 w 14"/>
                                <a:gd name="T17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8"/>
                                  </a:moveTo>
                                  <a:cubicBezTo>
                                    <a:pt x="14" y="8"/>
                                    <a:pt x="14" y="7"/>
                                    <a:pt x="14" y="6"/>
                                  </a:cubicBezTo>
                                  <a:cubicBezTo>
                                    <a:pt x="14" y="6"/>
                                    <a:pt x="13" y="5"/>
                                    <a:pt x="13" y="5"/>
                                  </a:cubicBezTo>
                                  <a:cubicBezTo>
                                    <a:pt x="12" y="2"/>
                                    <a:pt x="9" y="0"/>
                                    <a:pt x="6" y="0"/>
                                  </a:cubicBezTo>
                                  <a:cubicBezTo>
                                    <a:pt x="3" y="1"/>
                                    <a:pt x="1" y="3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1" y="11"/>
                                    <a:pt x="3" y="13"/>
                                    <a:pt x="6" y="14"/>
                                  </a:cubicBezTo>
                                  <a:cubicBezTo>
                                    <a:pt x="7" y="14"/>
                                    <a:pt x="7" y="14"/>
                                    <a:pt x="8" y="14"/>
                                  </a:cubicBezTo>
                                  <a:cubicBezTo>
                                    <a:pt x="11" y="13"/>
                                    <a:pt x="13" y="11"/>
                                    <a:pt x="14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7" name="Freeform 139"/>
                          <wps:cNvSpPr/>
                          <wps:spPr bwMode="auto">
                            <a:xfrm>
                              <a:off x="7265" y="22155"/>
                              <a:ext cx="65" cy="7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14"/>
                                <a:gd name="T2" fmla="*/ 13 w 13"/>
                                <a:gd name="T3" fmla="*/ 6 h 14"/>
                                <a:gd name="T4" fmla="*/ 6 w 13"/>
                                <a:gd name="T5" fmla="*/ 1 h 14"/>
                                <a:gd name="T6" fmla="*/ 0 w 13"/>
                                <a:gd name="T7" fmla="*/ 6 h 14"/>
                                <a:gd name="T8" fmla="*/ 0 w 13"/>
                                <a:gd name="T9" fmla="*/ 9 h 14"/>
                                <a:gd name="T10" fmla="*/ 5 w 13"/>
                                <a:gd name="T11" fmla="*/ 14 h 14"/>
                                <a:gd name="T12" fmla="*/ 8 w 13"/>
                                <a:gd name="T13" fmla="*/ 14 h 14"/>
                                <a:gd name="T14" fmla="*/ 13 w 13"/>
                                <a:gd name="T15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9"/>
                                  </a:moveTo>
                                  <a:cubicBezTo>
                                    <a:pt x="13" y="8"/>
                                    <a:pt x="13" y="7"/>
                                    <a:pt x="13" y="6"/>
                                  </a:cubicBezTo>
                                  <a:cubicBezTo>
                                    <a:pt x="12" y="2"/>
                                    <a:pt x="9" y="0"/>
                                    <a:pt x="6" y="1"/>
                                  </a:cubicBezTo>
                                  <a:cubicBezTo>
                                    <a:pt x="3" y="1"/>
                                    <a:pt x="1" y="3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1" y="12"/>
                                    <a:pt x="2" y="13"/>
                                    <a:pt x="5" y="14"/>
                                  </a:cubicBezTo>
                                  <a:cubicBezTo>
                                    <a:pt x="6" y="14"/>
                                    <a:pt x="7" y="14"/>
                                    <a:pt x="8" y="14"/>
                                  </a:cubicBezTo>
                                  <a:cubicBezTo>
                                    <a:pt x="11" y="13"/>
                                    <a:pt x="13" y="12"/>
                                    <a:pt x="13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8" name="Freeform 140"/>
                          <wps:cNvSpPr/>
                          <wps:spPr bwMode="auto">
                            <a:xfrm>
                              <a:off x="6512" y="21400"/>
                              <a:ext cx="65" cy="7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4"/>
                                <a:gd name="T2" fmla="*/ 7 w 13"/>
                                <a:gd name="T3" fmla="*/ 0 h 14"/>
                                <a:gd name="T4" fmla="*/ 0 w 13"/>
                                <a:gd name="T5" fmla="*/ 7 h 14"/>
                                <a:gd name="T6" fmla="*/ 6 w 13"/>
                                <a:gd name="T7" fmla="*/ 14 h 14"/>
                                <a:gd name="T8" fmla="*/ 13 w 13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7"/>
                                  </a:moveTo>
                                  <a:cubicBezTo>
                                    <a:pt x="13" y="3"/>
                                    <a:pt x="10" y="0"/>
                                    <a:pt x="7" y="0"/>
                                  </a:cubicBezTo>
                                  <a:cubicBezTo>
                                    <a:pt x="3" y="0"/>
                                    <a:pt x="0" y="2"/>
                                    <a:pt x="0" y="7"/>
                                  </a:cubicBezTo>
                                  <a:cubicBezTo>
                                    <a:pt x="0" y="10"/>
                                    <a:pt x="3" y="13"/>
                                    <a:pt x="6" y="14"/>
                                  </a:cubicBezTo>
                                  <a:cubicBezTo>
                                    <a:pt x="10" y="14"/>
                                    <a:pt x="13" y="11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2" y="21539"/>
                              <a:ext cx="65" cy="6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0" name="Freeform 142"/>
                          <wps:cNvSpPr/>
                          <wps:spPr bwMode="auto">
                            <a:xfrm>
                              <a:off x="7885" y="21678"/>
                              <a:ext cx="65" cy="6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 h 13"/>
                                <a:gd name="T2" fmla="*/ 6 w 13"/>
                                <a:gd name="T3" fmla="*/ 13 h 13"/>
                                <a:gd name="T4" fmla="*/ 13 w 13"/>
                                <a:gd name="T5" fmla="*/ 7 h 13"/>
                                <a:gd name="T6" fmla="*/ 6 w 13"/>
                                <a:gd name="T7" fmla="*/ 0 h 13"/>
                                <a:gd name="T8" fmla="*/ 0 w 13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7"/>
                                  </a:moveTo>
                                  <a:cubicBezTo>
                                    <a:pt x="0" y="10"/>
                                    <a:pt x="3" y="13"/>
                                    <a:pt x="6" y="13"/>
                                  </a:cubicBezTo>
                                  <a:cubicBezTo>
                                    <a:pt x="10" y="13"/>
                                    <a:pt x="13" y="10"/>
                                    <a:pt x="13" y="7"/>
                                  </a:cubicBezTo>
                                  <a:cubicBezTo>
                                    <a:pt x="13" y="3"/>
                                    <a:pt x="10" y="0"/>
                                    <a:pt x="6" y="0"/>
                                  </a:cubicBezTo>
                                  <a:cubicBezTo>
                                    <a:pt x="2" y="0"/>
                                    <a:pt x="0" y="4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1" name="Freeform 143"/>
                          <wps:cNvSpPr/>
                          <wps:spPr bwMode="auto">
                            <a:xfrm>
                              <a:off x="7405" y="22161"/>
                              <a:ext cx="65" cy="6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 h 13"/>
                                <a:gd name="T2" fmla="*/ 6 w 13"/>
                                <a:gd name="T3" fmla="*/ 13 h 13"/>
                                <a:gd name="T4" fmla="*/ 13 w 13"/>
                                <a:gd name="T5" fmla="*/ 6 h 13"/>
                                <a:gd name="T6" fmla="*/ 6 w 13"/>
                                <a:gd name="T7" fmla="*/ 0 h 13"/>
                                <a:gd name="T8" fmla="*/ 0 w 13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7"/>
                                  </a:moveTo>
                                  <a:cubicBezTo>
                                    <a:pt x="0" y="10"/>
                                    <a:pt x="3" y="13"/>
                                    <a:pt x="6" y="13"/>
                                  </a:cubicBezTo>
                                  <a:cubicBezTo>
                                    <a:pt x="10" y="13"/>
                                    <a:pt x="13" y="10"/>
                                    <a:pt x="13" y="6"/>
                                  </a:cubicBezTo>
                                  <a:cubicBezTo>
                                    <a:pt x="13" y="3"/>
                                    <a:pt x="10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2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5" y="21266"/>
                              <a:ext cx="65" cy="6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3" name="Freeform 145"/>
                          <wps:cNvSpPr/>
                          <wps:spPr bwMode="auto">
                            <a:xfrm>
                              <a:off x="7405" y="20783"/>
                              <a:ext cx="65" cy="6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13"/>
                                <a:gd name="T2" fmla="*/ 7 w 13"/>
                                <a:gd name="T3" fmla="*/ 13 h 13"/>
                                <a:gd name="T4" fmla="*/ 13 w 13"/>
                                <a:gd name="T5" fmla="*/ 6 h 13"/>
                                <a:gd name="T6" fmla="*/ 6 w 13"/>
                                <a:gd name="T7" fmla="*/ 0 h 13"/>
                                <a:gd name="T8" fmla="*/ 0 w 13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6"/>
                                  </a:moveTo>
                                  <a:cubicBezTo>
                                    <a:pt x="0" y="10"/>
                                    <a:pt x="3" y="13"/>
                                    <a:pt x="7" y="13"/>
                                  </a:cubicBezTo>
                                  <a:cubicBezTo>
                                    <a:pt x="10" y="13"/>
                                    <a:pt x="13" y="10"/>
                                    <a:pt x="13" y="6"/>
                                  </a:cubicBezTo>
                                  <a:cubicBezTo>
                                    <a:pt x="13" y="3"/>
                                    <a:pt x="10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4" name="Freeform 146"/>
                          <wps:cNvSpPr/>
                          <wps:spPr bwMode="auto">
                            <a:xfrm>
                              <a:off x="6993" y="22155"/>
                              <a:ext cx="61" cy="6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12 w 12"/>
                                <a:gd name="T3" fmla="*/ 6 h 13"/>
                                <a:gd name="T4" fmla="*/ 8 w 12"/>
                                <a:gd name="T5" fmla="*/ 1 h 13"/>
                                <a:gd name="T6" fmla="*/ 0 w 12"/>
                                <a:gd name="T7" fmla="*/ 6 h 13"/>
                                <a:gd name="T8" fmla="*/ 0 w 12"/>
                                <a:gd name="T9" fmla="*/ 8 h 13"/>
                                <a:gd name="T10" fmla="*/ 5 w 12"/>
                                <a:gd name="T11" fmla="*/ 13 h 13"/>
                                <a:gd name="T12" fmla="*/ 7 w 12"/>
                                <a:gd name="T13" fmla="*/ 13 h 13"/>
                                <a:gd name="T14" fmla="*/ 12 w 12"/>
                                <a:gd name="T15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cubicBezTo>
                                    <a:pt x="12" y="8"/>
                                    <a:pt x="12" y="7"/>
                                    <a:pt x="12" y="6"/>
                                  </a:cubicBezTo>
                                  <a:cubicBezTo>
                                    <a:pt x="12" y="3"/>
                                    <a:pt x="10" y="2"/>
                                    <a:pt x="8" y="1"/>
                                  </a:cubicBezTo>
                                  <a:cubicBezTo>
                                    <a:pt x="4" y="0"/>
                                    <a:pt x="0" y="2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1" y="11"/>
                                    <a:pt x="2" y="13"/>
                                    <a:pt x="5" y="13"/>
                                  </a:cubicBezTo>
                                  <a:cubicBezTo>
                                    <a:pt x="6" y="13"/>
                                    <a:pt x="7" y="13"/>
                                    <a:pt x="7" y="13"/>
                                  </a:cubicBezTo>
                                  <a:cubicBezTo>
                                    <a:pt x="10" y="13"/>
                                    <a:pt x="12" y="11"/>
                                    <a:pt x="1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5" name="Freeform 147"/>
                          <wps:cNvSpPr/>
                          <wps:spPr bwMode="auto">
                            <a:xfrm>
                              <a:off x="6993" y="20783"/>
                              <a:ext cx="65" cy="6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3"/>
                                <a:gd name="T2" fmla="*/ 13 w 13"/>
                                <a:gd name="T3" fmla="*/ 5 h 13"/>
                                <a:gd name="T4" fmla="*/ 7 w 13"/>
                                <a:gd name="T5" fmla="*/ 0 h 13"/>
                                <a:gd name="T6" fmla="*/ 6 w 13"/>
                                <a:gd name="T7" fmla="*/ 0 h 13"/>
                                <a:gd name="T8" fmla="*/ 0 w 13"/>
                                <a:gd name="T9" fmla="*/ 5 h 13"/>
                                <a:gd name="T10" fmla="*/ 0 w 13"/>
                                <a:gd name="T11" fmla="*/ 7 h 13"/>
                                <a:gd name="T12" fmla="*/ 5 w 13"/>
                                <a:gd name="T13" fmla="*/ 12 h 13"/>
                                <a:gd name="T14" fmla="*/ 13 w 13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7"/>
                                  </a:moveTo>
                                  <a:cubicBezTo>
                                    <a:pt x="13" y="7"/>
                                    <a:pt x="13" y="6"/>
                                    <a:pt x="13" y="5"/>
                                  </a:cubicBezTo>
                                  <a:cubicBezTo>
                                    <a:pt x="12" y="2"/>
                                    <a:pt x="10" y="1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3" y="1"/>
                                    <a:pt x="1" y="2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2" y="12"/>
                                    <a:pt x="5" y="12"/>
                                  </a:cubicBezTo>
                                  <a:cubicBezTo>
                                    <a:pt x="8" y="13"/>
                                    <a:pt x="12" y="12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6" name="Freeform 148"/>
                          <wps:cNvSpPr/>
                          <wps:spPr bwMode="auto">
                            <a:xfrm>
                              <a:off x="6512" y="21678"/>
                              <a:ext cx="65" cy="6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3"/>
                                <a:gd name="T2" fmla="*/ 13 w 13"/>
                                <a:gd name="T3" fmla="*/ 6 h 13"/>
                                <a:gd name="T4" fmla="*/ 7 w 13"/>
                                <a:gd name="T5" fmla="*/ 0 h 13"/>
                                <a:gd name="T6" fmla="*/ 6 w 13"/>
                                <a:gd name="T7" fmla="*/ 0 h 13"/>
                                <a:gd name="T8" fmla="*/ 0 w 13"/>
                                <a:gd name="T9" fmla="*/ 6 h 13"/>
                                <a:gd name="T10" fmla="*/ 0 w 13"/>
                                <a:gd name="T11" fmla="*/ 7 h 13"/>
                                <a:gd name="T12" fmla="*/ 6 w 13"/>
                                <a:gd name="T13" fmla="*/ 13 h 13"/>
                                <a:gd name="T14" fmla="*/ 7 w 13"/>
                                <a:gd name="T15" fmla="*/ 13 h 13"/>
                                <a:gd name="T16" fmla="*/ 13 w 13"/>
                                <a:gd name="T17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7"/>
                                  </a:moveTo>
                                  <a:cubicBezTo>
                                    <a:pt x="13" y="7"/>
                                    <a:pt x="13" y="6"/>
                                    <a:pt x="13" y="6"/>
                                  </a:cubicBezTo>
                                  <a:cubicBezTo>
                                    <a:pt x="12" y="2"/>
                                    <a:pt x="10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3" y="12"/>
                                    <a:pt x="6" y="13"/>
                                  </a:cubicBezTo>
                                  <a:cubicBezTo>
                                    <a:pt x="6" y="13"/>
                                    <a:pt x="7" y="13"/>
                                    <a:pt x="7" y="13"/>
                                  </a:cubicBezTo>
                                  <a:cubicBezTo>
                                    <a:pt x="10" y="12"/>
                                    <a:pt x="12" y="10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7" name="Freeform 149"/>
                          <wps:cNvSpPr/>
                          <wps:spPr bwMode="auto">
                            <a:xfrm>
                              <a:off x="6512" y="21266"/>
                              <a:ext cx="65" cy="65"/>
                            </a:xfrm>
                            <a:custGeom>
                              <a:avLst/>
                              <a:gdLst>
                                <a:gd name="T0" fmla="*/ 10 w 13"/>
                                <a:gd name="T1" fmla="*/ 12 h 13"/>
                                <a:gd name="T2" fmla="*/ 13 w 13"/>
                                <a:gd name="T3" fmla="*/ 5 h 13"/>
                                <a:gd name="T4" fmla="*/ 7 w 13"/>
                                <a:gd name="T5" fmla="*/ 0 h 13"/>
                                <a:gd name="T6" fmla="*/ 6 w 13"/>
                                <a:gd name="T7" fmla="*/ 0 h 13"/>
                                <a:gd name="T8" fmla="*/ 0 w 13"/>
                                <a:gd name="T9" fmla="*/ 6 h 13"/>
                                <a:gd name="T10" fmla="*/ 0 w 13"/>
                                <a:gd name="T11" fmla="*/ 7 h 13"/>
                                <a:gd name="T12" fmla="*/ 6 w 13"/>
                                <a:gd name="T13" fmla="*/ 13 h 13"/>
                                <a:gd name="T14" fmla="*/ 7 w 13"/>
                                <a:gd name="T15" fmla="*/ 13 h 13"/>
                                <a:gd name="T16" fmla="*/ 10 w 13"/>
                                <a:gd name="T17" fmla="*/ 12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0" y="12"/>
                                  </a:moveTo>
                                  <a:cubicBezTo>
                                    <a:pt x="12" y="10"/>
                                    <a:pt x="13" y="8"/>
                                    <a:pt x="13" y="5"/>
                                  </a:cubicBezTo>
                                  <a:cubicBezTo>
                                    <a:pt x="12" y="2"/>
                                    <a:pt x="10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1" y="2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1" y="10"/>
                                    <a:pt x="3" y="12"/>
                                    <a:pt x="6" y="13"/>
                                  </a:cubicBezTo>
                                  <a:cubicBezTo>
                                    <a:pt x="6" y="13"/>
                                    <a:pt x="7" y="13"/>
                                    <a:pt x="7" y="13"/>
                                  </a:cubicBezTo>
                                  <a:cubicBezTo>
                                    <a:pt x="8" y="12"/>
                                    <a:pt x="9" y="12"/>
                                    <a:pt x="1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8" name="Freeform 150"/>
                          <wps:cNvSpPr/>
                          <wps:spPr bwMode="auto">
                            <a:xfrm>
                              <a:off x="7748" y="21957"/>
                              <a:ext cx="63" cy="5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12"/>
                                <a:gd name="T2" fmla="*/ 6 w 13"/>
                                <a:gd name="T3" fmla="*/ 12 h 12"/>
                                <a:gd name="T4" fmla="*/ 13 w 13"/>
                                <a:gd name="T5" fmla="*/ 6 h 12"/>
                                <a:gd name="T6" fmla="*/ 6 w 13"/>
                                <a:gd name="T7" fmla="*/ 0 h 12"/>
                                <a:gd name="T8" fmla="*/ 0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0" y="6"/>
                                  </a:moveTo>
                                  <a:cubicBezTo>
                                    <a:pt x="0" y="9"/>
                                    <a:pt x="3" y="12"/>
                                    <a:pt x="6" y="12"/>
                                  </a:cubicBezTo>
                                  <a:cubicBezTo>
                                    <a:pt x="10" y="12"/>
                                    <a:pt x="13" y="9"/>
                                    <a:pt x="13" y="6"/>
                                  </a:cubicBezTo>
                                  <a:cubicBezTo>
                                    <a:pt x="13" y="2"/>
                                    <a:pt x="10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9" name="Freeform 151"/>
                          <wps:cNvSpPr/>
                          <wps:spPr bwMode="auto">
                            <a:xfrm>
                              <a:off x="7678" y="20923"/>
                              <a:ext cx="65" cy="65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6 h 13"/>
                                <a:gd name="T2" fmla="*/ 7 w 13"/>
                                <a:gd name="T3" fmla="*/ 12 h 13"/>
                                <a:gd name="T4" fmla="*/ 13 w 13"/>
                                <a:gd name="T5" fmla="*/ 6 h 13"/>
                                <a:gd name="T6" fmla="*/ 7 w 13"/>
                                <a:gd name="T7" fmla="*/ 0 h 13"/>
                                <a:gd name="T8" fmla="*/ 1 w 13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" y="6"/>
                                  </a:moveTo>
                                  <a:cubicBezTo>
                                    <a:pt x="1" y="10"/>
                                    <a:pt x="3" y="13"/>
                                    <a:pt x="7" y="12"/>
                                  </a:cubicBezTo>
                                  <a:cubicBezTo>
                                    <a:pt x="10" y="12"/>
                                    <a:pt x="13" y="10"/>
                                    <a:pt x="13" y="6"/>
                                  </a:cubicBezTo>
                                  <a:cubicBezTo>
                                    <a:pt x="13" y="3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0" name="Freeform 152"/>
                          <wps:cNvSpPr/>
                          <wps:spPr bwMode="auto">
                            <a:xfrm>
                              <a:off x="7748" y="20993"/>
                              <a:ext cx="63" cy="5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12"/>
                                <a:gd name="T2" fmla="*/ 7 w 13"/>
                                <a:gd name="T3" fmla="*/ 12 h 12"/>
                                <a:gd name="T4" fmla="*/ 13 w 13"/>
                                <a:gd name="T5" fmla="*/ 6 h 12"/>
                                <a:gd name="T6" fmla="*/ 7 w 13"/>
                                <a:gd name="T7" fmla="*/ 0 h 12"/>
                                <a:gd name="T8" fmla="*/ 0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0" y="6"/>
                                  </a:moveTo>
                                  <a:cubicBezTo>
                                    <a:pt x="1" y="9"/>
                                    <a:pt x="3" y="12"/>
                                    <a:pt x="7" y="12"/>
                                  </a:cubicBezTo>
                                  <a:cubicBezTo>
                                    <a:pt x="10" y="12"/>
                                    <a:pt x="13" y="10"/>
                                    <a:pt x="13" y="6"/>
                                  </a:cubicBezTo>
                                  <a:cubicBezTo>
                                    <a:pt x="13" y="3"/>
                                    <a:pt x="10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1" name="Freeform 153"/>
                          <wps:cNvSpPr/>
                          <wps:spPr bwMode="auto">
                            <a:xfrm>
                              <a:off x="7678" y="22022"/>
                              <a:ext cx="65" cy="6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 h 13"/>
                                <a:gd name="T2" fmla="*/ 7 w 13"/>
                                <a:gd name="T3" fmla="*/ 13 h 13"/>
                                <a:gd name="T4" fmla="*/ 13 w 13"/>
                                <a:gd name="T5" fmla="*/ 7 h 13"/>
                                <a:gd name="T6" fmla="*/ 7 w 13"/>
                                <a:gd name="T7" fmla="*/ 1 h 13"/>
                                <a:gd name="T8" fmla="*/ 0 w 13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7"/>
                                  </a:moveTo>
                                  <a:cubicBezTo>
                                    <a:pt x="0" y="10"/>
                                    <a:pt x="3" y="13"/>
                                    <a:pt x="7" y="13"/>
                                  </a:cubicBezTo>
                                  <a:cubicBezTo>
                                    <a:pt x="10" y="13"/>
                                    <a:pt x="13" y="10"/>
                                    <a:pt x="13" y="7"/>
                                  </a:cubicBezTo>
                                  <a:cubicBezTo>
                                    <a:pt x="13" y="3"/>
                                    <a:pt x="10" y="0"/>
                                    <a:pt x="7" y="1"/>
                                  </a:cubicBezTo>
                                  <a:cubicBezTo>
                                    <a:pt x="3" y="0"/>
                                    <a:pt x="0" y="4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2" name="Freeform 154"/>
                          <wps:cNvSpPr/>
                          <wps:spPr bwMode="auto">
                            <a:xfrm>
                              <a:off x="6721" y="20923"/>
                              <a:ext cx="59" cy="6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12 w 12"/>
                                <a:gd name="T3" fmla="*/ 5 h 12"/>
                                <a:gd name="T4" fmla="*/ 7 w 12"/>
                                <a:gd name="T5" fmla="*/ 0 h 12"/>
                                <a:gd name="T6" fmla="*/ 5 w 12"/>
                                <a:gd name="T7" fmla="*/ 0 h 12"/>
                                <a:gd name="T8" fmla="*/ 0 w 12"/>
                                <a:gd name="T9" fmla="*/ 5 h 12"/>
                                <a:gd name="T10" fmla="*/ 0 w 12"/>
                                <a:gd name="T11" fmla="*/ 7 h 12"/>
                                <a:gd name="T12" fmla="*/ 0 w 12"/>
                                <a:gd name="T13" fmla="*/ 7 h 12"/>
                                <a:gd name="T14" fmla="*/ 0 w 12"/>
                                <a:gd name="T15" fmla="*/ 7 h 12"/>
                                <a:gd name="T16" fmla="*/ 5 w 12"/>
                                <a:gd name="T17" fmla="*/ 12 h 12"/>
                                <a:gd name="T18" fmla="*/ 7 w 12"/>
                                <a:gd name="T19" fmla="*/ 12 h 12"/>
                                <a:gd name="T20" fmla="*/ 12 w 12"/>
                                <a:gd name="T21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1" y="2"/>
                                    <a:pt x="10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2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ubicBezTo>
                                    <a:pt x="10" y="11"/>
                                    <a:pt x="11" y="10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3" name="Freeform 155"/>
                          <wps:cNvSpPr/>
                          <wps:spPr bwMode="auto">
                            <a:xfrm>
                              <a:off x="6721" y="22022"/>
                              <a:ext cx="63" cy="65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12 h 13"/>
                                <a:gd name="T2" fmla="*/ 11 w 13"/>
                                <a:gd name="T3" fmla="*/ 4 h 13"/>
                                <a:gd name="T4" fmla="*/ 4 w 13"/>
                                <a:gd name="T5" fmla="*/ 1 h 13"/>
                                <a:gd name="T6" fmla="*/ 0 w 13"/>
                                <a:gd name="T7" fmla="*/ 5 h 13"/>
                                <a:gd name="T8" fmla="*/ 0 w 13"/>
                                <a:gd name="T9" fmla="*/ 8 h 13"/>
                                <a:gd name="T10" fmla="*/ 5 w 13"/>
                                <a:gd name="T11" fmla="*/ 13 h 13"/>
                                <a:gd name="T12" fmla="*/ 7 w 13"/>
                                <a:gd name="T13" fmla="*/ 13 h 13"/>
                                <a:gd name="T14" fmla="*/ 7 w 13"/>
                                <a:gd name="T15" fmla="*/ 12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7" y="12"/>
                                  </a:moveTo>
                                  <a:cubicBezTo>
                                    <a:pt x="11" y="11"/>
                                    <a:pt x="13" y="7"/>
                                    <a:pt x="11" y="4"/>
                                  </a:cubicBezTo>
                                  <a:cubicBezTo>
                                    <a:pt x="10" y="1"/>
                                    <a:pt x="7" y="0"/>
                                    <a:pt x="4" y="1"/>
                                  </a:cubicBezTo>
                                  <a:cubicBezTo>
                                    <a:pt x="2" y="1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8"/>
                                  </a:cubicBezTo>
                                  <a:cubicBezTo>
                                    <a:pt x="1" y="10"/>
                                    <a:pt x="2" y="12"/>
                                    <a:pt x="5" y="13"/>
                                  </a:cubicBezTo>
                                  <a:cubicBezTo>
                                    <a:pt x="5" y="13"/>
                                    <a:pt x="6" y="13"/>
                                    <a:pt x="7" y="13"/>
                                  </a:cubicBezTo>
                                  <a:cubicBezTo>
                                    <a:pt x="7" y="12"/>
                                    <a:pt x="7" y="12"/>
                                    <a:pt x="7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4" name="Freeform 156"/>
                          <wps:cNvSpPr/>
                          <wps:spPr bwMode="auto">
                            <a:xfrm>
                              <a:off x="6651" y="20993"/>
                              <a:ext cx="59" cy="5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12 w 12"/>
                                <a:gd name="T3" fmla="*/ 5 h 12"/>
                                <a:gd name="T4" fmla="*/ 7 w 12"/>
                                <a:gd name="T5" fmla="*/ 0 h 12"/>
                                <a:gd name="T6" fmla="*/ 5 w 12"/>
                                <a:gd name="T7" fmla="*/ 0 h 12"/>
                                <a:gd name="T8" fmla="*/ 0 w 12"/>
                                <a:gd name="T9" fmla="*/ 5 h 12"/>
                                <a:gd name="T10" fmla="*/ 0 w 12"/>
                                <a:gd name="T11" fmla="*/ 7 h 12"/>
                                <a:gd name="T12" fmla="*/ 5 w 12"/>
                                <a:gd name="T13" fmla="*/ 12 h 12"/>
                                <a:gd name="T14" fmla="*/ 7 w 12"/>
                                <a:gd name="T15" fmla="*/ 12 h 12"/>
                                <a:gd name="T16" fmla="*/ 12 w 12"/>
                                <a:gd name="T17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2" y="2"/>
                                    <a:pt x="10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1" y="10"/>
                                    <a:pt x="3" y="11"/>
                                    <a:pt x="5" y="12"/>
                                  </a:cubicBezTo>
                                  <a:cubicBezTo>
                                    <a:pt x="6" y="12"/>
                                    <a:pt x="7" y="12"/>
                                    <a:pt x="7" y="12"/>
                                  </a:cubicBezTo>
                                  <a:cubicBezTo>
                                    <a:pt x="10" y="11"/>
                                    <a:pt x="12" y="10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5" name="Freeform 157"/>
                          <wps:cNvSpPr/>
                          <wps:spPr bwMode="auto">
                            <a:xfrm>
                              <a:off x="6651" y="21957"/>
                              <a:ext cx="59" cy="59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12 h 12"/>
                                <a:gd name="T2" fmla="*/ 7 w 12"/>
                                <a:gd name="T3" fmla="*/ 12 h 12"/>
                                <a:gd name="T4" fmla="*/ 8 w 12"/>
                                <a:gd name="T5" fmla="*/ 11 h 12"/>
                                <a:gd name="T6" fmla="*/ 12 w 12"/>
                                <a:gd name="T7" fmla="*/ 5 h 12"/>
                                <a:gd name="T8" fmla="*/ 7 w 12"/>
                                <a:gd name="T9" fmla="*/ 0 h 12"/>
                                <a:gd name="T10" fmla="*/ 5 w 12"/>
                                <a:gd name="T11" fmla="*/ 0 h 12"/>
                                <a:gd name="T12" fmla="*/ 0 w 12"/>
                                <a:gd name="T13" fmla="*/ 5 h 12"/>
                                <a:gd name="T14" fmla="*/ 0 w 12"/>
                                <a:gd name="T15" fmla="*/ 7 h 12"/>
                                <a:gd name="T16" fmla="*/ 5 w 12"/>
                                <a:gd name="T17" fmla="*/ 12 h 12"/>
                                <a:gd name="T18" fmla="*/ 7 w 12"/>
                                <a:gd name="T1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7" y="12"/>
                                  </a:moveTo>
                                  <a:cubicBezTo>
                                    <a:pt x="7" y="12"/>
                                    <a:pt x="7" y="12"/>
                                    <a:pt x="7" y="12"/>
                                  </a:cubicBezTo>
                                  <a:cubicBezTo>
                                    <a:pt x="7" y="12"/>
                                    <a:pt x="7" y="12"/>
                                    <a:pt x="8" y="11"/>
                                  </a:cubicBezTo>
                                  <a:cubicBezTo>
                                    <a:pt x="10" y="11"/>
                                    <a:pt x="12" y="8"/>
                                    <a:pt x="12" y="5"/>
                                  </a:cubicBezTo>
                                  <a:cubicBezTo>
                                    <a:pt x="12" y="3"/>
                                    <a:pt x="10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1" y="9"/>
                                    <a:pt x="2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6" name="Freeform 158"/>
                          <wps:cNvSpPr/>
                          <wps:spPr bwMode="auto">
                            <a:xfrm>
                              <a:off x="7817" y="21888"/>
                              <a:ext cx="59" cy="59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2 h 12"/>
                                <a:gd name="T2" fmla="*/ 1 w 12"/>
                                <a:gd name="T3" fmla="*/ 9 h 12"/>
                                <a:gd name="T4" fmla="*/ 6 w 12"/>
                                <a:gd name="T5" fmla="*/ 12 h 12"/>
                                <a:gd name="T6" fmla="*/ 7 w 12"/>
                                <a:gd name="T7" fmla="*/ 12 h 12"/>
                                <a:gd name="T8" fmla="*/ 9 w 12"/>
                                <a:gd name="T9" fmla="*/ 12 h 12"/>
                                <a:gd name="T10" fmla="*/ 12 w 12"/>
                                <a:gd name="T11" fmla="*/ 7 h 12"/>
                                <a:gd name="T12" fmla="*/ 12 w 12"/>
                                <a:gd name="T13" fmla="*/ 5 h 12"/>
                                <a:gd name="T14" fmla="*/ 7 w 12"/>
                                <a:gd name="T15" fmla="*/ 0 h 12"/>
                                <a:gd name="T16" fmla="*/ 6 w 12"/>
                                <a:gd name="T17" fmla="*/ 0 h 12"/>
                                <a:gd name="T18" fmla="*/ 2 w 12"/>
                                <a:gd name="T19" fmla="*/ 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2" y="2"/>
                                  </a:moveTo>
                                  <a:cubicBezTo>
                                    <a:pt x="0" y="4"/>
                                    <a:pt x="0" y="6"/>
                                    <a:pt x="1" y="9"/>
                                  </a:cubicBezTo>
                                  <a:cubicBezTo>
                                    <a:pt x="2" y="11"/>
                                    <a:pt x="4" y="12"/>
                                    <a:pt x="6" y="12"/>
                                  </a:cubicBezTo>
                                  <a:cubicBezTo>
                                    <a:pt x="6" y="12"/>
                                    <a:pt x="7" y="12"/>
                                    <a:pt x="7" y="12"/>
                                  </a:cubicBezTo>
                                  <a:cubicBezTo>
                                    <a:pt x="8" y="12"/>
                                    <a:pt x="8" y="12"/>
                                    <a:pt x="9" y="12"/>
                                  </a:cubicBezTo>
                                  <a:cubicBezTo>
                                    <a:pt x="11" y="11"/>
                                    <a:pt x="12" y="9"/>
                                    <a:pt x="12" y="7"/>
                                  </a:cubicBez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2" y="2"/>
                                    <a:pt x="10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4" y="0"/>
                                    <a:pt x="3" y="1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7" name="Freeform 159"/>
                          <wps:cNvSpPr/>
                          <wps:spPr bwMode="auto">
                            <a:xfrm>
                              <a:off x="7614" y="22091"/>
                              <a:ext cx="59" cy="6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 h 13"/>
                                <a:gd name="T2" fmla="*/ 5 w 12"/>
                                <a:gd name="T3" fmla="*/ 13 h 13"/>
                                <a:gd name="T4" fmla="*/ 12 w 12"/>
                                <a:gd name="T5" fmla="*/ 7 h 13"/>
                                <a:gd name="T6" fmla="*/ 6 w 12"/>
                                <a:gd name="T7" fmla="*/ 1 h 13"/>
                                <a:gd name="T8" fmla="*/ 0 w 12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0" y="6"/>
                                  </a:moveTo>
                                  <a:cubicBezTo>
                                    <a:pt x="0" y="9"/>
                                    <a:pt x="2" y="12"/>
                                    <a:pt x="5" y="13"/>
                                  </a:cubicBezTo>
                                  <a:cubicBezTo>
                                    <a:pt x="9" y="13"/>
                                    <a:pt x="12" y="10"/>
                                    <a:pt x="12" y="7"/>
                                  </a:cubicBezTo>
                                  <a:cubicBezTo>
                                    <a:pt x="12" y="4"/>
                                    <a:pt x="10" y="1"/>
                                    <a:pt x="6" y="1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8" name="Freeform 160"/>
                          <wps:cNvSpPr/>
                          <wps:spPr bwMode="auto">
                            <a:xfrm>
                              <a:off x="7817" y="21062"/>
                              <a:ext cx="65" cy="59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6 h 12"/>
                                <a:gd name="T2" fmla="*/ 7 w 13"/>
                                <a:gd name="T3" fmla="*/ 12 h 12"/>
                                <a:gd name="T4" fmla="*/ 12 w 13"/>
                                <a:gd name="T5" fmla="*/ 6 h 12"/>
                                <a:gd name="T6" fmla="*/ 6 w 13"/>
                                <a:gd name="T7" fmla="*/ 0 h 12"/>
                                <a:gd name="T8" fmla="*/ 1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" y="6"/>
                                  </a:moveTo>
                                  <a:cubicBezTo>
                                    <a:pt x="1" y="9"/>
                                    <a:pt x="3" y="12"/>
                                    <a:pt x="7" y="12"/>
                                  </a:cubicBezTo>
                                  <a:cubicBezTo>
                                    <a:pt x="10" y="12"/>
                                    <a:pt x="13" y="9"/>
                                    <a:pt x="12" y="6"/>
                                  </a:cubicBezTo>
                                  <a:cubicBezTo>
                                    <a:pt x="12" y="3"/>
                                    <a:pt x="10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9" name="Freeform 161"/>
                          <wps:cNvSpPr/>
                          <wps:spPr bwMode="auto">
                            <a:xfrm>
                              <a:off x="7614" y="20854"/>
                              <a:ext cx="59" cy="59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 h 12"/>
                                <a:gd name="T2" fmla="*/ 6 w 12"/>
                                <a:gd name="T3" fmla="*/ 12 h 12"/>
                                <a:gd name="T4" fmla="*/ 12 w 12"/>
                                <a:gd name="T5" fmla="*/ 6 h 12"/>
                                <a:gd name="T6" fmla="*/ 6 w 12"/>
                                <a:gd name="T7" fmla="*/ 0 h 12"/>
                                <a:gd name="T8" fmla="*/ 0 w 12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6"/>
                                  </a:moveTo>
                                  <a:cubicBezTo>
                                    <a:pt x="0" y="10"/>
                                    <a:pt x="3" y="12"/>
                                    <a:pt x="6" y="12"/>
                                  </a:cubicBezTo>
                                  <a:cubicBezTo>
                                    <a:pt x="9" y="12"/>
                                    <a:pt x="12" y="10"/>
                                    <a:pt x="12" y="6"/>
                                  </a:cubicBezTo>
                                  <a:cubicBezTo>
                                    <a:pt x="12" y="3"/>
                                    <a:pt x="10" y="1"/>
                                    <a:pt x="6" y="0"/>
                                  </a:cubicBezTo>
                                  <a:cubicBezTo>
                                    <a:pt x="3" y="0"/>
                                    <a:pt x="0" y="4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60" name="Freeform 162"/>
                          <wps:cNvSpPr/>
                          <wps:spPr bwMode="auto">
                            <a:xfrm>
                              <a:off x="6790" y="22091"/>
                              <a:ext cx="54" cy="59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2"/>
                                <a:gd name="T2" fmla="*/ 11 w 11"/>
                                <a:gd name="T3" fmla="*/ 5 h 12"/>
                                <a:gd name="T4" fmla="*/ 11 w 11"/>
                                <a:gd name="T5" fmla="*/ 4 h 12"/>
                                <a:gd name="T6" fmla="*/ 5 w 11"/>
                                <a:gd name="T7" fmla="*/ 1 h 12"/>
                                <a:gd name="T8" fmla="*/ 0 w 11"/>
                                <a:gd name="T9" fmla="*/ 5 h 12"/>
                                <a:gd name="T10" fmla="*/ 0 w 11"/>
                                <a:gd name="T11" fmla="*/ 7 h 12"/>
                                <a:gd name="T12" fmla="*/ 5 w 11"/>
                                <a:gd name="T13" fmla="*/ 12 h 12"/>
                                <a:gd name="T14" fmla="*/ 7 w 11"/>
                                <a:gd name="T15" fmla="*/ 12 h 12"/>
                                <a:gd name="T16" fmla="*/ 11 w 11"/>
                                <a:gd name="T17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7"/>
                                  </a:moveTo>
                                  <a:cubicBezTo>
                                    <a:pt x="11" y="7"/>
                                    <a:pt x="11" y="6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4"/>
                                  </a:cubicBezTo>
                                  <a:cubicBezTo>
                                    <a:pt x="10" y="2"/>
                                    <a:pt x="8" y="0"/>
                                    <a:pt x="5" y="1"/>
                                  </a:cubicBezTo>
                                  <a:cubicBezTo>
                                    <a:pt x="2" y="1"/>
                                    <a:pt x="0" y="2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2" y="11"/>
                                    <a:pt x="5" y="12"/>
                                  </a:cubicBezTo>
                                  <a:cubicBezTo>
                                    <a:pt x="5" y="12"/>
                                    <a:pt x="6" y="12"/>
                                    <a:pt x="7" y="12"/>
                                  </a:cubicBezTo>
                                  <a:cubicBezTo>
                                    <a:pt x="9" y="11"/>
                                    <a:pt x="11" y="10"/>
                                    <a:pt x="11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61" name="Freeform 163"/>
                          <wps:cNvSpPr/>
                          <wps:spPr bwMode="auto">
                            <a:xfrm>
                              <a:off x="6582" y="21888"/>
                              <a:ext cx="59" cy="5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12 w 12"/>
                                <a:gd name="T3" fmla="*/ 5 h 12"/>
                                <a:gd name="T4" fmla="*/ 7 w 12"/>
                                <a:gd name="T5" fmla="*/ 0 h 12"/>
                                <a:gd name="T6" fmla="*/ 5 w 12"/>
                                <a:gd name="T7" fmla="*/ 0 h 12"/>
                                <a:gd name="T8" fmla="*/ 0 w 12"/>
                                <a:gd name="T9" fmla="*/ 5 h 12"/>
                                <a:gd name="T10" fmla="*/ 0 w 12"/>
                                <a:gd name="T11" fmla="*/ 7 h 12"/>
                                <a:gd name="T12" fmla="*/ 5 w 12"/>
                                <a:gd name="T13" fmla="*/ 12 h 12"/>
                                <a:gd name="T14" fmla="*/ 7 w 12"/>
                                <a:gd name="T15" fmla="*/ 12 h 12"/>
                                <a:gd name="T16" fmla="*/ 12 w 12"/>
                                <a:gd name="T17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1" y="2"/>
                                    <a:pt x="10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1" y="9"/>
                                    <a:pt x="3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ubicBezTo>
                                    <a:pt x="10" y="11"/>
                                    <a:pt x="11" y="9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62" name="Freeform 164"/>
                          <wps:cNvSpPr/>
                          <wps:spPr bwMode="auto">
                            <a:xfrm>
                              <a:off x="6586" y="21062"/>
                              <a:ext cx="56" cy="59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1 h 12"/>
                                <a:gd name="T2" fmla="*/ 11 w 11"/>
                                <a:gd name="T3" fmla="*/ 5 h 12"/>
                                <a:gd name="T4" fmla="*/ 6 w 11"/>
                                <a:gd name="T5" fmla="*/ 0 h 12"/>
                                <a:gd name="T6" fmla="*/ 4 w 11"/>
                                <a:gd name="T7" fmla="*/ 0 h 12"/>
                                <a:gd name="T8" fmla="*/ 0 w 11"/>
                                <a:gd name="T9" fmla="*/ 5 h 12"/>
                                <a:gd name="T10" fmla="*/ 0 w 11"/>
                                <a:gd name="T11" fmla="*/ 7 h 12"/>
                                <a:gd name="T12" fmla="*/ 4 w 11"/>
                                <a:gd name="T13" fmla="*/ 12 h 12"/>
                                <a:gd name="T14" fmla="*/ 6 w 11"/>
                                <a:gd name="T15" fmla="*/ 12 h 12"/>
                                <a:gd name="T16" fmla="*/ 7 w 11"/>
                                <a:gd name="T17" fmla="*/ 1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7" y="11"/>
                                  </a:moveTo>
                                  <a:cubicBezTo>
                                    <a:pt x="10" y="10"/>
                                    <a:pt x="11" y="8"/>
                                    <a:pt x="11" y="5"/>
                                  </a:cubicBezTo>
                                  <a:cubicBezTo>
                                    <a:pt x="11" y="3"/>
                                    <a:pt x="9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0" y="9"/>
                                    <a:pt x="2" y="11"/>
                                    <a:pt x="4" y="12"/>
                                  </a:cubicBezTo>
                                  <a:cubicBezTo>
                                    <a:pt x="5" y="12"/>
                                    <a:pt x="6" y="12"/>
                                    <a:pt x="6" y="12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" name="Freeform 165"/>
                          <wps:cNvSpPr/>
                          <wps:spPr bwMode="auto">
                            <a:xfrm>
                              <a:off x="6790" y="20854"/>
                              <a:ext cx="59" cy="5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12 w 12"/>
                                <a:gd name="T3" fmla="*/ 5 h 12"/>
                                <a:gd name="T4" fmla="*/ 7 w 12"/>
                                <a:gd name="T5" fmla="*/ 0 h 12"/>
                                <a:gd name="T6" fmla="*/ 5 w 12"/>
                                <a:gd name="T7" fmla="*/ 0 h 12"/>
                                <a:gd name="T8" fmla="*/ 0 w 12"/>
                                <a:gd name="T9" fmla="*/ 5 h 12"/>
                                <a:gd name="T10" fmla="*/ 0 w 12"/>
                                <a:gd name="T11" fmla="*/ 7 h 12"/>
                                <a:gd name="T12" fmla="*/ 5 w 12"/>
                                <a:gd name="T13" fmla="*/ 12 h 12"/>
                                <a:gd name="T14" fmla="*/ 7 w 12"/>
                                <a:gd name="T15" fmla="*/ 12 h 12"/>
                                <a:gd name="T16" fmla="*/ 12 w 12"/>
                                <a:gd name="T17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cubicBezTo>
                                    <a:pt x="12" y="7"/>
                                    <a:pt x="12" y="6"/>
                                    <a:pt x="12" y="5"/>
                                  </a:cubicBezTo>
                                  <a:cubicBezTo>
                                    <a:pt x="11" y="3"/>
                                    <a:pt x="10" y="1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2" y="1"/>
                                    <a:pt x="1" y="3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2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ubicBezTo>
                                    <a:pt x="9" y="11"/>
                                    <a:pt x="11" y="10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64" name="Freeform 166"/>
                          <wps:cNvSpPr/>
                          <wps:spPr bwMode="auto">
                            <a:xfrm>
                              <a:off x="7956" y="21474"/>
                              <a:ext cx="59" cy="6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12"/>
                                <a:gd name="T2" fmla="*/ 0 w 12"/>
                                <a:gd name="T3" fmla="*/ 7 h 12"/>
                                <a:gd name="T4" fmla="*/ 5 w 12"/>
                                <a:gd name="T5" fmla="*/ 12 h 12"/>
                                <a:gd name="T6" fmla="*/ 7 w 12"/>
                                <a:gd name="T7" fmla="*/ 12 h 12"/>
                                <a:gd name="T8" fmla="*/ 9 w 12"/>
                                <a:gd name="T9" fmla="*/ 11 h 12"/>
                                <a:gd name="T10" fmla="*/ 12 w 12"/>
                                <a:gd name="T11" fmla="*/ 7 h 12"/>
                                <a:gd name="T12" fmla="*/ 12 w 12"/>
                                <a:gd name="T13" fmla="*/ 5 h 12"/>
                                <a:gd name="T14" fmla="*/ 11 w 12"/>
                                <a:gd name="T15" fmla="*/ 4 h 12"/>
                                <a:gd name="T16" fmla="*/ 7 w 12"/>
                                <a:gd name="T17" fmla="*/ 0 h 12"/>
                                <a:gd name="T18" fmla="*/ 5 w 12"/>
                                <a:gd name="T19" fmla="*/ 0 h 12"/>
                                <a:gd name="T20" fmla="*/ 0 w 12"/>
                                <a:gd name="T21" fmla="*/ 5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5"/>
                                  </a:move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1" y="10"/>
                                    <a:pt x="2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ubicBezTo>
                                    <a:pt x="8" y="11"/>
                                    <a:pt x="8" y="11"/>
                                    <a:pt x="9" y="11"/>
                                  </a:cubicBezTo>
                                  <a:cubicBezTo>
                                    <a:pt x="11" y="10"/>
                                    <a:pt x="11" y="9"/>
                                    <a:pt x="12" y="7"/>
                                  </a:cubicBez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2" y="5"/>
                                    <a:pt x="12" y="4"/>
                                    <a:pt x="11" y="4"/>
                                  </a:cubicBezTo>
                                  <a:cubicBezTo>
                                    <a:pt x="11" y="2"/>
                                    <a:pt x="9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0" y="3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65" name="Freeform 167"/>
                          <wps:cNvSpPr/>
                          <wps:spPr bwMode="auto">
                            <a:xfrm>
                              <a:off x="7202" y="22230"/>
                              <a:ext cx="54" cy="59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2"/>
                                <a:gd name="T2" fmla="*/ 6 w 11"/>
                                <a:gd name="T3" fmla="*/ 0 h 12"/>
                                <a:gd name="T4" fmla="*/ 0 w 11"/>
                                <a:gd name="T5" fmla="*/ 6 h 12"/>
                                <a:gd name="T6" fmla="*/ 6 w 11"/>
                                <a:gd name="T7" fmla="*/ 12 h 12"/>
                                <a:gd name="T8" fmla="*/ 11 w 11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6"/>
                                  </a:moveTo>
                                  <a:cubicBezTo>
                                    <a:pt x="11" y="3"/>
                                    <a:pt x="9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9"/>
                                    <a:pt x="2" y="12"/>
                                    <a:pt x="6" y="12"/>
                                  </a:cubicBezTo>
                                  <a:cubicBezTo>
                                    <a:pt x="9" y="12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66" name="Freeform 168"/>
                          <wps:cNvSpPr/>
                          <wps:spPr bwMode="auto">
                            <a:xfrm>
                              <a:off x="7202" y="20720"/>
                              <a:ext cx="59" cy="5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1"/>
                                <a:gd name="T2" fmla="*/ 12 w 12"/>
                                <a:gd name="T3" fmla="*/ 5 h 11"/>
                                <a:gd name="T4" fmla="*/ 7 w 12"/>
                                <a:gd name="T5" fmla="*/ 0 h 11"/>
                                <a:gd name="T6" fmla="*/ 5 w 12"/>
                                <a:gd name="T7" fmla="*/ 0 h 11"/>
                                <a:gd name="T8" fmla="*/ 0 w 12"/>
                                <a:gd name="T9" fmla="*/ 5 h 11"/>
                                <a:gd name="T10" fmla="*/ 0 w 12"/>
                                <a:gd name="T11" fmla="*/ 7 h 11"/>
                                <a:gd name="T12" fmla="*/ 5 w 12"/>
                                <a:gd name="T13" fmla="*/ 11 h 11"/>
                                <a:gd name="T14" fmla="*/ 7 w 12"/>
                                <a:gd name="T15" fmla="*/ 11 h 11"/>
                                <a:gd name="T16" fmla="*/ 12 w 12"/>
                                <a:gd name="T17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7"/>
                                  </a:moveTo>
                                  <a:cubicBezTo>
                                    <a:pt x="12" y="6"/>
                                    <a:pt x="12" y="5"/>
                                    <a:pt x="12" y="5"/>
                                  </a:cubicBezTo>
                                  <a:cubicBezTo>
                                    <a:pt x="11" y="2"/>
                                    <a:pt x="10" y="1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2" y="1"/>
                                    <a:pt x="1" y="2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1" y="9"/>
                                    <a:pt x="3" y="11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7" y="11"/>
                                  </a:cubicBezTo>
                                  <a:cubicBezTo>
                                    <a:pt x="9" y="11"/>
                                    <a:pt x="11" y="9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67" name="Freeform 169"/>
                          <wps:cNvSpPr/>
                          <wps:spPr bwMode="auto">
                            <a:xfrm>
                              <a:off x="6449" y="21474"/>
                              <a:ext cx="54" cy="56"/>
                            </a:xfrm>
                            <a:custGeom>
                              <a:avLst/>
                              <a:gdLst>
                                <a:gd name="T0" fmla="*/ 6 w 11"/>
                                <a:gd name="T1" fmla="*/ 11 h 11"/>
                                <a:gd name="T2" fmla="*/ 6 w 11"/>
                                <a:gd name="T3" fmla="*/ 11 h 11"/>
                                <a:gd name="T4" fmla="*/ 11 w 11"/>
                                <a:gd name="T5" fmla="*/ 6 h 11"/>
                                <a:gd name="T6" fmla="*/ 11 w 11"/>
                                <a:gd name="T7" fmla="*/ 5 h 11"/>
                                <a:gd name="T8" fmla="*/ 6 w 11"/>
                                <a:gd name="T9" fmla="*/ 0 h 11"/>
                                <a:gd name="T10" fmla="*/ 5 w 11"/>
                                <a:gd name="T11" fmla="*/ 0 h 11"/>
                                <a:gd name="T12" fmla="*/ 5 w 11"/>
                                <a:gd name="T13" fmla="*/ 0 h 11"/>
                                <a:gd name="T14" fmla="*/ 5 w 11"/>
                                <a:gd name="T15" fmla="*/ 0 h 11"/>
                                <a:gd name="T16" fmla="*/ 0 w 11"/>
                                <a:gd name="T17" fmla="*/ 5 h 11"/>
                                <a:gd name="T18" fmla="*/ 0 w 11"/>
                                <a:gd name="T19" fmla="*/ 6 h 11"/>
                                <a:gd name="T20" fmla="*/ 5 w 11"/>
                                <a:gd name="T21" fmla="*/ 11 h 11"/>
                                <a:gd name="T22" fmla="*/ 6 w 11"/>
                                <a:gd name="T2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6" y="11"/>
                                  </a:move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9" y="11"/>
                                    <a:pt x="11" y="9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5"/>
                                  </a:cubicBezTo>
                                  <a:cubicBezTo>
                                    <a:pt x="11" y="2"/>
                                    <a:pt x="8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3" y="0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1" y="9"/>
                                    <a:pt x="2" y="11"/>
                                    <a:pt x="5" y="11"/>
                                  </a:cubicBezTo>
                                  <a:cubicBezTo>
                                    <a:pt x="5" y="11"/>
                                    <a:pt x="6" y="11"/>
                                    <a:pt x="6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68" name="Freeform 170"/>
                          <wps:cNvSpPr/>
                          <wps:spPr bwMode="auto">
                            <a:xfrm>
                              <a:off x="7956" y="21613"/>
                              <a:ext cx="59" cy="5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11"/>
                                <a:gd name="T2" fmla="*/ 0 w 12"/>
                                <a:gd name="T3" fmla="*/ 6 h 11"/>
                                <a:gd name="T4" fmla="*/ 5 w 12"/>
                                <a:gd name="T5" fmla="*/ 11 h 11"/>
                                <a:gd name="T6" fmla="*/ 7 w 12"/>
                                <a:gd name="T7" fmla="*/ 11 h 11"/>
                                <a:gd name="T8" fmla="*/ 12 w 12"/>
                                <a:gd name="T9" fmla="*/ 6 h 11"/>
                                <a:gd name="T10" fmla="*/ 12 w 12"/>
                                <a:gd name="T11" fmla="*/ 5 h 11"/>
                                <a:gd name="T12" fmla="*/ 7 w 12"/>
                                <a:gd name="T13" fmla="*/ 0 h 11"/>
                                <a:gd name="T14" fmla="*/ 5 w 12"/>
                                <a:gd name="T15" fmla="*/ 0 h 11"/>
                                <a:gd name="T16" fmla="*/ 0 w 12"/>
                                <a:gd name="T17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5"/>
                                  </a:move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1" y="9"/>
                                    <a:pt x="3" y="11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7" y="11"/>
                                  </a:cubicBezTo>
                                  <a:cubicBezTo>
                                    <a:pt x="9" y="11"/>
                                    <a:pt x="11" y="9"/>
                                    <a:pt x="12" y="6"/>
                                  </a:cubicBezTo>
                                  <a:cubicBezTo>
                                    <a:pt x="12" y="6"/>
                                    <a:pt x="12" y="5"/>
                                    <a:pt x="12" y="5"/>
                                  </a:cubicBezTo>
                                  <a:cubicBezTo>
                                    <a:pt x="11" y="2"/>
                                    <a:pt x="9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69" name="Freeform 171"/>
                          <wps:cNvSpPr/>
                          <wps:spPr bwMode="auto">
                            <a:xfrm>
                              <a:off x="7956" y="21337"/>
                              <a:ext cx="59" cy="59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6 h 12"/>
                                <a:gd name="T2" fmla="*/ 6 w 12"/>
                                <a:gd name="T3" fmla="*/ 12 h 12"/>
                                <a:gd name="T4" fmla="*/ 12 w 12"/>
                                <a:gd name="T5" fmla="*/ 6 h 12"/>
                                <a:gd name="T6" fmla="*/ 6 w 12"/>
                                <a:gd name="T7" fmla="*/ 1 h 12"/>
                                <a:gd name="T8" fmla="*/ 1 w 12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" y="6"/>
                                  </a:moveTo>
                                  <a:cubicBezTo>
                                    <a:pt x="1" y="9"/>
                                    <a:pt x="3" y="12"/>
                                    <a:pt x="6" y="12"/>
                                  </a:cubicBezTo>
                                  <a:cubicBezTo>
                                    <a:pt x="9" y="12"/>
                                    <a:pt x="12" y="10"/>
                                    <a:pt x="12" y="6"/>
                                  </a:cubicBezTo>
                                  <a:cubicBezTo>
                                    <a:pt x="12" y="3"/>
                                    <a:pt x="10" y="1"/>
                                    <a:pt x="6" y="1"/>
                                  </a:cubicBezTo>
                                  <a:cubicBezTo>
                                    <a:pt x="3" y="0"/>
                                    <a:pt x="0" y="3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0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1" y="21132"/>
                              <a:ext cx="56" cy="5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1" name="Freeform 173"/>
                          <wps:cNvSpPr/>
                          <wps:spPr bwMode="auto">
                            <a:xfrm>
                              <a:off x="7885" y="21823"/>
                              <a:ext cx="61" cy="54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11"/>
                                <a:gd name="T2" fmla="*/ 1 w 12"/>
                                <a:gd name="T3" fmla="*/ 6 h 11"/>
                                <a:gd name="T4" fmla="*/ 5 w 12"/>
                                <a:gd name="T5" fmla="*/ 11 h 11"/>
                                <a:gd name="T6" fmla="*/ 7 w 12"/>
                                <a:gd name="T7" fmla="*/ 11 h 11"/>
                                <a:gd name="T8" fmla="*/ 12 w 12"/>
                                <a:gd name="T9" fmla="*/ 6 h 11"/>
                                <a:gd name="T10" fmla="*/ 12 w 12"/>
                                <a:gd name="T11" fmla="*/ 5 h 11"/>
                                <a:gd name="T12" fmla="*/ 7 w 12"/>
                                <a:gd name="T13" fmla="*/ 0 h 11"/>
                                <a:gd name="T14" fmla="*/ 5 w 12"/>
                                <a:gd name="T15" fmla="*/ 0 h 11"/>
                                <a:gd name="T16" fmla="*/ 4 w 12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4" y="0"/>
                                  </a:moveTo>
                                  <a:cubicBezTo>
                                    <a:pt x="2" y="1"/>
                                    <a:pt x="0" y="3"/>
                                    <a:pt x="1" y="6"/>
                                  </a:cubicBezTo>
                                  <a:cubicBezTo>
                                    <a:pt x="1" y="9"/>
                                    <a:pt x="3" y="10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7" y="11"/>
                                  </a:cubicBezTo>
                                  <a:cubicBezTo>
                                    <a:pt x="9" y="10"/>
                                    <a:pt x="11" y="9"/>
                                    <a:pt x="12" y="6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1" y="1"/>
                                    <a:pt x="9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2" name="Freeform 174"/>
                          <wps:cNvSpPr/>
                          <wps:spPr bwMode="auto">
                            <a:xfrm>
                              <a:off x="7549" y="20789"/>
                              <a:ext cx="54" cy="5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5 w 11"/>
                                <a:gd name="T3" fmla="*/ 11 h 11"/>
                                <a:gd name="T4" fmla="*/ 11 w 11"/>
                                <a:gd name="T5" fmla="*/ 6 h 11"/>
                                <a:gd name="T6" fmla="*/ 6 w 11"/>
                                <a:gd name="T7" fmla="*/ 0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cubicBezTo>
                                    <a:pt x="0" y="9"/>
                                    <a:pt x="2" y="11"/>
                                    <a:pt x="5" y="11"/>
                                  </a:cubicBezTo>
                                  <a:cubicBezTo>
                                    <a:pt x="8" y="11"/>
                                    <a:pt x="10" y="9"/>
                                    <a:pt x="11" y="6"/>
                                  </a:cubicBezTo>
                                  <a:cubicBezTo>
                                    <a:pt x="11" y="3"/>
                                    <a:pt x="8" y="0"/>
                                    <a:pt x="6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3" name="Freeform 175"/>
                          <wps:cNvSpPr/>
                          <wps:spPr bwMode="auto">
                            <a:xfrm>
                              <a:off x="7544" y="22165"/>
                              <a:ext cx="54" cy="5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6 w 11"/>
                                <a:gd name="T3" fmla="*/ 11 h 11"/>
                                <a:gd name="T4" fmla="*/ 11 w 11"/>
                                <a:gd name="T5" fmla="*/ 5 h 11"/>
                                <a:gd name="T6" fmla="*/ 6 w 11"/>
                                <a:gd name="T7" fmla="*/ 0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cubicBezTo>
                                    <a:pt x="1" y="9"/>
                                    <a:pt x="3" y="11"/>
                                    <a:pt x="6" y="11"/>
                                  </a:cubicBezTo>
                                  <a:cubicBezTo>
                                    <a:pt x="9" y="11"/>
                                    <a:pt x="11" y="9"/>
                                    <a:pt x="11" y="5"/>
                                  </a:cubicBezTo>
                                  <a:cubicBezTo>
                                    <a:pt x="11" y="2"/>
                                    <a:pt x="9" y="0"/>
                                    <a:pt x="6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4" name="Freeform 176"/>
                          <wps:cNvSpPr/>
                          <wps:spPr bwMode="auto">
                            <a:xfrm>
                              <a:off x="7069" y="22235"/>
                              <a:ext cx="54" cy="54"/>
                            </a:xfrm>
                            <a:custGeom>
                              <a:avLst/>
                              <a:gdLst>
                                <a:gd name="T0" fmla="*/ 6 w 11"/>
                                <a:gd name="T1" fmla="*/ 10 h 11"/>
                                <a:gd name="T2" fmla="*/ 6 w 11"/>
                                <a:gd name="T3" fmla="*/ 10 h 11"/>
                                <a:gd name="T4" fmla="*/ 10 w 11"/>
                                <a:gd name="T5" fmla="*/ 6 h 11"/>
                                <a:gd name="T6" fmla="*/ 10 w 11"/>
                                <a:gd name="T7" fmla="*/ 6 h 11"/>
                                <a:gd name="T8" fmla="*/ 11 w 11"/>
                                <a:gd name="T9" fmla="*/ 5 h 11"/>
                                <a:gd name="T10" fmla="*/ 11 w 11"/>
                                <a:gd name="T11" fmla="*/ 5 h 11"/>
                                <a:gd name="T12" fmla="*/ 11 w 11"/>
                                <a:gd name="T13" fmla="*/ 5 h 11"/>
                                <a:gd name="T14" fmla="*/ 11 w 11"/>
                                <a:gd name="T15" fmla="*/ 5 h 11"/>
                                <a:gd name="T16" fmla="*/ 11 w 11"/>
                                <a:gd name="T17" fmla="*/ 5 h 11"/>
                                <a:gd name="T18" fmla="*/ 10 w 11"/>
                                <a:gd name="T19" fmla="*/ 4 h 11"/>
                                <a:gd name="T20" fmla="*/ 10 w 11"/>
                                <a:gd name="T21" fmla="*/ 4 h 11"/>
                                <a:gd name="T22" fmla="*/ 6 w 11"/>
                                <a:gd name="T23" fmla="*/ 0 h 11"/>
                                <a:gd name="T24" fmla="*/ 6 w 11"/>
                                <a:gd name="T25" fmla="*/ 0 h 11"/>
                                <a:gd name="T26" fmla="*/ 5 w 11"/>
                                <a:gd name="T27" fmla="*/ 0 h 11"/>
                                <a:gd name="T28" fmla="*/ 5 w 11"/>
                                <a:gd name="T29" fmla="*/ 0 h 11"/>
                                <a:gd name="T30" fmla="*/ 5 w 11"/>
                                <a:gd name="T31" fmla="*/ 0 h 11"/>
                                <a:gd name="T32" fmla="*/ 4 w 11"/>
                                <a:gd name="T33" fmla="*/ 0 h 11"/>
                                <a:gd name="T34" fmla="*/ 4 w 11"/>
                                <a:gd name="T35" fmla="*/ 0 h 11"/>
                                <a:gd name="T36" fmla="*/ 4 w 11"/>
                                <a:gd name="T37" fmla="*/ 0 h 11"/>
                                <a:gd name="T38" fmla="*/ 0 w 11"/>
                                <a:gd name="T39" fmla="*/ 4 h 11"/>
                                <a:gd name="T40" fmla="*/ 0 w 11"/>
                                <a:gd name="T41" fmla="*/ 4 h 11"/>
                                <a:gd name="T42" fmla="*/ 0 w 11"/>
                                <a:gd name="T43" fmla="*/ 5 h 11"/>
                                <a:gd name="T44" fmla="*/ 0 w 11"/>
                                <a:gd name="T45" fmla="*/ 5 h 11"/>
                                <a:gd name="T46" fmla="*/ 0 w 11"/>
                                <a:gd name="T47" fmla="*/ 6 h 11"/>
                                <a:gd name="T48" fmla="*/ 0 w 11"/>
                                <a:gd name="T49" fmla="*/ 6 h 11"/>
                                <a:gd name="T50" fmla="*/ 0 w 11"/>
                                <a:gd name="T51" fmla="*/ 6 h 11"/>
                                <a:gd name="T52" fmla="*/ 4 w 11"/>
                                <a:gd name="T53" fmla="*/ 10 h 11"/>
                                <a:gd name="T54" fmla="*/ 4 w 11"/>
                                <a:gd name="T55" fmla="*/ 10 h 11"/>
                                <a:gd name="T56" fmla="*/ 5 w 11"/>
                                <a:gd name="T57" fmla="*/ 11 h 11"/>
                                <a:gd name="T58" fmla="*/ 5 w 11"/>
                                <a:gd name="T59" fmla="*/ 10 h 11"/>
                                <a:gd name="T60" fmla="*/ 5 w 11"/>
                                <a:gd name="T61" fmla="*/ 11 h 11"/>
                                <a:gd name="T62" fmla="*/ 6 w 11"/>
                                <a:gd name="T63" fmla="*/ 1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6" y="10"/>
                                  </a:move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8" y="10"/>
                                    <a:pt x="10" y="8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0" y="6"/>
                                    <a:pt x="10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0" y="5"/>
                                    <a:pt x="10" y="5"/>
                                    <a:pt x="10" y="4"/>
                                  </a:cubicBez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cubicBezTo>
                                    <a:pt x="10" y="2"/>
                                    <a:pt x="8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8"/>
                                    <a:pt x="2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5" y="10"/>
                                    <a:pt x="5" y="10"/>
                                    <a:pt x="5" y="11"/>
                                  </a:cubicBezTo>
                                  <a:cubicBezTo>
                                    <a:pt x="5" y="11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1"/>
                                    <a:pt x="5" y="11"/>
                                  </a:cubicBezTo>
                                  <a:cubicBezTo>
                                    <a:pt x="5" y="10"/>
                                    <a:pt x="6" y="10"/>
                                    <a:pt x="6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5" name="Freeform 177"/>
                          <wps:cNvSpPr/>
                          <wps:spPr bwMode="auto">
                            <a:xfrm>
                              <a:off x="7342" y="20720"/>
                              <a:ext cx="54" cy="54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0 h 11"/>
                                <a:gd name="T2" fmla="*/ 4 w 11"/>
                                <a:gd name="T3" fmla="*/ 0 h 11"/>
                                <a:gd name="T4" fmla="*/ 4 w 11"/>
                                <a:gd name="T5" fmla="*/ 0 h 11"/>
                                <a:gd name="T6" fmla="*/ 0 w 11"/>
                                <a:gd name="T7" fmla="*/ 4 h 11"/>
                                <a:gd name="T8" fmla="*/ 0 w 11"/>
                                <a:gd name="T9" fmla="*/ 5 h 11"/>
                                <a:gd name="T10" fmla="*/ 0 w 11"/>
                                <a:gd name="T11" fmla="*/ 6 h 11"/>
                                <a:gd name="T12" fmla="*/ 0 w 11"/>
                                <a:gd name="T13" fmla="*/ 6 h 11"/>
                                <a:gd name="T14" fmla="*/ 0 w 11"/>
                                <a:gd name="T15" fmla="*/ 6 h 11"/>
                                <a:gd name="T16" fmla="*/ 0 w 11"/>
                                <a:gd name="T17" fmla="*/ 7 h 11"/>
                                <a:gd name="T18" fmla="*/ 0 w 11"/>
                                <a:gd name="T19" fmla="*/ 7 h 11"/>
                                <a:gd name="T20" fmla="*/ 4 w 11"/>
                                <a:gd name="T21" fmla="*/ 11 h 11"/>
                                <a:gd name="T22" fmla="*/ 5 w 11"/>
                                <a:gd name="T23" fmla="*/ 11 h 11"/>
                                <a:gd name="T24" fmla="*/ 5 w 11"/>
                                <a:gd name="T25" fmla="*/ 11 h 11"/>
                                <a:gd name="T26" fmla="*/ 6 w 11"/>
                                <a:gd name="T27" fmla="*/ 11 h 11"/>
                                <a:gd name="T28" fmla="*/ 6 w 11"/>
                                <a:gd name="T29" fmla="*/ 11 h 11"/>
                                <a:gd name="T30" fmla="*/ 6 w 11"/>
                                <a:gd name="T31" fmla="*/ 11 h 11"/>
                                <a:gd name="T32" fmla="*/ 7 w 11"/>
                                <a:gd name="T33" fmla="*/ 11 h 11"/>
                                <a:gd name="T34" fmla="*/ 11 w 11"/>
                                <a:gd name="T35" fmla="*/ 7 h 11"/>
                                <a:gd name="T36" fmla="*/ 11 w 11"/>
                                <a:gd name="T37" fmla="*/ 6 h 11"/>
                                <a:gd name="T38" fmla="*/ 11 w 11"/>
                                <a:gd name="T39" fmla="*/ 6 h 11"/>
                                <a:gd name="T40" fmla="*/ 11 w 11"/>
                                <a:gd name="T41" fmla="*/ 6 h 11"/>
                                <a:gd name="T42" fmla="*/ 11 w 11"/>
                                <a:gd name="T43" fmla="*/ 5 h 11"/>
                                <a:gd name="T44" fmla="*/ 11 w 11"/>
                                <a:gd name="T45" fmla="*/ 4 h 11"/>
                                <a:gd name="T46" fmla="*/ 7 w 11"/>
                                <a:gd name="T47" fmla="*/ 0 h 11"/>
                                <a:gd name="T48" fmla="*/ 6 w 11"/>
                                <a:gd name="T49" fmla="*/ 0 h 11"/>
                                <a:gd name="T50" fmla="*/ 6 w 11"/>
                                <a:gd name="T51" fmla="*/ 0 h 11"/>
                                <a:gd name="T52" fmla="*/ 6 w 11"/>
                                <a:gd name="T53" fmla="*/ 0 h 11"/>
                                <a:gd name="T54" fmla="*/ 5 w 11"/>
                                <a:gd name="T55" fmla="*/ 0 h 11"/>
                                <a:gd name="T56" fmla="*/ 5 w 11"/>
                                <a:gd name="T5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5" y="0"/>
                                  </a:move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1"/>
                                    <a:pt x="1" y="2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9"/>
                                    <a:pt x="2" y="10"/>
                                    <a:pt x="4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7" y="11"/>
                                    <a:pt x="7" y="11"/>
                                  </a:cubicBezTo>
                                  <a:cubicBezTo>
                                    <a:pt x="9" y="10"/>
                                    <a:pt x="10" y="9"/>
                                    <a:pt x="11" y="7"/>
                                  </a:cubicBezTo>
                                  <a:cubicBezTo>
                                    <a:pt x="11" y="7"/>
                                    <a:pt x="11" y="7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11" y="6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4"/>
                                  </a:cubicBezTo>
                                  <a:cubicBezTo>
                                    <a:pt x="10" y="2"/>
                                    <a:pt x="9" y="1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6" name="Freeform 178"/>
                          <wps:cNvSpPr/>
                          <wps:spPr bwMode="auto">
                            <a:xfrm>
                              <a:off x="7342" y="22235"/>
                              <a:ext cx="54" cy="54"/>
                            </a:xfrm>
                            <a:custGeom>
                              <a:avLst/>
                              <a:gdLst>
                                <a:gd name="T0" fmla="*/ 6 w 11"/>
                                <a:gd name="T1" fmla="*/ 11 h 11"/>
                                <a:gd name="T2" fmla="*/ 7 w 11"/>
                                <a:gd name="T3" fmla="*/ 11 h 11"/>
                                <a:gd name="T4" fmla="*/ 7 w 11"/>
                                <a:gd name="T5" fmla="*/ 11 h 11"/>
                                <a:gd name="T6" fmla="*/ 11 w 11"/>
                                <a:gd name="T7" fmla="*/ 7 h 11"/>
                                <a:gd name="T8" fmla="*/ 11 w 11"/>
                                <a:gd name="T9" fmla="*/ 6 h 11"/>
                                <a:gd name="T10" fmla="*/ 11 w 11"/>
                                <a:gd name="T11" fmla="*/ 5 h 11"/>
                                <a:gd name="T12" fmla="*/ 11 w 11"/>
                                <a:gd name="T13" fmla="*/ 5 h 11"/>
                                <a:gd name="T14" fmla="*/ 11 w 11"/>
                                <a:gd name="T15" fmla="*/ 5 h 11"/>
                                <a:gd name="T16" fmla="*/ 11 w 11"/>
                                <a:gd name="T17" fmla="*/ 4 h 11"/>
                                <a:gd name="T18" fmla="*/ 11 w 11"/>
                                <a:gd name="T19" fmla="*/ 4 h 11"/>
                                <a:gd name="T20" fmla="*/ 7 w 11"/>
                                <a:gd name="T21" fmla="*/ 0 h 11"/>
                                <a:gd name="T22" fmla="*/ 6 w 11"/>
                                <a:gd name="T23" fmla="*/ 0 h 11"/>
                                <a:gd name="T24" fmla="*/ 6 w 11"/>
                                <a:gd name="T25" fmla="*/ 0 h 11"/>
                                <a:gd name="T26" fmla="*/ 5 w 11"/>
                                <a:gd name="T27" fmla="*/ 0 h 11"/>
                                <a:gd name="T28" fmla="*/ 5 w 11"/>
                                <a:gd name="T29" fmla="*/ 0 h 11"/>
                                <a:gd name="T30" fmla="*/ 5 w 11"/>
                                <a:gd name="T31" fmla="*/ 0 h 11"/>
                                <a:gd name="T32" fmla="*/ 4 w 11"/>
                                <a:gd name="T33" fmla="*/ 0 h 11"/>
                                <a:gd name="T34" fmla="*/ 4 w 11"/>
                                <a:gd name="T35" fmla="*/ 0 h 11"/>
                                <a:gd name="T36" fmla="*/ 0 w 11"/>
                                <a:gd name="T37" fmla="*/ 4 h 11"/>
                                <a:gd name="T38" fmla="*/ 0 w 11"/>
                                <a:gd name="T39" fmla="*/ 5 h 11"/>
                                <a:gd name="T40" fmla="*/ 0 w 11"/>
                                <a:gd name="T41" fmla="*/ 5 h 11"/>
                                <a:gd name="T42" fmla="*/ 0 w 11"/>
                                <a:gd name="T43" fmla="*/ 5 h 11"/>
                                <a:gd name="T44" fmla="*/ 0 w 11"/>
                                <a:gd name="T45" fmla="*/ 6 h 11"/>
                                <a:gd name="T46" fmla="*/ 0 w 11"/>
                                <a:gd name="T47" fmla="*/ 7 h 11"/>
                                <a:gd name="T48" fmla="*/ 0 w 11"/>
                                <a:gd name="T49" fmla="*/ 7 h 11"/>
                                <a:gd name="T50" fmla="*/ 4 w 11"/>
                                <a:gd name="T51" fmla="*/ 11 h 11"/>
                                <a:gd name="T52" fmla="*/ 5 w 11"/>
                                <a:gd name="T53" fmla="*/ 11 h 11"/>
                                <a:gd name="T54" fmla="*/ 5 w 11"/>
                                <a:gd name="T55" fmla="*/ 11 h 11"/>
                                <a:gd name="T56" fmla="*/ 5 w 11"/>
                                <a:gd name="T57" fmla="*/ 11 h 11"/>
                                <a:gd name="T58" fmla="*/ 6 w 11"/>
                                <a:gd name="T59" fmla="*/ 11 h 11"/>
                                <a:gd name="T60" fmla="*/ 6 w 11"/>
                                <a:gd name="T6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6" y="11"/>
                                  </a:moveTo>
                                  <a:cubicBezTo>
                                    <a:pt x="6" y="11"/>
                                    <a:pt x="7" y="11"/>
                                    <a:pt x="7" y="11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9" y="10"/>
                                    <a:pt x="10" y="9"/>
                                    <a:pt x="11" y="7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0" y="2"/>
                                    <a:pt x="9" y="1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1"/>
                                    <a:pt x="1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9"/>
                                    <a:pt x="2" y="10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7" name="Freeform 179"/>
                          <wps:cNvSpPr/>
                          <wps:spPr bwMode="auto">
                            <a:xfrm>
                              <a:off x="6859" y="22165"/>
                              <a:ext cx="56" cy="5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11 w 11"/>
                                <a:gd name="T3" fmla="*/ 4 h 11"/>
                                <a:gd name="T4" fmla="*/ 7 w 11"/>
                                <a:gd name="T5" fmla="*/ 0 h 11"/>
                                <a:gd name="T6" fmla="*/ 4 w 11"/>
                                <a:gd name="T7" fmla="*/ 0 h 11"/>
                                <a:gd name="T8" fmla="*/ 0 w 11"/>
                                <a:gd name="T9" fmla="*/ 4 h 11"/>
                                <a:gd name="T10" fmla="*/ 0 w 11"/>
                                <a:gd name="T11" fmla="*/ 6 h 11"/>
                                <a:gd name="T12" fmla="*/ 4 w 11"/>
                                <a:gd name="T13" fmla="*/ 11 h 11"/>
                                <a:gd name="T14" fmla="*/ 7 w 11"/>
                                <a:gd name="T15" fmla="*/ 11 h 11"/>
                                <a:gd name="T16" fmla="*/ 11 w 11"/>
                                <a:gd name="T17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6"/>
                                    <a:pt x="11" y="5"/>
                                    <a:pt x="11" y="4"/>
                                  </a:cubicBezTo>
                                  <a:cubicBezTo>
                                    <a:pt x="10" y="2"/>
                                    <a:pt x="9" y="0"/>
                                    <a:pt x="7" y="0"/>
                                  </a:cubicBezTo>
                                  <a:cubicBezTo>
                                    <a:pt x="6" y="0"/>
                                    <a:pt x="5" y="0"/>
                                    <a:pt x="4" y="0"/>
                                  </a:cubicBezTo>
                                  <a:cubicBezTo>
                                    <a:pt x="2" y="0"/>
                                    <a:pt x="1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1" y="8"/>
                                    <a:pt x="2" y="10"/>
                                    <a:pt x="4" y="11"/>
                                  </a:cubicBezTo>
                                  <a:cubicBezTo>
                                    <a:pt x="5" y="11"/>
                                    <a:pt x="6" y="11"/>
                                    <a:pt x="7" y="11"/>
                                  </a:cubicBezTo>
                                  <a:cubicBezTo>
                                    <a:pt x="9" y="10"/>
                                    <a:pt x="10" y="8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8" name="Freeform 180"/>
                          <wps:cNvSpPr/>
                          <wps:spPr bwMode="auto">
                            <a:xfrm>
                              <a:off x="7069" y="20720"/>
                              <a:ext cx="54" cy="5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1"/>
                                <a:gd name="T2" fmla="*/ 11 w 11"/>
                                <a:gd name="T3" fmla="*/ 4 h 11"/>
                                <a:gd name="T4" fmla="*/ 6 w 11"/>
                                <a:gd name="T5" fmla="*/ 0 h 11"/>
                                <a:gd name="T6" fmla="*/ 4 w 11"/>
                                <a:gd name="T7" fmla="*/ 0 h 11"/>
                                <a:gd name="T8" fmla="*/ 0 w 11"/>
                                <a:gd name="T9" fmla="*/ 4 h 11"/>
                                <a:gd name="T10" fmla="*/ 0 w 11"/>
                                <a:gd name="T11" fmla="*/ 7 h 11"/>
                                <a:gd name="T12" fmla="*/ 4 w 11"/>
                                <a:gd name="T13" fmla="*/ 11 h 11"/>
                                <a:gd name="T14" fmla="*/ 6 w 11"/>
                                <a:gd name="T15" fmla="*/ 11 h 11"/>
                                <a:gd name="T16" fmla="*/ 11 w 11"/>
                                <a:gd name="T17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7"/>
                                  </a:moveTo>
                                  <a:cubicBezTo>
                                    <a:pt x="11" y="6"/>
                                    <a:pt x="11" y="5"/>
                                    <a:pt x="11" y="4"/>
                                  </a:cubicBezTo>
                                  <a:cubicBezTo>
                                    <a:pt x="10" y="2"/>
                                    <a:pt x="9" y="1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4" y="0"/>
                                  </a:cubicBezTo>
                                  <a:cubicBezTo>
                                    <a:pt x="2" y="1"/>
                                    <a:pt x="0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1" y="9"/>
                                    <a:pt x="2" y="10"/>
                                    <a:pt x="4" y="11"/>
                                  </a:cubicBezTo>
                                  <a:cubicBezTo>
                                    <a:pt x="5" y="11"/>
                                    <a:pt x="6" y="11"/>
                                    <a:pt x="6" y="11"/>
                                  </a:cubicBezTo>
                                  <a:cubicBezTo>
                                    <a:pt x="9" y="10"/>
                                    <a:pt x="10" y="9"/>
                                    <a:pt x="11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79" name="Freeform 181"/>
                          <wps:cNvSpPr/>
                          <wps:spPr bwMode="auto">
                            <a:xfrm>
                              <a:off x="6859" y="20789"/>
                              <a:ext cx="56" cy="5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11 w 11"/>
                                <a:gd name="T3" fmla="*/ 5 h 11"/>
                                <a:gd name="T4" fmla="*/ 11 w 11"/>
                                <a:gd name="T5" fmla="*/ 5 h 11"/>
                                <a:gd name="T6" fmla="*/ 11 w 11"/>
                                <a:gd name="T7" fmla="*/ 5 h 11"/>
                                <a:gd name="T8" fmla="*/ 6 w 11"/>
                                <a:gd name="T9" fmla="*/ 0 h 11"/>
                                <a:gd name="T10" fmla="*/ 5 w 11"/>
                                <a:gd name="T11" fmla="*/ 0 h 11"/>
                                <a:gd name="T12" fmla="*/ 0 w 11"/>
                                <a:gd name="T13" fmla="*/ 5 h 11"/>
                                <a:gd name="T14" fmla="*/ 0 w 11"/>
                                <a:gd name="T15" fmla="*/ 6 h 11"/>
                                <a:gd name="T16" fmla="*/ 0 w 11"/>
                                <a:gd name="T17" fmla="*/ 6 h 11"/>
                                <a:gd name="T18" fmla="*/ 0 w 11"/>
                                <a:gd name="T19" fmla="*/ 6 h 11"/>
                                <a:gd name="T20" fmla="*/ 5 w 11"/>
                                <a:gd name="T21" fmla="*/ 11 h 11"/>
                                <a:gd name="T22" fmla="*/ 6 w 11"/>
                                <a:gd name="T23" fmla="*/ 11 h 11"/>
                                <a:gd name="T24" fmla="*/ 11 w 11"/>
                                <a:gd name="T2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6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2"/>
                                    <a:pt x="9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1" y="9"/>
                                    <a:pt x="3" y="10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9" y="10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0" name="Freeform 182"/>
                          <wps:cNvSpPr/>
                          <wps:spPr bwMode="auto">
                            <a:xfrm>
                              <a:off x="6517" y="21132"/>
                              <a:ext cx="54" cy="5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6 w 11"/>
                                <a:gd name="T3" fmla="*/ 0 h 11"/>
                                <a:gd name="T4" fmla="*/ 0 w 11"/>
                                <a:gd name="T5" fmla="*/ 5 h 11"/>
                                <a:gd name="T6" fmla="*/ 5 w 11"/>
                                <a:gd name="T7" fmla="*/ 11 h 11"/>
                                <a:gd name="T8" fmla="*/ 11 w 11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2"/>
                                    <a:pt x="9" y="0"/>
                                    <a:pt x="6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ubicBezTo>
                                    <a:pt x="0" y="8"/>
                                    <a:pt x="2" y="11"/>
                                    <a:pt x="5" y="11"/>
                                  </a:cubicBezTo>
                                  <a:cubicBezTo>
                                    <a:pt x="8" y="11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1" name="Freeform 183"/>
                          <wps:cNvSpPr/>
                          <wps:spPr bwMode="auto">
                            <a:xfrm>
                              <a:off x="6517" y="21818"/>
                              <a:ext cx="54" cy="5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5 w 11"/>
                                <a:gd name="T3" fmla="*/ 1 h 11"/>
                                <a:gd name="T4" fmla="*/ 0 w 11"/>
                                <a:gd name="T5" fmla="*/ 6 h 11"/>
                                <a:gd name="T6" fmla="*/ 5 w 11"/>
                                <a:gd name="T7" fmla="*/ 11 h 11"/>
                                <a:gd name="T8" fmla="*/ 11 w 11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3"/>
                                    <a:pt x="9" y="1"/>
                                    <a:pt x="5" y="1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9"/>
                                    <a:pt x="2" y="11"/>
                                    <a:pt x="5" y="11"/>
                                  </a:cubicBezTo>
                                  <a:cubicBezTo>
                                    <a:pt x="8" y="11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2" name="Freeform 184"/>
                          <wps:cNvSpPr/>
                          <wps:spPr bwMode="auto">
                            <a:xfrm>
                              <a:off x="6449" y="21337"/>
                              <a:ext cx="54" cy="59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2"/>
                                <a:gd name="T2" fmla="*/ 6 w 11"/>
                                <a:gd name="T3" fmla="*/ 1 h 12"/>
                                <a:gd name="T4" fmla="*/ 0 w 11"/>
                                <a:gd name="T5" fmla="*/ 6 h 12"/>
                                <a:gd name="T6" fmla="*/ 5 w 11"/>
                                <a:gd name="T7" fmla="*/ 11 h 12"/>
                                <a:gd name="T8" fmla="*/ 11 w 11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6"/>
                                  </a:moveTo>
                                  <a:cubicBezTo>
                                    <a:pt x="11" y="3"/>
                                    <a:pt x="9" y="0"/>
                                    <a:pt x="6" y="1"/>
                                  </a:cubicBezTo>
                                  <a:cubicBezTo>
                                    <a:pt x="3" y="1"/>
                                    <a:pt x="0" y="2"/>
                                    <a:pt x="0" y="6"/>
                                  </a:cubicBezTo>
                                  <a:cubicBezTo>
                                    <a:pt x="0" y="9"/>
                                    <a:pt x="3" y="11"/>
                                    <a:pt x="5" y="11"/>
                                  </a:cubicBezTo>
                                  <a:cubicBezTo>
                                    <a:pt x="8" y="12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3" name="Freeform 185"/>
                          <wps:cNvSpPr/>
                          <wps:spPr bwMode="auto">
                            <a:xfrm>
                              <a:off x="6449" y="21613"/>
                              <a:ext cx="54" cy="5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5 w 11"/>
                                <a:gd name="T3" fmla="*/ 0 h 11"/>
                                <a:gd name="T4" fmla="*/ 0 w 11"/>
                                <a:gd name="T5" fmla="*/ 5 h 11"/>
                                <a:gd name="T6" fmla="*/ 5 w 11"/>
                                <a:gd name="T7" fmla="*/ 11 h 11"/>
                                <a:gd name="T8" fmla="*/ 11 w 11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3"/>
                                    <a:pt x="9" y="0"/>
                                    <a:pt x="5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ubicBezTo>
                                    <a:pt x="0" y="8"/>
                                    <a:pt x="2" y="11"/>
                                    <a:pt x="5" y="11"/>
                                  </a:cubicBezTo>
                                  <a:cubicBezTo>
                                    <a:pt x="8" y="11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4" name="Freeform 186"/>
                          <wps:cNvSpPr/>
                          <wps:spPr bwMode="auto">
                            <a:xfrm>
                              <a:off x="7962" y="21753"/>
                              <a:ext cx="48" cy="5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 h 10"/>
                                <a:gd name="T2" fmla="*/ 5 w 10"/>
                                <a:gd name="T3" fmla="*/ 10 h 10"/>
                                <a:gd name="T4" fmla="*/ 10 w 10"/>
                                <a:gd name="T5" fmla="*/ 5 h 10"/>
                                <a:gd name="T6" fmla="*/ 4 w 10"/>
                                <a:gd name="T7" fmla="*/ 1 h 10"/>
                                <a:gd name="T8" fmla="*/ 0 w 10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6"/>
                                  </a:moveTo>
                                  <a:cubicBezTo>
                                    <a:pt x="0" y="8"/>
                                    <a:pt x="3" y="10"/>
                                    <a:pt x="5" y="10"/>
                                  </a:cubicBezTo>
                                  <a:cubicBezTo>
                                    <a:pt x="8" y="10"/>
                                    <a:pt x="10" y="8"/>
                                    <a:pt x="10" y="5"/>
                                  </a:cubicBezTo>
                                  <a:cubicBezTo>
                                    <a:pt x="10" y="2"/>
                                    <a:pt x="7" y="0"/>
                                    <a:pt x="4" y="1"/>
                                  </a:cubicBezTo>
                                  <a:cubicBezTo>
                                    <a:pt x="2" y="1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5" name="Freeform 187"/>
                          <wps:cNvSpPr/>
                          <wps:spPr bwMode="auto">
                            <a:xfrm>
                              <a:off x="7965" y="21207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 h 9"/>
                                <a:gd name="T2" fmla="*/ 0 w 9"/>
                                <a:gd name="T3" fmla="*/ 6 h 9"/>
                                <a:gd name="T4" fmla="*/ 3 w 9"/>
                                <a:gd name="T5" fmla="*/ 9 h 9"/>
                                <a:gd name="T6" fmla="*/ 5 w 9"/>
                                <a:gd name="T7" fmla="*/ 9 h 9"/>
                                <a:gd name="T8" fmla="*/ 9 w 9"/>
                                <a:gd name="T9" fmla="*/ 6 h 9"/>
                                <a:gd name="T10" fmla="*/ 9 w 9"/>
                                <a:gd name="T11" fmla="*/ 4 h 9"/>
                                <a:gd name="T12" fmla="*/ 5 w 9"/>
                                <a:gd name="T13" fmla="*/ 0 h 9"/>
                                <a:gd name="T14" fmla="*/ 3 w 9"/>
                                <a:gd name="T15" fmla="*/ 0 h 9"/>
                                <a:gd name="T16" fmla="*/ 0 w 9"/>
                                <a:gd name="T1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0" y="5"/>
                                    <a:pt x="0" y="6"/>
                                  </a:cubicBezTo>
                                  <a:cubicBezTo>
                                    <a:pt x="0" y="8"/>
                                    <a:pt x="1" y="9"/>
                                    <a:pt x="3" y="9"/>
                                  </a:cubicBezTo>
                                  <a:cubicBezTo>
                                    <a:pt x="4" y="9"/>
                                    <a:pt x="5" y="9"/>
                                    <a:pt x="5" y="9"/>
                                  </a:cubicBezTo>
                                  <a:cubicBezTo>
                                    <a:pt x="7" y="9"/>
                                    <a:pt x="8" y="8"/>
                                    <a:pt x="9" y="6"/>
                                  </a:cubicBezTo>
                                  <a:cubicBezTo>
                                    <a:pt x="9" y="5"/>
                                    <a:pt x="9" y="4"/>
                                    <a:pt x="9" y="4"/>
                                  </a:cubicBezTo>
                                  <a:cubicBezTo>
                                    <a:pt x="8" y="2"/>
                                    <a:pt x="7" y="1"/>
                                    <a:pt x="5" y="0"/>
                                  </a:cubicBezTo>
                                  <a:cubicBezTo>
                                    <a:pt x="5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6" name="Oval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20724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7" name="Freeform 189"/>
                          <wps:cNvSpPr/>
                          <wps:spPr bwMode="auto">
                            <a:xfrm>
                              <a:off x="6933" y="22235"/>
                              <a:ext cx="45" cy="50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10"/>
                                <a:gd name="T2" fmla="*/ 5 w 9"/>
                                <a:gd name="T3" fmla="*/ 0 h 10"/>
                                <a:gd name="T4" fmla="*/ 0 w 9"/>
                                <a:gd name="T5" fmla="*/ 5 h 10"/>
                                <a:gd name="T6" fmla="*/ 4 w 9"/>
                                <a:gd name="T7" fmla="*/ 10 h 10"/>
                                <a:gd name="T8" fmla="*/ 9 w 9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5"/>
                                  </a:moveTo>
                                  <a:cubicBezTo>
                                    <a:pt x="9" y="3"/>
                                    <a:pt x="7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7"/>
                                    <a:pt x="2" y="10"/>
                                    <a:pt x="4" y="10"/>
                                  </a:cubicBezTo>
                                  <a:cubicBezTo>
                                    <a:pt x="7" y="10"/>
                                    <a:pt x="9" y="8"/>
                                    <a:pt x="9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8" name="Freeform 190"/>
                          <wps:cNvSpPr/>
                          <wps:spPr bwMode="auto">
                            <a:xfrm>
                              <a:off x="6933" y="20724"/>
                              <a:ext cx="45" cy="4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 h 9"/>
                                <a:gd name="T2" fmla="*/ 5 w 9"/>
                                <a:gd name="T3" fmla="*/ 0 h 9"/>
                                <a:gd name="T4" fmla="*/ 0 w 9"/>
                                <a:gd name="T5" fmla="*/ 5 h 9"/>
                                <a:gd name="T6" fmla="*/ 5 w 9"/>
                                <a:gd name="T7" fmla="*/ 9 h 9"/>
                                <a:gd name="T8" fmla="*/ 9 w 9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4"/>
                                  </a:moveTo>
                                  <a:cubicBezTo>
                                    <a:pt x="9" y="2"/>
                                    <a:pt x="7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7"/>
                                    <a:pt x="2" y="9"/>
                                    <a:pt x="5" y="9"/>
                                  </a:cubicBezTo>
                                  <a:cubicBezTo>
                                    <a:pt x="7" y="9"/>
                                    <a:pt x="9" y="7"/>
                                    <a:pt x="9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89" name="Freeform 191"/>
                          <wps:cNvSpPr/>
                          <wps:spPr bwMode="auto">
                            <a:xfrm>
                              <a:off x="6452" y="21207"/>
                              <a:ext cx="45" cy="45"/>
                            </a:xfrm>
                            <a:custGeom>
                              <a:avLst/>
                              <a:gdLst>
                                <a:gd name="T0" fmla="*/ 6 w 9"/>
                                <a:gd name="T1" fmla="*/ 9 h 9"/>
                                <a:gd name="T2" fmla="*/ 6 w 9"/>
                                <a:gd name="T3" fmla="*/ 9 h 9"/>
                                <a:gd name="T4" fmla="*/ 9 w 9"/>
                                <a:gd name="T5" fmla="*/ 5 h 9"/>
                                <a:gd name="T6" fmla="*/ 9 w 9"/>
                                <a:gd name="T7" fmla="*/ 4 h 9"/>
                                <a:gd name="T8" fmla="*/ 6 w 9"/>
                                <a:gd name="T9" fmla="*/ 0 h 9"/>
                                <a:gd name="T10" fmla="*/ 4 w 9"/>
                                <a:gd name="T11" fmla="*/ 0 h 9"/>
                                <a:gd name="T12" fmla="*/ 0 w 9"/>
                                <a:gd name="T13" fmla="*/ 4 h 9"/>
                                <a:gd name="T14" fmla="*/ 0 w 9"/>
                                <a:gd name="T15" fmla="*/ 5 h 9"/>
                                <a:gd name="T16" fmla="*/ 4 w 9"/>
                                <a:gd name="T17" fmla="*/ 9 h 9"/>
                                <a:gd name="T18" fmla="*/ 6 w 9"/>
                                <a:gd name="T1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6" y="9"/>
                                  </a:move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7" y="8"/>
                                    <a:pt x="9" y="7"/>
                                    <a:pt x="9" y="5"/>
                                  </a:cubicBezTo>
                                  <a:cubicBezTo>
                                    <a:pt x="9" y="5"/>
                                    <a:pt x="9" y="4"/>
                                    <a:pt x="9" y="4"/>
                                  </a:cubicBezTo>
                                  <a:cubicBezTo>
                                    <a:pt x="9" y="2"/>
                                    <a:pt x="8" y="0"/>
                                    <a:pt x="6" y="0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1" y="7"/>
                                    <a:pt x="2" y="8"/>
                                    <a:pt x="4" y="9"/>
                                  </a:cubicBezTo>
                                  <a:cubicBezTo>
                                    <a:pt x="4" y="9"/>
                                    <a:pt x="5" y="9"/>
                                    <a:pt x="6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0" name="Freeform 192"/>
                          <wps:cNvSpPr/>
                          <wps:spPr bwMode="auto">
                            <a:xfrm>
                              <a:off x="6452" y="21758"/>
                              <a:ext cx="45" cy="4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9"/>
                                <a:gd name="T2" fmla="*/ 9 w 9"/>
                                <a:gd name="T3" fmla="*/ 3 h 9"/>
                                <a:gd name="T4" fmla="*/ 5 w 9"/>
                                <a:gd name="T5" fmla="*/ 0 h 9"/>
                                <a:gd name="T6" fmla="*/ 4 w 9"/>
                                <a:gd name="T7" fmla="*/ 0 h 9"/>
                                <a:gd name="T8" fmla="*/ 0 w 9"/>
                                <a:gd name="T9" fmla="*/ 3 h 9"/>
                                <a:gd name="T10" fmla="*/ 0 w 9"/>
                                <a:gd name="T11" fmla="*/ 5 h 9"/>
                                <a:gd name="T12" fmla="*/ 4 w 9"/>
                                <a:gd name="T13" fmla="*/ 9 h 9"/>
                                <a:gd name="T14" fmla="*/ 5 w 9"/>
                                <a:gd name="T15" fmla="*/ 9 h 9"/>
                                <a:gd name="T16" fmla="*/ 9 w 9"/>
                                <a:gd name="T17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5"/>
                                  </a:moveTo>
                                  <a:cubicBezTo>
                                    <a:pt x="9" y="4"/>
                                    <a:pt x="9" y="4"/>
                                    <a:pt x="9" y="3"/>
                                  </a:cubicBezTo>
                                  <a:cubicBezTo>
                                    <a:pt x="8" y="1"/>
                                    <a:pt x="7" y="0"/>
                                    <a:pt x="5" y="0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7"/>
                                    <a:pt x="2" y="8"/>
                                    <a:pt x="4" y="9"/>
                                  </a:cubicBezTo>
                                  <a:cubicBezTo>
                                    <a:pt x="4" y="9"/>
                                    <a:pt x="5" y="9"/>
                                    <a:pt x="5" y="9"/>
                                  </a:cubicBezTo>
                                  <a:cubicBezTo>
                                    <a:pt x="7" y="8"/>
                                    <a:pt x="8" y="7"/>
                                    <a:pt x="9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1" name="Freeform 193"/>
                          <wps:cNvSpPr/>
                          <wps:spPr bwMode="auto">
                            <a:xfrm>
                              <a:off x="8036" y="21554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8"/>
                                <a:gd name="T2" fmla="*/ 4 w 8"/>
                                <a:gd name="T3" fmla="*/ 8 h 8"/>
                                <a:gd name="T4" fmla="*/ 8 w 8"/>
                                <a:gd name="T5" fmla="*/ 4 h 8"/>
                                <a:gd name="T6" fmla="*/ 4 w 8"/>
                                <a:gd name="T7" fmla="*/ 0 h 8"/>
                                <a:gd name="T8" fmla="*/ 0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4"/>
                                  </a:moveTo>
                                  <a:cubicBezTo>
                                    <a:pt x="0" y="6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6"/>
                                    <a:pt x="8" y="4"/>
                                  </a:cubicBez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2" name="Freeform 194"/>
                          <wps:cNvSpPr/>
                          <wps:spPr bwMode="auto">
                            <a:xfrm>
                              <a:off x="8036" y="21415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8"/>
                                <a:gd name="T2" fmla="*/ 4 w 8"/>
                                <a:gd name="T3" fmla="*/ 8 h 8"/>
                                <a:gd name="T4" fmla="*/ 8 w 8"/>
                                <a:gd name="T5" fmla="*/ 4 h 8"/>
                                <a:gd name="T6" fmla="*/ 4 w 8"/>
                                <a:gd name="T7" fmla="*/ 0 h 8"/>
                                <a:gd name="T8" fmla="*/ 0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4"/>
                                  </a:moveTo>
                                  <a:cubicBezTo>
                                    <a:pt x="0" y="6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6"/>
                                    <a:pt x="8" y="4"/>
                                  </a:cubicBezTo>
                                  <a:cubicBezTo>
                                    <a:pt x="8" y="2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3" name="Freeform 195"/>
                          <wps:cNvSpPr/>
                          <wps:spPr bwMode="auto">
                            <a:xfrm>
                              <a:off x="7826" y="22031"/>
                              <a:ext cx="41" cy="4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 h 9"/>
                                <a:gd name="T2" fmla="*/ 4 w 8"/>
                                <a:gd name="T3" fmla="*/ 9 h 9"/>
                                <a:gd name="T4" fmla="*/ 8 w 8"/>
                                <a:gd name="T5" fmla="*/ 5 h 9"/>
                                <a:gd name="T6" fmla="*/ 4 w 8"/>
                                <a:gd name="T7" fmla="*/ 1 h 9"/>
                                <a:gd name="T8" fmla="*/ 0 w 8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5"/>
                                  </a:moveTo>
                                  <a:cubicBezTo>
                                    <a:pt x="0" y="7"/>
                                    <a:pt x="2" y="9"/>
                                    <a:pt x="4" y="9"/>
                                  </a:cubicBezTo>
                                  <a:cubicBezTo>
                                    <a:pt x="7" y="9"/>
                                    <a:pt x="8" y="7"/>
                                    <a:pt x="8" y="5"/>
                                  </a:cubicBezTo>
                                  <a:cubicBezTo>
                                    <a:pt x="8" y="2"/>
                                    <a:pt x="7" y="0"/>
                                    <a:pt x="4" y="1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4" name="Freeform 196"/>
                          <wps:cNvSpPr/>
                          <wps:spPr bwMode="auto">
                            <a:xfrm>
                              <a:off x="7757" y="22102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 h 9"/>
                                <a:gd name="T2" fmla="*/ 4 w 9"/>
                                <a:gd name="T3" fmla="*/ 9 h 9"/>
                                <a:gd name="T4" fmla="*/ 9 w 9"/>
                                <a:gd name="T5" fmla="*/ 5 h 9"/>
                                <a:gd name="T6" fmla="*/ 4 w 9"/>
                                <a:gd name="T7" fmla="*/ 0 h 9"/>
                                <a:gd name="T8" fmla="*/ 0 w 9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4"/>
                                  </a:moveTo>
                                  <a:cubicBezTo>
                                    <a:pt x="0" y="7"/>
                                    <a:pt x="2" y="9"/>
                                    <a:pt x="4" y="9"/>
                                  </a:cubicBezTo>
                                  <a:cubicBezTo>
                                    <a:pt x="7" y="9"/>
                                    <a:pt x="9" y="7"/>
                                    <a:pt x="9" y="5"/>
                                  </a:cubicBezTo>
                                  <a:cubicBezTo>
                                    <a:pt x="9" y="2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5" name="Freeform 197"/>
                          <wps:cNvSpPr/>
                          <wps:spPr bwMode="auto">
                            <a:xfrm>
                              <a:off x="7763" y="20863"/>
                              <a:ext cx="39" cy="4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9"/>
                                <a:gd name="T2" fmla="*/ 4 w 8"/>
                                <a:gd name="T3" fmla="*/ 9 h 9"/>
                                <a:gd name="T4" fmla="*/ 8 w 8"/>
                                <a:gd name="T5" fmla="*/ 4 h 9"/>
                                <a:gd name="T6" fmla="*/ 4 w 8"/>
                                <a:gd name="T7" fmla="*/ 0 h 9"/>
                                <a:gd name="T8" fmla="*/ 0 w 8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4"/>
                                  </a:moveTo>
                                  <a:cubicBezTo>
                                    <a:pt x="0" y="7"/>
                                    <a:pt x="1" y="9"/>
                                    <a:pt x="4" y="9"/>
                                  </a:cubicBezTo>
                                  <a:cubicBezTo>
                                    <a:pt x="6" y="8"/>
                                    <a:pt x="8" y="7"/>
                                    <a:pt x="8" y="4"/>
                                  </a:cubicBez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6" name="Freeform 198"/>
                          <wps:cNvSpPr/>
                          <wps:spPr bwMode="auto">
                            <a:xfrm>
                              <a:off x="7826" y="20934"/>
                              <a:ext cx="45" cy="3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 h 8"/>
                                <a:gd name="T2" fmla="*/ 5 w 9"/>
                                <a:gd name="T3" fmla="*/ 8 h 8"/>
                                <a:gd name="T4" fmla="*/ 9 w 9"/>
                                <a:gd name="T5" fmla="*/ 4 h 8"/>
                                <a:gd name="T6" fmla="*/ 5 w 9"/>
                                <a:gd name="T7" fmla="*/ 0 h 8"/>
                                <a:gd name="T8" fmla="*/ 0 w 9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0" y="4"/>
                                  </a:moveTo>
                                  <a:cubicBezTo>
                                    <a:pt x="0" y="6"/>
                                    <a:pt x="2" y="8"/>
                                    <a:pt x="5" y="8"/>
                                  </a:cubicBezTo>
                                  <a:cubicBezTo>
                                    <a:pt x="7" y="8"/>
                                    <a:pt x="9" y="7"/>
                                    <a:pt x="9" y="4"/>
                                  </a:cubicBezTo>
                                  <a:cubicBezTo>
                                    <a:pt x="9" y="2"/>
                                    <a:pt x="7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7" name="Freeform 199"/>
                          <wps:cNvSpPr/>
                          <wps:spPr bwMode="auto">
                            <a:xfrm>
                              <a:off x="7280" y="22310"/>
                              <a:ext cx="41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4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4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2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8"/>
                                    <a:pt x="3" y="8"/>
                                  </a:cubicBezTo>
                                  <a:cubicBezTo>
                                    <a:pt x="3" y="8"/>
                                    <a:pt x="4" y="8"/>
                                    <a:pt x="4" y="8"/>
                                  </a:cubicBezTo>
                                  <a:cubicBezTo>
                                    <a:pt x="6" y="8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8" name="Freeform 200"/>
                          <wps:cNvSpPr/>
                          <wps:spPr bwMode="auto">
                            <a:xfrm>
                              <a:off x="7143" y="22310"/>
                              <a:ext cx="39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5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5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99" name="Freeform 201"/>
                          <wps:cNvSpPr/>
                          <wps:spPr bwMode="auto">
                            <a:xfrm>
                              <a:off x="7280" y="20661"/>
                              <a:ext cx="41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4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4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2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00" name="Freeform 202"/>
                          <wps:cNvSpPr/>
                          <wps:spPr bwMode="auto">
                            <a:xfrm>
                              <a:off x="6660" y="22102"/>
                              <a:ext cx="41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4 w 8"/>
                                <a:gd name="T3" fmla="*/ 0 h 8"/>
                                <a:gd name="T4" fmla="*/ 0 w 8"/>
                                <a:gd name="T5" fmla="*/ 4 h 8"/>
                                <a:gd name="T6" fmla="*/ 4 w 8"/>
                                <a:gd name="T7" fmla="*/ 8 h 8"/>
                                <a:gd name="T8" fmla="*/ 8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7"/>
                                    <a:pt x="8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01" name="Freeform 203"/>
                          <wps:cNvSpPr/>
                          <wps:spPr bwMode="auto">
                            <a:xfrm>
                              <a:off x="7143" y="20661"/>
                              <a:ext cx="39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5 w 8"/>
                                <a:gd name="T3" fmla="*/ 0 h 8"/>
                                <a:gd name="T4" fmla="*/ 0 w 8"/>
                                <a:gd name="T5" fmla="*/ 3 h 8"/>
                                <a:gd name="T6" fmla="*/ 4 w 8"/>
                                <a:gd name="T7" fmla="*/ 8 h 8"/>
                                <a:gd name="T8" fmla="*/ 8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cubicBezTo>
                                    <a:pt x="8" y="2"/>
                                    <a:pt x="7" y="0"/>
                                    <a:pt x="5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ubicBezTo>
                                    <a:pt x="0" y="5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6"/>
                                    <a:pt x="8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02" name="Freeform 204"/>
                          <wps:cNvSpPr/>
                          <wps:spPr bwMode="auto">
                            <a:xfrm>
                              <a:off x="6660" y="20863"/>
                              <a:ext cx="41" cy="4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4 w 8"/>
                                <a:gd name="T3" fmla="*/ 0 h 8"/>
                                <a:gd name="T4" fmla="*/ 0 w 8"/>
                                <a:gd name="T5" fmla="*/ 4 h 8"/>
                                <a:gd name="T6" fmla="*/ 4 w 8"/>
                                <a:gd name="T7" fmla="*/ 8 h 8"/>
                                <a:gd name="T8" fmla="*/ 8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cubicBezTo>
                                    <a:pt x="8" y="2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7"/>
                                    <a:pt x="8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12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6597" y="20934"/>
                            <a:ext cx="33" cy="3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4" name="Freeform 207"/>
                        <wps:cNvSpPr/>
                        <wps:spPr bwMode="auto">
                          <a:xfrm>
                            <a:off x="6592" y="22037"/>
                            <a:ext cx="39" cy="35"/>
                          </a:xfrm>
                          <a:custGeom>
                            <a:avLst/>
                            <a:gdLst>
                              <a:gd name="T0" fmla="*/ 8 w 8"/>
                              <a:gd name="T1" fmla="*/ 3 h 7"/>
                              <a:gd name="T2" fmla="*/ 4 w 8"/>
                              <a:gd name="T3" fmla="*/ 0 h 7"/>
                              <a:gd name="T4" fmla="*/ 0 w 8"/>
                              <a:gd name="T5" fmla="*/ 3 h 7"/>
                              <a:gd name="T6" fmla="*/ 4 w 8"/>
                              <a:gd name="T7" fmla="*/ 7 h 7"/>
                              <a:gd name="T8" fmla="*/ 8 w 8"/>
                              <a:gd name="T9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8" y="3"/>
                                </a:moveTo>
                                <a:cubicBezTo>
                                  <a:pt x="8" y="1"/>
                                  <a:pt x="7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3"/>
                                </a:cubicBezTo>
                                <a:cubicBezTo>
                                  <a:pt x="0" y="6"/>
                                  <a:pt x="2" y="7"/>
                                  <a:pt x="4" y="7"/>
                                </a:cubicBezTo>
                                <a:cubicBezTo>
                                  <a:pt x="6" y="7"/>
                                  <a:pt x="8" y="6"/>
                                  <a:pt x="8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7" name="Freeform 208"/>
                        <wps:cNvSpPr/>
                        <wps:spPr bwMode="auto">
                          <a:xfrm>
                            <a:off x="7897" y="21966"/>
                            <a:ext cx="39" cy="41"/>
                          </a:xfrm>
                          <a:custGeom>
                            <a:avLst/>
                            <a:gdLst>
                              <a:gd name="T0" fmla="*/ 0 w 8"/>
                              <a:gd name="T1" fmla="*/ 3 h 8"/>
                              <a:gd name="T2" fmla="*/ 0 w 8"/>
                              <a:gd name="T3" fmla="*/ 5 h 8"/>
                              <a:gd name="T4" fmla="*/ 3 w 8"/>
                              <a:gd name="T5" fmla="*/ 8 h 8"/>
                              <a:gd name="T6" fmla="*/ 5 w 8"/>
                              <a:gd name="T7" fmla="*/ 8 h 8"/>
                              <a:gd name="T8" fmla="*/ 8 w 8"/>
                              <a:gd name="T9" fmla="*/ 5 h 8"/>
                              <a:gd name="T10" fmla="*/ 8 w 8"/>
                              <a:gd name="T11" fmla="*/ 3 h 8"/>
                              <a:gd name="T12" fmla="*/ 5 w 8"/>
                              <a:gd name="T13" fmla="*/ 0 h 8"/>
                              <a:gd name="T14" fmla="*/ 3 w 8"/>
                              <a:gd name="T15" fmla="*/ 0 h 8"/>
                              <a:gd name="T16" fmla="*/ 0 w 8"/>
                              <a:gd name="T17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2" y="7"/>
                                  <a:pt x="3" y="8"/>
                                </a:cubicBez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6" y="7"/>
                                  <a:pt x="7" y="6"/>
                                  <a:pt x="8" y="5"/>
                                </a:cubicBezTo>
                                <a:cubicBezTo>
                                  <a:pt x="8" y="4"/>
                                  <a:pt x="8" y="4"/>
                                  <a:pt x="8" y="3"/>
                                </a:cubicBezTo>
                                <a:cubicBezTo>
                                  <a:pt x="7" y="1"/>
                                  <a:pt x="7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1"/>
                                  <a:pt x="1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8" name="Freeform 209"/>
                        <wps:cNvSpPr/>
                        <wps:spPr bwMode="auto">
                          <a:xfrm>
                            <a:off x="6387" y="21415"/>
                            <a:ext cx="41" cy="41"/>
                          </a:xfrm>
                          <a:custGeom>
                            <a:avLst/>
                            <a:gdLst>
                              <a:gd name="T0" fmla="*/ 8 w 8"/>
                              <a:gd name="T1" fmla="*/ 5 h 8"/>
                              <a:gd name="T2" fmla="*/ 8 w 8"/>
                              <a:gd name="T3" fmla="*/ 3 h 8"/>
                              <a:gd name="T4" fmla="*/ 5 w 8"/>
                              <a:gd name="T5" fmla="*/ 0 h 8"/>
                              <a:gd name="T6" fmla="*/ 3 w 8"/>
                              <a:gd name="T7" fmla="*/ 0 h 8"/>
                              <a:gd name="T8" fmla="*/ 0 w 8"/>
                              <a:gd name="T9" fmla="*/ 3 h 8"/>
                              <a:gd name="T10" fmla="*/ 0 w 8"/>
                              <a:gd name="T11" fmla="*/ 5 h 8"/>
                              <a:gd name="T12" fmla="*/ 3 w 8"/>
                              <a:gd name="T13" fmla="*/ 8 h 8"/>
                              <a:gd name="T14" fmla="*/ 5 w 8"/>
                              <a:gd name="T15" fmla="*/ 8 h 8"/>
                              <a:gd name="T16" fmla="*/ 8 w 8"/>
                              <a:gd name="T17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5"/>
                                </a:moveTo>
                                <a:cubicBezTo>
                                  <a:pt x="8" y="4"/>
                                  <a:pt x="8" y="4"/>
                                  <a:pt x="8" y="3"/>
                                </a:cubicBezTo>
                                <a:cubicBezTo>
                                  <a:pt x="7" y="2"/>
                                  <a:pt x="6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1" y="1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2" y="7"/>
                                  <a:pt x="3" y="8"/>
                                </a:cubicBez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6" y="7"/>
                                  <a:pt x="7" y="6"/>
                                  <a:pt x="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9" name="Freeform 210"/>
                        <wps:cNvSpPr/>
                        <wps:spPr bwMode="auto">
                          <a:xfrm>
                            <a:off x="7900" y="21002"/>
                            <a:ext cx="35" cy="41"/>
                          </a:xfrm>
                          <a:custGeom>
                            <a:avLst/>
                            <a:gdLst>
                              <a:gd name="T0" fmla="*/ 0 w 7"/>
                              <a:gd name="T1" fmla="*/ 3 h 8"/>
                              <a:gd name="T2" fmla="*/ 0 w 7"/>
                              <a:gd name="T3" fmla="*/ 5 h 8"/>
                              <a:gd name="T4" fmla="*/ 2 w 7"/>
                              <a:gd name="T5" fmla="*/ 8 h 8"/>
                              <a:gd name="T6" fmla="*/ 4 w 7"/>
                              <a:gd name="T7" fmla="*/ 8 h 8"/>
                              <a:gd name="T8" fmla="*/ 7 w 7"/>
                              <a:gd name="T9" fmla="*/ 5 h 8"/>
                              <a:gd name="T10" fmla="*/ 7 w 7"/>
                              <a:gd name="T11" fmla="*/ 3 h 8"/>
                              <a:gd name="T12" fmla="*/ 4 w 7"/>
                              <a:gd name="T13" fmla="*/ 0 h 8"/>
                              <a:gd name="T14" fmla="*/ 2 w 7"/>
                              <a:gd name="T15" fmla="*/ 0 h 8"/>
                              <a:gd name="T16" fmla="*/ 0 w 7"/>
                              <a:gd name="T17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7"/>
                                  <a:pt x="2" y="8"/>
                                </a:cubicBezTo>
                                <a:cubicBezTo>
                                  <a:pt x="3" y="8"/>
                                  <a:pt x="4" y="8"/>
                                  <a:pt x="4" y="8"/>
                                </a:cubicBezTo>
                                <a:cubicBezTo>
                                  <a:pt x="6" y="7"/>
                                  <a:pt x="7" y="6"/>
                                  <a:pt x="7" y="5"/>
                                </a:cubicBezTo>
                                <a:cubicBezTo>
                                  <a:pt x="7" y="4"/>
                                  <a:pt x="7" y="4"/>
                                  <a:pt x="7" y="3"/>
                                </a:cubicBezTo>
                                <a:cubicBezTo>
                                  <a:pt x="7" y="2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0" name="Freeform 211"/>
                        <wps:cNvSpPr/>
                        <wps:spPr bwMode="auto">
                          <a:xfrm>
                            <a:off x="7692" y="22176"/>
                            <a:ext cx="35" cy="35"/>
                          </a:xfrm>
                          <a:custGeom>
                            <a:avLst/>
                            <a:gdLst>
                              <a:gd name="T0" fmla="*/ 0 w 7"/>
                              <a:gd name="T1" fmla="*/ 2 h 7"/>
                              <a:gd name="T2" fmla="*/ 0 w 7"/>
                              <a:gd name="T3" fmla="*/ 4 h 7"/>
                              <a:gd name="T4" fmla="*/ 3 w 7"/>
                              <a:gd name="T5" fmla="*/ 7 h 7"/>
                              <a:gd name="T6" fmla="*/ 5 w 7"/>
                              <a:gd name="T7" fmla="*/ 7 h 7"/>
                              <a:gd name="T8" fmla="*/ 7 w 7"/>
                              <a:gd name="T9" fmla="*/ 4 h 7"/>
                              <a:gd name="T10" fmla="*/ 7 w 7"/>
                              <a:gd name="T11" fmla="*/ 2 h 7"/>
                              <a:gd name="T12" fmla="*/ 5 w 7"/>
                              <a:gd name="T13" fmla="*/ 0 h 7"/>
                              <a:gd name="T14" fmla="*/ 3 w 7"/>
                              <a:gd name="T15" fmla="*/ 0 h 7"/>
                              <a:gd name="T16" fmla="*/ 0 w 7"/>
                              <a:gd name="T17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1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5" y="7"/>
                                </a:cubicBezTo>
                                <a:cubicBezTo>
                                  <a:pt x="6" y="7"/>
                                  <a:pt x="7" y="6"/>
                                  <a:pt x="7" y="4"/>
                                </a:cubicBezTo>
                                <a:cubicBezTo>
                                  <a:pt x="7" y="4"/>
                                  <a:pt x="7" y="3"/>
                                  <a:pt x="7" y="2"/>
                                </a:cubicBezTo>
                                <a:cubicBezTo>
                                  <a:pt x="7" y="1"/>
                                  <a:pt x="6" y="0"/>
                                  <a:pt x="5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1" name="Freeform 212"/>
                        <wps:cNvSpPr/>
                        <wps:spPr bwMode="auto">
                          <a:xfrm>
                            <a:off x="6387" y="21554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5 h 7"/>
                              <a:gd name="T2" fmla="*/ 7 w 7"/>
                              <a:gd name="T3" fmla="*/ 3 h 7"/>
                              <a:gd name="T4" fmla="*/ 5 w 7"/>
                              <a:gd name="T5" fmla="*/ 0 h 7"/>
                              <a:gd name="T6" fmla="*/ 3 w 7"/>
                              <a:gd name="T7" fmla="*/ 0 h 7"/>
                              <a:gd name="T8" fmla="*/ 0 w 7"/>
                              <a:gd name="T9" fmla="*/ 3 h 7"/>
                              <a:gd name="T10" fmla="*/ 0 w 7"/>
                              <a:gd name="T11" fmla="*/ 5 h 7"/>
                              <a:gd name="T12" fmla="*/ 3 w 7"/>
                              <a:gd name="T13" fmla="*/ 7 h 7"/>
                              <a:gd name="T14" fmla="*/ 5 w 7"/>
                              <a:gd name="T15" fmla="*/ 7 h 7"/>
                              <a:gd name="T16" fmla="*/ 7 w 7"/>
                              <a:gd name="T17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5"/>
                                </a:move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7" y="1"/>
                                  <a:pt x="6" y="0"/>
                                  <a:pt x="5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5" y="7"/>
                                </a:cubicBezTo>
                                <a:cubicBezTo>
                                  <a:pt x="6" y="7"/>
                                  <a:pt x="7" y="6"/>
                                  <a:pt x="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2" name="Freeform 213"/>
                        <wps:cNvSpPr/>
                        <wps:spPr bwMode="auto">
                          <a:xfrm>
                            <a:off x="7692" y="20800"/>
                            <a:ext cx="41" cy="33"/>
                          </a:xfrm>
                          <a:custGeom>
                            <a:avLst/>
                            <a:gdLst>
                              <a:gd name="T0" fmla="*/ 0 w 8"/>
                              <a:gd name="T1" fmla="*/ 3 h 7"/>
                              <a:gd name="T2" fmla="*/ 4 w 8"/>
                              <a:gd name="T3" fmla="*/ 7 h 7"/>
                              <a:gd name="T4" fmla="*/ 8 w 8"/>
                              <a:gd name="T5" fmla="*/ 4 h 7"/>
                              <a:gd name="T6" fmla="*/ 4 w 8"/>
                              <a:gd name="T7" fmla="*/ 0 h 7"/>
                              <a:gd name="T8" fmla="*/ 0 w 8"/>
                              <a:gd name="T9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3"/>
                                </a:moveTo>
                                <a:cubicBezTo>
                                  <a:pt x="0" y="6"/>
                                  <a:pt x="2" y="7"/>
                                  <a:pt x="4" y="7"/>
                                </a:cubicBezTo>
                                <a:cubicBezTo>
                                  <a:pt x="6" y="7"/>
                                  <a:pt x="8" y="6"/>
                                  <a:pt x="8" y="4"/>
                                </a:cubicBezTo>
                                <a:cubicBezTo>
                                  <a:pt x="8" y="1"/>
                                  <a:pt x="6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3" name="Freeform 214"/>
                        <wps:cNvSpPr/>
                        <wps:spPr bwMode="auto">
                          <a:xfrm>
                            <a:off x="6731" y="22176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4 h 7"/>
                              <a:gd name="T2" fmla="*/ 7 w 7"/>
                              <a:gd name="T3" fmla="*/ 2 h 7"/>
                              <a:gd name="T4" fmla="*/ 5 w 7"/>
                              <a:gd name="T5" fmla="*/ 0 h 7"/>
                              <a:gd name="T6" fmla="*/ 3 w 7"/>
                              <a:gd name="T7" fmla="*/ 0 h 7"/>
                              <a:gd name="T8" fmla="*/ 0 w 7"/>
                              <a:gd name="T9" fmla="*/ 2 h 7"/>
                              <a:gd name="T10" fmla="*/ 0 w 7"/>
                              <a:gd name="T11" fmla="*/ 4 h 7"/>
                              <a:gd name="T12" fmla="*/ 3 w 7"/>
                              <a:gd name="T13" fmla="*/ 7 h 7"/>
                              <a:gd name="T14" fmla="*/ 5 w 7"/>
                              <a:gd name="T15" fmla="*/ 7 h 7"/>
                              <a:gd name="T16" fmla="*/ 7 w 7"/>
                              <a:gd name="T1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4"/>
                                </a:moveTo>
                                <a:cubicBezTo>
                                  <a:pt x="7" y="3"/>
                                  <a:pt x="7" y="3"/>
                                  <a:pt x="7" y="2"/>
                                </a:cubicBezTo>
                                <a:cubicBezTo>
                                  <a:pt x="7" y="1"/>
                                  <a:pt x="6" y="0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1" y="5"/>
                                  <a:pt x="2" y="6"/>
                                  <a:pt x="3" y="7"/>
                                </a:cubicBezTo>
                                <a:cubicBezTo>
                                  <a:pt x="4" y="7"/>
                                  <a:pt x="4" y="7"/>
                                  <a:pt x="5" y="7"/>
                                </a:cubicBezTo>
                                <a:cubicBezTo>
                                  <a:pt x="6" y="6"/>
                                  <a:pt x="7" y="5"/>
                                  <a:pt x="7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4" name="Freeform 215"/>
                        <wps:cNvSpPr/>
                        <wps:spPr bwMode="auto">
                          <a:xfrm>
                            <a:off x="6736" y="20800"/>
                            <a:ext cx="33" cy="33"/>
                          </a:xfrm>
                          <a:custGeom>
                            <a:avLst/>
                            <a:gdLst>
                              <a:gd name="T0" fmla="*/ 7 w 7"/>
                              <a:gd name="T1" fmla="*/ 4 h 7"/>
                              <a:gd name="T2" fmla="*/ 7 w 7"/>
                              <a:gd name="T3" fmla="*/ 3 h 7"/>
                              <a:gd name="T4" fmla="*/ 4 w 7"/>
                              <a:gd name="T5" fmla="*/ 0 h 7"/>
                              <a:gd name="T6" fmla="*/ 2 w 7"/>
                              <a:gd name="T7" fmla="*/ 0 h 7"/>
                              <a:gd name="T8" fmla="*/ 0 w 7"/>
                              <a:gd name="T9" fmla="*/ 3 h 7"/>
                              <a:gd name="T10" fmla="*/ 0 w 7"/>
                              <a:gd name="T11" fmla="*/ 4 h 7"/>
                              <a:gd name="T12" fmla="*/ 2 w 7"/>
                              <a:gd name="T13" fmla="*/ 7 h 7"/>
                              <a:gd name="T14" fmla="*/ 4 w 7"/>
                              <a:gd name="T15" fmla="*/ 7 h 7"/>
                              <a:gd name="T16" fmla="*/ 7 w 7"/>
                              <a:gd name="T1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4"/>
                                </a:move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6" y="1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1" y="6"/>
                                  <a:pt x="2" y="7"/>
                                </a:cubicBezTo>
                                <a:cubicBezTo>
                                  <a:pt x="3" y="7"/>
                                  <a:pt x="3" y="7"/>
                                  <a:pt x="4" y="7"/>
                                </a:cubicBezTo>
                                <a:cubicBezTo>
                                  <a:pt x="5" y="6"/>
                                  <a:pt x="6" y="6"/>
                                  <a:pt x="7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5" name="Freeform 216"/>
                        <wps:cNvSpPr/>
                        <wps:spPr bwMode="auto">
                          <a:xfrm>
                            <a:off x="6527" y="21966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4 h 7"/>
                              <a:gd name="T2" fmla="*/ 7 w 7"/>
                              <a:gd name="T3" fmla="*/ 3 h 7"/>
                              <a:gd name="T4" fmla="*/ 4 w 7"/>
                              <a:gd name="T5" fmla="*/ 0 h 7"/>
                              <a:gd name="T6" fmla="*/ 3 w 7"/>
                              <a:gd name="T7" fmla="*/ 0 h 7"/>
                              <a:gd name="T8" fmla="*/ 0 w 7"/>
                              <a:gd name="T9" fmla="*/ 3 h 7"/>
                              <a:gd name="T10" fmla="*/ 0 w 7"/>
                              <a:gd name="T11" fmla="*/ 4 h 7"/>
                              <a:gd name="T12" fmla="*/ 3 w 7"/>
                              <a:gd name="T13" fmla="*/ 7 h 7"/>
                              <a:gd name="T14" fmla="*/ 4 w 7"/>
                              <a:gd name="T15" fmla="*/ 7 h 7"/>
                              <a:gd name="T16" fmla="*/ 7 w 7"/>
                              <a:gd name="T1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4"/>
                                </a:move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6" y="1"/>
                                  <a:pt x="6" y="0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1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1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4" y="7"/>
                                </a:cubicBezTo>
                                <a:cubicBezTo>
                                  <a:pt x="5" y="7"/>
                                  <a:pt x="6" y="6"/>
                                  <a:pt x="7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6" name="Freeform 217"/>
                        <wps:cNvSpPr/>
                        <wps:spPr bwMode="auto">
                          <a:xfrm>
                            <a:off x="6527" y="21002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5 h 7"/>
                              <a:gd name="T2" fmla="*/ 7 w 7"/>
                              <a:gd name="T3" fmla="*/ 3 h 7"/>
                              <a:gd name="T4" fmla="*/ 4 w 7"/>
                              <a:gd name="T5" fmla="*/ 0 h 7"/>
                              <a:gd name="T6" fmla="*/ 3 w 7"/>
                              <a:gd name="T7" fmla="*/ 0 h 7"/>
                              <a:gd name="T8" fmla="*/ 0 w 7"/>
                              <a:gd name="T9" fmla="*/ 3 h 7"/>
                              <a:gd name="T10" fmla="*/ 0 w 7"/>
                              <a:gd name="T11" fmla="*/ 5 h 7"/>
                              <a:gd name="T12" fmla="*/ 3 w 7"/>
                              <a:gd name="T13" fmla="*/ 7 h 7"/>
                              <a:gd name="T14" fmla="*/ 4 w 7"/>
                              <a:gd name="T15" fmla="*/ 7 h 7"/>
                              <a:gd name="T16" fmla="*/ 7 w 7"/>
                              <a:gd name="T17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5"/>
                                </a:moveTo>
                                <a:cubicBezTo>
                                  <a:pt x="7" y="4"/>
                                  <a:pt x="7" y="4"/>
                                  <a:pt x="7" y="3"/>
                                </a:cubicBezTo>
                                <a:cubicBezTo>
                                  <a:pt x="7" y="2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2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7" y="6"/>
                                  <a:pt x="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7" name="Freeform 218"/>
                        <wps:cNvSpPr/>
                        <wps:spPr bwMode="auto">
                          <a:xfrm>
                            <a:off x="8036" y="21693"/>
                            <a:ext cx="33" cy="35"/>
                          </a:xfrm>
                          <a:custGeom>
                            <a:avLst/>
                            <a:gdLst>
                              <a:gd name="T0" fmla="*/ 0 w 7"/>
                              <a:gd name="T1" fmla="*/ 3 h 7"/>
                              <a:gd name="T2" fmla="*/ 0 w 7"/>
                              <a:gd name="T3" fmla="*/ 4 h 7"/>
                              <a:gd name="T4" fmla="*/ 3 w 7"/>
                              <a:gd name="T5" fmla="*/ 7 h 7"/>
                              <a:gd name="T6" fmla="*/ 4 w 7"/>
                              <a:gd name="T7" fmla="*/ 7 h 7"/>
                              <a:gd name="T8" fmla="*/ 7 w 7"/>
                              <a:gd name="T9" fmla="*/ 4 h 7"/>
                              <a:gd name="T10" fmla="*/ 7 w 7"/>
                              <a:gd name="T11" fmla="*/ 3 h 7"/>
                              <a:gd name="T12" fmla="*/ 4 w 7"/>
                              <a:gd name="T13" fmla="*/ 0 h 7"/>
                              <a:gd name="T14" fmla="*/ 3 w 7"/>
                              <a:gd name="T15" fmla="*/ 0 h 7"/>
                              <a:gd name="T16" fmla="*/ 0 w 7"/>
                              <a:gd name="T17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1" y="6"/>
                                  <a:pt x="2" y="7"/>
                                  <a:pt x="3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7" y="6"/>
                                  <a:pt x="7" y="4"/>
                                </a:cubicBez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7" y="1"/>
                                  <a:pt x="6" y="0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1" y="0"/>
                                  <a:pt x="1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8" name="Freeform 219"/>
                        <wps:cNvSpPr/>
                        <wps:spPr bwMode="auto">
                          <a:xfrm>
                            <a:off x="8036" y="21281"/>
                            <a:ext cx="39" cy="35"/>
                          </a:xfrm>
                          <a:custGeom>
                            <a:avLst/>
                            <a:gdLst>
                              <a:gd name="T0" fmla="*/ 1 w 8"/>
                              <a:gd name="T1" fmla="*/ 4 h 7"/>
                              <a:gd name="T2" fmla="*/ 4 w 8"/>
                              <a:gd name="T3" fmla="*/ 7 h 7"/>
                              <a:gd name="T4" fmla="*/ 7 w 8"/>
                              <a:gd name="T5" fmla="*/ 4 h 7"/>
                              <a:gd name="T6" fmla="*/ 4 w 8"/>
                              <a:gd name="T7" fmla="*/ 0 h 7"/>
                              <a:gd name="T8" fmla="*/ 1 w 8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1" y="4"/>
                                </a:moveTo>
                                <a:cubicBezTo>
                                  <a:pt x="1" y="5"/>
                                  <a:pt x="2" y="7"/>
                                  <a:pt x="4" y="7"/>
                                </a:cubicBezTo>
                                <a:cubicBezTo>
                                  <a:pt x="6" y="7"/>
                                  <a:pt x="7" y="5"/>
                                  <a:pt x="7" y="4"/>
                                </a:cubicBezTo>
                                <a:cubicBezTo>
                                  <a:pt x="8" y="2"/>
                                  <a:pt x="6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9" name="Freeform 220"/>
                        <wps:cNvSpPr/>
                        <wps:spPr bwMode="auto">
                          <a:xfrm>
                            <a:off x="7419" y="20665"/>
                            <a:ext cx="35" cy="30"/>
                          </a:xfrm>
                          <a:custGeom>
                            <a:avLst/>
                            <a:gdLst>
                              <a:gd name="T0" fmla="*/ 0 w 7"/>
                              <a:gd name="T1" fmla="*/ 2 h 6"/>
                              <a:gd name="T2" fmla="*/ 0 w 7"/>
                              <a:gd name="T3" fmla="*/ 4 h 6"/>
                              <a:gd name="T4" fmla="*/ 3 w 7"/>
                              <a:gd name="T5" fmla="*/ 6 h 6"/>
                              <a:gd name="T6" fmla="*/ 4 w 7"/>
                              <a:gd name="T7" fmla="*/ 6 h 6"/>
                              <a:gd name="T8" fmla="*/ 7 w 7"/>
                              <a:gd name="T9" fmla="*/ 4 h 6"/>
                              <a:gd name="T10" fmla="*/ 7 w 7"/>
                              <a:gd name="T11" fmla="*/ 2 h 6"/>
                              <a:gd name="T12" fmla="*/ 4 w 7"/>
                              <a:gd name="T13" fmla="*/ 0 h 6"/>
                              <a:gd name="T14" fmla="*/ 3 w 7"/>
                              <a:gd name="T15" fmla="*/ 0 h 6"/>
                              <a:gd name="T16" fmla="*/ 0 w 7"/>
                              <a:gd name="T17" fmla="*/ 2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1" y="5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7" y="4"/>
                                </a:cubicBezTo>
                                <a:cubicBezTo>
                                  <a:pt x="7" y="3"/>
                                  <a:pt x="7" y="3"/>
                                  <a:pt x="7" y="2"/>
                                </a:cubicBezTo>
                                <a:cubicBezTo>
                                  <a:pt x="6" y="1"/>
                                  <a:pt x="6" y="0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00" name="Freeform 221"/>
                        <wps:cNvSpPr/>
                        <wps:spPr bwMode="auto">
                          <a:xfrm>
                            <a:off x="7009" y="22315"/>
                            <a:ext cx="30" cy="30"/>
                          </a:xfrm>
                          <a:custGeom>
                            <a:avLst/>
                            <a:gdLst>
                              <a:gd name="T0" fmla="*/ 6 w 6"/>
                              <a:gd name="T1" fmla="*/ 4 h 6"/>
                              <a:gd name="T2" fmla="*/ 6 w 6"/>
                              <a:gd name="T3" fmla="*/ 2 h 6"/>
                              <a:gd name="T4" fmla="*/ 4 w 6"/>
                              <a:gd name="T5" fmla="*/ 0 h 6"/>
                              <a:gd name="T6" fmla="*/ 2 w 6"/>
                              <a:gd name="T7" fmla="*/ 0 h 6"/>
                              <a:gd name="T8" fmla="*/ 0 w 6"/>
                              <a:gd name="T9" fmla="*/ 2 h 6"/>
                              <a:gd name="T10" fmla="*/ 0 w 6"/>
                              <a:gd name="T11" fmla="*/ 4 h 6"/>
                              <a:gd name="T12" fmla="*/ 2 w 6"/>
                              <a:gd name="T13" fmla="*/ 6 h 6"/>
                              <a:gd name="T14" fmla="*/ 4 w 6"/>
                              <a:gd name="T15" fmla="*/ 6 h 6"/>
                              <a:gd name="T16" fmla="*/ 6 w 6"/>
                              <a:gd name="T17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4"/>
                                </a:moveTo>
                                <a:cubicBezTo>
                                  <a:pt x="6" y="3"/>
                                  <a:pt x="6" y="3"/>
                                  <a:pt x="6" y="2"/>
                                </a:cubicBezTo>
                                <a:cubicBezTo>
                                  <a:pt x="6" y="1"/>
                                  <a:pt x="5" y="0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1" y="6"/>
                                  <a:pt x="2" y="6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6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01" name="Oval 222"/>
                        <wps:cNvSpPr>
                          <a:spLocks noChangeArrowheads="1"/>
                        </wps:cNvSpPr>
                        <wps:spPr bwMode="auto">
                          <a:xfrm>
                            <a:off x="7009" y="20661"/>
                            <a:ext cx="33" cy="33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02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7971" y="21903"/>
                            <a:ext cx="30" cy="3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3" name="Freeform 224"/>
                        <wps:cNvSpPr/>
                        <wps:spPr bwMode="auto">
                          <a:xfrm>
                            <a:off x="6393" y="21281"/>
                            <a:ext cx="30" cy="30"/>
                          </a:xfrm>
                          <a:custGeom>
                            <a:avLst/>
                            <a:gdLst>
                              <a:gd name="T0" fmla="*/ 6 w 6"/>
                              <a:gd name="T1" fmla="*/ 3 h 6"/>
                              <a:gd name="T2" fmla="*/ 3 w 6"/>
                              <a:gd name="T3" fmla="*/ 0 h 6"/>
                              <a:gd name="T4" fmla="*/ 0 w 6"/>
                              <a:gd name="T5" fmla="*/ 3 h 6"/>
                              <a:gd name="T6" fmla="*/ 3 w 6"/>
                              <a:gd name="T7" fmla="*/ 6 h 6"/>
                              <a:gd name="T8" fmla="*/ 6 w 6"/>
                              <a:gd name="T9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cubicBezTo>
                                  <a:pt x="6" y="1"/>
                                  <a:pt x="5" y="0"/>
                                  <a:pt x="3" y="0"/>
                                </a:cubicBez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  <a:cubicBezTo>
                                  <a:pt x="0" y="5"/>
                                  <a:pt x="1" y="6"/>
                                  <a:pt x="3" y="6"/>
                                </a:cubicBezTo>
                                <a:cubicBezTo>
                                  <a:pt x="5" y="6"/>
                                  <a:pt x="6" y="5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4" name="Freeform 225"/>
                        <wps:cNvSpPr/>
                        <wps:spPr bwMode="auto">
                          <a:xfrm>
                            <a:off x="6387" y="21693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3 h 7"/>
                              <a:gd name="T2" fmla="*/ 3 w 7"/>
                              <a:gd name="T3" fmla="*/ 0 h 7"/>
                              <a:gd name="T4" fmla="*/ 1 w 7"/>
                              <a:gd name="T5" fmla="*/ 3 h 7"/>
                              <a:gd name="T6" fmla="*/ 4 w 7"/>
                              <a:gd name="T7" fmla="*/ 6 h 7"/>
                              <a:gd name="T8" fmla="*/ 7 w 7"/>
                              <a:gd name="T9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3"/>
                                </a:moveTo>
                                <a:cubicBezTo>
                                  <a:pt x="7" y="1"/>
                                  <a:pt x="5" y="0"/>
                                  <a:pt x="3" y="0"/>
                                </a:cubicBezTo>
                                <a:cubicBezTo>
                                  <a:pt x="2" y="0"/>
                                  <a:pt x="0" y="2"/>
                                  <a:pt x="1" y="3"/>
                                </a:cubicBezTo>
                                <a:cubicBezTo>
                                  <a:pt x="1" y="5"/>
                                  <a:pt x="2" y="7"/>
                                  <a:pt x="4" y="6"/>
                                </a:cubicBezTo>
                                <a:cubicBezTo>
                                  <a:pt x="6" y="6"/>
                                  <a:pt x="7" y="5"/>
                                  <a:pt x="7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5" name="Freeform 226"/>
                        <wps:cNvSpPr/>
                        <wps:spPr bwMode="auto">
                          <a:xfrm>
                            <a:off x="7971" y="21077"/>
                            <a:ext cx="30" cy="30"/>
                          </a:xfrm>
                          <a:custGeom>
                            <a:avLst/>
                            <a:gdLst>
                              <a:gd name="T0" fmla="*/ 0 w 6"/>
                              <a:gd name="T1" fmla="*/ 2 h 6"/>
                              <a:gd name="T2" fmla="*/ 0 w 6"/>
                              <a:gd name="T3" fmla="*/ 4 h 6"/>
                              <a:gd name="T4" fmla="*/ 2 w 6"/>
                              <a:gd name="T5" fmla="*/ 6 h 6"/>
                              <a:gd name="T6" fmla="*/ 4 w 6"/>
                              <a:gd name="T7" fmla="*/ 6 h 6"/>
                              <a:gd name="T8" fmla="*/ 6 w 6"/>
                              <a:gd name="T9" fmla="*/ 4 h 6"/>
                              <a:gd name="T10" fmla="*/ 6 w 6"/>
                              <a:gd name="T11" fmla="*/ 2 h 6"/>
                              <a:gd name="T12" fmla="*/ 4 w 6"/>
                              <a:gd name="T13" fmla="*/ 0 h 6"/>
                              <a:gd name="T14" fmla="*/ 2 w 6"/>
                              <a:gd name="T15" fmla="*/ 0 h 6"/>
                              <a:gd name="T16" fmla="*/ 0 w 6"/>
                              <a:gd name="T17" fmla="*/ 2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1" y="5"/>
                                  <a:pt x="1" y="6"/>
                                  <a:pt x="2" y="6"/>
                                </a:cubicBezTo>
                                <a:cubicBezTo>
                                  <a:pt x="3" y="6"/>
                                  <a:pt x="3" y="6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6" y="4"/>
                                </a:cubicBezTo>
                                <a:cubicBezTo>
                                  <a:pt x="6" y="3"/>
                                  <a:pt x="6" y="3"/>
                                  <a:pt x="6" y="2"/>
                                </a:cubicBezTo>
                                <a:cubicBezTo>
                                  <a:pt x="6" y="1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6" name="Freeform 227"/>
                        <wps:cNvSpPr/>
                        <wps:spPr bwMode="auto">
                          <a:xfrm>
                            <a:off x="7629" y="20730"/>
                            <a:ext cx="30" cy="35"/>
                          </a:xfrm>
                          <a:custGeom>
                            <a:avLst/>
                            <a:gdLst>
                              <a:gd name="T0" fmla="*/ 0 w 6"/>
                              <a:gd name="T1" fmla="*/ 4 h 7"/>
                              <a:gd name="T2" fmla="*/ 3 w 6"/>
                              <a:gd name="T3" fmla="*/ 7 h 7"/>
                              <a:gd name="T4" fmla="*/ 6 w 6"/>
                              <a:gd name="T5" fmla="*/ 4 h 7"/>
                              <a:gd name="T6" fmla="*/ 3 w 6"/>
                              <a:gd name="T7" fmla="*/ 1 h 7"/>
                              <a:gd name="T8" fmla="*/ 0 w 6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4"/>
                                </a:moveTo>
                                <a:cubicBezTo>
                                  <a:pt x="0" y="5"/>
                                  <a:pt x="1" y="7"/>
                                  <a:pt x="3" y="7"/>
                                </a:cubicBezTo>
                                <a:cubicBezTo>
                                  <a:pt x="5" y="7"/>
                                  <a:pt x="6" y="5"/>
                                  <a:pt x="6" y="4"/>
                                </a:cubicBezTo>
                                <a:cubicBezTo>
                                  <a:pt x="6" y="2"/>
                                  <a:pt x="5" y="1"/>
                                  <a:pt x="3" y="1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7" name="Freeform 228"/>
                        <wps:cNvSpPr/>
                        <wps:spPr bwMode="auto">
                          <a:xfrm>
                            <a:off x="6805" y="22245"/>
                            <a:ext cx="30" cy="30"/>
                          </a:xfrm>
                          <a:custGeom>
                            <a:avLst/>
                            <a:gdLst>
                              <a:gd name="T0" fmla="*/ 6 w 6"/>
                              <a:gd name="T1" fmla="*/ 3 h 6"/>
                              <a:gd name="T2" fmla="*/ 2 w 6"/>
                              <a:gd name="T3" fmla="*/ 0 h 6"/>
                              <a:gd name="T4" fmla="*/ 0 w 6"/>
                              <a:gd name="T5" fmla="*/ 3 h 6"/>
                              <a:gd name="T6" fmla="*/ 3 w 6"/>
                              <a:gd name="T7" fmla="*/ 6 h 6"/>
                              <a:gd name="T8" fmla="*/ 6 w 6"/>
                              <a:gd name="T9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cubicBezTo>
                                  <a:pt x="6" y="1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5"/>
                                  <a:pt x="1" y="6"/>
                                  <a:pt x="3" y="6"/>
                                </a:cubicBezTo>
                                <a:cubicBezTo>
                                  <a:pt x="4" y="6"/>
                                  <a:pt x="6" y="4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8" name="Freeform 229"/>
                        <wps:cNvSpPr/>
                        <wps:spPr bwMode="auto">
                          <a:xfrm>
                            <a:off x="6805" y="20735"/>
                            <a:ext cx="30" cy="24"/>
                          </a:xfrm>
                          <a:custGeom>
                            <a:avLst/>
                            <a:gdLst>
                              <a:gd name="T0" fmla="*/ 6 w 6"/>
                              <a:gd name="T1" fmla="*/ 3 h 5"/>
                              <a:gd name="T2" fmla="*/ 6 w 6"/>
                              <a:gd name="T3" fmla="*/ 2 h 5"/>
                              <a:gd name="T4" fmla="*/ 4 w 6"/>
                              <a:gd name="T5" fmla="*/ 0 h 5"/>
                              <a:gd name="T6" fmla="*/ 2 w 6"/>
                              <a:gd name="T7" fmla="*/ 0 h 5"/>
                              <a:gd name="T8" fmla="*/ 0 w 6"/>
                              <a:gd name="T9" fmla="*/ 2 h 5"/>
                              <a:gd name="T10" fmla="*/ 0 w 6"/>
                              <a:gd name="T11" fmla="*/ 3 h 5"/>
                              <a:gd name="T12" fmla="*/ 2 w 6"/>
                              <a:gd name="T13" fmla="*/ 5 h 5"/>
                              <a:gd name="T14" fmla="*/ 4 w 6"/>
                              <a:gd name="T15" fmla="*/ 5 h 5"/>
                              <a:gd name="T16" fmla="*/ 6 w 6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3"/>
                                </a:moveTo>
                                <a:cubicBezTo>
                                  <a:pt x="6" y="3"/>
                                  <a:pt x="6" y="2"/>
                                  <a:pt x="6" y="2"/>
                                </a:cubicBezTo>
                                <a:cubicBezTo>
                                  <a:pt x="6" y="1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ubicBezTo>
                                  <a:pt x="5" y="5"/>
                                  <a:pt x="5" y="4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09" name="Freeform 230"/>
                        <wps:cNvSpPr/>
                        <wps:spPr bwMode="auto">
                          <a:xfrm>
                            <a:off x="6463" y="21903"/>
                            <a:ext cx="24" cy="30"/>
                          </a:xfrm>
                          <a:custGeom>
                            <a:avLst/>
                            <a:gdLst>
                              <a:gd name="T0" fmla="*/ 5 w 5"/>
                              <a:gd name="T1" fmla="*/ 4 h 6"/>
                              <a:gd name="T2" fmla="*/ 5 w 5"/>
                              <a:gd name="T3" fmla="*/ 2 h 6"/>
                              <a:gd name="T4" fmla="*/ 3 w 5"/>
                              <a:gd name="T5" fmla="*/ 0 h 6"/>
                              <a:gd name="T6" fmla="*/ 2 w 5"/>
                              <a:gd name="T7" fmla="*/ 0 h 6"/>
                              <a:gd name="T8" fmla="*/ 0 w 5"/>
                              <a:gd name="T9" fmla="*/ 2 h 6"/>
                              <a:gd name="T10" fmla="*/ 0 w 5"/>
                              <a:gd name="T11" fmla="*/ 4 h 6"/>
                              <a:gd name="T12" fmla="*/ 2 w 5"/>
                              <a:gd name="T13" fmla="*/ 6 h 6"/>
                              <a:gd name="T14" fmla="*/ 3 w 5"/>
                              <a:gd name="T15" fmla="*/ 6 h 6"/>
                              <a:gd name="T16" fmla="*/ 5 w 5"/>
                              <a:gd name="T17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5" y="4"/>
                                </a:move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1" y="5"/>
                                  <a:pt x="2" y="6"/>
                                </a:cubicBezTo>
                                <a:cubicBezTo>
                                  <a:pt x="2" y="6"/>
                                  <a:pt x="3" y="6"/>
                                  <a:pt x="3" y="6"/>
                                </a:cubicBezTo>
                                <a:cubicBezTo>
                                  <a:pt x="4" y="5"/>
                                  <a:pt x="5" y="5"/>
                                  <a:pt x="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0" name="Freeform 231"/>
                        <wps:cNvSpPr/>
                        <wps:spPr bwMode="auto">
                          <a:xfrm>
                            <a:off x="6463" y="21077"/>
                            <a:ext cx="24" cy="30"/>
                          </a:xfrm>
                          <a:custGeom>
                            <a:avLst/>
                            <a:gdLst>
                              <a:gd name="T0" fmla="*/ 5 w 5"/>
                              <a:gd name="T1" fmla="*/ 3 h 6"/>
                              <a:gd name="T2" fmla="*/ 5 w 5"/>
                              <a:gd name="T3" fmla="*/ 2 h 6"/>
                              <a:gd name="T4" fmla="*/ 5 w 5"/>
                              <a:gd name="T5" fmla="*/ 2 h 6"/>
                              <a:gd name="T6" fmla="*/ 5 w 5"/>
                              <a:gd name="T7" fmla="*/ 2 h 6"/>
                              <a:gd name="T8" fmla="*/ 3 w 5"/>
                              <a:gd name="T9" fmla="*/ 0 h 6"/>
                              <a:gd name="T10" fmla="*/ 2 w 5"/>
                              <a:gd name="T11" fmla="*/ 0 h 6"/>
                              <a:gd name="T12" fmla="*/ 0 w 5"/>
                              <a:gd name="T13" fmla="*/ 2 h 6"/>
                              <a:gd name="T14" fmla="*/ 0 w 5"/>
                              <a:gd name="T15" fmla="*/ 3 h 6"/>
                              <a:gd name="T16" fmla="*/ 0 w 5"/>
                              <a:gd name="T17" fmla="*/ 3 h 6"/>
                              <a:gd name="T18" fmla="*/ 0 w 5"/>
                              <a:gd name="T19" fmla="*/ 3 h 6"/>
                              <a:gd name="T20" fmla="*/ 2 w 5"/>
                              <a:gd name="T21" fmla="*/ 6 h 6"/>
                              <a:gd name="T22" fmla="*/ 3 w 5"/>
                              <a:gd name="T23" fmla="*/ 6 h 6"/>
                              <a:gd name="T24" fmla="*/ 5 w 5"/>
                              <a:gd name="T25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5" y="3"/>
                                </a:move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5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6"/>
                                </a:cubicBezTo>
                                <a:cubicBezTo>
                                  <a:pt x="2" y="6"/>
                                  <a:pt x="3" y="6"/>
                                  <a:pt x="3" y="6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1" name="Freeform 232"/>
                        <wps:cNvSpPr/>
                        <wps:spPr bwMode="auto">
                          <a:xfrm>
                            <a:off x="7117" y="21197"/>
                            <a:ext cx="6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0 h 2"/>
                              <a:gd name="T2" fmla="*/ 1 w 1"/>
                              <a:gd name="T3" fmla="*/ 1 h 2"/>
                              <a:gd name="T4" fmla="*/ 1 w 1"/>
                              <a:gd name="T5" fmla="*/ 1 h 2"/>
                              <a:gd name="T6" fmla="*/ 0 w 1"/>
                              <a:gd name="T7" fmla="*/ 2 h 2"/>
                              <a:gd name="T8" fmla="*/ 0 w 1"/>
                              <a:gd name="T9" fmla="*/ 2 h 2"/>
                              <a:gd name="T10" fmla="*/ 0 w 1"/>
                              <a:gd name="T11" fmla="*/ 2 h 2"/>
                              <a:gd name="T12" fmla="*/ 1 w 1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2" name="Freeform 233"/>
                        <wps:cNvSpPr/>
                        <wps:spPr bwMode="auto">
                          <a:xfrm>
                            <a:off x="7117" y="21197"/>
                            <a:ext cx="11" cy="9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"/>
                              <a:gd name="T2" fmla="*/ 1 w 2"/>
                              <a:gd name="T3" fmla="*/ 0 h 2"/>
                              <a:gd name="T4" fmla="*/ 0 w 2"/>
                              <a:gd name="T5" fmla="*/ 2 h 2"/>
                              <a:gd name="T6" fmla="*/ 0 w 2"/>
                              <a:gd name="T7" fmla="*/ 2 h 2"/>
                              <a:gd name="T8" fmla="*/ 1 w 2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2" y="2"/>
                                  <a:pt x="2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3" name="Freeform 234"/>
                        <wps:cNvSpPr/>
                        <wps:spPr bwMode="auto">
                          <a:xfrm>
                            <a:off x="6915" y="21405"/>
                            <a:ext cx="4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0 h 2"/>
                              <a:gd name="T2" fmla="*/ 1 w 1"/>
                              <a:gd name="T3" fmla="*/ 0 h 2"/>
                              <a:gd name="T4" fmla="*/ 1 w 1"/>
                              <a:gd name="T5" fmla="*/ 0 h 2"/>
                              <a:gd name="T6" fmla="*/ 0 w 1"/>
                              <a:gd name="T7" fmla="*/ 2 h 2"/>
                              <a:gd name="T8" fmla="*/ 1 w 1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1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4" name="Freeform 235"/>
                        <wps:cNvSpPr/>
                        <wps:spPr bwMode="auto">
                          <a:xfrm>
                            <a:off x="6915" y="21405"/>
                            <a:ext cx="4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0 h 2"/>
                              <a:gd name="T2" fmla="*/ 1 w 1"/>
                              <a:gd name="T3" fmla="*/ 0 h 2"/>
                              <a:gd name="T4" fmla="*/ 0 w 1"/>
                              <a:gd name="T5" fmla="*/ 2 h 2"/>
                              <a:gd name="T6" fmla="*/ 0 w 1"/>
                              <a:gd name="T7" fmla="*/ 2 h 2"/>
                              <a:gd name="T8" fmla="*/ 1 w 1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5" name="Freeform 236"/>
                        <wps:cNvSpPr/>
                        <wps:spPr bwMode="auto">
                          <a:xfrm>
                            <a:off x="6915" y="21595"/>
                            <a:ext cx="4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0 h 2"/>
                              <a:gd name="T4" fmla="*/ 0 w 1"/>
                              <a:gd name="T5" fmla="*/ 0 h 2"/>
                              <a:gd name="T6" fmla="*/ 0 w 1"/>
                              <a:gd name="T7" fmla="*/ 1 h 2"/>
                              <a:gd name="T8" fmla="*/ 0 w 1"/>
                              <a:gd name="T9" fmla="*/ 1 h 2"/>
                              <a:gd name="T10" fmla="*/ 1 w 1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6" name="Freeform 237"/>
                        <wps:cNvSpPr/>
                        <wps:spPr bwMode="auto">
                          <a:xfrm>
                            <a:off x="6915" y="21595"/>
                            <a:ext cx="4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1 w 1"/>
                              <a:gd name="T3" fmla="*/ 2 h 2"/>
                              <a:gd name="T4" fmla="*/ 1 w 1"/>
                              <a:gd name="T5" fmla="*/ 2 h 2"/>
                              <a:gd name="T6" fmla="*/ 0 w 1"/>
                              <a:gd name="T7" fmla="*/ 0 h 2"/>
                              <a:gd name="T8" fmla="*/ 1 w 1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7" name="Freeform 238"/>
                        <wps:cNvSpPr/>
                        <wps:spPr bwMode="auto">
                          <a:xfrm>
                            <a:off x="6924" y="21610"/>
                            <a:ext cx="9" cy="4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2 w 2"/>
                              <a:gd name="T3" fmla="*/ 1 h 1"/>
                              <a:gd name="T4" fmla="*/ 0 w 2"/>
                              <a:gd name="T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1" y="1"/>
                                  <a:pt x="2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8" name="Freeform 239"/>
                        <wps:cNvSpPr/>
                        <wps:spPr bwMode="auto">
                          <a:xfrm>
                            <a:off x="6924" y="21610"/>
                            <a:ext cx="9" cy="4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2 w 2"/>
                              <a:gd name="T3" fmla="*/ 1 h 1"/>
                              <a:gd name="T4" fmla="*/ 2 w 2"/>
                              <a:gd name="T5" fmla="*/ 1 h 1"/>
                              <a:gd name="T6" fmla="*/ 0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19" name="Freeform 240"/>
                        <wps:cNvSpPr/>
                        <wps:spPr bwMode="auto">
                          <a:xfrm>
                            <a:off x="7544" y="2133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0" name="Freeform 241"/>
                        <wps:cNvSpPr/>
                        <wps:spPr bwMode="auto">
                          <a:xfrm>
                            <a:off x="7535" y="21331"/>
                            <a:ext cx="9" cy="6"/>
                          </a:xfrm>
                          <a:custGeom>
                            <a:avLst/>
                            <a:gdLst>
                              <a:gd name="T0" fmla="*/ 0 w 2"/>
                              <a:gd name="T1" fmla="*/ 1 h 1"/>
                              <a:gd name="T2" fmla="*/ 0 w 2"/>
                              <a:gd name="T3" fmla="*/ 1 h 1"/>
                              <a:gd name="T4" fmla="*/ 2 w 2"/>
                              <a:gd name="T5" fmla="*/ 0 h 1"/>
                              <a:gd name="T6" fmla="*/ 2 w 2"/>
                              <a:gd name="T7" fmla="*/ 0 h 1"/>
                              <a:gd name="T8" fmla="*/ 2 w 2"/>
                              <a:gd name="T9" fmla="*/ 0 h 1"/>
                              <a:gd name="T10" fmla="*/ 0 w 2"/>
                              <a:gd name="T11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1" name="Freeform 242"/>
                        <wps:cNvSpPr/>
                        <wps:spPr bwMode="auto">
                          <a:xfrm>
                            <a:off x="7535" y="21331"/>
                            <a:ext cx="9" cy="6"/>
                          </a:xfrm>
                          <a:custGeom>
                            <a:avLst/>
                            <a:gdLst>
                              <a:gd name="T0" fmla="*/ 0 w 2"/>
                              <a:gd name="T1" fmla="*/ 1 h 1"/>
                              <a:gd name="T2" fmla="*/ 1 w 2"/>
                              <a:gd name="T3" fmla="*/ 1 h 1"/>
                              <a:gd name="T4" fmla="*/ 2 w 2"/>
                              <a:gd name="T5" fmla="*/ 0 h 1"/>
                              <a:gd name="T6" fmla="*/ 2 w 2"/>
                              <a:gd name="T7" fmla="*/ 0 h 1"/>
                              <a:gd name="T8" fmla="*/ 0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2" name="Freeform 243"/>
                        <wps:cNvSpPr/>
                        <wps:spPr bwMode="auto">
                          <a:xfrm>
                            <a:off x="7535" y="21331"/>
                            <a:ext cx="9" cy="6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"/>
                              <a:gd name="T2" fmla="*/ 0 w 2"/>
                              <a:gd name="T3" fmla="*/ 1 h 1"/>
                              <a:gd name="T4" fmla="*/ 0 w 2"/>
                              <a:gd name="T5" fmla="*/ 1 h 1"/>
                              <a:gd name="T6" fmla="*/ 2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3" name="Freeform 244"/>
                        <wps:cNvSpPr/>
                        <wps:spPr bwMode="auto">
                          <a:xfrm>
                            <a:off x="7544" y="21678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0 h 1"/>
                              <a:gd name="T3" fmla="*/ 0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4" name="Freeform 245"/>
                        <wps:cNvSpPr/>
                        <wps:spPr bwMode="auto">
                          <a:xfrm>
                            <a:off x="7535" y="21675"/>
                            <a:ext cx="9" cy="9"/>
                          </a:xfrm>
                          <a:custGeom>
                            <a:avLst/>
                            <a:gdLst>
                              <a:gd name="T0" fmla="*/ 0 w 2"/>
                              <a:gd name="T1" fmla="*/ 0 h 2"/>
                              <a:gd name="T2" fmla="*/ 0 w 2"/>
                              <a:gd name="T3" fmla="*/ 0 h 2"/>
                              <a:gd name="T4" fmla="*/ 0 w 2"/>
                              <a:gd name="T5" fmla="*/ 0 h 2"/>
                              <a:gd name="T6" fmla="*/ 2 w 2"/>
                              <a:gd name="T7" fmla="*/ 2 h 2"/>
                              <a:gd name="T8" fmla="*/ 2 w 2"/>
                              <a:gd name="T9" fmla="*/ 2 h 2"/>
                              <a:gd name="T10" fmla="*/ 2 w 2"/>
                              <a:gd name="T11" fmla="*/ 1 h 2"/>
                              <a:gd name="T12" fmla="*/ 0 w 2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5" name="Freeform 246"/>
                        <wps:cNvSpPr/>
                        <wps:spPr bwMode="auto">
                          <a:xfrm>
                            <a:off x="7535" y="21675"/>
                            <a:ext cx="9" cy="4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2 w 2"/>
                              <a:gd name="T3" fmla="*/ 1 h 1"/>
                              <a:gd name="T4" fmla="*/ 2 w 2"/>
                              <a:gd name="T5" fmla="*/ 1 h 1"/>
                              <a:gd name="T6" fmla="*/ 0 w 2"/>
                              <a:gd name="T7" fmla="*/ 0 h 1"/>
                              <a:gd name="T8" fmla="*/ 0 w 2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6" name="Freeform 247"/>
                        <wps:cNvSpPr/>
                        <wps:spPr bwMode="auto">
                          <a:xfrm>
                            <a:off x="7535" y="21675"/>
                            <a:ext cx="9" cy="4"/>
                          </a:xfrm>
                          <a:custGeom>
                            <a:avLst/>
                            <a:gdLst>
                              <a:gd name="T0" fmla="*/ 2 w 2"/>
                              <a:gd name="T1" fmla="*/ 1 h 1"/>
                              <a:gd name="T2" fmla="*/ 0 w 2"/>
                              <a:gd name="T3" fmla="*/ 0 h 1"/>
                              <a:gd name="T4" fmla="*/ 0 w 2"/>
                              <a:gd name="T5" fmla="*/ 0 h 1"/>
                              <a:gd name="T6" fmla="*/ 2 w 2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1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7" name="Freeform 248"/>
                        <wps:cNvSpPr/>
                        <wps:spPr bwMode="auto">
                          <a:xfrm>
                            <a:off x="7054" y="21812"/>
                            <a:ext cx="4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0 w 1"/>
                              <a:gd name="T3" fmla="*/ 1 h 1"/>
                              <a:gd name="T4" fmla="*/ 1 w 1"/>
                              <a:gd name="T5" fmla="*/ 1 h 1"/>
                              <a:gd name="T6" fmla="*/ 1 w 1"/>
                              <a:gd name="T7" fmla="*/ 0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8" name="Freeform 249"/>
                        <wps:cNvSpPr/>
                        <wps:spPr bwMode="auto">
                          <a:xfrm>
                            <a:off x="7054" y="21808"/>
                            <a:ext cx="9" cy="9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2 w 2"/>
                              <a:gd name="T3" fmla="*/ 0 h 2"/>
                              <a:gd name="T4" fmla="*/ 2 w 2"/>
                              <a:gd name="T5" fmla="*/ 0 h 2"/>
                              <a:gd name="T6" fmla="*/ 2 w 2"/>
                              <a:gd name="T7" fmla="*/ 0 h 2"/>
                              <a:gd name="T8" fmla="*/ 0 w 2"/>
                              <a:gd name="T9" fmla="*/ 2 h 2"/>
                              <a:gd name="T10" fmla="*/ 1 w 2"/>
                              <a:gd name="T11" fmla="*/ 1 h 2"/>
                              <a:gd name="T12" fmla="*/ 2 w 2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1"/>
                                  <a:pt x="1" y="1"/>
                                  <a:pt x="0" y="2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29" name="Freeform 250"/>
                        <wps:cNvSpPr/>
                        <wps:spPr bwMode="auto">
                          <a:xfrm>
                            <a:off x="7057" y="21812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1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1 h 1"/>
                              <a:gd name="T8" fmla="*/ 0 w 1"/>
                              <a:gd name="T9" fmla="*/ 1 h 1"/>
                              <a:gd name="T10" fmla="*/ 1 w 1"/>
                              <a:gd name="T11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0" name="Freeform 251"/>
                        <wps:cNvSpPr/>
                        <wps:spPr bwMode="auto">
                          <a:xfrm>
                            <a:off x="7057" y="21808"/>
                            <a:ext cx="6" cy="4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1 w 1"/>
                              <a:gd name="T3" fmla="*/ 1 h 1"/>
                              <a:gd name="T4" fmla="*/ 1 w 1"/>
                              <a:gd name="T5" fmla="*/ 0 h 1"/>
                              <a:gd name="T6" fmla="*/ 0 w 1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1" name="Freeform 252"/>
                        <wps:cNvSpPr/>
                        <wps:spPr bwMode="auto">
                          <a:xfrm>
                            <a:off x="7470" y="22087"/>
                            <a:ext cx="69" cy="74"/>
                          </a:xfrm>
                          <a:custGeom>
                            <a:avLst/>
                            <a:gdLst>
                              <a:gd name="T0" fmla="*/ 8 w 14"/>
                              <a:gd name="T1" fmla="*/ 15 h 15"/>
                              <a:gd name="T2" fmla="*/ 14 w 14"/>
                              <a:gd name="T3" fmla="*/ 9 h 15"/>
                              <a:gd name="T4" fmla="*/ 14 w 14"/>
                              <a:gd name="T5" fmla="*/ 6 h 15"/>
                              <a:gd name="T6" fmla="*/ 9 w 14"/>
                              <a:gd name="T7" fmla="*/ 1 h 15"/>
                              <a:gd name="T8" fmla="*/ 0 w 14"/>
                              <a:gd name="T9" fmla="*/ 6 h 15"/>
                              <a:gd name="T10" fmla="*/ 0 w 14"/>
                              <a:gd name="T11" fmla="*/ 9 h 15"/>
                              <a:gd name="T12" fmla="*/ 0 w 14"/>
                              <a:gd name="T13" fmla="*/ 10 h 15"/>
                              <a:gd name="T14" fmla="*/ 6 w 14"/>
                              <a:gd name="T15" fmla="*/ 15 h 15"/>
                              <a:gd name="T16" fmla="*/ 8 w 14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8" y="15"/>
                                </a:moveTo>
                                <a:cubicBezTo>
                                  <a:pt x="11" y="14"/>
                                  <a:pt x="13" y="12"/>
                                  <a:pt x="14" y="9"/>
                                </a:cubicBezTo>
                                <a:cubicBezTo>
                                  <a:pt x="14" y="8"/>
                                  <a:pt x="14" y="7"/>
                                  <a:pt x="14" y="6"/>
                                </a:cubicBezTo>
                                <a:cubicBezTo>
                                  <a:pt x="13" y="4"/>
                                  <a:pt x="12" y="2"/>
                                  <a:pt x="9" y="1"/>
                                </a:cubicBezTo>
                                <a:cubicBezTo>
                                  <a:pt x="6" y="0"/>
                                  <a:pt x="1" y="2"/>
                                  <a:pt x="0" y="6"/>
                                </a:cubicBezTo>
                                <a:cubicBezTo>
                                  <a:pt x="0" y="7"/>
                                  <a:pt x="0" y="8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10"/>
                                </a:cubicBezTo>
                                <a:cubicBezTo>
                                  <a:pt x="1" y="12"/>
                                  <a:pt x="3" y="14"/>
                                  <a:pt x="6" y="15"/>
                                </a:cubicBezTo>
                                <a:cubicBezTo>
                                  <a:pt x="7" y="15"/>
                                  <a:pt x="7" y="15"/>
                                  <a:pt x="8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2" name="Freeform 253"/>
                        <wps:cNvSpPr/>
                        <wps:spPr bwMode="auto">
                          <a:xfrm>
                            <a:off x="7419" y="22315"/>
                            <a:ext cx="35" cy="33"/>
                          </a:xfrm>
                          <a:custGeom>
                            <a:avLst/>
                            <a:gdLst>
                              <a:gd name="T0" fmla="*/ 4 w 7"/>
                              <a:gd name="T1" fmla="*/ 6 h 7"/>
                              <a:gd name="T2" fmla="*/ 4 w 7"/>
                              <a:gd name="T3" fmla="*/ 6 h 7"/>
                              <a:gd name="T4" fmla="*/ 6 w 7"/>
                              <a:gd name="T5" fmla="*/ 4 h 7"/>
                              <a:gd name="T6" fmla="*/ 6 w 7"/>
                              <a:gd name="T7" fmla="*/ 2 h 7"/>
                              <a:gd name="T8" fmla="*/ 4 w 7"/>
                              <a:gd name="T9" fmla="*/ 0 h 7"/>
                              <a:gd name="T10" fmla="*/ 2 w 7"/>
                              <a:gd name="T11" fmla="*/ 0 h 7"/>
                              <a:gd name="T12" fmla="*/ 0 w 7"/>
                              <a:gd name="T13" fmla="*/ 2 h 7"/>
                              <a:gd name="T14" fmla="*/ 0 w 7"/>
                              <a:gd name="T15" fmla="*/ 4 h 7"/>
                              <a:gd name="T16" fmla="*/ 0 w 7"/>
                              <a:gd name="T17" fmla="*/ 4 h 7"/>
                              <a:gd name="T18" fmla="*/ 2 w 7"/>
                              <a:gd name="T19" fmla="*/ 6 h 7"/>
                              <a:gd name="T20" fmla="*/ 4 w 7"/>
                              <a:gd name="T21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6"/>
                                </a:move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6" y="4"/>
                                </a:cubicBezTo>
                                <a:cubicBezTo>
                                  <a:pt x="7" y="3"/>
                                  <a:pt x="7" y="3"/>
                                  <a:pt x="6" y="2"/>
                                </a:cubicBezTo>
                                <a:cubicBezTo>
                                  <a:pt x="6" y="1"/>
                                  <a:pt x="6" y="0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1" y="5"/>
                                  <a:pt x="1" y="6"/>
                                  <a:pt x="2" y="6"/>
                                </a:cubicBezTo>
                                <a:cubicBezTo>
                                  <a:pt x="3" y="7"/>
                                  <a:pt x="4" y="7"/>
                                  <a:pt x="4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3" name="Freeform 254"/>
                        <wps:cNvSpPr/>
                        <wps:spPr bwMode="auto">
                          <a:xfrm>
                            <a:off x="7401" y="21818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4" name="Freeform 255"/>
                        <wps:cNvSpPr/>
                        <wps:spPr bwMode="auto">
                          <a:xfrm>
                            <a:off x="7401" y="21812"/>
                            <a:ext cx="4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1 h 1"/>
                              <a:gd name="T6" fmla="*/ 1 w 1"/>
                              <a:gd name="T7" fmla="*/ 1 h 1"/>
                              <a:gd name="T8" fmla="*/ 1 w 1"/>
                              <a:gd name="T9" fmla="*/ 1 h 1"/>
                              <a:gd name="T10" fmla="*/ 0 w 1"/>
                              <a:gd name="T11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5" name="Freeform 256"/>
                        <wps:cNvSpPr/>
                        <wps:spPr bwMode="auto">
                          <a:xfrm>
                            <a:off x="7401" y="21812"/>
                            <a:ext cx="4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  <a:gd name="T8" fmla="*/ 1 w 1"/>
                              <a:gd name="T9" fmla="*/ 1 h 1"/>
                              <a:gd name="T10" fmla="*/ 0 w 1"/>
                              <a:gd name="T11" fmla="*/ 1 h 1"/>
                              <a:gd name="T12" fmla="*/ 0 w 1"/>
                              <a:gd name="T1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6" name="Freeform 257"/>
                        <wps:cNvSpPr/>
                        <wps:spPr bwMode="auto">
                          <a:xfrm>
                            <a:off x="7401" y="21812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0 h 1"/>
                              <a:gd name="T3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7" name="Freeform 258"/>
                        <wps:cNvSpPr/>
                        <wps:spPr bwMode="auto">
                          <a:xfrm>
                            <a:off x="7629" y="22245"/>
                            <a:ext cx="30" cy="30"/>
                          </a:xfrm>
                          <a:custGeom>
                            <a:avLst/>
                            <a:gdLst>
                              <a:gd name="T0" fmla="*/ 4 w 6"/>
                              <a:gd name="T1" fmla="*/ 6 h 6"/>
                              <a:gd name="T2" fmla="*/ 6 w 6"/>
                              <a:gd name="T3" fmla="*/ 4 h 6"/>
                              <a:gd name="T4" fmla="*/ 6 w 6"/>
                              <a:gd name="T5" fmla="*/ 2 h 6"/>
                              <a:gd name="T6" fmla="*/ 6 w 6"/>
                              <a:gd name="T7" fmla="*/ 2 h 6"/>
                              <a:gd name="T8" fmla="*/ 4 w 6"/>
                              <a:gd name="T9" fmla="*/ 0 h 6"/>
                              <a:gd name="T10" fmla="*/ 2 w 6"/>
                              <a:gd name="T11" fmla="*/ 0 h 6"/>
                              <a:gd name="T12" fmla="*/ 0 w 6"/>
                              <a:gd name="T13" fmla="*/ 2 h 6"/>
                              <a:gd name="T14" fmla="*/ 0 w 6"/>
                              <a:gd name="T15" fmla="*/ 4 h 6"/>
                              <a:gd name="T16" fmla="*/ 2 w 6"/>
                              <a:gd name="T17" fmla="*/ 6 h 6"/>
                              <a:gd name="T18" fmla="*/ 4 w 6"/>
                              <a:gd name="T19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4" y="6"/>
                                </a:moveTo>
                                <a:cubicBezTo>
                                  <a:pt x="5" y="6"/>
                                  <a:pt x="5" y="5"/>
                                  <a:pt x="6" y="4"/>
                                </a:cubicBezTo>
                                <a:cubicBezTo>
                                  <a:pt x="6" y="4"/>
                                  <a:pt x="6" y="3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5" y="1"/>
                                  <a:pt x="5" y="1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5"/>
                                  <a:pt x="1" y="6"/>
                                  <a:pt x="2" y="6"/>
                                </a:cubicBezTo>
                                <a:cubicBezTo>
                                  <a:pt x="2" y="6"/>
                                  <a:pt x="3" y="6"/>
                                  <a:pt x="4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8" name="Freeform 259"/>
                        <wps:cNvSpPr/>
                        <wps:spPr bwMode="auto">
                          <a:xfrm>
                            <a:off x="7479" y="22235"/>
                            <a:ext cx="50" cy="50"/>
                          </a:xfrm>
                          <a:custGeom>
                            <a:avLst/>
                            <a:gdLst>
                              <a:gd name="T0" fmla="*/ 6 w 10"/>
                              <a:gd name="T1" fmla="*/ 10 h 10"/>
                              <a:gd name="T2" fmla="*/ 10 w 10"/>
                              <a:gd name="T3" fmla="*/ 6 h 10"/>
                              <a:gd name="T4" fmla="*/ 10 w 10"/>
                              <a:gd name="T5" fmla="*/ 4 h 10"/>
                              <a:gd name="T6" fmla="*/ 6 w 10"/>
                              <a:gd name="T7" fmla="*/ 1 h 10"/>
                              <a:gd name="T8" fmla="*/ 4 w 10"/>
                              <a:gd name="T9" fmla="*/ 1 h 10"/>
                              <a:gd name="T10" fmla="*/ 0 w 10"/>
                              <a:gd name="T11" fmla="*/ 4 h 10"/>
                              <a:gd name="T12" fmla="*/ 0 w 10"/>
                              <a:gd name="T13" fmla="*/ 6 h 10"/>
                              <a:gd name="T14" fmla="*/ 4 w 10"/>
                              <a:gd name="T15" fmla="*/ 10 h 10"/>
                              <a:gd name="T16" fmla="*/ 6 w 10"/>
                              <a:gd name="T1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10"/>
                                </a:moveTo>
                                <a:cubicBezTo>
                                  <a:pt x="8" y="9"/>
                                  <a:pt x="9" y="8"/>
                                  <a:pt x="10" y="6"/>
                                </a:cubicBezTo>
                                <a:cubicBezTo>
                                  <a:pt x="10" y="6"/>
                                  <a:pt x="10" y="5"/>
                                  <a:pt x="10" y="4"/>
                                </a:cubicBezTo>
                                <a:cubicBezTo>
                                  <a:pt x="9" y="2"/>
                                  <a:pt x="8" y="1"/>
                                  <a:pt x="6" y="1"/>
                                </a:cubicBezTo>
                                <a:cubicBezTo>
                                  <a:pt x="5" y="0"/>
                                  <a:pt x="5" y="0"/>
                                  <a:pt x="4" y="1"/>
                                </a:cubicBezTo>
                                <a:cubicBezTo>
                                  <a:pt x="2" y="1"/>
                                  <a:pt x="1" y="2"/>
                                  <a:pt x="0" y="4"/>
                                </a:cubicBezTo>
                                <a:cubicBezTo>
                                  <a:pt x="0" y="5"/>
                                  <a:pt x="0" y="6"/>
                                  <a:pt x="0" y="6"/>
                                </a:cubicBezTo>
                                <a:cubicBezTo>
                                  <a:pt x="1" y="8"/>
                                  <a:pt x="2" y="9"/>
                                  <a:pt x="4" y="10"/>
                                </a:cubicBezTo>
                                <a:cubicBezTo>
                                  <a:pt x="5" y="10"/>
                                  <a:pt x="5" y="10"/>
                                  <a:pt x="6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39" name="Freeform 260"/>
                        <wps:cNvSpPr/>
                        <wps:spPr bwMode="auto">
                          <a:xfrm>
                            <a:off x="6983" y="21749"/>
                            <a:ext cx="6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  <a:gd name="T2" fmla="*/ 0 w 1"/>
                              <a:gd name="T3" fmla="*/ 0 w 1"/>
                              <a:gd name="T4" fmla="*/ 0 w 1"/>
                              <a:gd name="T5" fmla="*/ 0 w 1"/>
                              <a:gd name="T6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0" name="Freeform 261"/>
                        <wps:cNvSpPr/>
                        <wps:spPr bwMode="auto">
                          <a:xfrm>
                            <a:off x="6983" y="21749"/>
                            <a:ext cx="6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0 w 1"/>
                              <a:gd name="T4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1" name="Freeform 262"/>
                        <wps:cNvSpPr/>
                        <wps:spPr bwMode="auto">
                          <a:xfrm>
                            <a:off x="6983" y="21743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1 h 1"/>
                              <a:gd name="T4" fmla="*/ 1 w 1"/>
                              <a:gd name="T5" fmla="*/ 0 h 1"/>
                              <a:gd name="T6" fmla="*/ 0 w 1"/>
                              <a:gd name="T7" fmla="*/ 1 h 1"/>
                              <a:gd name="T8" fmla="*/ 1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2" name="Freeform 263"/>
                        <wps:cNvSpPr/>
                        <wps:spPr bwMode="auto">
                          <a:xfrm>
                            <a:off x="6989" y="2174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3" name="Freeform 264"/>
                        <wps:cNvSpPr/>
                        <wps:spPr bwMode="auto">
                          <a:xfrm>
                            <a:off x="6915" y="21405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1 w 1"/>
                              <a:gd name="T3" fmla="*/ 0 w 1"/>
                              <a:gd name="T4" fmla="*/ 1 w 1"/>
                              <a:gd name="T5" fmla="*/ 1 w 1"/>
                              <a:gd name="T6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4" name="Freeform 265"/>
                        <wps:cNvSpPr/>
                        <wps:spPr bwMode="auto">
                          <a:xfrm>
                            <a:off x="6918" y="21400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1 h 1"/>
                              <a:gd name="T3" fmla="*/ 0 h 1"/>
                              <a:gd name="T4" fmla="*/ 1 h 1"/>
                              <a:gd name="T5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5" name="Freeform 266"/>
                        <wps:cNvSpPr/>
                        <wps:spPr bwMode="auto">
                          <a:xfrm>
                            <a:off x="6915" y="21400"/>
                            <a:ext cx="4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0 h 1"/>
                              <a:gd name="T4" fmla="*/ 0 w 1"/>
                              <a:gd name="T5" fmla="*/ 1 h 1"/>
                              <a:gd name="T6" fmla="*/ 0 w 1"/>
                              <a:gd name="T7" fmla="*/ 1 h 1"/>
                              <a:gd name="T8" fmla="*/ 1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6" name="Freeform 267"/>
                        <wps:cNvSpPr/>
                        <wps:spPr bwMode="auto">
                          <a:xfrm>
                            <a:off x="6918" y="21400"/>
                            <a:ext cx="0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  <a:gd name="T3" fmla="*/ 0 h 1"/>
                              <a:gd name="T4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7" name="Freeform 268"/>
                        <wps:cNvSpPr/>
                        <wps:spPr bwMode="auto">
                          <a:xfrm>
                            <a:off x="6918" y="2140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8" name="Freeform 269"/>
                        <wps:cNvSpPr/>
                        <wps:spPr bwMode="auto">
                          <a:xfrm>
                            <a:off x="6918" y="2140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49" name="Freeform 270"/>
                        <wps:cNvSpPr/>
                        <wps:spPr bwMode="auto">
                          <a:xfrm>
                            <a:off x="6885" y="22319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  <a:gd name="T2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0" name="Freeform 271"/>
                        <wps:cNvSpPr/>
                        <wps:spPr bwMode="auto">
                          <a:xfrm>
                            <a:off x="6885" y="22319"/>
                            <a:ext cx="4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  <a:gd name="T2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1" name="Freeform 272"/>
                        <wps:cNvSpPr/>
                        <wps:spPr bwMode="auto">
                          <a:xfrm>
                            <a:off x="6915" y="21459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1 h 1"/>
                              <a:gd name="T3" fmla="*/ 1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2" name="Freeform 273"/>
                        <wps:cNvSpPr/>
                        <wps:spPr bwMode="auto">
                          <a:xfrm>
                            <a:off x="6915" y="21459"/>
                            <a:ext cx="4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1 h 1"/>
                              <a:gd name="T4" fmla="*/ 0 w 1"/>
                              <a:gd name="T5" fmla="*/ 1 h 1"/>
                              <a:gd name="T6" fmla="*/ 1 w 1"/>
                              <a:gd name="T7" fmla="*/ 1 h 1"/>
                              <a:gd name="T8" fmla="*/ 0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3" name="Freeform 274"/>
                        <wps:cNvSpPr/>
                        <wps:spPr bwMode="auto">
                          <a:xfrm>
                            <a:off x="6915" y="21598"/>
                            <a:ext cx="4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1 h 1"/>
                              <a:gd name="T8" fmla="*/ 1 w 1"/>
                              <a:gd name="T9" fmla="*/ 1 h 1"/>
                              <a:gd name="T10" fmla="*/ 1 w 1"/>
                              <a:gd name="T11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4" name="Freeform 275"/>
                        <wps:cNvSpPr/>
                        <wps:spPr bwMode="auto">
                          <a:xfrm>
                            <a:off x="6918" y="2160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5" name="Freeform 276"/>
                        <wps:cNvSpPr/>
                        <wps:spPr bwMode="auto">
                          <a:xfrm>
                            <a:off x="6915" y="21604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0 w 1"/>
                              <a:gd name="T4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6" name="Freeform 277"/>
                        <wps:cNvSpPr/>
                        <wps:spPr bwMode="auto">
                          <a:xfrm>
                            <a:off x="6918" y="2160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7" name="Freeform 278"/>
                        <wps:cNvSpPr/>
                        <wps:spPr bwMode="auto">
                          <a:xfrm>
                            <a:off x="6915" y="21598"/>
                            <a:ext cx="4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0 w 1"/>
                              <a:gd name="T3" fmla="*/ 1 h 1"/>
                              <a:gd name="T4" fmla="*/ 1 w 1"/>
                              <a:gd name="T5" fmla="*/ 1 h 1"/>
                              <a:gd name="T6" fmla="*/ 0 w 1"/>
                              <a:gd name="T7" fmla="*/ 0 h 1"/>
                              <a:gd name="T8" fmla="*/ 0 w 1"/>
                              <a:gd name="T9" fmla="*/ 0 h 1"/>
                              <a:gd name="T10" fmla="*/ 0 w 1"/>
                              <a:gd name="T11" fmla="*/ 0 h 1"/>
                              <a:gd name="T12" fmla="*/ 1 w 1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8" name="Freeform 279"/>
                        <wps:cNvSpPr/>
                        <wps:spPr bwMode="auto">
                          <a:xfrm>
                            <a:off x="6915" y="21604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1 w 1"/>
                              <a:gd name="T4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59" name="Freeform 280"/>
                        <wps:cNvSpPr/>
                        <wps:spPr bwMode="auto">
                          <a:xfrm>
                            <a:off x="7122" y="21197"/>
                            <a:ext cx="0" cy="4"/>
                          </a:xfrm>
                          <a:custGeom>
                            <a:avLst/>
                            <a:gdLst>
                              <a:gd name="T0" fmla="*/ 0 h 1"/>
                              <a:gd name="T1" fmla="*/ 0 h 1"/>
                              <a:gd name="T2" fmla="*/ 0 h 1"/>
                              <a:gd name="T3" fmla="*/ 1 h 1"/>
                              <a:gd name="T4" fmla="*/ 1 h 1"/>
                              <a:gd name="T5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0" name="Freeform 281"/>
                        <wps:cNvSpPr/>
                        <wps:spPr bwMode="auto">
                          <a:xfrm>
                            <a:off x="7122" y="211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1" name="Oval 282"/>
                        <wps:cNvSpPr>
                          <a:spLocks noChangeArrowheads="1"/>
                        </wps:cNvSpPr>
                        <wps:spPr bwMode="auto">
                          <a:xfrm>
                            <a:off x="7122" y="21197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2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7122" y="21197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3" name="Freeform 284"/>
                        <wps:cNvSpPr/>
                        <wps:spPr bwMode="auto">
                          <a:xfrm>
                            <a:off x="7122" y="21197"/>
                            <a:ext cx="0" cy="4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  <a:gd name="T3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4" name="Freeform 285"/>
                        <wps:cNvSpPr/>
                        <wps:spPr bwMode="auto">
                          <a:xfrm>
                            <a:off x="7122" y="211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5" name="Freeform 286"/>
                        <wps:cNvSpPr/>
                        <wps:spPr bwMode="auto">
                          <a:xfrm>
                            <a:off x="7117" y="21808"/>
                            <a:ext cx="6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6" name="Freeform 287"/>
                        <wps:cNvSpPr/>
                        <wps:spPr bwMode="auto">
                          <a:xfrm>
                            <a:off x="7063" y="2180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7" name="Oval 288"/>
                        <wps:cNvSpPr>
                          <a:spLocks noChangeArrowheads="1"/>
                        </wps:cNvSpPr>
                        <wps:spPr bwMode="auto">
                          <a:xfrm>
                            <a:off x="7063" y="21808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8" name="Freeform 289"/>
                        <wps:cNvSpPr/>
                        <wps:spPr bwMode="auto">
                          <a:xfrm>
                            <a:off x="7063" y="21808"/>
                            <a:ext cx="0" cy="4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0 h 1"/>
                              <a:gd name="T3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69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7063" y="21808"/>
                            <a:ext cx="2" cy="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0" name="Freeform 291"/>
                        <wps:cNvSpPr/>
                        <wps:spPr bwMode="auto">
                          <a:xfrm>
                            <a:off x="7395" y="21808"/>
                            <a:ext cx="6" cy="4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1 h 1"/>
                              <a:gd name="T4" fmla="*/ 1 w 1"/>
                              <a:gd name="T5" fmla="*/ 1 h 1"/>
                              <a:gd name="T6" fmla="*/ 0 w 1"/>
                              <a:gd name="T7" fmla="*/ 0 h 1"/>
                              <a:gd name="T8" fmla="*/ 1 w 1"/>
                              <a:gd name="T9" fmla="*/ 1 h 1"/>
                              <a:gd name="T10" fmla="*/ 1 w 1"/>
                              <a:gd name="T11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1" name="Freeform 292"/>
                        <wps:cNvSpPr/>
                        <wps:spPr bwMode="auto">
                          <a:xfrm>
                            <a:off x="7336" y="21808"/>
                            <a:ext cx="6" cy="4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0 w 1"/>
                              <a:gd name="T3" fmla="*/ 1 h 1"/>
                              <a:gd name="T4" fmla="*/ 1 w 1"/>
                              <a:gd name="T5" fmla="*/ 0 h 1"/>
                              <a:gd name="T6" fmla="*/ 1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2" name="Freeform 293"/>
                        <wps:cNvSpPr/>
                        <wps:spPr bwMode="auto">
                          <a:xfrm>
                            <a:off x="7401" y="2181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3" name="Oval 294"/>
                        <wps:cNvSpPr>
                          <a:spLocks noChangeArrowheads="1"/>
                        </wps:cNvSpPr>
                        <wps:spPr bwMode="auto">
                          <a:xfrm>
                            <a:off x="7401" y="21812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4" name="Oval 295"/>
                        <wps:cNvSpPr>
                          <a:spLocks noChangeArrowheads="1"/>
                        </wps:cNvSpPr>
                        <wps:spPr bwMode="auto">
                          <a:xfrm>
                            <a:off x="7401" y="21812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5" name="Freeform 296"/>
                        <wps:cNvSpPr/>
                        <wps:spPr bwMode="auto">
                          <a:xfrm>
                            <a:off x="7520" y="21613"/>
                            <a:ext cx="15" cy="61"/>
                          </a:xfrm>
                          <a:custGeom>
                            <a:avLst/>
                            <a:gdLst>
                              <a:gd name="T0" fmla="*/ 3 w 3"/>
                              <a:gd name="T1" fmla="*/ 0 h 12"/>
                              <a:gd name="T2" fmla="*/ 3 w 3"/>
                              <a:gd name="T3" fmla="*/ 0 h 12"/>
                              <a:gd name="T4" fmla="*/ 3 w 3"/>
                              <a:gd name="T5" fmla="*/ 12 h 12"/>
                              <a:gd name="T6" fmla="*/ 3 w 3"/>
                              <a:gd name="T7" fmla="*/ 12 h 12"/>
                              <a:gd name="T8" fmla="*/ 3 w 3"/>
                              <a:gd name="T9" fmla="*/ 12 h 12"/>
                              <a:gd name="T10" fmla="*/ 3 w 3"/>
                              <a:gd name="T11" fmla="*/ 12 h 12"/>
                              <a:gd name="T12" fmla="*/ 3 w 3"/>
                              <a:gd name="T13" fmla="*/ 0 h 12"/>
                              <a:gd name="T14" fmla="*/ 3 w 3"/>
                              <a:gd name="T15" fmla="*/ 0 h 12"/>
                              <a:gd name="T16" fmla="*/ 3 w 3"/>
                              <a:gd name="T1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0" y="4"/>
                                  <a:pt x="1" y="8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1" y="8"/>
                                  <a:pt x="1" y="4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6" name="Freeform 297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7" name="Freeform 298"/>
                        <wps:cNvSpPr/>
                        <wps:spPr bwMode="auto">
                          <a:xfrm>
                            <a:off x="7535" y="216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8" name="Freeform 299"/>
                        <wps:cNvSpPr/>
                        <wps:spPr bwMode="auto">
                          <a:xfrm>
                            <a:off x="7535" y="216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79" name="Freeform 300"/>
                        <wps:cNvSpPr/>
                        <wps:spPr bwMode="auto">
                          <a:xfrm>
                            <a:off x="7535" y="216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0" name="Oval 301"/>
                        <wps:cNvSpPr>
                          <a:spLocks noChangeArrowheads="1"/>
                        </wps:cNvSpPr>
                        <wps:spPr bwMode="auto">
                          <a:xfrm>
                            <a:off x="7535" y="21675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1" name="Freeform 302"/>
                        <wps:cNvSpPr/>
                        <wps:spPr bwMode="auto">
                          <a:xfrm>
                            <a:off x="6993" y="21684"/>
                            <a:ext cx="17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11 h 12"/>
                              <a:gd name="T2" fmla="*/ 2 w 3"/>
                              <a:gd name="T3" fmla="*/ 9 h 12"/>
                              <a:gd name="T4" fmla="*/ 1 w 3"/>
                              <a:gd name="T5" fmla="*/ 0 h 12"/>
                              <a:gd name="T6" fmla="*/ 1 w 3"/>
                              <a:gd name="T7" fmla="*/ 0 h 12"/>
                              <a:gd name="T8" fmla="*/ 0 w 3"/>
                              <a:gd name="T9" fmla="*/ 11 h 12"/>
                              <a:gd name="T10" fmla="*/ 0 w 3"/>
                              <a:gd name="T11" fmla="*/ 12 h 12"/>
                              <a:gd name="T12" fmla="*/ 0 w 3"/>
                              <a:gd name="T13" fmla="*/ 11 h 12"/>
                              <a:gd name="T14" fmla="*/ 0 w 3"/>
                              <a:gd name="T15" fmla="*/ 11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0" y="11"/>
                                </a:moveTo>
                                <a:cubicBezTo>
                                  <a:pt x="1" y="11"/>
                                  <a:pt x="1" y="10"/>
                                  <a:pt x="2" y="9"/>
                                </a:cubicBezTo>
                                <a:cubicBezTo>
                                  <a:pt x="3" y="6"/>
                                  <a:pt x="3" y="3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3" y="4"/>
                                  <a:pt x="3" y="8"/>
                                  <a:pt x="0" y="11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2" name="Freeform 303"/>
                        <wps:cNvSpPr/>
                        <wps:spPr bwMode="auto">
                          <a:xfrm>
                            <a:off x="6998" y="2168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3" name="Freeform 304"/>
                        <wps:cNvSpPr/>
                        <wps:spPr bwMode="auto">
                          <a:xfrm>
                            <a:off x="6993" y="21738"/>
                            <a:ext cx="0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1 h 1"/>
                              <a:gd name="T3" fmla="*/ 0 h 1"/>
                              <a:gd name="T4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4" name="Freeform 305"/>
                        <wps:cNvSpPr/>
                        <wps:spPr bwMode="auto">
                          <a:xfrm>
                            <a:off x="7191" y="21808"/>
                            <a:ext cx="11" cy="9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2 h 2"/>
                              <a:gd name="T4" fmla="*/ 2 w 2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1" y="1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5" name="Freeform 306"/>
                        <wps:cNvSpPr/>
                        <wps:spPr bwMode="auto">
                          <a:xfrm>
                            <a:off x="7202" y="21753"/>
                            <a:ext cx="4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1 h 1"/>
                              <a:gd name="T4" fmla="*/ 0 w 1"/>
                              <a:gd name="T5" fmla="*/ 0 h 1"/>
                              <a:gd name="T6" fmla="*/ 1 w 1"/>
                              <a:gd name="T7" fmla="*/ 1 h 1"/>
                              <a:gd name="T8" fmla="*/ 1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6" name="Freeform 307"/>
                        <wps:cNvSpPr/>
                        <wps:spPr bwMode="auto">
                          <a:xfrm>
                            <a:off x="7206" y="21753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1 h 1"/>
                              <a:gd name="T3" fmla="*/ 1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7" name="Freeform 308"/>
                        <wps:cNvSpPr/>
                        <wps:spPr bwMode="auto">
                          <a:xfrm>
                            <a:off x="7182" y="21734"/>
                            <a:ext cx="6" cy="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1 h 1"/>
                              <a:gd name="T6" fmla="*/ 0 w 1"/>
                              <a:gd name="T7" fmla="*/ 0 h 1"/>
                              <a:gd name="T8" fmla="*/ 0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8" name="Freeform 309"/>
                        <wps:cNvSpPr/>
                        <wps:spPr bwMode="auto">
                          <a:xfrm>
                            <a:off x="7182" y="21734"/>
                            <a:ext cx="6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0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89" name="Freeform 310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0" name="Freeform 311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1" name="Oval 312"/>
                        <wps:cNvSpPr>
                          <a:spLocks noChangeArrowheads="1"/>
                        </wps:cNvSpPr>
                        <wps:spPr bwMode="auto">
                          <a:xfrm>
                            <a:off x="7535" y="21613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2" name="Freeform 313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3" name="Freeform 314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4" name="Oval 315"/>
                        <wps:cNvSpPr>
                          <a:spLocks noChangeArrowheads="1"/>
                        </wps:cNvSpPr>
                        <wps:spPr bwMode="auto">
                          <a:xfrm>
                            <a:off x="7535" y="21613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5" name="Freeform 316"/>
                        <wps:cNvSpPr/>
                        <wps:spPr bwMode="auto">
                          <a:xfrm>
                            <a:off x="6924" y="21474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1 h 1"/>
                              <a:gd name="T6" fmla="*/ 1 w 1"/>
                              <a:gd name="T7" fmla="*/ 1 h 1"/>
                              <a:gd name="T8" fmla="*/ 1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6" name="Freeform 317"/>
                        <wps:cNvSpPr/>
                        <wps:spPr bwMode="auto">
                          <a:xfrm>
                            <a:off x="6929" y="21474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7" name="Freeform 318"/>
                        <wps:cNvSpPr/>
                        <wps:spPr bwMode="auto">
                          <a:xfrm>
                            <a:off x="7410" y="21550"/>
                            <a:ext cx="6" cy="4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1 w 1"/>
                              <a:gd name="T3" fmla="*/ 0 h 1"/>
                              <a:gd name="T4" fmla="*/ 1 w 1"/>
                              <a:gd name="T5" fmla="*/ 1 h 1"/>
                              <a:gd name="T6" fmla="*/ 1 w 1"/>
                              <a:gd name="T7" fmla="*/ 1 h 1"/>
                              <a:gd name="T8" fmla="*/ 1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8" name="Freeform 319"/>
                        <wps:cNvSpPr/>
                        <wps:spPr bwMode="auto">
                          <a:xfrm>
                            <a:off x="7416" y="21550"/>
                            <a:ext cx="0" cy="4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0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99" name="Freeform 320"/>
                        <wps:cNvSpPr/>
                        <wps:spPr bwMode="auto">
                          <a:xfrm>
                            <a:off x="7390" y="21524"/>
                            <a:ext cx="0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  <a:gd name="T3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0" name="Freeform 321"/>
                        <wps:cNvSpPr/>
                        <wps:spPr bwMode="auto">
                          <a:xfrm>
                            <a:off x="7390" y="2152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1" name="Freeform 322"/>
                        <wps:cNvSpPr/>
                        <wps:spPr bwMode="auto">
                          <a:xfrm>
                            <a:off x="7202" y="21201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  <a:gd name="T2" fmla="*/ 1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2" name="Freeform 323"/>
                        <wps:cNvSpPr/>
                        <wps:spPr bwMode="auto">
                          <a:xfrm>
                            <a:off x="7202" y="21201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1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3" name="Freeform 324"/>
                        <wps:cNvSpPr/>
                        <wps:spPr bwMode="auto">
                          <a:xfrm>
                            <a:off x="7132" y="21734"/>
                            <a:ext cx="6" cy="4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0 h 1"/>
                              <a:gd name="T4" fmla="*/ 0 w 1"/>
                              <a:gd name="T5" fmla="*/ 1 h 1"/>
                              <a:gd name="T6" fmla="*/ 1 w 1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4" name="Freeform 325"/>
                        <wps:cNvSpPr/>
                        <wps:spPr bwMode="auto">
                          <a:xfrm>
                            <a:off x="7137" y="21734"/>
                            <a:ext cx="0" cy="4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5" name="Freeform 326"/>
                        <wps:cNvSpPr/>
                        <wps:spPr bwMode="auto">
                          <a:xfrm>
                            <a:off x="7117" y="21753"/>
                            <a:ext cx="6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  <a:gd name="T2" fmla="*/ 0 w 1"/>
                              <a:gd name="T3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6" name="Oval 327"/>
                        <wps:cNvSpPr>
                          <a:spLocks noChangeArrowheads="1"/>
                        </wps:cNvSpPr>
                        <wps:spPr bwMode="auto">
                          <a:xfrm>
                            <a:off x="7117" y="21753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7" name="Freeform 328"/>
                        <wps:cNvSpPr/>
                        <wps:spPr bwMode="auto">
                          <a:xfrm>
                            <a:off x="7117" y="2175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8" name="Freeform 329"/>
                        <wps:cNvSpPr/>
                        <wps:spPr bwMode="auto">
                          <a:xfrm>
                            <a:off x="7529" y="21474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0 h 1"/>
                              <a:gd name="T4" fmla="*/ 0 w 1"/>
                              <a:gd name="T5" fmla="*/ 1 h 1"/>
                              <a:gd name="T6" fmla="*/ 1 w 1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509" name="Freeform 330"/>
                        <wps:cNvSpPr/>
                        <wps:spPr bwMode="auto">
                          <a:xfrm>
                            <a:off x="7529" y="21480"/>
                            <a:ext cx="6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  <a:gd name="T2" fmla="*/ 0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3.1pt;margin-top:-48.35pt;height:185.85pt;width:185.85pt;z-index:251592704;mso-width-relative:page;mso-height-relative:page;" coordorigin="6387,20661" coordsize="1687,1686" o:gfxdata="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">
                <o:lock v:ext="edit" aspectratio="f"/>
                <v:group id="_x0000_s1026" o:spid="_x0000_s1026" o:spt="203" style="position:absolute;left:6449;top:20661;height:1687;width:1625;" coordorigin="6449,20661" coordsize="1625,1687" o:gfxdata="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8ynFb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8" o:spid="_x0000_s1026" o:spt="100" style="position:absolute;left:7484;top:21337;height:59;width:50;" fillcolor="#A6A6A6 [2092]" filled="t" stroked="f" coordsize="10,12" o:gfxdata="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d43i/&#10;AAAA3AAAAA8AAAAAAAAAAQAgAAAAIgAAAGRycy9kb3ducmV2LnhtbFBLAQIUABQAAAAIAIdO4kAz&#10;LwWeOwAAADkAAAAQAAAAAAAAAAEAIAAAAA4BAABkcnMvc2hhcGV4bWwueG1sUEsFBgAAAAAGAAYA&#10;WwEAALgDAAAAAA==&#10;" path="m10,0c7,3,4,3,0,1c0,3,1,4,1,6c1,8,1,9,0,11c3,9,7,10,10,12c10,11,9,11,9,10c8,7,8,3,10,0xe">
                    <v:path o:connectlocs="50,0;0,4;5,29;0,54;50,59;45,49;50,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6840;top:21106;height:791;width:789;" fillcolor="#A6A6A6 [2092]" filled="t" stroked="f" coordsize="159,159" o:gfxdata="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1ubArsAAADc&#10;AAAADwAAAAAAAAABACAAAAAiAAAAZHJzL2Rvd25yZXYueG1sUEsBAhQAFAAAAAgAh07iQDMvBZ47&#10;AAAAOQAAABAAAAAAAAAAAQAgAAAACgEAAGRycy9zaGFwZXhtbC54bWxQSwUGAAAAAAYABgBbAQAA&#10;tAMAAAAA&#10;" path="m16,100c16,100,16,100,16,100c16,100,16,100,16,100c16,100,16,100,16,100c16,100,16,100,16,100c16,100,16,100,16,100c16,101,17,101,17,101c17,101,17,101,17,101c17,101,17,101,17,101c18,101,19,101,19,102c19,102,19,102,19,102c19,102,19,102,19,102c22,104,25,104,28,102c29,103,28,103,28,103c27,105,27,107,27,109c28,111,28,112,29,113c29,113,29,113,29,113c30,114,31,115,32,116c32,116,32,116,32,116c35,118,39,118,42,116c42,118,41,120,41,121c41,123,42,125,43,127c39,125,35,125,31,128c31,129,31,129,30,129c30,129,30,129,30,129c30,129,30,129,30,129c30,129,30,129,29,129c29,130,29,130,29,130c26,135,27,140,31,143c35,146,39,146,43,143c43,143,43,143,43,143c44,142,44,142,45,141c45,141,45,141,45,141c47,138,48,134,45,130c49,132,52,132,56,130c56,130,56,130,56,130c56,130,56,130,57,130c57,130,56,130,56,130c54,134,55,137,57,141c57,141,57,141,57,141c57,141,57,141,57,141c57,141,57,141,57,141c58,142,58,142,59,143c59,143,59,143,59,143c60,144,61,145,63,145c66,145,68,145,71,143c70,146,69,148,69,150c70,153,71,155,73,157c76,159,80,159,83,157c89,154,90,149,87,144c88,144,89,145,90,145c93,146,96,145,99,143c99,143,100,142,100,142c100,142,100,142,100,142c100,142,100,142,100,142c101,140,102,138,102,136c103,134,102,133,102,131c102,131,101,131,101,130c105,132,108,132,112,130c112,130,112,131,112,131c110,135,110,138,113,142c113,142,113,142,113,142c113,142,114,142,114,143c114,143,114,143,114,143c114,143,114,143,114,143c114,143,115,143,115,144c119,146,124,145,127,142c130,139,131,134,128,130c128,130,128,130,128,129c128,129,129,130,129,130c132,131,134,132,137,131c143,129,146,121,142,116c142,116,142,116,142,116c142,116,142,116,142,116c141,115,141,114,140,114c136,111,133,111,129,113c131,110,131,106,129,102c133,104,136,104,140,102c140,102,140,102,140,102c140,102,140,102,140,102c140,102,140,102,140,102c140,102,140,102,140,102c140,102,140,102,140,102c141,101,142,100,142,100c142,100,142,100,142,100c145,96,145,92,143,89c143,89,142,88,143,88c147,90,151,90,154,87c157,85,159,80,157,76c154,70,149,69,143,72c143,71,143,71,143,71c145,68,145,64,143,61c143,61,142,60,142,60c141,60,141,59,140,58c140,58,140,58,140,58c137,56,133,55,130,57c131,55,131,54,131,52c131,50,130,49,130,47c134,49,137,49,140,46c140,46,140,46,140,46c140,46,140,46,140,46c140,46,140,46,140,46c141,46,141,45,142,45c142,45,142,45,142,45c142,45,142,45,142,45c142,44,142,44,142,44c145,40,145,35,141,32c138,28,133,28,129,31c129,31,128,31,128,31c130,28,131,24,129,21c127,15,120,13,114,17c114,17,114,17,114,17c114,17,114,17,114,17c114,18,113,18,113,18c110,22,110,26,112,30c109,28,105,28,101,30c103,26,103,22,101,18c100,18,100,17,99,17c99,17,99,17,99,17c99,17,98,16,98,16c96,15,93,14,90,15c89,16,88,16,87,17c89,12,89,8,86,4c83,1,79,0,75,2c69,5,68,10,71,16c67,14,64,14,61,16c61,17,60,17,59,17c58,17,58,17,57,18c57,18,57,18,57,18c57,18,57,18,57,18c57,18,57,18,57,18c58,19,58,20,56,20c55,23,55,26,57,30c54,29,52,28,50,28c49,28,47,29,46,30c46,30,46,30,46,30c45,31,44,32,43,33c43,33,43,33,43,33c43,33,43,33,43,33c41,36,41,40,42,43c42,43,42,43,42,43c39,42,36,42,33,43c32,43,32,44,32,44c32,44,32,44,32,44c32,44,32,44,32,44c31,44,30,45,29,46c29,46,29,46,29,46c29,47,29,47,29,47c27,50,27,53,28,57c29,57,29,57,29,57c25,56,22,55,19,57c19,58,19,59,18,58c17,58,17,59,16,59c16,59,16,59,16,59c16,59,16,60,16,60c16,61,16,61,15,62c15,62,15,62,15,62c15,62,15,62,15,62c13,65,13,68,15,71c16,72,16,72,16,72c15,72,15,72,15,72c15,72,15,72,15,72c15,72,15,71,14,71c11,70,7,70,4,72c1,74,0,78,0,82c1,86,4,88,7,89c10,90,13,89,15,88c13,91,13,95,15,98c15,98,15,98,15,98c16,98,16,99,16,100xm71,143c72,142,72,142,73,141c72,142,72,142,71,143xm84,130c82,134,82,137,84,141c82,140,80,139,79,139c77,139,75,140,73,141c75,138,75,134,74,131c74,131,74,131,74,131c74,131,74,130,73,130c74,130,74,130,74,131c78,132,81,132,84,130xm60,126c61,123,61,120,60,117c63,118,66,118,70,117c68,120,68,123,69,126c69,126,69,126,69,126c70,126,70,126,70,127c70,127,69,126,69,126c66,125,63,125,60,127c60,127,60,127,60,127c60,127,60,127,60,127c60,127,60,127,59,127c59,127,60,126,60,126xm88,117c91,118,94,118,97,117c96,120,96,123,98,127c94,125,91,125,87,127c89,124,89,121,88,117xm126,128c125,127,123,126,121,126c119,126,117,126,115,127c117,124,117,120,115,116c119,118,122,118,126,116c124,120,124,124,126,128xm112,113c108,111,105,111,102,113c103,109,103,106,102,103c105,105,108,105,111,103c110,106,110,109,112,113xm80,104c81,104,82,104,82,104c82,103,83,103,83,103c83,104,83,104,83,104c83,105,83,105,82,106c82,108,82,110,83,112c80,111,77,111,74,112c75,109,76,106,74,103c76,104,78,104,80,104xm56,103c54,106,54,109,56,112c52,111,49,111,46,113c48,109,48,106,46,103c49,104,52,104,56,103xm74,19c74,19,74,19,74,19c74,19,73,19,73,19c74,19,74,19,74,19c78,21,81,21,85,19c84,20,83,22,83,24c83,26,83,28,84,30c80,28,77,28,73,30c75,26,76,23,74,19xm60,33c63,35,67,35,70,33c69,36,68,39,70,43c66,41,63,41,60,43c62,40,62,36,60,33xm88,43c90,40,90,37,88,33c91,35,95,35,98,33c96,36,96,40,98,43c96,42,95,42,93,42c91,42,90,42,88,43xm115,44c117,40,117,36,115,33c119,35,124,35,127,32c126,34,125,36,125,38c125,40,125,42,126,44c123,42,119,42,115,44xm46,47c49,49,53,49,56,47c54,50,54,53,56,57c53,55,50,55,46,57c48,53,48,50,46,47xm75,56c76,53,76,51,75,48c78,49,80,49,84,48c82,51,82,53,83,56c80,55,78,55,75,56xm102,57c104,54,103,51,102,47c105,49,108,49,112,47c110,51,110,54,112,57c108,55,105,55,102,57xm32,60c35,63,39,63,42,61c41,64,41,68,42,71c39,69,36,69,32,71c34,67,34,64,32,60xm69,62c68,64,68,67,69,69c69,70,69,70,68,70c66,69,63,69,61,70c62,67,62,64,61,61c64,63,66,63,69,62xm89,70c90,67,90,65,89,62c92,63,94,63,97,62c96,65,96,67,97,70c94,69,92,69,89,70xm116,71c117,67,117,64,116,61c119,63,122,63,126,61c124,64,124,68,126,71c122,70,119,69,116,71xm18,75c18,75,18,75,18,75c18,75,18,75,18,75c18,74,17,74,17,74c18,74,18,74,18,74c21,76,25,76,28,75c27,78,27,82,28,85c25,83,21,83,17,86c20,82,20,78,18,75xm55,76c54,78,54,81,55,84c52,83,49,83,46,84c48,81,48,78,46,75c49,76,52,77,55,76xm102,84c103,81,103,79,102,76c102,76,102,76,103,76c105,77,108,77,111,76c110,78,110,81,111,84c111,84,111,84,111,84c111,84,111,84,111,85c111,85,111,85,111,84c108,83,107,83,102,84xm83,76c82,79,82,79,83,84c80,83,77,83,75,84c76,81,76,78,75,76c77,76,79,77,83,76xm129,85c131,82,131,78,129,75c133,77,136,77,139,75c139,75,139,75,139,75c140,75,140,74,140,74c140,75,140,75,140,75c138,79,138,82,140,86c136,84,133,83,129,85xm126,99c122,97,119,97,116,99c117,96,117,93,116,90c116,90,116,90,116,90c116,90,116,90,116,90c116,90,115,89,116,89c116,89,116,89,116,89c119,91,122,90,125,89c124,92,124,95,126,99xm88,98c89,95,90,93,89,90c93,91,94,91,97,90c96,93,96,95,97,98c94,97,91,97,88,98xm69,90c68,92,68,95,69,98c66,97,63,97,60,98c62,95,62,92,61,89c62,90,63,90,65,90c66,90,67,90,69,90xm32,89c35,90,38,90,42,89c40,92,40,95,42,99c38,97,35,97,32,99c34,95,34,92,32,89xe">
                    <v:path o:connectlocs="79,497;94,507;158,577;148,641;213,711;277,646;282,701;362,781;496,706;555,651;570,716;704,577;694,507;704,497;709,358;645,283;694,228;640,154;560,89;486,79;302,79;277,99;213,164;158,218;143,283;74,308;74,358;74,487;416,646;362,646;342,626;297,631;431,631;625,577;555,562;411,557;228,562;367,94;297,164;436,164;570,164;277,233;416,238;555,283;158,298;342,308;575,353;89,373;84,427;272,378;550,417;372,417;689,373;575,492;620,442;436,487;342,447" o:connectangles="0,0,0,0,0,0,0,0,0,0,0,0,0,0,0,0,0,0,0,0,0,0,0,0,0,0,0,0,0,0,0,0,0,0,0,0,0,0,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6900;top:21654;height:110;width:110;" fillcolor="#A6A6A6 [2092]" filled="t" stroked="f" coordsize="22,22" o:gfxdata="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6EXHK5AAAA3AAA&#10;AA8AAAAAAAAAAQAgAAAAIgAAAGRycy9kb3ducmV2LnhtbFBLAQIUABQAAAAIAIdO4kAzLwWeOwAA&#10;ADkAAAAQAAAAAAAAAAEAIAAAAAgBAABkcnMvc2hhcGV4bWwueG1sUEsFBgAAAAAGAAYAWwEAALID&#10;AAAAAA==&#10;" path="m18,19c18,19,18,19,18,19c19,19,19,18,19,18c19,18,19,18,19,17c22,14,22,10,20,6c20,6,20,6,20,6c18,5,17,4,17,3c17,3,17,3,17,3c16,3,16,3,15,3c11,0,5,2,3,7c0,12,3,18,8,20c11,22,14,21,17,19c17,19,17,19,17,19c17,19,18,19,18,18c18,19,18,19,18,19xe">
                    <v:path o:connectlocs="90,95;90,95;95,90;95,85;100,30;100,30;85,15;85,15;75,15;15,35;40,100;85,95;85,95;90,90;90,95" o:connectangles="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6983;top:21669;height:15;width:15;" fillcolor="#A6A6A6 [2092]" filled="t" stroked="f" coordsize="3,3" o:gfxdata="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KFxr4A&#10;AADcAAAADwAAAAAAAAABACAAAAAiAAAAZHJzL2Rvd25yZXYueG1sUEsBAhQAFAAAAAgAh07iQDMv&#10;BZ47AAAAOQAAABAAAAAAAAAAAQAgAAAADQEAAGRycy9zaGFwZXhtbC54bWxQSwUGAAAAAAYABgBb&#10;AQAAtwMAAAAA&#10;" path="m3,3c3,3,3,3,3,3c3,3,3,3,3,3c3,3,3,3,3,3c3,3,3,3,3,3c2,2,1,1,0,0c0,0,0,0,0,0c0,0,0,0,0,0c0,1,1,2,3,3xe">
                    <v:path o:connectlocs="15,15;15,15;15,15;15,15;15,15;0,0;0,0;0,0;15,1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" o:spid="_x0000_s1026" o:spt="100" style="position:absolute;left:6989;top:21743;height:6;width:4;" fillcolor="#A6A6A6 [2092]" filled="t" stroked="f" coordsize="1,1" o:gfxdata="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Zya28AAAA&#10;3AAAAA8AAAAAAAAAAQAgAAAAIgAAAGRycy9kb3ducmV2LnhtbFBLAQIUABQAAAAIAIdO4kAzLwWe&#10;OwAAADkAAAAQAAAAAAAAAAEAIAAAAAsBAABkcnMvc2hhcGV4bWwueG1sUEsFBgAAAAAGAAYAWwEA&#10;ALUDAAAAAA==&#10;" path="m0,1c0,1,0,1,0,1c0,1,0,1,0,1c0,1,0,1,0,1c1,1,1,1,1,0c1,0,1,0,1,0c1,0,1,1,0,1xe">
                    <v:path o:connectlocs="0,6;0,6;0,6;0,6;4,0;4,0;0,6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" o:spid="_x0000_s1026" o:spt="100" style="position:absolute;left:6903;top:21246;height:110;width:100;" fillcolor="#A6A6A6 [2092]" filled="t" stroked="f" coordsize="20,22" o:gfxdata="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fDER&#10;wAAAANwAAAAPAAAAAAAAAAEAIAAAACIAAABkcnMvZG93bnJldi54bWxQSwECFAAUAAAACACHTuJA&#10;My8FnjsAAAA5AAAAEAAAAAAAAAABACAAAAAPAQAAZHJzL3NoYXBleG1sLnhtbFBLBQYAAAAABgAG&#10;AFsBAAC5AwAAAAA=&#10;" path="m19,15c19,14,20,13,20,12c20,9,20,7,19,5c18,5,18,4,18,4c18,4,17,3,17,3c17,3,17,3,17,3c17,3,16,3,16,2c16,2,16,2,15,2c12,0,8,0,5,3c1,5,0,9,1,13c3,19,10,22,16,18c16,18,16,18,16,18c17,17,18,16,19,15xe">
                    <v:path o:connectlocs="95,75;100,60;95,25;90,20;85,15;85,15;80,10;75,10;25,15;5,65;80,90;80,90;95,75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" o:spid="_x0000_s1026" o:spt="100" style="position:absolute;left:6974;top:21171;height:110;width:104;" fillcolor="#A6A6A6 [2092]" filled="t" stroked="f" coordsize="21,22" o:gfxdata="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Rl6tugAAANoA&#10;AAAPAAAAAAAAAAEAIAAAACIAAABkcnMvZG93bnJldi54bWxQSwECFAAUAAAACACHTuJAMy8FnjsA&#10;AAA5AAAAEAAAAAAAAAABACAAAAAJAQAAZHJzL3NoYXBleG1sLnhtbFBLBQYAAAAABgAGAFsBAACz&#10;AwAAAAA=&#10;" path="m3,18c3,18,3,18,3,18c4,18,4,18,4,19c4,19,4,19,4,19c8,22,12,22,15,20c15,20,15,20,16,20c16,18,17,17,19,17c19,17,19,17,19,17c19,16,19,16,19,16c21,11,19,5,14,3c9,0,4,3,2,8c0,11,1,14,3,17c3,17,3,17,3,18xe">
                    <v:path o:connectlocs="14,90;14,90;19,95;19,95;74,100;79,100;94,85;94,85;94,80;69,15;9,40;14,85;14,9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7523;top:21595;height:98;width:100;" fillcolor="#A6A6A6 [2092]" filled="t" stroked="f" coordsize="20,20" o:gfxdata="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DcUa/&#10;AAAA3AAAAA8AAAAAAAAAAQAgAAAAIgAAAGRycy9kb3ducmV2LnhtbFBLAQIUABQAAAAIAIdO4kAz&#10;LwWeOwAAADkAAAAQAAAAAAAAAAEAIAAAAA4BAABkcnMvc2hhcGV4bWwueG1sUEsFBgAAAAAGAAYA&#10;WwEAALgDAAAAAA==&#10;" path="m2,4c2,4,2,4,2,4c2,4,2,4,2,4c0,8,0,12,2,16c3,16,3,17,4,17c4,17,4,17,4,17c4,17,4,18,5,18c8,20,13,20,16,17c19,14,20,10,19,6c17,2,13,0,9,0c7,0,6,1,4,2c4,2,4,2,4,2c4,2,4,2,4,2c4,3,3,3,2,4xe">
                    <v:path o:connectlocs="10,19;10,19;10,19;10,78;20,83;20,83;25,88;80,83;95,29;45,0;20,9;20,9;20,9;10,19" o:connectangles="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" o:spid="_x0000_s1026" o:spt="100" style="position:absolute;left:7535;top:21604;height:9;width:9;" fillcolor="#A6A6A6 [2092]" filled="t" stroked="f" coordsize="2,2" o:gfxdata="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flmq/&#10;AAAA3AAAAA8AAAAAAAAAAQAgAAAAIgAAAGRycy9kb3ducmV2LnhtbFBLAQIUABQAAAAIAIdO4kAz&#10;LwWeOwAAADkAAAAQAAAAAAAAAAEAIAAAAA4BAABkcnMvc2hhcGV4bWwueG1sUEsFBgAAAAAGAAYA&#10;WwEAALgDAAAAAA==&#10;" path="m0,2c0,2,0,2,0,2c0,2,0,2,0,2c1,1,2,1,2,0c2,0,2,0,2,0c2,0,1,1,0,2c0,2,0,2,0,2xe">
                    <v:path o:connectlocs="0,9;0,9;0,9;9,0;9,0;0,9;0,9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" o:spid="_x0000_s1026" o:spt="100" style="position:absolute;left:7523;top:21316;height:104;width:106;" fillcolor="#A6A6A6 [2092]" filled="t" stroked="f" coordsize="21,21" o:gfxdata="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ex2O/&#10;AAAA3AAAAA8AAAAAAAAAAQAgAAAAIgAAAGRycy9kb3ducmV2LnhtbFBLAQIUABQAAAAIAIdO4kAz&#10;LwWeOwAAADkAAAAQAAAAAAAAAAEAIAAAAA4BAABkcnMvc2hhcGV4bWwueG1sUEsFBgAAAAAGAAYA&#10;WwEAALgDAAAAAA==&#10;" path="m2,4c2,4,2,4,2,4c2,4,2,4,2,4c0,7,0,11,1,14c1,15,2,15,2,16c2,16,2,16,2,16c3,16,4,17,4,18c9,21,14,20,18,16c21,12,20,6,16,3c14,1,9,0,4,3c4,3,3,4,3,4c2,4,2,4,2,4xe">
                    <v:path o:connectlocs="10,19;10,19;10,19;5,69;10,79;10,79;20,89;90,79;80,14;20,14;15,19;10,19" o:connectangles="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7535;top:21337;height:0;width:0;" fillcolor="#A6A6A6 [2092]" filled="t" stroked="f" coordsize="0,0" o:gfxdata="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de+8&#10;wAAAANwAAAAPAAAAAAAAAAEAIAAAACIAAABkcnMvZG93bnJldi54bWxQSwECFAAUAAAACACHTuJA&#10;My8FnjsAAAA5AAAAEAAAAAAAAAABACAAAAAPAQAAZHJzL3NoYXBleG1sLnhtbFBLBQYAAAAABgAG&#10;AFsBAAC5AwAAAAA=&#10;" path="m0,0c0,0,0,0,0,0c0,0,0,0,0,0c0,0,0,0,0,0c0,0,0,0,0,0c0,0,0,0,0,0xe">
                    <v:path o:connectlocs="0,0;0,0;0,0;0,0;0,0;0,0" o:connectangles="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" o:spid="_x0000_s1026" o:spt="100" style="position:absolute;left:7535;top:21396;height:9;width:9;" fillcolor="#A6A6A6 [2092]" filled="t" stroked="f" coordsize="2,2" o:gfxdata="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s0IHb4A&#10;AADcAAAADwAAAAAAAAABACAAAAAiAAAAZHJzL2Rvd25yZXYueG1sUEsBAhQAFAAAAAgAh07iQDMv&#10;BZ47AAAAOQAAABAAAAAAAAAAAQAgAAAADQEAAGRycy9zaGFwZXhtbC54bWxQSwUGAAAAAAYABgBb&#10;AQAAtwMAAAAA&#10;" path="m0,0c0,0,0,0,0,0c0,0,0,0,0,0c1,1,1,2,2,2c2,1,1,0,0,0xe">
                    <v:path o:connectlocs="0,0;0,0;0,0;9,9;0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" o:spid="_x0000_s1026" o:spt="100" style="position:absolute;left:7316;top:21797;height:106;width:104;" fillcolor="#A6A6A6 [2092]" filled="t" stroked="f" coordsize="21,21" o:gfxdata="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32j9vQAA&#10;ANwAAAAPAAAAAAAAAAEAIAAAACIAAABkcnMvZG93bnJldi54bWxQSwECFAAUAAAACACHTuJAMy8F&#10;njsAAAA5AAAAEAAAAAAAAAABACAAAAAMAQAAZHJzL3NoYXBleG1sLnhtbFBLBQYAAAAABgAGAFsB&#10;AAC2AwAAAAA=&#10;" path="m17,3c13,0,9,0,5,2c5,2,5,3,5,3c4,3,4,4,3,4c3,5,2,5,2,5c0,10,1,15,5,18c10,21,15,20,18,16c20,13,21,8,18,4c17,4,17,3,17,3xe">
                    <v:path o:connectlocs="84,15;24,10;24,15;14,20;9,25;24,90;89,80;89,20;84,1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" o:spid="_x0000_s1026" o:spt="100" style="position:absolute;left:7330;top:21808;height:9;width:11;" fillcolor="#A6A6A6 [2092]" filled="t" stroked="f" coordsize="2,2" o:gfxdata="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Hjn0vQAA&#10;ANwAAAAPAAAAAAAAAAEAIAAAACIAAABkcnMvZG93bnJldi54bWxQSwECFAAUAAAACACHTuJAMy8F&#10;njsAAAA5AAAAEAAAAAAAAAABACAAAAAMAQAAZHJzL3NoYXBleG1sLnhtbFBLBQYAAAAABgAGAFsB&#10;AAC2AwAAAAA=&#10;" path="m2,1c2,1,2,0,2,0c2,0,2,1,1,1c1,1,1,1,1,1c1,1,0,2,0,2c1,2,1,1,2,1xe">
                    <v:path o:connectlocs="11,4;11,0;5,4;5,4;0,9;11,4" o:connectangles="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" o:spid="_x0000_s1026" o:spt="100" style="position:absolute;left:7321;top:21112;height:100;width:95;" fillcolor="#A6A6A6 [2092]" filled="t" stroked="f" coordsize="19,20" o:gfxdata="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hRt5ugAAANwA&#10;AAAPAAAAAAAAAAEAIAAAACIAAABkcnMvZG93bnJldi54bWxQSwECFAAUAAAACACHTuJAMy8FnjsA&#10;AAA5AAAAEAAAAAAAAAABACAAAAAJAQAAZHJzL3NoYXBleG1sLnhtbFBLBQYAAAAABgAGAFsBAACz&#10;AwAAAAA=&#10;" path="m4,17c4,17,4,17,4,17c8,20,12,20,16,17c16,17,16,17,16,17c16,17,17,16,17,16c17,16,17,16,17,16c17,16,17,16,17,16c18,14,19,12,19,10c19,5,15,0,10,0c5,0,0,4,0,9c0,12,1,14,2,16c2,16,2,16,2,16c3,16,3,17,4,17xe">
                    <v:path o:connectlocs="20,85;20,85;80,85;80,85;85,80;85,80;85,80;95,50;50,0;0,45;10,80;10,80;20,85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" o:spid="_x0000_s1026" o:spt="100" style="position:absolute;left:7043;top:21106;height:110;width:104;" fillcolor="#A6A6A6 [2092]" filled="t" stroked="f" coordsize="21,22" o:gfxdata="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GPgq8AAAA&#10;3AAAAA8AAAAAAAAAAQAgAAAAIgAAAGRycy9kb3ducmV2LnhtbFBLAQIUABQAAAAIAIdO4kAzLwWe&#10;OwAAADkAAAAQAAAAAAAAAAEAIAAAAAsBAABkcnMvc2hhcGV4bWwueG1sUEsFBgAAAAAGAAYAWwEA&#10;ALUDAAAAAA==&#10;" path="m16,18c16,18,16,18,16,18c17,17,17,17,18,17c19,17,19,16,20,16c19,16,19,17,18,17c18,16,18,16,19,15c21,11,20,6,16,3c12,0,7,0,4,4c0,7,0,12,3,16c5,20,11,22,16,18c16,18,16,18,16,18c16,18,16,18,16,18c16,18,16,18,16,18xe">
                    <v:path o:connectlocs="79,90;79,90;89,85;99,80;89,85;94,75;79,15;19,20;14,80;79,90;79,90;79,90;79,9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4" o:spid="_x0000_s1026" o:spt="100" style="position:absolute;left:7122;top:21186;height:11;width:20;" fillcolor="#A6A6A6 [2092]" filled="t" stroked="f" coordsize="4,2" o:gfxdata="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bJnG/&#10;AAAA3AAAAA8AAAAAAAAAAQAgAAAAIgAAAGRycy9kb3ducmV2LnhtbFBLAQIUABQAAAAIAIdO4kAz&#10;LwWeOwAAADkAAAAQAAAAAAAAAAEAIAAAAA4BAABkcnMvc2hhcGV4bWwueG1sUEsFBgAAAAAGAAYA&#10;WwEAALgDAAAAAA==&#10;" path="m2,1c1,1,1,1,0,2c0,2,0,2,0,2c0,2,0,2,0,2c0,2,0,2,0,2c1,1,1,1,2,1c3,1,4,1,4,0c3,0,3,1,2,1xe">
                    <v:path o:connectlocs="10,5;0,11;0,11;0,11;0,11;10,5;20,0;10,5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5" o:spid="_x0000_s1026" o:spt="100" style="position:absolute;left:6835;top:21311;height:104;width:110;" fillcolor="#A6A6A6 [2092]" filled="t" stroked="f" coordsize="22,21" o:gfxdata="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umpI&#10;wAAAANwAAAAPAAAAAAAAAAEAIAAAACIAAABkcnMvZG93bnJldi54bWxQSwECFAAUAAAACACHTuJA&#10;My8FnjsAAAA5AAAAEAAAAAAAAAABACAAAAAPAQAAZHJzL3NoYXBleG1sLnhtbFBLBQYAAAAABgAG&#10;AFsBAAC5AwAAAAA=&#10;" path="m17,18c17,18,17,18,17,18c17,18,18,17,19,17c19,17,20,17,20,16c19,16,19,17,18,17c18,17,18,17,18,17c22,13,21,6,16,3c12,0,5,2,3,6c0,11,2,17,7,20c10,21,13,21,16,19c16,19,16,19,16,19c16,19,16,19,16,19c16,19,17,19,17,18xe">
                    <v:path o:connectlocs="85,89;85,89;95,84;100,79;90,84;90,84;80,14;15,29;35,99;80,94;80,94;80,94;85,89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6" o:spid="_x0000_s1026" o:spt="100" style="position:absolute;left:6918;top:21391;height:9;width:15;" fillcolor="#A6A6A6 [2092]" filled="t" stroked="f" coordsize="3,2" o:gfxdata="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4VOL4A&#10;AADcAAAADwAAAAAAAAABACAAAAAiAAAAZHJzL2Rvd25yZXYueG1sUEsBAhQAFAAAAAgAh07iQDMv&#10;BZ47AAAAOQAAABAAAAAAAAAAAQAgAAAADQEAAGRycy9zaGFwZXhtbC54bWxQSwUGAAAAAAYABgBb&#10;AQAAtwMAAAAA&#10;" path="m2,1c1,1,0,2,0,2c0,2,0,2,0,2c0,2,0,2,0,2c0,2,0,2,0,2c0,2,0,2,0,2c1,2,1,1,2,1c3,2,3,1,3,0c3,1,2,1,2,1xe">
                    <v:path o:connectlocs="10,4;0,9;0,9;0,9;0,9;0,9;10,4;15,0;10,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7" o:spid="_x0000_s1026" o:spt="100" style="position:absolute;left:7043;top:21797;height:100;width:100;" fillcolor="#A6A6A6 [2092]" filled="t" stroked="f" coordsize="20,20" o:gfxdata="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5KhhS/&#10;AAAA3AAAAA8AAAAAAAAAAQAgAAAAIgAAAGRycy9kb3ducmV2LnhtbFBLAQIUABQAAAAIAIdO4kAz&#10;LwWeOwAAADkAAAAQAAAAAAAAAAEAIAAAAA4BAABkcnMvc2hhcGV4bWwueG1sUEsFBgAAAAAGAAYA&#10;WwEAALgDAAAAAA==&#10;" path="m16,2c16,2,16,2,16,2c14,1,13,1,11,0c8,0,6,1,4,3c3,3,3,3,3,4c3,4,3,4,3,4c3,4,3,4,3,4c1,6,0,8,1,11c1,16,5,20,10,20c15,20,19,16,20,11c20,8,19,6,18,4c18,4,18,4,18,4c17,4,16,3,16,2xe">
                    <v:path o:connectlocs="80,10;80,10;55,0;20,15;15,20;15,20;15,20;5,55;50,100;100,55;90,20;90,20;80,1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7122;top:21808;height:9;width:9;" fillcolor="#A6A6A6 [2092]" filled="t" stroked="f" coordsize="2,2" o:gfxdata="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tZzu/&#10;AAAA3AAAAA8AAAAAAAAAAQAgAAAAIgAAAGRycy9kb3ducmV2LnhtbFBLAQIUABQAAAAIAIdO4kAz&#10;LwWeOwAAADkAAAAQAAAAAAAAAAEAIAAAAA4BAABkcnMvc2hhcGV4bWwueG1sUEsFBgAAAAAGAAYA&#10;WwEAALgDAAAAAA==&#10;" path="m0,0c0,0,0,0,0,0c0,0,0,0,0,0c0,0,0,0,0,0c0,1,1,2,2,2c2,2,2,2,2,2c2,2,2,2,2,2c1,1,1,1,0,0xe">
                    <v:path o:connectlocs="0,0;0,0;0,0;0,0;9,9;9,9;9,9;0,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9" o:spid="_x0000_s1026" o:spt="100" style="position:absolute;left:6835;top:21589;height:104;width:104;" fillcolor="#A6A6A6 [2092]" filled="t" stroked="f" coordsize="21,21" o:gfxdata="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sNjK/&#10;AAAA3AAAAA8AAAAAAAAAAQAgAAAAIgAAAGRycy9kb3ducmV2LnhtbFBLAQIUABQAAAAIAIdO4kAz&#10;LwWeOwAAADkAAAAQAAAAAAAAAAEAIAAAAA4BAABkcnMvc2hhcGV4bWwueG1sUEsFBgAAAAAGAAYA&#10;WwEAALgDAAAAAA==&#10;" path="m4,17c7,21,13,21,17,18c20,15,21,10,19,5c18,5,18,5,18,4c18,4,18,4,18,4c17,4,17,4,17,3c17,3,17,3,17,3c16,3,16,3,16,3c16,3,16,3,16,3c16,3,16,3,16,3c16,2,15,2,15,2c11,0,6,1,3,5c0,9,0,14,4,17xe">
                    <v:path o:connectlocs="19,84;84,89;94,24;89,19;89,19;84,14;84,14;79,14;79,14;79,14;74,9;14,24;19,84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30" o:spid="_x0000_s1026" o:spt="100" style="position:absolute;left:6918;top:21604;height:6;width:6;" fillcolor="#A6A6A6 [2092]" filled="t" stroked="f" coordsize="1,1" o:gfxdata="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Aw8WvQAA&#10;ANwAAAAPAAAAAAAAAAEAIAAAACIAAABkcnMvZG93bnJldi54bWxQSwECFAAUAAAACACHTuJAMy8F&#10;njsAAAA5AAAAEAAAAAAAAAABACAAAAAMAQAAZHJzL3NoYXBleG1sLnhtbFBLBQYAAAAABgAGAFsB&#10;AAC2AwAAAAA=&#10;" path="m0,0c0,0,0,0,0,0c0,0,0,0,0,0c0,0,0,0,0,0c0,1,0,1,1,1c1,1,1,1,1,1c1,1,1,1,1,1c1,1,0,1,0,0xe">
                    <v:path o:connectlocs="0,0;0,0;0,0;0,0;6,6;6,6;6,6;0,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7598;top:21391;height:95;width:91;" fillcolor="#A6A6A6 [2092]" filled="t" stroked="f" coordsize="18,19" o:gfxdata="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ASsL4A&#10;AADcAAAADwAAAAAAAAABACAAAAAiAAAAZHJzL2Rvd25yZXYueG1sUEsBAhQAFAAAAAgAh07iQDMv&#10;BZ47AAAAOQAAABAAAAAAAAAAAQAgAAAADQEAAGRycy9zaGFwZXhtbC54bWxQSwUGAAAAAAYABgBb&#10;AQAAtwMAAAAA&#10;" path="m0,9c0,14,4,18,9,18c14,19,18,14,18,9c18,4,14,0,9,0c4,0,0,4,0,9xe">
                    <v:path o:connectlocs="0,45;45,90;91,45;45,0;0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2" o:spid="_x0000_s1026" o:spt="3" type="#_x0000_t3" style="position:absolute;left:7594;top:21530;height:89;width:95;" fillcolor="#A6A6A6 [2092]" filled="t" stroked="f" coordsize="21600,21600" o:gfxdata="UEsDBAoAAAAAAIdO4kAAAAAAAAAAAAAAAAAEAAAAZHJzL1BLAwQUAAAACACHTuJAl0Nos7cAAADc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4SjMD2fCEZ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Q2iztwAAANwAAAAP&#10;AAAAAAAAAAEAIAAAACIAAABkcnMvZG93bnJldi54bWxQSwECFAAUAAAACACHTuJAMy8FnjsAAAA5&#10;AAAAEAAAAAAAAAABACAAAAAGAQAAZHJzL3NoYXBleG1sLnhtbFBLBQYAAAAABgAGAFsBAACwAwAA&#10;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7117;top:21043;height:93;width:89;" fillcolor="#A6A6A6 [2092]" filled="t" stroked="f" coordsize="18,19" o:gfxdata="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z4hrvQAA&#10;ANwAAAAPAAAAAAAAAAEAIAAAACIAAABkcnMvZG93bnJldi54bWxQSwECFAAUAAAACACHTuJAMy8F&#10;njsAAAA5AAAAEAAAAAAAAAABACAAAAAMAQAAZHJzL3NoYXBleG1sLnhtbFBLBQYAAAAABgAGAFsB&#10;AAC2AwAAAAA=&#10;" path="m9,0c4,0,0,4,0,10c0,15,4,19,9,19c14,19,18,15,18,10c18,5,14,1,9,0xe">
                    <v:path o:connectlocs="44,0;0,48;44,93;89,48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4" o:spid="_x0000_s1026" o:spt="3" type="#_x0000_t3" style="position:absolute;left:7117;top:21873;height:89;width:89;" fillcolor="#A6A6A6 [2092]" filled="t" stroked="f" coordsize="21600,21600" o:gfxdata="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dU1+8AAAA&#10;3AAAAA8AAAAAAAAAAQAgAAAAIgAAAGRycy9kb3ducmV2LnhtbFBLAQIUABQAAAAIAIdO4kAzLwWe&#10;OwAAADkAAAAQAAAAAAAAAAEAIAAAAAsBAABkcnMvc2hhcGV4bWwueG1sUEsFBgAAAAAGAAYAWwEA&#10;ALU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35" o:spid="_x0000_s1026" o:spt="100" style="position:absolute;left:7251;top:21047;height:89;width:95;" fillcolor="#A6A6A6 [2092]" filled="t" stroked="f" coordsize="19,18" o:gfxdata="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iEozvQAA&#10;ANwAAAAPAAAAAAAAAAEAIAAAACIAAABkcnMvZG93bnJldi54bWxQSwECFAAUAAAACACHTuJAMy8F&#10;njsAAAA5AAAAEAAAAAAAAAABACAAAAAMAQAAZHJzL3NoYXBleG1sLnhtbFBLBQYAAAAABgAGAFsB&#10;AAC2AwAAAAA=&#10;" path="m10,18c15,18,19,14,19,9c19,4,15,0,10,0c5,0,1,4,1,9c0,14,5,18,10,18xe">
                    <v:path o:connectlocs="50,89;95,44;50,0;5,44;50,8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6" o:spid="_x0000_s1026" o:spt="3" type="#_x0000_t3" style="position:absolute;left:7251;top:21873;height:89;width:95;" fillcolor="#A6A6A6 [2092]" filled="t" stroked="f" coordsize="21600,21600" o:gfxdata="UEsDBAoAAAAAAIdO4kAAAAAAAAAAAAAAAAAEAAAAZHJzL1BLAwQUAAAACACHTuJA6HhusL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mAI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eG6w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7" o:spid="_x0000_s1026" o:spt="3" type="#_x0000_t3" style="position:absolute;left:6775;top:21391;height:89;width:89;" fillcolor="#A6A6A6 [2092]" filled="t" stroked="f" coordsize="21600,21600" o:gfxdata="UEsDBAoAAAAAAIdO4kAAAAAAAAAAAAAAAAAEAAAAZHJzL1BLAwQUAAAACACHTuJAhzTLK7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mAE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NMsr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8" o:spid="_x0000_s1026" o:spt="3" type="#_x0000_t3" style="position:absolute;left:6770;top:21524;height:95;width:95;" fillcolor="#A6A6A6 [2092]" filled="t" stroked="f" coordsize="21600,21600" o:gfxdata="UEsDBAoAAAAAAIdO4kAAAAAAAAAAAAAAAAAEAAAAZHJzL1BLAwQUAAAACACHTuJAd+ZVXL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mAM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5lVc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9" o:spid="_x0000_s1026" o:spt="3" type="#_x0000_t3" style="position:absolute;left:7460;top:21803;height:89;width:89;" fillcolor="#A6A6A6 [2092]" filled="t" stroked="f" coordsize="21600,21600" o:gfxdata="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qvDHvQAA&#10;ANw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0" o:spid="_x0000_s1026" o:spt="100" style="position:absolute;left:7460;top:21118;height:89;width:93;" fillcolor="#A6A6A6 [2092]" filled="t" stroked="f" coordsize="19,18" o:gfxdata="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yzYQrsAAADc&#10;AAAADwAAAAAAAAABACAAAAAiAAAAZHJzL2Rvd25yZXYueG1sUEsBAhQAFAAAAAgAh07iQDMvBZ47&#10;AAAAOQAAABAAAAAAAAAAAQAgAAAACgEAAGRycy9zaGFwZXhtbC54bWxQSwUGAAAAAAYABgBbAQAA&#10;tAMAAAAA&#10;" path="m9,0c4,0,0,4,0,9c0,14,4,18,9,18c14,18,18,14,19,9c19,4,14,0,9,0xe">
                    <v:path o:connectlocs="44,0;0,44;44,89;93,44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1" o:spid="_x0000_s1026" o:spt="100" style="position:absolute;left:7529;top:21734;height:93;width:89;" fillcolor="#A6A6A6 [2092]" filled="t" stroked="f" coordsize="18,19" o:gfxdata="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bmEbb4A&#10;AADcAAAADwAAAAAAAAABACAAAAAiAAAAZHJzL2Rvd25yZXYueG1sUEsBAhQAFAAAAAgAh07iQDMv&#10;BZ47AAAAOQAAABAAAAAAAAAAAQAgAAAADQEAAGRycy9zaGFwZXhtbC54bWxQSwUGAAAAAAYABgBb&#10;AQAAtwMAAAAA&#10;" path="m18,9c18,4,14,0,9,0c4,0,0,4,0,9c0,14,4,19,9,19c14,19,18,15,18,9xe">
                    <v:path o:connectlocs="89,44;44,0;0,44;44,93;89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42" o:spid="_x0000_s1026" o:spt="3" type="#_x0000_t3" style="position:absolute;left:7529;top:21183;height:93;width:89;" fillcolor="#A6A6A6 [2092]" filled="t" stroked="f" coordsize="21600,21600" o:gfxdata="UEsDBAoAAAAAAIdO4kAAAAAAAAAAAAAAAAAEAAAAZHJzL1BLAwQUAAAACACHTuJAz0UbzrcAAADc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4TjMD2fCEZ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RRvOtwAAANwAAAAP&#10;AAAAAAAAAAEAIAAAACIAAABkcnMvZG93bnJldi54bWxQSwECFAAUAAAACACHTuJAMy8FnjsAAAA5&#10;AAAAEAAAAAAAAAABACAAAAAGAQAAZHJzL3NoYXBleG1sLnhtbFBLBQYAAAAABgAGAFsBAACwAwAA&#10;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6840;top:21734;height:89;width:93;" fillcolor="#A6A6A6 [2092]" filled="t" stroked="f" coordsize="19,18" o:gfxdata="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EAKivQAA&#10;ANwAAAAPAAAAAAAAAAEAIAAAACIAAABkcnMvZG93bnJldi54bWxQSwECFAAUAAAACACHTuJAMy8F&#10;njsAAAA5AAAAEAAAAAAAAAABACAAAAAMAQAAZHJzL3NoYXBleG1sLnhtbFBLBQYAAAAABgAGAFsB&#10;AAC2AwAAAAA=&#10;" path="m9,18c15,18,19,14,19,9c19,4,15,0,10,0c5,0,0,4,0,9c0,14,4,18,9,18xe">
                    <v:path o:connectlocs="44,89;93,44;48,0;0,44;44,8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44" o:spid="_x0000_s1026" o:spt="3" type="#_x0000_t3" style="position:absolute;left:6909;top:21803;height:89;width:95;" fillcolor="#A6A6A6 [2092]" filled="t" stroked="f" coordsize="21600,21600" o:gfxdata="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2yAivQAA&#10;ANw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45" o:spid="_x0000_s1026" o:spt="3" type="#_x0000_t3" style="position:absolute;left:6844;top:21183;height:93;width:89;" fillcolor="#A6A6A6 [2092]" filled="t" stroked="f" coordsize="21600,21600" o:gfxdata="UEsDBAoAAAAAAIdO4kAAAAAAAAAAAAAAAAAEAAAAZHJzL1BLAwQUAAAACACHTuJAP5eFub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nAA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l4W5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6909;top:21112;height:95;width:95;" fillcolor="#A6A6A6 [2092]" filled="t" stroked="f" coordsize="19,19" o:gfxdata="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yLUCugAAANwA&#10;AAAPAAAAAAAAAAEAIAAAACIAAABkcnMvZG93bnJldi54bWxQSwECFAAUAAAACACHTuJAMy8FnjsA&#10;AAA5AAAAEAAAAAAAAAABACAAAAAJAQAAZHJzL3NoYXBleG1sLnhtbFBLBQYAAAAABgAGAFsBAACz&#10;AwAAAAA=&#10;" path="m0,9c0,14,4,19,9,19c14,19,19,15,19,10c19,5,15,0,10,0c5,0,1,4,0,9xe">
                    <v:path o:connectlocs="0,45;45,95;95,50;50,0;0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7598;top:21663;height:95;width:91;" fillcolor="#A6A6A6 [2092]" filled="t" stroked="f" coordsize="18,19" o:gfxdata="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L9Fb4A&#10;AADcAAAADwAAAAAAAAABACAAAAAiAAAAZHJzL2Rvd25yZXYueG1sUEsBAhQAFAAAAAgAh07iQDMv&#10;BZ47AAAAOQAAABAAAAAAAAAAAQAgAAAADQEAAGRycy9zaGFwZXhtbC54bWxQSwUGAAAAAAYABgBb&#10;AQAAtwMAAAAA&#10;" path="m18,10c18,5,14,1,9,1c4,0,0,4,0,9c0,14,4,19,9,19c14,19,18,15,18,10xe">
                    <v:path o:connectlocs="91,50;45,5;0,45;45,95;91,5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8" o:spid="_x0000_s1026" o:spt="100" style="position:absolute;left:7598;top:21251;height:95;width:91;" fillcolor="#A6A6A6 [2092]" filled="t" stroked="f" coordsize="18,19" o:gfxdata="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IGNivQAA&#10;ANwAAAAPAAAAAAAAAAEAIAAAACIAAABkcnMvZG93bnJldi54bWxQSwECFAAUAAAACACHTuJAMy8F&#10;njsAAAA5AAAAEAAAAAAAAAABACAAAAAMAQAAZHJzL3NoYXBleG1sLnhtbFBLBQYAAAAABgAGAFsB&#10;AAC2AwAAAAA=&#10;" path="m9,0c4,0,0,4,0,9c0,14,4,19,9,19c14,19,18,15,18,10c18,5,14,1,9,0xe">
                    <v:path o:connectlocs="45,0;0,45;45,95;91,50;45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49" o:spid="_x0000_s1026" o:spt="3" type="#_x0000_t3" style="position:absolute;left:7390;top:21873;height:89;width:89;" fillcolor="#A6A6A6 [2092]" filled="t" stroked="f" coordsize="21600,21600" o:gfxdata="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KyDur4A&#10;AADc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50" o:spid="_x0000_s1026" o:spt="100" style="position:absolute;left:7390;top:21047;height:89;width:95;" fillcolor="#A6A6A6 [2092]" filled="t" stroked="f" coordsize="19,18" o:gfxdata="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Kqs/ugAAANwA&#10;AAAPAAAAAAAAAAEAIAAAACIAAABkcnMvZG93bnJldi54bWxQSwECFAAUAAAACACHTuJAMy8FnjsA&#10;AAA5AAAAEAAAAAAAAAABACAAAAAJAQAAZHJzL3NoYXBleG1sLnhtbFBLBQYAAAAABgAGAFsBAACz&#10;AwAAAAA=&#10;" path="m9,0c4,0,0,4,0,9c0,14,4,18,9,18c14,18,18,14,18,9c19,4,15,0,9,0xe">
                    <v:path o:connectlocs="45,0;0,44;45,89;90,44;45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1" o:spid="_x0000_s1026" o:spt="3" type="#_x0000_t3" style="position:absolute;left:6978;top:21873;height:89;width:91;" fillcolor="#A6A6A6 [2092]" filled="t" stroked="f" coordsize="21600,21600" o:gfxdata="UEsDBAoAAAAAAIdO4kAAAAAAAAAAAAAAAAAEAAAAZHJzL1BLAwQUAAAACACHTuJAXn+yU7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nAK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f7JT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2" o:spid="_x0000_s1026" o:spt="3" type="#_x0000_t3" style="position:absolute;left:6978;top:21047;height:89;width:91;" fillcolor="#A6A6A6 [2092]" filled="t" stroked="f" coordsize="21600,21600" o:gfxdata="UEsDBAoAAAAAAIdO4kAAAAAAAAAAAAAAAAAEAAAAZHJzL1BLAwQUAAAACACHTuJASpyNE7cAAADc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4STMD2fCEZ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KnI0TtwAAANwAAAAP&#10;AAAAAAAAAAEAIAAAACIAAABkcnMvZG93bnJldi54bWxQSwECFAAUAAAACACHTuJAMy8FnjsAAAA5&#10;AAAAEAAAAAAAAAABACAAAAAGAQAAZHJzL3NoYXBleG1sLnhtbFBLBQYAAAAABgAGAFsBAACwAwAA&#10;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3" o:spid="_x0000_s1026" o:spt="3" type="#_x0000_t3" style="position:absolute;left:6775;top:21251;height:89;width:89;" fillcolor="#A6A6A6 [2092]" filled="t" stroked="f" coordsize="21600,21600" o:gfxdata="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QKIi8AAAA&#10;3AAAAA8AAAAAAAAAAQAgAAAAIgAAAGRycy9kb3ducmV2LnhtbFBLAQIUABQAAAAIAIdO4kAzLwWe&#10;OwAAADkAAAAQAAAAAAAAAAEAIAAAAAsBAABkcnMvc2hhcGV4bWwueG1sUEsFBgAAAAAGAAYAWwEA&#10;ALU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4" o:spid="_x0000_s1026" o:spt="3" type="#_x0000_t3" style="position:absolute;left:6775;top:21663;height:89;width:89;" fillcolor="#A6A6A6 [2092]" filled="t" stroked="f" coordsize="21600,21600" o:gfxdata="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Arb/vQAA&#10;ANw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55" o:spid="_x0000_s1026" o:spt="100" style="position:absolute;left:7668;top:21459;height:91;width:89;" fillcolor="#A6A6A6 [2092]" filled="t" stroked="f" coordsize="18,18" o:gfxdata="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MP8J&#10;wAAAANwAAAAPAAAAAAAAAAEAIAAAACIAAABkcnMvZG93bnJldi54bWxQSwECFAAUAAAACACHTuJA&#10;My8FnjsAAAA5AAAAEAAAAAAAAAABACAAAAAPAQAAZHJzL3NoYXBleG1sLnhtbFBLBQYAAAAABgAG&#10;AFsBAAC5AwAAAAA=&#10;" path="m9,0c4,0,0,4,0,9c0,14,4,18,9,18c13,18,18,14,18,9c18,4,14,0,9,0xe">
                    <v:path o:connectlocs="44,0;0,45;44,91;89,45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6" o:spid="_x0000_s1026" o:spt="3" type="#_x0000_t3" style="position:absolute;left:7187;top:21942;height:89;width:89;" fillcolor="#A6A6A6 [2092]" filled="t" stroked="f" coordsize="21600,21600" o:gfxdata="UEsDBAoAAAAAAIdO4kAAAAAAAAAAAAAAAAAEAAAAZHJzL1BLAwQUAAAACACHTuJANaeLEL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mgI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p4sQ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7" o:spid="_x0000_s1026" o:spt="3" type="#_x0000_t3" style="position:absolute;left:7187;top:20978;height:89;width:89;" fillcolor="#A6A6A6 [2092]" filled="t" stroked="f" coordsize="21600,21600" o:gfxdata="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6y6LvQAA&#10;ANw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8" o:spid="_x0000_s1026" o:spt="3" type="#_x0000_t3" style="position:absolute;left:6707;top:21459;height:91;width:89;" fillcolor="#A6A6A6 [2092]" filled="t" stroked="f" coordsize="21600,21600" o:gfxdata="UEsDBAoAAAAAAIdO4kAAAAAAAAAAAAAAAAAEAAAAZHJzL1BLAwQUAAAACACHTuJAqjmw/L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mgM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ObD8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59" o:spid="_x0000_s1026" o:spt="100" style="position:absolute;left:7668;top:21598;height:91;width:84;" fillcolor="#A6A6A6 [2092]" filled="t" stroked="f" coordsize="17,18" o:gfxdata="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sb/l&#10;wAAAANwAAAAPAAAAAAAAAAEAIAAAACIAAABkcnMvZG93bnJldi54bWxQSwECFAAUAAAACACHTuJA&#10;My8FnjsAAAA5AAAAEAAAAAAAAAABACAAAAAPAQAAZHJzL3NoYXBleG1sLnhtbFBLBQYAAAAABgAG&#10;AFsBAAC5AwAAAAA=&#10;" path="m17,9c17,4,14,0,9,0c4,0,0,4,0,9c0,14,4,17,9,17c13,18,17,14,17,9xe">
                    <v:path o:connectlocs="84,45;44,0;0,45;44,85;84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0" o:spid="_x0000_s1026" o:spt="3" type="#_x0000_t3" style="position:absolute;left:7668;top:21326;height:85;width:89;" fillcolor="#A6A6A6 [2092]" filled="t" stroked="f" coordsize="21600,21600" o:gfxdata="UEsDBAoAAAAAAIdO4kAAAAAAAAAAAAAAAAAEAAAAZHJzL1BLAwQUAAAACACHTuJAtOqBFbcAAADc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4SSsDWfCEZ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06oEVtwAAANwAAAAP&#10;AAAAAAAAAAEAIAAAACIAAABkcnMvZG93bnJldi54bWxQSwECFAAUAAAACACHTuJAMy8FnjsAAAA5&#10;AAAAEAAAAAAAAAABACAAAAAGAQAAZHJzL3NoYXBleG1sLnhtbFBLBQYAAAAABgAGAFsBAACwAwAA&#10;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1" o:spid="_x0000_s1026" o:spt="100" style="position:absolute;left:7327;top:21942;height:89;width:84;" fillcolor="#A6A6A6 [2092]" filled="t" stroked="f" coordsize="17,18" o:gfxdata="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Yo4M&#10;wAAAANwAAAAPAAAAAAAAAAEAIAAAACIAAABkcnMvZG93bnJldi54bWxQSwECFAAUAAAACACHTuJA&#10;My8FnjsAAAA5AAAAEAAAAAAAAAABACAAAAAPAQAAZHJzL3NoYXBleG1sLnhtbFBLBQYAAAAABgAG&#10;AFsBAAC5AwAAAAA=&#10;" path="m8,18c13,18,17,14,17,9c17,4,13,0,9,0c4,0,0,4,0,9c0,14,3,18,8,18xe">
                    <v:path o:connectlocs="39,89;84,44;44,0;0,44;39,8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2" o:spid="_x0000_s1026" o:spt="100" style="position:absolute;left:7327;top:20978;height:89;width:84;" fillcolor="#A6A6A6 [2092]" filled="t" stroked="f" coordsize="17,18" o:gfxdata="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07Sy8AAAA&#10;3AAAAA8AAAAAAAAAAQAgAAAAIgAAAGRycy9kb3ducmV2LnhtbFBLAQIUABQAAAAIAIdO4kAzLwWe&#10;OwAAADkAAAAQAAAAAAAAAAEAIAAAAAsBAABkcnMvc2hhcGV4bWwueG1sUEsFBgAAAAAGAAYAWwEA&#10;ALUDAAAAAA==&#10;" path="m9,0c4,0,0,4,0,9c0,14,4,18,8,18c13,18,17,14,17,9c17,4,14,0,9,0xe">
                    <v:path o:connectlocs="44,0;0,44;39,89;84,44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3" o:spid="_x0000_s1026" o:spt="100" style="position:absolute;left:7048;top:20978;height:89;width:89;" fillcolor="#A6A6A6 [2092]" filled="t" stroked="f" coordsize="18,18" o:gfxdata="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CDli/&#10;AAAA3AAAAA8AAAAAAAAAAQAgAAAAIgAAAGRycy9kb3ducmV2LnhtbFBLAQIUABQAAAAIAIdO4kAz&#10;LwWeOwAAADkAAAAQAAAAAAAAAAEAIAAAAA4BAABkcnMvc2hhcGV4bWwueG1sUEsFBgAAAAAGAAYA&#10;WwEAALgDAAAAAA==&#10;" path="m9,0c5,0,1,4,1,9c0,14,4,18,9,18c14,18,18,14,18,9c18,4,14,0,9,0xe">
                    <v:path o:connectlocs="44,0;4,44;44,89;89,44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4" o:spid="_x0000_s1026" o:spt="3" type="#_x0000_t3" style="position:absolute;left:7048;top:21942;height:85;width:89;" fillcolor="#A6A6A6 [2092]" filled="t" stroked="f" coordsize="21600,21600" o:gfxdata="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bnxCvQAA&#10;ANw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5" o:spid="_x0000_s1026" o:spt="100" style="position:absolute;left:6707;top:21598;height:85;width:89;" fillcolor="#A6A6A6 [2092]" filled="t" stroked="f" coordsize="18,17" o:gfxdata="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eHYS/&#10;AAAA3AAAAA8AAAAAAAAAAQAgAAAAIgAAAGRycy9kb3ducmV2LnhtbFBLAQIUABQAAAAIAIdO4kAz&#10;LwWeOwAAADkAAAAQAAAAAAAAAAEAIAAAAA4BAABkcnMvc2hhcGV4bWwueG1sUEsFBgAAAAAGAAYA&#10;WwEAALgDAAAAAA==&#10;" path="m9,17c14,17,18,13,18,9c18,4,14,0,9,0c4,0,0,4,0,8c0,13,4,17,9,17xe">
                    <v:path o:connectlocs="44,85;89,45;44,0;0,40;44,8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6" o:spid="_x0000_s1026" o:spt="3" type="#_x0000_t3" style="position:absolute;left:6707;top:21322;height:89;width:89;" fillcolor="#A6A6A6 [2092]" filled="t" stroked="f" coordsize="21600,21600" o:gfxdata="UEsDBAoAAAAAAIdO4kAAAAAAAAAAAAAAAAAEAAAAZHJzL1BLAwQUAAAACACHTuJA+8tBrb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ngI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y0Gt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7" o:spid="_x0000_s1026" o:spt="3" type="#_x0000_t3" style="position:absolute;left:7598;top:21808;height:84;width:85;" fillcolor="#A6A6A6 [2092]" filled="t" stroked="f" coordsize="21600,21600" o:gfxdata="UEsDBAoAAAAAAIdO4kAAAAAAAAAAAAAAAAAEAAAAZHJzL1BLAwQUAAAACACHTuJAlIfkNr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ngE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h+Q2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8" o:spid="_x0000_s1026" o:spt="100" style="position:absolute;left:7535;top:21047;height:89;width:84;" fillcolor="#A6A6A6 [2092]" filled="t" stroked="f" coordsize="17,18" o:gfxdata="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HQw74A&#10;AADcAAAADwAAAAAAAAABACAAAAAiAAAAZHJzL2Rvd25yZXYueG1sUEsBAhQAFAAAAAgAh07iQDMv&#10;BZ47AAAAOQAAABAAAAAAAAAAAQAgAAAADQEAAGRycy9zaGFwZXhtbC54bWxQSwUGAAAAAAYABgBb&#10;AQAAtwMAAAAA&#10;" path="m8,0c3,1,0,4,0,9c0,14,4,18,8,17c13,17,17,14,17,9c17,4,13,0,8,0xe">
                    <v:path o:connectlocs="39,0;0,44;39,84;84,44;39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9" o:spid="_x0000_s1026" o:spt="3" type="#_x0000_t3" style="position:absolute;left:7529;top:21877;height:85;width:85;" fillcolor="#A6A6A6 [2092]" filled="t" stroked="f" coordsize="21600,21600" o:gfxdata="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nf2r4A&#10;AADc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0" o:spid="_x0000_s1026" o:spt="100" style="position:absolute;left:7598;top:21118;height:84;width:91;" fillcolor="#A6A6A6 [2092]" filled="t" stroked="f" coordsize="18,17" o:gfxdata="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eo/1vQAA&#10;ANwAAAAPAAAAAAAAAAEAIAAAACIAAABkcnMvZG93bnJldi54bWxQSwECFAAUAAAACACHTuJAMy8F&#10;njsAAAA5AAAAEAAAAAAAAAABACAAAAAMAQAAZHJzL3NoYXBleG1sLnhtbFBLBQYAAAAABgAGAFsB&#10;AAC2AwAAAAA=&#10;" path="m9,0c4,0,0,4,0,9c0,13,4,17,9,17c14,17,18,13,17,9c17,4,14,0,9,0xe">
                    <v:path o:connectlocs="45,0;0,44;45,84;85,44;45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71" o:spid="_x0000_s1026" o:spt="3" type="#_x0000_t3" style="position:absolute;left:6844;top:21873;height:84;width:85;" fillcolor="#A6A6A6 [2092]" filled="t" stroked="f" coordsize="21600,21600" o:gfxdata="UEsDBAoAAAAAAIdO4kAAAAAAAAAAAAAAAAAEAAAAZHJzL1BLAwQUAAAACACHTuJAFcruM7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ngK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yu4z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72" o:spid="_x0000_s1026" o:spt="3" type="#_x0000_t3" style="position:absolute;left:6775;top:21808;height:80;width:84;" fillcolor="#A6A6A6 [2092]" filled="t" stroked="f" coordsize="21600,21600" o:gfxdata="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BKdFztwAAANwAAAAP&#10;AAAAAAAAAAEAIAAAACIAAABkcnMvZG93bnJldi54bWxQSwECFAAUAAAACACHTuJAMy8FnjsAAAA5&#10;AAAAEAAAAAAAAAABACAAAAAGAQAAZHJzL3NoYXBleG1sLnhtbFBLBQYAAAAABgAGAFsBAACwAwAA&#10;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3" o:spid="_x0000_s1026" o:spt="100" style="position:absolute;left:6775;top:21118;height:84;width:84;" fillcolor="#A6A6A6 [2092]" filled="t" stroked="f" coordsize="17,17" o:gfxdata="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XNELsAAADc&#10;AAAADwAAAAAAAAABACAAAAAiAAAAZHJzL2Rvd25yZXYueG1sUEsBAhQAFAAAAAgAh07iQDMvBZ47&#10;AAAAOQAAABAAAAAAAAAAAQAgAAAACgEAAGRycy9zaGFwZXhtbC54bWxQSwUGAAAAAAYABgBbAQAA&#10;tAMAAAAA&#10;" path="m0,9c1,13,4,17,9,17c14,17,17,13,17,9c17,4,14,0,9,0c4,0,0,4,0,9xe">
                    <v:path o:connectlocs="0,44;44,84;84,44;44,0;0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74" o:spid="_x0000_s1026" o:spt="3" type="#_x0000_t3" style="position:absolute;left:6844;top:21047;height:85;width:85;" fillcolor="#A6A6A6 [2092]" filled="t" stroked="f" coordsize="21600,21600" o:gfxdata="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t+qfvQAA&#10;ANw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5" o:spid="_x0000_s1026" o:spt="100" style="position:absolute;left:7737;top:21530;height:84;width:85;" fillcolor="#A6A6A6 [2092]" filled="t" stroked="f" coordsize="17,17" o:gfxdata="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/b9vy5AAAA3AAA&#10;AA8AAAAAAAAAAQAgAAAAIgAAAGRycy9kb3ducmV2LnhtbFBLAQIUABQAAAAIAIdO4kAzLwWeOwAA&#10;ADkAAAAQAAAAAAAAAAEAIAAAAAgBAABkcnMvc2hhcGV4bWwueG1sUEsFBgAAAAAGAAYAWwEAALID&#10;AAAAAA==&#10;" path="m17,9c17,4,13,1,9,1c4,0,0,4,0,9c0,13,4,17,8,17c13,17,17,14,17,9xe">
                    <v:path o:connectlocs="85,44;45,4;0,44;40,84;85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6" o:spid="_x0000_s1026" o:spt="100" style="position:absolute;left:7668;top:21738;height:85;width:84;" fillcolor="#A6A6A6 [2092]" filled="t" stroked="f" coordsize="17,17" o:gfxdata="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Ayboi5AAAA3AAA&#10;AA8AAAAAAAAAAQAgAAAAIgAAAGRycy9kb3ducmV2LnhtbFBLAQIUABQAAAAIAIdO4kAzLwWeOwAA&#10;ADkAAAAQAAAAAAAAAAEAIAAAAAgBAABkcnMvc2hhcGV4bWwueG1sUEsFBgAAAAAGAAYAWwEAALID&#10;AAAAAA==&#10;" path="m17,9c17,4,13,0,9,0c4,0,0,4,0,8c0,13,4,17,8,17c13,17,17,13,17,9xe">
                    <v:path o:connectlocs="84,45;44,0;0,40;39,85;84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7" o:spid="_x0000_s1026" o:spt="100" style="position:absolute;left:7668;top:21186;height:85;width:84;" fillcolor="#A6A6A6 [2092]" filled="t" stroked="f" coordsize="17,17" o:gfxdata="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fssTugAAANwA&#10;AAAPAAAAAAAAAAEAIAAAACIAAABkcnMvZG93bnJldi54bWxQSwECFAAUAAAACACHTuJAMy8FnjsA&#10;AAA5AAAAEAAAAAAAAAABACAAAAAJAQAAZHJzL3NoYXBleG1sLnhtbFBLBQYAAAAABgAGAFsBAACz&#10;AwAAAAA=&#10;" path="m9,0c4,0,1,4,1,9c0,13,4,17,9,17c13,17,17,13,17,9c17,4,14,0,9,0xe">
                    <v:path o:connectlocs="44,0;4,45;44,85;84,45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8" o:spid="_x0000_s1026" o:spt="100" style="position:absolute;left:7737;top:21396;height:84;width:85;" fillcolor="#A6A6A6 [2092]" filled="t" stroked="f" coordsize="17,17" o:gfxdata="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6xVZLgAAADcAAAA&#10;DwAAAAAAAAABACAAAAAiAAAAZHJzL2Rvd25yZXYueG1sUEsBAhQAFAAAAAgAh07iQDMvBZ47AAAA&#10;OQAAABAAAAAAAAAAAQAgAAAABwEAAGRycy9zaGFwZXhtbC54bWxQSwUGAAAAAAYABgBbAQAAsQMA&#10;AAAA&#10;" path="m17,8c17,4,13,0,9,0c4,0,0,3,0,8c0,13,4,16,9,17c13,17,17,13,17,8xe">
                    <v:path o:connectlocs="85,39;45,0;0,39;45,84;85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9" o:spid="_x0000_s1026" o:spt="100" style="position:absolute;left:7464;top:20984;height:78;width:85;" fillcolor="#A6A6A6 [2092]" filled="t" stroked="f" coordsize="17,16" o:gfxdata="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oNnL4A&#10;AADcAAAADwAAAAAAAAABACAAAAAiAAAAZHJzL2Rvd25yZXYueG1sUEsBAhQAFAAAAAgAh07iQDMv&#10;BZ47AAAAOQAAABAAAAAAAAAAAQAgAAAADQEAAGRycy9zaGFwZXhtbC54bWxQSwUGAAAAAAYABgBb&#10;AQAAtwMAAAAA&#10;" path="m8,0c4,0,0,3,0,8c0,13,4,16,8,16c13,16,17,13,17,8c17,4,13,0,8,0xe">
                    <v:path o:connectlocs="40,0;0,39;40,78;85,39;40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0" o:spid="_x0000_s1026" o:spt="100" style="position:absolute;left:7464;top:21948;height:80;width:80;" fillcolor="#A6A6A6 [2092]" filled="t" stroked="f" coordsize="16,16" o:gfxdata="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vsD87sAAADc&#10;AAAADwAAAAAAAAABACAAAAAiAAAAZHJzL2Rvd25yZXYueG1sUEsBAhQAFAAAAAgAh07iQDMvBZ47&#10;AAAAOQAAABAAAAAAAAAAAQAgAAAACgEAAGRycy9zaGFwZXhtbC54bWxQSwUGAAAAAAYABgBbAQAA&#10;tAMAAAAA&#10;" path="m16,8c16,3,13,0,8,0c3,0,0,3,0,8c0,13,3,16,8,16c13,16,16,12,16,8xe">
                    <v:path o:connectlocs="80,40;40,0;0,40;40,80;8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1" o:spid="_x0000_s1026" o:spt="100" style="position:absolute;left:7256;top:22011;height:85;width:85;" fillcolor="#A6A6A6 [2092]" filled="t" stroked="f" coordsize="17,17" o:gfxdata="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jPBFrsAAADc&#10;AAAADwAAAAAAAAABACAAAAAiAAAAZHJzL2Rvd25yZXYueG1sUEsBAhQAFAAAAAgAh07iQDMvBZ47&#10;AAAAOQAAABAAAAAAAAAAAQAgAAAACgEAAGRycy9zaGFwZXhtbC54bWxQSwUGAAAAAAYABgBbAQAA&#10;tAMAAAAA&#10;" path="m8,17c13,17,17,13,17,9c17,4,13,0,9,0c4,0,0,4,0,9c0,13,4,17,8,17xe">
                    <v:path o:connectlocs="40,85;85,45;45,0;0,45;40,8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2" o:spid="_x0000_s1026" o:spt="100" style="position:absolute;left:7122;top:22011;height:85;width:80;" fillcolor="#A6A6A6 [2092]" filled="t" stroked="f" coordsize="16,17" o:gfxdata="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AEG7sAAADc&#10;AAAADwAAAAAAAAABACAAAAAiAAAAZHJzL2Rvd25yZXYueG1sUEsBAhQAFAAAAAgAh07iQDMvBZ47&#10;AAAAOQAAABAAAAAAAAAAAQAgAAAACgEAAGRycy9zaGFwZXhtbC54bWxQSwUGAAAAAAYABgBbAQAA&#10;tAMAAAAA&#10;" path="m16,9c16,4,13,0,8,0c3,0,0,4,0,8c0,13,3,17,8,17c12,17,16,13,16,9xe">
                    <v:path o:connectlocs="80,45;40,0;0,40;40,85;80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3" o:spid="_x0000_s1026" o:spt="100" style="position:absolute;left:7256;top:20913;height:85;width:85;" fillcolor="#A6A6A6 [2092]" filled="t" stroked="f" coordsize="17,17" o:gfxdata="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C9N7sAAADc&#10;AAAADwAAAAAAAAABACAAAAAiAAAAZHJzL2Rvd25yZXYueG1sUEsBAhQAFAAAAAgAh07iQDMvBZ47&#10;AAAAOQAAABAAAAAAAAAAAQAgAAAACgEAAGRycy9zaGFwZXhtbC54bWxQSwUGAAAAAAYABgBbAQAA&#10;tAMAAAAA&#10;" path="m0,8c0,13,4,17,9,17c13,17,17,13,17,8c17,4,13,0,9,0c4,0,1,4,0,8xe">
                    <v:path o:connectlocs="0,40;45,85;85,40;45,0;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4" o:spid="_x0000_s1026" o:spt="3" type="#_x0000_t3" style="position:absolute;left:6915;top:21942;height:85;width:84;" fillcolor="#A6A6A6 [2092]" filled="t" stroked="f" coordsize="21600,21600" o:gfxdata="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KauL4A&#10;AADc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5" o:spid="_x0000_s1026" o:spt="100" style="position:absolute;left:7122;top:20913;height:80;width:80;" fillcolor="#A6A6A6 [2092]" filled="t" stroked="f" coordsize="16,16" o:gfxdata="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K4aW/&#10;AAAA3AAAAA8AAAAAAAAAAQAgAAAAIgAAAGRycy9kb3ducmV2LnhtbFBLAQIUABQAAAAIAIdO4kAz&#10;LwWeOwAAADkAAAAQAAAAAAAAAAEAIAAAAA4BAABkcnMvc2hhcGV4bWwueG1sUEsFBgAAAAAGAAYA&#10;WwEAALgDAAAAAA==&#10;" path="m0,8c0,13,4,16,8,16c13,16,16,13,16,8c16,4,13,0,8,0c4,0,0,3,0,8xe">
                    <v:path o:connectlocs="0,40;40,80;80,40;40,0;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6" o:spid="_x0000_s1026" o:spt="3" type="#_x0000_t3" style="position:absolute;left:6710;top:21738;height:80;width:80;" fillcolor="#A6A6A6 [2092]" filled="t" stroked="f" coordsize="21600,21600" o:gfxdata="UEsDBAoAAAAAAIdO4kAAAAAAAAAAAAAAAAAEAAAAZHJzL1BLAwQUAAAACACHTuJAS8enV7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mQI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x6dX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7" o:spid="_x0000_s1026" o:spt="3" type="#_x0000_t3" style="position:absolute;left:6710;top:21186;height:85;width:80;" fillcolor="#A6A6A6 [2092]" filled="t" stroked="f" coordsize="21600,21600" o:gfxdata="UEsDBAoAAAAAAIdO4kAAAAAAAAAAAAAAAAAEAAAAZHJzL1BLAwQUAAAACACHTuJAJIsCzL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mQE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iwLM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8" o:spid="_x0000_s1026" o:spt="3" type="#_x0000_t3" style="position:absolute;left:6915;top:20984;height:78;width:84;" fillcolor="#A6A6A6 [2092]" filled="t" stroked="f" coordsize="21600,21600" o:gfxdata="UEsDBAoAAAAAAIdO4kAAAAAAAAAAAAAAAAAEAAAAZHJzL1BLAwQUAAAACACHTuJA1Fmcu7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mQM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WZy7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9" o:spid="_x0000_s1026" o:spt="3" type="#_x0000_t3" style="position:absolute;left:6642;top:21396;height:78;width:84;" fillcolor="#A6A6A6 [2092]" filled="t" stroked="f" coordsize="21600,21600" o:gfxdata="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VOSC/&#10;AAAA3A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0" o:spid="_x0000_s1026" o:spt="100" style="position:absolute;left:6642;top:21530;height:84;width:80;" fillcolor="#A6A6A6 [2092]" filled="t" stroked="f" coordsize="16,17" o:gfxdata="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YIHbsAAADc&#10;AAAADwAAAAAAAAABACAAAAAiAAAAZHJzL2Rvd25yZXYueG1sUEsBAhQAFAAAAAgAh07iQDMvBZ47&#10;AAAAOQAAABAAAAAAAAAAAQAgAAAACgEAAGRycy9zaGFwZXhtbC54bWxQSwUGAAAAAAYABgBbAQAA&#10;tAMAAAAA&#10;" path="m0,9c0,13,4,17,8,17c13,17,16,13,16,9c16,4,13,0,8,0c3,0,0,4,0,9xe">
                    <v:path o:connectlocs="0,44;40,84;80,44;40,0;0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1" o:spid="_x0000_s1026" o:spt="100" style="position:absolute;left:7737;top:21669;height:84;width:85;" fillcolor="#A6A6A6 [2092]" filled="t" stroked="f" coordsize="17,17" o:gfxdata="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5rExugAAANwA&#10;AAAPAAAAAAAAAAEAIAAAACIAAABkcnMvZG93bnJldi54bWxQSwECFAAUAAAACACHTuJAMy8FnjsA&#10;AAA5AAAAEAAAAAAAAAABACAAAAAJAQAAZHJzL3NoYXBleG1sLnhtbFBLBQYAAAAABgAGAFsBAACz&#10;AwAAAAA=&#10;" path="m17,9c17,4,13,1,9,0c4,0,0,4,0,8c0,13,4,17,8,17c13,17,16,13,17,9xe">
                    <v:path o:connectlocs="85,44;45,0;0,39;40,84;85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2" o:spid="_x0000_s1026" o:spt="100" style="position:absolute;left:7743;top:21257;height:84;width:80;" fillcolor="#A6A6A6 [2092]" filled="t" stroked="f" coordsize="16,17" o:gfxdata="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KZLGvQAA&#10;ANwAAAAPAAAAAAAAAAEAIAAAACIAAABkcnMvZG93bnJldi54bWxQSwECFAAUAAAACACHTuJAMy8F&#10;njsAAAA5AAAAEAAAAAAAAAABACAAAAAMAQAAZHJzL3NoYXBleG1sLnhtbFBLBQYAAAAABgAGAFsB&#10;AAC2AwAAAAA=&#10;" path="m16,8c16,4,12,0,8,0c3,0,0,4,0,9c0,13,3,17,8,17c12,17,16,13,16,8xe">
                    <v:path o:connectlocs="80,39;40,0;0,44;40,84;80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3" o:spid="_x0000_s1026" o:spt="100" style="position:absolute;left:7395;top:20913;height:80;width:84;" fillcolor="#A6A6A6 [2092]" filled="t" stroked="f" coordsize="17,16" o:gfxdata="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PWib4A&#10;AADcAAAADwAAAAAAAAABACAAAAAiAAAAZHJzL2Rvd25yZXYueG1sUEsBAhQAFAAAAAgAh07iQDMv&#10;BZ47AAAAOQAAABAAAAAAAAAAAQAgAAAADQEAAGRycy9zaGFwZXhtbC54bWxQSwUGAAAAAAYABgBb&#10;AQAAtwMAAAAA&#10;" path="m8,0c4,0,0,4,0,8c0,13,4,16,8,16c13,16,17,13,17,8c16,4,13,0,8,0xe">
                    <v:path o:connectlocs="39,0;0,40;39,80;84,40;39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4" o:spid="_x0000_s1026" o:spt="100" style="position:absolute;left:7395;top:22016;height:80;width:80;" fillcolor="#A6A6A6 [2092]" filled="t" stroked="f" coordsize="16,16" o:gfxdata="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f0uO/&#10;AAAA3AAAAA8AAAAAAAAAAQAgAAAAIgAAAGRycy9kb3ducmV2LnhtbFBLAQIUABQAAAAIAIdO4kAz&#10;LwWeOwAAADkAAAAQAAAAAAAAAAEAIAAAAA4BAABkcnMvc2hhcGV4bWwueG1sUEsFBgAAAAAGAAYA&#10;WwEAALgDAAAAAA==&#10;" path="m16,8c16,3,13,0,8,0c4,0,0,3,0,8c0,12,3,16,8,16c13,16,16,12,16,8xe">
                    <v:path o:connectlocs="80,40;40,0;0,40;40,80;8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5" o:spid="_x0000_s1026" o:spt="100" style="position:absolute;left:6983;top:22011;height:85;width:80;" fillcolor="#A6A6A6 [2092]" filled="t" stroked="f" coordsize="16,17" o:gfxdata="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+wyx&#10;wAAAANwAAAAPAAAAAAAAAAEAIAAAACIAAABkcnMvZG93bnJldi54bWxQSwECFAAUAAAACACHTuJA&#10;My8FnjsAAAA5AAAAEAAAAAAAAAABACAAAAAPAQAAZHJzL3NoYXBleG1sLnhtbFBLBQYAAAAABgAG&#10;AFsBAAC5AwAAAAA=&#10;" path="m8,17c13,16,16,13,16,8c16,4,13,0,8,1c4,1,0,4,0,9c0,13,4,17,8,17xe">
                    <v:path o:connectlocs="40,85;80,40;40,5;0,45;40,8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6" o:spid="_x0000_s1026" o:spt="100" style="position:absolute;left:6642;top:21669;height:84;width:80;" fillcolor="#A6A6A6 [2092]" filled="t" stroked="f" coordsize="16,17" o:gfxdata="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SlMW/&#10;AAAA3AAAAA8AAAAAAAAAAQAgAAAAIgAAAGRycy9kb3ducmV2LnhtbFBLAQIUABQAAAAIAIdO4kAz&#10;LwWeOwAAADkAAAAQAAAAAAAAAAEAIAAAAA4BAABkcnMvc2hhcGV4bWwueG1sUEsFBgAAAAAGAAYA&#10;WwEAALgDAAAAAA==&#10;" path="m10,16c14,15,16,12,16,8c16,4,13,1,9,0c5,0,0,3,0,7c0,8,0,9,0,10c1,11,1,12,1,13c4,16,7,17,10,16xe">
                    <v:path o:connectlocs="50,79;80,39;45,0;0,34;0,49;5,64;50,79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7" o:spid="_x0000_s1026" o:spt="100" style="position:absolute;left:6983;top:20913;height:80;width:80;" fillcolor="#A6A6A6 [2092]" filled="t" stroked="f" coordsize="16,16" o:gfxdata="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9kqX&#10;wAAAANwAAAAPAAAAAAAAAAEAIAAAACIAAABkcnMvZG93bnJldi54bWxQSwECFAAUAAAACACHTuJA&#10;My8FnjsAAAA5AAAAEAAAAAAAAAABACAAAAAPAQAAZHJzL3NoYXBleG1sLnhtbFBLBQYAAAAABgAG&#10;AFsBAAC5AwAAAAA=&#10;" path="m0,8c0,13,4,16,8,16c13,16,16,12,16,8c16,4,13,0,8,0c4,0,0,4,0,8xe">
                    <v:path o:connectlocs="0,40;40,80;80,40;40,0;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98" o:spid="_x0000_s1026" o:spt="3" type="#_x0000_t3" style="position:absolute;left:6642;top:21257;height:80;width:80;" fillcolor="#A6A6A6 [2092]" filled="t" stroked="f" coordsize="21600,21600" o:gfxdata="UEsDBAoAAAAAAIdO4kAAAAAAAAAAAAAAAAAEAAAAZHJzL1BLAwQUAAAACACHTuJAUYAKZr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nQM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gApm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9" o:spid="_x0000_s1026" o:spt="100" style="position:absolute;left:7807;top:21459;height:91;width:78;" fillcolor="#A6A6A6 [2092]" filled="t" stroked="f" coordsize="16,18" o:gfxdata="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Jivb4A&#10;AADcAAAADwAAAAAAAAABACAAAAAiAAAAZHJzL2Rvd25yZXYueG1sUEsBAhQAFAAAAAgAh07iQDMv&#10;BZ47AAAAOQAAABAAAAAAAAAAAQAgAAAADQEAAGRycy9zaGFwZXhtbC54bWxQSwUGAAAAAAYABgBb&#10;AQAAtwMAAAAA&#10;" path="m2,5c0,8,0,12,3,15c6,18,11,17,14,15c15,13,15,12,16,11c16,10,16,10,16,9c16,9,16,9,16,9c16,9,16,9,16,9c16,8,16,8,16,7c15,5,14,3,12,2c9,0,4,1,2,5xe">
                    <v:path o:connectlocs="9,25;14,75;68,75;78,55;78,45;78,45;78,45;78,35;58,10;9,25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00" o:spid="_x0000_s1026" o:spt="3" type="#_x0000_t3" style="position:absolute;left:7191;top:22087;height:74;width:74;" fillcolor="#A6A6A6 [2092]" filled="t" stroked="f" coordsize="21600,21600" o:gfxdata="UEsDBAoAAAAAAIdO4kAAAAAAAAAAAAAAAAAEAAAAZHJzL1BLAwQUAAAACACHTuJAT1M7j7cAAADc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4TysDWfCEZ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UzuPtwAAANwAAAAP&#10;AAAAAAAAAAEAIAAAACIAAABkcnMvZG93bnJldi54bWxQSwECFAAUAAAACACHTuJAMy8FnjsAAAA5&#10;AAAAEAAAAAAAAAABACAAAAAGAQAAZHJzL3NoYXBleG1sLnhtbFBLBQYAAAAABgAGAFsBAACwAwAA&#10;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1" o:spid="_x0000_s1026" o:spt="100" style="position:absolute;left:7187;top:20848;height:80;width:84;" fillcolor="#A6A6A6 [2092]" filled="t" stroked="f" coordsize="17,16" o:gfxdata="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Xaj74A&#10;AADcAAAADwAAAAAAAAABACAAAAAiAAAAZHJzL2Rvd25yZXYueG1sUEsBAhQAFAAAAAgAh07iQDMv&#10;BZ47AAAAOQAAABAAAAAAAAAAAQAgAAAADQEAAGRycy9zaGFwZXhtbC54bWxQSwUGAAAAAAYABgBb&#10;AQAAtwMAAAAA&#10;" path="m7,0c3,1,0,5,2,10c3,13,6,16,10,15c14,14,17,11,17,7c17,3,13,0,10,0c9,0,9,0,8,0c8,0,8,0,8,0c8,0,8,0,8,0c7,0,7,0,7,0xe">
                    <v:path o:connectlocs="34,0;9,50;49,75;84,35;49,0;39,0;39,0;39,0;34,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2" o:spid="_x0000_s1026" o:spt="100" style="position:absolute;left:6577;top:21465;height:80;width:80;" fillcolor="#A6A6A6 [2092]" filled="t" stroked="f" coordsize="16,16" o:gfxdata="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qcxW8AAAA&#10;3AAAAA8AAAAAAAAAAQAgAAAAIgAAAGRycy9kb3ducmV2LnhtbFBLAQIUABQAAAAIAIdO4kAzLwWe&#10;OwAAADkAAAAQAAAAAAAAAAEAIAAAAAsBAABkcnMvc2hhcGV4bWwueG1sUEsFBgAAAAAGAAYAWwEA&#10;ALUDAAAAAA==&#10;" path="m7,15c10,16,13,14,14,11c16,8,15,5,13,3c11,0,8,0,5,1c2,1,0,4,0,7c0,8,0,8,0,8c0,9,0,10,0,10c1,13,4,15,7,15xe">
                    <v:path o:connectlocs="35,75;70,55;65,15;25,5;0,35;0,40;0,50;35,75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3" o:spid="_x0000_s1026" o:spt="100" style="position:absolute;left:7811;top:21331;height:74;width:74;" fillcolor="#A6A6A6 [2092]" filled="t" stroked="f" coordsize="15,15" o:gfxdata="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5A8e/&#10;AAAA3AAAAA8AAAAAAAAAAQAgAAAAIgAAAGRycy9kb3ducmV2LnhtbFBLAQIUABQAAAAIAIdO4kAz&#10;LwWeOwAAADkAAAAQAAAAAAAAAAEAIAAAAA4BAABkcnMvc2hhcGV4bWwueG1sUEsFBgAAAAAGAAYA&#10;WwEAALgDAAAAAA==&#10;" path="m15,7c15,3,12,0,7,0c3,0,0,3,0,7c0,11,3,15,7,15c12,15,15,12,15,7xe">
                    <v:path o:connectlocs="74,34;34,0;0,34;34,74;74,3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4" o:spid="_x0000_s1026" o:spt="100" style="position:absolute;left:7811;top:21604;height:74;width:74;" fillcolor="#A6A6A6 [2092]" filled="t" stroked="f" coordsize="15,15" o:gfxdata="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rnbC/&#10;AAAA3AAAAA8AAAAAAAAAAQAgAAAAIgAAAGRycy9kb3ducmV2LnhtbFBLAQIUABQAAAAIAIdO4kAz&#10;LwWeOwAAADkAAAAQAAAAAAAAAAEAIAAAAA4BAABkcnMvc2hhcGV4bWwueG1sUEsFBgAAAAAGAAYA&#10;WwEAALgDAAAAAA==&#10;" path="m15,8c15,3,12,0,7,0c3,0,0,4,0,8c0,12,3,15,7,15c11,15,15,12,15,8xe">
                    <v:path o:connectlocs="74,39;34,0;0,39;34,74;74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5" o:spid="_x0000_s1026" o:spt="100" style="position:absolute;left:7674;top:21877;height:80;width:74;" fillcolor="#A6A6A6 [2092]" filled="t" stroked="f" coordsize="15,16" o:gfxdata="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U6OD&#10;wAAAANwAAAAPAAAAAAAAAAEAIAAAACIAAABkcnMvZG93bnJldi54bWxQSwECFAAUAAAACACHTuJA&#10;My8FnjsAAAA5AAAAEAAAAAAAAAABACAAAAAPAQAAZHJzL3NoYXBleG1sLnhtbFBLBQYAAAAABgAG&#10;AFsBAAC5AwAAAAA=&#10;" path="m15,8c15,4,12,0,8,0c3,1,0,4,0,8c0,12,3,16,8,16c12,16,15,12,15,8xe">
                    <v:path o:connectlocs="74,40;39,0;0,40;39,80;74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6" o:spid="_x0000_s1026" o:spt="100" style="position:absolute;left:7603;top:21948;height:80;width:74;" fillcolor="#A6A6A6 [2092]" filled="t" stroked="f" coordsize="15,16" o:gfxdata="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6O/e/&#10;AAAA3AAAAA8AAAAAAAAAAQAgAAAAIgAAAGRycy9kb3ducmV2LnhtbFBLAQIUABQAAAAIAIdO4kAz&#10;LwWeOwAAADkAAAAQAAAAAAAAAAEAIAAAAA4BAABkcnMvc2hhcGV4bWwueG1sUEsFBgAAAAAGAAYA&#10;WwEAALgDAAAAAA==&#10;" path="m15,8c15,4,12,0,8,0c4,0,0,4,0,8c0,12,4,15,8,15c12,16,15,12,15,8xe">
                    <v:path o:connectlocs="74,40;39,0;0,40;39,75;74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07" o:spid="_x0000_s1026" o:spt="3" type="#_x0000_t3" style="position:absolute;left:7674;top:21053;height:80;width:74;" fillcolor="#A6A6A6 [2092]" filled="t" stroked="f" coordsize="21600,21600" o:gfxdata="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7kOC74A&#10;AADc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8" o:spid="_x0000_s1026" o:spt="100" style="position:absolute;left:7603;top:20988;height:74;width:80;" fillcolor="#A6A6A6 [2092]" filled="t" stroked="f" coordsize="16,15" o:gfxdata="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ce557sAAADc&#10;AAAADwAAAAAAAAABACAAAAAiAAAAZHJzL2Rvd25yZXYueG1sUEsBAhQAFAAAAAgAh07iQDMvBZ47&#10;AAAAOQAAABAAAAAAAAAAAQAgAAAACgEAAGRycy9zaGFwZXhtbC54bWxQSwUGAAAAAAYABgBbAQAA&#10;tAMAAAAA&#10;" path="m0,7c1,11,4,15,8,15c12,15,16,11,16,7c16,3,12,0,8,0c4,0,0,3,0,7xe">
                    <v:path o:connectlocs="0,34;40,74;80,34;40,0;0,3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9" o:spid="_x0000_s1026" o:spt="100" style="position:absolute;left:7327;top:22081;height:80;width:78;" fillcolor="#A6A6A6 [2092]" filled="t" stroked="f" coordsize="16,16" o:gfxdata="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g+th&#10;wAAAANwAAAAPAAAAAAAAAAEAIAAAACIAAABkcnMvZG93bnJldi54bWxQSwECFAAUAAAACACHTuJA&#10;My8FnjsAAAA5AAAAEAAAAAAAAAABACAAAAAPAQAAZHJzL3NoYXBleG1sLnhtbFBLBQYAAAAABgAG&#10;AFsBAAC5AwAAAAA=&#10;" path="m12,15c14,14,15,12,16,10c16,10,16,9,16,9c16,9,16,9,16,9c16,9,16,9,16,9c16,9,16,8,16,8c16,8,16,7,16,7c15,5,14,4,13,3c10,0,5,1,2,4c0,8,1,12,4,15c5,15,6,16,7,16c7,16,8,16,8,16c8,16,8,16,8,16c8,16,8,16,8,16c8,16,9,16,9,16c9,16,10,16,10,16c10,16,10,16,10,16c10,16,10,16,10,16c11,16,11,15,12,15xe">
                    <v:path o:connectlocs="58,75;78,50;78,45;78,45;78,45;78,40;78,35;63,15;9,20;19,75;34,80;39,80;39,80;39,80;43,80;48,80;48,80;48,80;58,75" o:connectangles="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0" o:spid="_x0000_s1026" o:spt="100" style="position:absolute;left:7327;top:20848;height:80;width:84;" fillcolor="#A6A6A6 [2092]" filled="t" stroked="f" coordsize="17,16" o:gfxdata="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LlDrsAAADc&#10;AAAADwAAAAAAAAABACAAAAAiAAAAZHJzL2Rvd25yZXYueG1sUEsBAhQAFAAAAAgAh07iQDMvBZ47&#10;AAAAOQAAABAAAAAAAAAAAQAgAAAACgEAAGRycy9zaGFwZXhtbC54bWxQSwUGAAAAAAYABgBbAQAA&#10;tAMAAAAA&#10;" path="m9,0c9,0,9,0,9,0c9,0,9,0,9,0c9,0,9,0,8,0c8,0,8,0,8,0c8,0,8,0,7,0c7,0,7,0,7,0c7,0,6,0,6,0c2,2,0,6,2,10c3,14,7,16,11,15c15,13,17,9,16,5c15,2,13,1,10,0c10,0,9,0,9,0xe">
                    <v:path o:connectlocs="44,0;44,0;44,0;39,0;39,0;34,0;34,0;29,0;9,50;54,75;79,25;49,0;44,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1" o:spid="_x0000_s1026" o:spt="100" style="position:absolute;left:6785;top:20988;height:74;width:74;" fillcolor="#A6A6A6 [2092]" filled="t" stroked="f" coordsize="15,15" o:gfxdata="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Tw/B&#10;wAAAANwAAAAPAAAAAAAAAAEAIAAAACIAAABkcnMvZG93bnJldi54bWxQSwECFAAUAAAACACHTuJA&#10;My8FnjsAAAA5AAAAEAAAAAAAAAABACAAAAAPAQAAZHJzL3NoYXBleG1sLnhtbFBLBQYAAAAABgAG&#10;AFsBAAC5AwAAAAA=&#10;" path="m0,6c0,7,0,7,0,8c0,9,0,9,0,10c1,13,4,15,8,14c11,14,14,11,14,7c15,3,11,0,8,0c7,0,7,0,6,0c3,0,0,3,0,6xe">
                    <v:path o:connectlocs="0,29;0,39;0,49;39,69;69,34;39,0;29,0;0,29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2" o:spid="_x0000_s1026" o:spt="100" style="position:absolute;left:7054;top:22081;height:80;width:78;" fillcolor="#A6A6A6 [2092]" filled="t" stroked="f" coordsize="16,16" o:gfxdata="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PlyLsAAADc&#10;AAAADwAAAAAAAAABACAAAAAiAAAAZHJzL2Rvd25yZXYueG1sUEsBAhQAFAAAAAgAh07iQDMvBZ47&#10;AAAAOQAAABAAAAAAAAAAAQAgAAAACgEAAGRycy9zaGFwZXhtbC54bWxQSwUGAAAAAAYABgBbAQAA&#10;tAMAAAAA&#10;" path="m11,15c14,14,16,10,15,6c14,2,10,0,6,1c2,2,0,6,1,10c2,13,4,15,7,16c8,16,9,16,9,16c10,16,10,15,11,15xe">
                    <v:path o:connectlocs="53,75;73,30;29,5;4,50;34,80;43,80;53,75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3" o:spid="_x0000_s1026" o:spt="100" style="position:absolute;left:6710;top:21053;height:80;width:80;" fillcolor="#A6A6A6 [2092]" filled="t" stroked="f" coordsize="16,16" o:gfxdata="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P9AU74A&#10;AADcAAAADwAAAAAAAAABACAAAAAiAAAAZHJzL2Rvd25yZXYueG1sUEsBAhQAFAAAAAgAh07iQDMv&#10;BZ47AAAAOQAAABAAAAAAAAAAAQAgAAAADQEAAGRycy9zaGFwZXhtbC54bWxQSwUGAAAAAAYABgBb&#10;AQAAtwMAAAAA&#10;" path="m1,8c1,13,5,16,10,15c13,14,16,11,15,7c15,4,13,1,9,0c8,0,8,0,7,0c7,0,6,0,6,1c3,1,0,4,1,8xe">
                    <v:path o:connectlocs="5,40;50,75;75,35;45,0;35,0;30,5;5,4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4" o:spid="_x0000_s1026" o:spt="100" style="position:absolute;left:6710;top:21877;height:80;width:80;" fillcolor="#A6A6A6 [2092]" filled="t" stroked="f" coordsize="16,16" o:gfxdata="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t3iS/&#10;AAAA3AAAAA8AAAAAAAAAAQAgAAAAIgAAAGRycy9kb3ducmV2LnhtbFBLAQIUABQAAAAIAIdO4kAz&#10;LwWeOwAAADkAAAAQAAAAAAAAAAEAIAAAAA4BAABkcnMvc2hhcGV4bWwueG1sUEsFBgAAAAAGAAYA&#10;WwEAALgDAAAAAA==&#10;" path="m15,7c15,3,12,0,8,0c4,0,1,3,0,7c0,7,0,8,0,9c1,10,1,11,1,11c3,14,7,16,10,15c14,14,16,11,15,7xe">
                    <v:path o:connectlocs="75,35;40,0;0,35;0,45;5,55;50,75;75,35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5" o:spid="_x0000_s1026" o:spt="100" style="position:absolute;left:6577;top:21322;height:84;width:74;" fillcolor="#A6A6A6 [2092]" filled="t" stroked="f" coordsize="15,17" o:gfxdata="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cgha8AAAA&#10;3AAAAA8AAAAAAAAAAQAgAAAAIgAAAGRycy9kb3ducmV2LnhtbFBLAQIUABQAAAAIAIdO4kAzLwWe&#10;OwAAADkAAAAQAAAAAAAAAAEAIAAAAAsBAABkcnMvc2hhcGV4bWwueG1sUEsFBgAAAAAGAAYAWwEA&#10;ALUDAAAAAA==&#10;" path="m0,8c0,9,0,9,0,10c0,11,0,12,1,13c3,16,7,17,10,16c13,15,15,12,15,8c14,3,8,0,4,2c2,4,0,6,0,8xe">
                    <v:path o:connectlocs="0,39;0,49;4,64;49,79;74,39;19,9;0,39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6" o:spid="_x0000_s1026" o:spt="100" style="position:absolute;left:6577;top:21595;height:84;width:74;" fillcolor="#A6A6A6 [2092]" filled="t" stroked="f" coordsize="15,17" o:gfxdata="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1GmK8AAAA&#10;3AAAAA8AAAAAAAAAAQAgAAAAIgAAAGRycy9kb3ducmV2LnhtbFBLAQIUABQAAAAIAIdO4kAzLwWe&#10;OwAAADkAAAAQAAAAAAAAAAEAIAAAAAsBAABkcnMvc2hhcGV4bWwueG1sUEsFBgAAAAAGAAYAWwEA&#10;ALUDAAAAAA==&#10;" path="m0,9c0,9,0,10,0,10c0,14,3,16,6,17c7,17,7,17,8,17c13,16,15,13,15,9c14,4,8,0,4,3c1,4,0,6,0,9xe">
                    <v:path o:connectlocs="0,44;0,49;29,84;39,84;74,44;19,14;0,44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7" o:spid="_x0000_s1026" o:spt="100" style="position:absolute;left:6781;top:21948;height:74;width:74;" fillcolor="#A6A6A6 [2092]" filled="t" stroked="f" coordsize="15,15" o:gfxdata="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25MZ&#10;wAAAANwAAAAPAAAAAAAAAAEAIAAAACIAAABkcnMvZG93bnJldi54bWxQSwECFAAUAAAACACHTuJA&#10;My8FnjsAAAA5AAAAEAAAAAAAAAABACAAAAAPAQAAZHJzL3NoYXBleG1sLnhtbFBLBQYAAAAABgAG&#10;AFsBAAC5AwAAAAA=&#10;" path="m15,8c15,4,12,0,8,0c4,0,0,3,0,8c0,12,4,15,8,15c12,15,15,12,15,8xe">
                    <v:path o:connectlocs="74,39;39,0;0,39;39,74;74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18" o:spid="_x0000_s1026" o:spt="3" type="#_x0000_t3" style="position:absolute;left:7057;top:20848;height:74;width:74;" fillcolor="#A6A6A6 [2092]" filled="t" stroked="f" coordsize="21600,21600" o:gfxdata="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sgahvQAA&#10;ANw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9" o:spid="_x0000_s1026" o:spt="100" style="position:absolute;left:7737;top:21808;height:80;width:80;" fillcolor="#A6A6A6 [2092]" filled="t" stroked="f" coordsize="16,16" o:gfxdata="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afby/&#10;AAAA3AAAAA8AAAAAAAAAAQAgAAAAIgAAAGRycy9kb3ducmV2LnhtbFBLAQIUABQAAAAIAIdO4kAz&#10;LwWeOwAAADkAAAAQAAAAAAAAAAEAIAAAAA4BAABkcnMvc2hhcGV4bWwueG1sUEsFBgAAAAAGAAYA&#10;WwEAALgDAAAAAA==&#10;" path="m14,12c16,10,16,6,14,3c12,1,8,0,5,2c2,3,0,7,1,10c2,13,4,15,8,16c8,16,9,16,9,16c11,15,13,14,14,12xe">
                    <v:path o:connectlocs="70,60;70,15;25,10;5,50;40,80;45,80;70,6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0" o:spid="_x0000_s1026" o:spt="100" style="position:absolute;left:7538;top:20919;height:74;width:76;" fillcolor="#A6A6A6 [2092]" filled="t" stroked="f" coordsize="15,15" o:gfxdata="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aPIe8AAAA&#10;3AAAAA8AAAAAAAAAAQAgAAAAIgAAAGRycy9kb3ducmV2LnhtbFBLAQIUABQAAAAIAIdO4kAzLwWe&#10;OwAAADkAAAAQAAAAAAAAAAEAIAAAAAsBAABkcnMvc2hhcGV4bWwueG1sUEsFBgAAAAAGAAYAWwEA&#10;ALUDAAAAAA==&#10;" path="m0,7c0,11,3,15,7,15c11,15,15,11,15,7c14,3,12,0,7,0c3,0,0,3,0,7xe">
                    <v:path o:connectlocs="0,34;35,74;76,34;35,0;0,3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21" o:spid="_x0000_s1026" o:spt="3" type="#_x0000_t3" style="position:absolute;left:7743;top:21121;height:76;width:74;" fillcolor="#A6A6A6 [2092]" filled="t" stroked="f" coordsize="21600,21600" o:gfxdata="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LZLTvQAA&#10;ANw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2" o:spid="_x0000_s1026" o:spt="100" style="position:absolute;left:7538;top:22016;height:74;width:71;" fillcolor="#A6A6A6 [2092]" filled="t" stroked="f" coordsize="14,15" o:gfxdata="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F2qLsAAADc&#10;AAAADwAAAAAAAAABACAAAAAiAAAAZHJzL2Rvd25yZXYueG1sUEsBAhQAFAAAAAgAh07iQDMvBZ47&#10;AAAAOQAAABAAAAAAAAAAAQAgAAAACgEAAGRycy9zaGFwZXhtbC54bWxQSwUGAAAAAAYABgBbAQAA&#10;tAMAAAAA&#10;" path="m14,8c14,4,11,0,7,0c3,0,0,4,0,8c0,12,2,15,7,15c11,15,14,12,14,8xe">
                    <v:path o:connectlocs="71,39;35,0;0,39;35,74;71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3" o:spid="_x0000_s1026" o:spt="100" style="position:absolute;left:6850;top:22016;height:74;width:74;" fillcolor="#A6A6A6 [2092]" filled="t" stroked="f" coordsize="15,15" o:gfxdata="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jF+n&#10;wAAAANwAAAAPAAAAAAAAAAEAIAAAACIAAABkcnMvZG93bnJldi54bWxQSwECFAAUAAAACACHTuJA&#10;My8FnjsAAAA5AAAAEAAAAAAAAAABACAAAAAPAQAAZHJzL3NoYXBleG1sLnhtbFBLBQYAAAAABgAG&#10;AFsBAAC5AwAAAAA=&#10;" path="m9,15c9,15,9,15,9,15c9,15,9,15,9,15c10,15,10,14,11,14c14,13,15,9,15,6c14,3,11,0,8,0c4,0,1,3,0,6c0,9,1,13,5,14c5,14,5,15,6,15c6,15,7,15,7,15c7,15,7,15,7,15c7,15,8,15,8,15c8,15,9,15,9,15xe">
                    <v:path o:connectlocs="44,74;44,74;44,74;54,69;74,29;39,0;0,29;24,69;29,74;34,74;34,74;39,74;44,74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4" o:spid="_x0000_s1026" o:spt="100" style="position:absolute;left:6645;top:21121;height:76;width:76;" fillcolor="#A6A6A6 [2092]" filled="t" stroked="f" coordsize="15,15" o:gfxdata="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XsHQ&#10;wAAAANwAAAAPAAAAAAAAAAEAIAAAACIAAABkcnMvZG93bnJldi54bWxQSwECFAAUAAAACACHTuJA&#10;My8FnjsAAAA5AAAAEAAAAAAAAAABACAAAAAPAQAAZHJzL3NoYXBleG1sLnhtbFBLBQYAAAAABgAG&#10;AFsBAAC5AwAAAAA=&#10;" path="m0,6c0,7,0,8,0,9c0,9,0,10,0,10c1,13,5,15,8,15c12,14,14,11,14,8c15,4,13,2,9,0c8,0,7,0,6,0c3,1,1,3,0,6xe">
                    <v:path o:connectlocs="0,30;0,45;0,50;40,76;70,40;45,0;30,0;0,3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5" o:spid="_x0000_s1026" o:spt="100" style="position:absolute;left:6855;top:20919;height:74;width:69;" fillcolor="#A6A6A6 [2092]" filled="t" stroked="f" coordsize="14,15" o:gfxdata="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D6N+/&#10;AAAA3AAAAA8AAAAAAAAAAQAgAAAAIgAAAGRycy9kb3ducmV2LnhtbFBLAQIUABQAAAAIAIdO4kAz&#10;LwWeOwAAADkAAAAQAAAAAAAAAAEAIAAAAA4BAABkcnMvc2hhcGV4bWwueG1sUEsFBgAAAAAGAAYA&#10;WwEAALgDAAAAAA==&#10;" path="m0,6c0,7,0,8,0,8c0,9,0,9,0,9c1,13,4,15,8,14c11,14,14,11,14,7c14,4,12,1,8,0c7,0,6,0,5,0c2,0,0,3,0,6xe">
                    <v:path o:connectlocs="0,29;0,39;0,44;39,69;69,34;39,0;24,0;0,29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6" o:spid="_x0000_s1026" o:spt="100" style="position:absolute;left:6645;top:21812;height:71;width:76;" fillcolor="#A6A6A6 [2092]" filled="t" stroked="f" coordsize="15,14" o:gfxdata="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j+U5vQAA&#10;ANwAAAAPAAAAAAAAAAEAIAAAACIAAABkcnMvZG93bnJldi54bWxQSwECFAAUAAAACACHTuJAMy8F&#10;njsAAAA5AAAAEAAAAAAAAAABACAAAAAMAQAAZHJzL3NoYXBleG1sLnhtbFBLBQYAAAAABgAGAFsB&#10;AAC2AwAAAAA=&#10;" path="m9,14c13,13,15,9,14,6c14,2,11,0,7,0c3,0,0,2,0,6c0,7,0,7,0,8c1,11,3,13,6,14c7,14,7,14,8,14c9,14,9,14,9,14xe">
                    <v:path o:connectlocs="45,71;70,30;35,0;0,30;0,40;30,71;40,71;45,71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7" o:spid="_x0000_s1026" o:spt="100" style="position:absolute;left:7811;top:21743;height:69;width:71;" fillcolor="#A6A6A6 [2092]" filled="t" stroked="f" coordsize="14,14" o:gfxdata="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+R9b4A&#10;AADcAAAADwAAAAAAAAABACAAAAAiAAAAZHJzL2Rvd25yZXYueG1sUEsBAhQAFAAAAAgAh07iQDMv&#10;BZ47AAAAOQAAABAAAAAAAAAAAQAgAAAADQEAAGRycy9zaGFwZXhtbC54bWxQSwUGAAAAAAYABgBb&#10;AQAAtwMAAAAA&#10;" path="m0,6c0,10,2,13,6,14c7,14,8,14,9,14c12,14,13,12,14,9c14,8,14,7,14,6c13,3,12,1,9,0c8,0,7,0,6,0c3,1,1,3,0,6xe">
                    <v:path o:connectlocs="0,29;30,69;45,69;71,44;71,29;45,0;30,0;0,29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8" o:spid="_x0000_s1026" o:spt="100" style="position:absolute;left:7811;top:21197;height:69;width:71;" fillcolor="#A6A6A6 [2092]" filled="t" stroked="f" coordsize="14,14" o:gfxdata="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Q+CvQAA&#10;ANwAAAAPAAAAAAAAAAEAIAAAACIAAABkcnMvZG93bnJldi54bWxQSwECFAAUAAAACACHTuJAMy8F&#10;njsAAAA5AAAAEAAAAAAAAAABACAAAAAMAQAAZHJzL3NoYXBleG1sLnhtbFBLBQYAAAAABgAGAFsB&#10;AAC2AwAAAAA=&#10;" path="m3,2c0,4,0,7,1,10c3,13,7,14,10,13c12,12,14,11,14,8c14,7,14,6,14,6c14,2,12,0,9,0c8,0,7,0,6,0c5,0,4,1,3,2xe">
                    <v:path o:connectlocs="15,9;5,49;50,64;71,39;71,29;45,0;30,0;15,9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9" o:spid="_x0000_s1026" o:spt="100" style="position:absolute;left:7470;top:20854;height:69;width:69;" fillcolor="#A6A6A6 [2092]" filled="t" stroked="f" coordsize="14,14" o:gfxdata="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AaoZvQAA&#10;ANwAAAAPAAAAAAAAAAEAIAAAACIAAABkcnMvZG93bnJldi54bWxQSwECFAAUAAAACACHTuJAMy8F&#10;njsAAAA5AAAAEAAAAAAAAAABACAAAAAMAQAAZHJzL3NoYXBleG1sLnhtbFBLBQYAAAAABgAGAFsB&#10;AAC2AwAAAAA=&#10;" path="m3,1c1,3,0,6,1,9c2,12,6,14,9,13c12,12,14,10,14,6c14,3,12,0,8,0c8,0,7,0,6,0c5,0,4,0,3,1xe">
                    <v:path o:connectlocs="14,4;4,44;44,64;69,29;39,0;29,0;14,4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0" o:spid="_x0000_s1026" o:spt="100" style="position:absolute;left:6918;top:22087;height:69;width:71;" fillcolor="#A6A6A6 [2092]" filled="t" stroked="f" coordsize="14,14" o:gfxdata="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4+a7sAAADc&#10;AAAADwAAAAAAAAABACAAAAAiAAAAZHJzL2Rvd25yZXYueG1sUEsBAhQAFAAAAAgAh07iQDMvBZ47&#10;AAAAOQAAABAAAAAAAAAAAQAgAAAACgEAAGRycy9zaGFwZXhtbC54bWxQSwUGAAAAAAYABgBbAQAA&#10;tAMAAAAA&#10;" path="m9,14c12,13,14,11,14,8c14,5,13,2,10,1c7,0,4,1,2,3c1,4,1,5,0,7c0,7,0,8,0,8c1,12,3,14,7,14c7,14,8,14,8,14c8,14,9,14,9,14xe">
                    <v:path o:connectlocs="45,69;71,39;50,4;10,14;0,34;0,39;35,69;40,69;45,69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1" o:spid="_x0000_s1026" o:spt="100" style="position:absolute;left:6924;top:20848;height:71;width:69;" fillcolor="#A6A6A6 [2092]" filled="t" stroked="f" coordsize="14,14" o:gfxdata="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9Kb8L4A&#10;AADcAAAADwAAAAAAAAABACAAAAAiAAAAZHJzL2Rvd25yZXYueG1sUEsBAhQAFAAAAAgAh07iQDMv&#10;BZ47AAAAOQAAABAAAAAAAAAAAQAgAAAADQEAAGRycy9zaGFwZXhtbC54bWxQSwUGAAAAAAYABgBb&#10;AQAAtwMAAAAA&#10;" path="m0,7c0,11,3,14,7,14c10,14,13,11,14,7c14,4,11,0,7,0c3,0,0,3,0,7xe">
                    <v:path o:connectlocs="0,35;34,71;69,35;34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2" o:spid="_x0000_s1026" o:spt="100" style="position:absolute;left:6577;top:21743;height:69;width:69;" fillcolor="#A6A6A6 [2092]" filled="t" stroked="f" coordsize="14,14" o:gfxdata="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zGksLsAAADc&#10;AAAADwAAAAAAAAABACAAAAAiAAAAZHJzL2Rvd25yZXYueG1sUEsBAhQAFAAAAAgAh07iQDMvBZ47&#10;AAAAOQAAABAAAAAAAAAAAQAgAAAACgEAAGRycy9zaGFwZXhtbC54bWxQSwUGAAAAAAYABgBbAQAA&#10;tAMAAAAA&#10;" path="m14,7c14,4,11,0,7,0c3,0,0,3,0,7c0,11,3,14,7,14c11,14,14,11,14,7xe">
                    <v:path o:connectlocs="69,34;34,0;0,34;34,69;69,3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3" o:spid="_x0000_s1026" o:spt="100" style="position:absolute;left:6577;top:21192;height:69;width:69;" fillcolor="#A6A6A6 [2092]" filled="t" stroked="f" coordsize="14,14" o:gfxdata="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0BK74A&#10;AADcAAAADwAAAAAAAAABACAAAAAiAAAAZHJzL2Rvd25yZXYueG1sUEsBAhQAFAAAAAgAh07iQDMv&#10;BZ47AAAAOQAAABAAAAAAAAAAAQAgAAAADQEAAGRycy9zaGFwZXhtbC54bWxQSwUGAAAAAAYABgBb&#10;AQAAtwMAAAAA&#10;" path="m14,8c14,4,11,1,8,1c4,0,0,3,1,7c0,11,3,14,7,14c11,14,14,11,14,8xe">
                    <v:path o:connectlocs="69,39;39,4;4,34;34,69;69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4" o:spid="_x0000_s1026" o:spt="100" style="position:absolute;left:7882;top:21400;height:71;width:69;" fillcolor="#A6A6A6 [2092]" filled="t" stroked="f" coordsize="14,14" o:gfxdata="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+fXL4A&#10;AADcAAAADwAAAAAAAAABACAAAAAiAAAAZHJzL2Rvd25yZXYueG1sUEsBAhQAFAAAAAgAh07iQDMv&#10;BZ47AAAAOQAAABAAAAAAAAAAAQAgAAAADQEAAGRycy9zaGFwZXhtbC54bWxQSwUGAAAAAAYABgBb&#10;AQAAtwMAAAAA&#10;" path="m0,7c0,11,3,14,7,14c11,14,14,11,14,7c14,4,12,0,6,0c3,0,0,4,0,7xe">
                    <v:path o:connectlocs="0,35;34,71;69,35;29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5" o:spid="_x0000_s1026" o:spt="100" style="position:absolute;left:7882;top:21539;height:71;width:69;" fillcolor="#A6A6A6 [2092]" filled="t" stroked="f" coordsize="14,14" o:gfxdata="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+M6x74A&#10;AADcAAAADwAAAAAAAAABACAAAAAiAAAAZHJzL2Rvd25yZXYueG1sUEsBAhQAFAAAAAgAh07iQDMv&#10;BZ47AAAAOQAAABAAAAAAAAAAAQAgAAAADQEAAGRycy9zaGFwZXhtbC54bWxQSwUGAAAAAAYABgBb&#10;AQAAtwMAAAAA&#10;" path="m0,7c0,10,3,14,7,14c11,14,14,11,14,7c14,3,11,0,7,0c3,0,0,4,0,7xe">
                    <v:path o:connectlocs="0,35;34,71;69,35;34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6" o:spid="_x0000_s1026" o:spt="100" style="position:absolute;left:7265;top:20783;height:71;width:71;" fillcolor="#A6A6A6 [2092]" filled="t" stroked="f" coordsize="14,14" o:gfxdata="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qis74A&#10;AADcAAAADwAAAAAAAAABACAAAAAiAAAAZHJzL2Rvd25yZXYueG1sUEsBAhQAFAAAAAgAh07iQDMv&#10;BZ47AAAAOQAAABAAAAAAAAAAAQAgAAAADQEAAGRycy9zaGFwZXhtbC54bWxQSwUGAAAAAAYABgBb&#10;AQAAtwMAAAAA&#10;" path="m0,5c0,6,0,7,0,8c0,8,0,8,0,9c2,12,5,14,9,13c11,12,13,10,14,8c14,7,14,6,14,5c13,2,11,0,8,0c7,0,6,0,6,0c3,0,1,2,0,5xe">
                    <v:path o:connectlocs="0,25;0,40;0,45;45,65;71,40;71,25;40,0;30,0;0,2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7" o:spid="_x0000_s1026" o:spt="100" style="position:absolute;left:7128;top:20783;height:71;width:69;" fillcolor="#A6A6A6 [2092]" filled="t" stroked="f" coordsize="14,14" o:gfxdata="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0YHKL4A&#10;AADcAAAADwAAAAAAAAABACAAAAAiAAAAZHJzL2Rvd25yZXYueG1sUEsBAhQAFAAAAAgAh07iQDMv&#10;BZ47AAAAOQAAABAAAAAAAAAAAQAgAAAADQEAAGRycy9zaGFwZXhtbC54bWxQSwUGAAAAAAYABgBb&#10;AQAAtwMAAAAA&#10;" path="m0,5c0,6,0,7,0,7c0,8,1,8,1,8c2,12,6,14,10,12c12,11,13,9,14,7c14,7,14,6,14,5c13,2,11,0,8,0c7,0,7,0,6,0c6,0,6,0,6,0c6,0,6,0,6,0c3,0,1,2,0,5xe">
                    <v:path o:connectlocs="0,25;0,35;4,40;49,60;69,35;69,25;39,0;29,0;29,0;29,0;0,25" o:connectangles="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8" o:spid="_x0000_s1026" o:spt="100" style="position:absolute;left:7128;top:22155;height:71;width:69;" fillcolor="#A6A6A6 [2092]" filled="t" stroked="f" coordsize="14,14" o:gfxdata="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lJlfvQAA&#10;ANwAAAAPAAAAAAAAAAEAIAAAACIAAABkcnMvZG93bnJldi54bWxQSwECFAAUAAAACACHTuJAMy8F&#10;njsAAAA5AAAAEAAAAAAAAAABACAAAAAMAQAAZHJzL3NoYXBleG1sLnhtbFBLBQYAAAAABgAGAFsB&#10;AAC2AwAAAAA=&#10;" path="m14,8c14,8,14,7,14,6c14,6,13,5,13,5c12,2,9,0,6,0c3,1,1,3,0,6c0,7,0,8,0,8c1,11,3,13,6,14c7,14,7,14,8,14c11,13,13,11,14,8xe">
                    <v:path o:connectlocs="69,40;69,30;64,25;29,0;0,30;0,40;29,71;39,71;69,4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9" o:spid="_x0000_s1026" o:spt="100" style="position:absolute;left:7265;top:22155;height:71;width:65;" fillcolor="#A6A6A6 [2092]" filled="t" stroked="f" coordsize="13,14" o:gfxdata="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0r0R7sAAADc&#10;AAAADwAAAAAAAAABACAAAAAiAAAAZHJzL2Rvd25yZXYueG1sUEsBAhQAFAAAAAgAh07iQDMvBZ47&#10;AAAAOQAAABAAAAAAAAAAAQAgAAAACgEAAGRycy9zaGFwZXhtbC54bWxQSwUGAAAAAAYABgBbAQAA&#10;tAMAAAAA&#10;" path="m13,9c13,8,13,7,13,6c12,2,9,0,6,1c3,1,1,3,0,6c0,7,0,8,0,9c1,12,2,13,5,14c6,14,7,14,8,14c11,13,13,12,13,9xe">
                    <v:path o:connectlocs="65,45;65,30;30,5;0,30;0,45;25,71;40,71;65,45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0" o:spid="_x0000_s1026" o:spt="100" style="position:absolute;left:6512;top:21400;height:71;width:65;" fillcolor="#A6A6A6 [2092]" filled="t" stroked="f" coordsize="13,14" o:gfxdata="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rVYDW2AAAA3AAAAA8A&#10;AAAAAAAAAQAgAAAAIgAAAGRycy9kb3ducmV2LnhtbFBLAQIUABQAAAAIAIdO4kAzLwWeOwAAADkA&#10;AAAQAAAAAAAAAAEAIAAAAAUBAABkcnMvc2hhcGV4bWwueG1sUEsFBgAAAAAGAAYAWwEAAK8DAAAA&#10;AA==&#10;" path="m13,7c13,3,10,0,7,0c3,0,0,2,0,7c0,10,3,13,6,14c10,14,13,11,13,7xe">
                    <v:path o:connectlocs="65,35;35,0;0,35;30,71;65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41" o:spid="_x0000_s1026" o:spt="3" type="#_x0000_t3" style="position:absolute;left:6512;top:21539;height:65;width:65;" fillcolor="#A6A6A6 [2092]" filled="t" stroked="f" coordsize="21600,21600" o:gfxdata="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mM6zvQAA&#10;ANw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2" o:spid="_x0000_s1026" o:spt="100" style="position:absolute;left:7885;top:21678;height:65;width:65;" fillcolor="#A6A6A6 [2092]" filled="t" stroked="f" coordsize="13,13" o:gfxdata="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/2kOugAAANwA&#10;AAAPAAAAAAAAAAEAIAAAACIAAABkcnMvZG93bnJldi54bWxQSwECFAAUAAAACACHTuJAMy8FnjsA&#10;AAA5AAAAEAAAAAAAAAABACAAAAAJAQAAZHJzL3NoYXBleG1sLnhtbFBLBQYAAAAABgAGAFsBAACz&#10;AwAAAAA=&#10;" path="m0,7c0,10,3,13,6,13c10,13,13,10,13,7c13,3,10,0,6,0c2,0,0,4,0,7xe">
                    <v:path o:connectlocs="0,35;30,65;65,35;30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3" o:spid="_x0000_s1026" o:spt="100" style="position:absolute;left:7405;top:22161;height:65;width:65;" fillcolor="#A6A6A6 [2092]" filled="t" stroked="f" coordsize="13,13" o:gfxdata="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bPMlb4A&#10;AADcAAAADwAAAAAAAAABACAAAAAiAAAAZHJzL2Rvd25yZXYueG1sUEsBAhQAFAAAAAgAh07iQDMv&#10;BZ47AAAAOQAAABAAAAAAAAAAAQAgAAAADQEAAGRycy9zaGFwZXhtbC54bWxQSwUGAAAAAAYABgBb&#10;AQAAtwMAAAAA&#10;" path="m0,7c0,10,3,13,6,13c10,13,13,10,13,6c13,3,10,0,6,0c3,0,0,3,0,7xe">
                    <v:path o:connectlocs="0,35;30,65;65,30;30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44" o:spid="_x0000_s1026" o:spt="3" type="#_x0000_t3" style="position:absolute;left:7885;top:21266;height:65;width:65;" fillcolor="#A6A6A6 [2092]" filled="t" stroked="f" coordsize="21600,21600" o:gfxdata="UEsDBAoAAAAAAIdO4kAAAAAAAAAAAAAAAAAEAAAAZHJzL1BLAwQUAAAACACHTuJAJjovv7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wbAP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Oi+/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5" o:spid="_x0000_s1026" o:spt="100" style="position:absolute;left:7405;top:20783;height:65;width:65;" fillcolor="#A6A6A6 [2092]" filled="t" stroked="f" coordsize="13,13" o:gfxdata="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Lfd5vQAA&#10;ANwAAAAPAAAAAAAAAAEAIAAAACIAAABkcnMvZG93bnJldi54bWxQSwECFAAUAAAACACHTuJAMy8F&#10;njsAAAA5AAAAEAAAAAAAAAABACAAAAAMAQAAZHJzL3NoYXBleG1sLnhtbFBLBQYAAAAABgAGAFsB&#10;AAC2AwAAAAA=&#10;" path="m0,6c0,10,3,13,7,13c10,13,13,10,13,6c13,3,10,0,6,0c3,0,0,3,0,6xe">
                    <v:path o:connectlocs="0,30;35,65;65,30;30,0;0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6" o:spid="_x0000_s1026" o:spt="100" style="position:absolute;left:6993;top:22155;height:65;width:61;" fillcolor="#A6A6A6 [2092]" filled="t" stroked="f" coordsize="12,13" o:gfxdata="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w6yvQAA&#10;ANwAAAAPAAAAAAAAAAEAIAAAACIAAABkcnMvZG93bnJldi54bWxQSwECFAAUAAAACACHTuJAMy8F&#10;njsAAAA5AAAAEAAAAAAAAAABACAAAAAMAQAAZHJzL3NoYXBleG1sLnhtbFBLBQYAAAAABgAGAFsB&#10;AAC2AwAAAAA=&#10;" path="m12,8c12,8,12,7,12,6c12,3,10,2,8,1c4,0,0,2,0,6c0,7,0,8,0,8c1,11,2,13,5,13c6,13,7,13,7,13c10,13,12,11,12,8xe">
                    <v:path o:connectlocs="61,40;61,30;40,5;0,30;0,40;25,65;35,65;61,4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7" o:spid="_x0000_s1026" o:spt="100" style="position:absolute;left:6993;top:20783;height:65;width:65;" fillcolor="#A6A6A6 [2092]" filled="t" stroked="f" coordsize="13,13" o:gfxdata="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iMqWvQAA&#10;ANwAAAAPAAAAAAAAAAEAIAAAACIAAABkcnMvZG93bnJldi54bWxQSwECFAAUAAAACACHTuJAMy8F&#10;njsAAAA5AAAAEAAAAAAAAAABACAAAAAMAQAAZHJzL3NoYXBleG1sLnhtbFBLBQYAAAAABgAGAFsB&#10;AAC2AwAAAAA=&#10;" path="m13,7c13,7,13,6,13,5c12,2,10,1,7,0c7,0,6,0,6,0c3,1,1,2,0,5c0,6,0,7,0,7c1,10,2,12,5,12c8,13,12,12,13,7xe">
                    <v:path o:connectlocs="65,35;65,25;35,0;30,0;0,25;0,35;25,60;65,35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8" o:spid="_x0000_s1026" o:spt="100" style="position:absolute;left:6512;top:21678;height:65;width:65;" fillcolor="#A6A6A6 [2092]" filled="t" stroked="f" coordsize="13,13" o:gfxdata="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pU4b4A&#10;AADcAAAADwAAAAAAAAABACAAAAAiAAAAZHJzL2Rvd25yZXYueG1sUEsBAhQAFAAAAAgAh07iQDMv&#10;BZ47AAAAOQAAABAAAAAAAAAAAQAgAAAADQEAAGRycy9zaGFwZXhtbC54bWxQSwUGAAAAAAYABgBb&#10;AQAAtwMAAAAA&#10;" path="m13,7c13,7,13,6,13,6c12,2,10,0,7,0c7,0,6,0,6,0c3,0,0,3,0,6c0,6,0,7,0,7c1,10,3,12,6,13c6,13,7,13,7,13c10,12,12,10,13,7xe">
                    <v:path o:connectlocs="65,35;65,30;35,0;30,0;0,30;0,35;30,65;35,65;65,3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9" o:spid="_x0000_s1026" o:spt="100" style="position:absolute;left:6512;top:21266;height:65;width:65;" fillcolor="#A6A6A6 [2092]" filled="t" stroked="f" coordsize="13,13" o:gfxdata="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bxer4A&#10;AADcAAAADwAAAAAAAAABACAAAAAiAAAAZHJzL2Rvd25yZXYueG1sUEsBAhQAFAAAAAgAh07iQDMv&#10;BZ47AAAAOQAAABAAAAAAAAAAAQAgAAAADQEAAGRycy9zaGFwZXhtbC54bWxQSwUGAAAAAAYABgBb&#10;AQAAtwMAAAAA&#10;" path="m10,12c12,10,13,8,13,5c12,2,10,0,7,0c7,0,6,0,6,0c3,0,1,2,0,6c0,6,0,6,0,7c1,10,3,12,6,13c6,13,7,13,7,13c8,12,9,12,10,12xe">
                    <v:path o:connectlocs="50,60;65,25;35,0;30,0;0,30;0,35;30,65;35,65;50,6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0" o:spid="_x0000_s1026" o:spt="100" style="position:absolute;left:7748;top:21957;height:59;width:63;" fillcolor="#A6A6A6 [2092]" filled="t" stroked="f" coordsize="13,12" o:gfxdata="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q+ougAAANwA&#10;AAAPAAAAAAAAAAEAIAAAACIAAABkcnMvZG93bnJldi54bWxQSwECFAAUAAAACACHTuJAMy8FnjsA&#10;AAA5AAAAEAAAAAAAAAABACAAAAAJAQAAZHJzL3NoYXBleG1sLnhtbFBLBQYAAAAABgAGAFsBAACz&#10;AwAAAAA=&#10;" path="m0,6c0,9,3,12,6,12c10,12,13,9,13,6c13,2,10,0,6,0c3,0,0,3,0,6xe">
                    <v:path o:connectlocs="0,29;29,59;63,29;29,0;0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1" o:spid="_x0000_s1026" o:spt="100" style="position:absolute;left:7678;top:20923;height:65;width:65;" fillcolor="#A6A6A6 [2092]" filled="t" stroked="f" coordsize="13,13" o:gfxdata="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XAk74A&#10;AADcAAAADwAAAAAAAAABACAAAAAiAAAAZHJzL2Rvd25yZXYueG1sUEsBAhQAFAAAAAgAh07iQDMv&#10;BZ47AAAAOQAAABAAAAAAAAAAAQAgAAAADQEAAGRycy9zaGFwZXhtbC54bWxQSwUGAAAAAAYABgBb&#10;AQAAtwMAAAAA&#10;" path="m1,6c1,10,3,13,7,12c10,12,13,10,13,6c13,3,11,0,7,0c3,0,0,3,1,6xe">
                    <v:path o:connectlocs="5,30;35,60;65,30;35,0;5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2" o:spid="_x0000_s1026" o:spt="100" style="position:absolute;left:7748;top:20993;height:59;width:63;" fillcolor="#A6A6A6 [2092]" filled="t" stroked="f" coordsize="13,12" o:gfxdata="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6TVzugAAANwA&#10;AAAPAAAAAAAAAAEAIAAAACIAAABkcnMvZG93bnJldi54bWxQSwECFAAUAAAACACHTuJAMy8FnjsA&#10;AAA5AAAAEAAAAAAAAAABACAAAAAJAQAAZHJzL3NoYXBleG1sLnhtbFBLBQYAAAAABgAGAFsBAACz&#10;AwAAAAA=&#10;" path="m0,6c1,9,3,12,7,12c10,12,13,10,13,6c13,3,10,0,7,0c3,0,0,3,0,6xe">
                    <v:path o:connectlocs="0,29;33,59;63,29;33,0;0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3" o:spid="_x0000_s1026" o:spt="100" style="position:absolute;left:7678;top:22022;height:65;width:65;" fillcolor="#A6A6A6 [2092]" filled="t" stroked="f" coordsize="13,13" o:gfxdata="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paSL4A&#10;AADcAAAADwAAAAAAAAABACAAAAAiAAAAZHJzL2Rvd25yZXYueG1sUEsBAhQAFAAAAAgAh07iQDMv&#10;BZ47AAAAOQAAABAAAAAAAAAAAQAgAAAADQEAAGRycy9zaGFwZXhtbC54bWxQSwUGAAAAAAYABgBb&#10;AQAAtwMAAAAA&#10;" path="m0,7c0,10,3,13,7,13c10,13,13,10,13,7c13,3,10,0,7,1c3,0,0,4,0,7xe">
                    <v:path o:connectlocs="0,35;35,65;65,35;35,5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4" o:spid="_x0000_s1026" o:spt="100" style="position:absolute;left:6721;top:20923;height:61;width:59;" fillcolor="#A6A6A6 [2092]" filled="t" stroked="f" coordsize="12,12" o:gfxdata="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1gTS/&#10;AAAA3AAAAA8AAAAAAAAAAQAgAAAAIgAAAGRycy9kb3ducmV2LnhtbFBLAQIUABQAAAAIAIdO4kAz&#10;LwWeOwAAADkAAAAQAAAAAAAAAAEAIAAAAA4BAABkcnMvc2hhcGV4bWwueG1sUEsFBgAAAAAGAAYA&#10;WwEAALgDAAAAAA==&#10;" path="m12,7c12,6,12,6,12,5c11,2,10,0,7,0c6,0,6,0,5,0c2,0,0,2,0,5c0,6,0,6,0,7c0,7,0,7,0,7c0,7,0,7,0,7c1,10,2,11,5,12c6,12,6,12,7,12c10,11,11,10,12,7xe">
                    <v:path o:connectlocs="59,35;59,25;34,0;24,0;0,25;0,35;0,35;0,35;24,61;34,61;59,35" o:connectangles="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5" o:spid="_x0000_s1026" o:spt="100" style="position:absolute;left:6721;top:22022;height:65;width:63;" fillcolor="#A6A6A6 [2092]" filled="t" stroked="f" coordsize="13,13" o:gfxdata="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9GGkvQAA&#10;ANwAAAAPAAAAAAAAAAEAIAAAACIAAABkcnMvZG93bnJldi54bWxQSwECFAAUAAAACACHTuJAMy8F&#10;njsAAAA5AAAAEAAAAAAAAAABACAAAAAMAQAAZHJzL3NoYXBleG1sLnhtbFBLBQYAAAAABgAGAFsB&#10;AAC2AwAAAAA=&#10;" path="m7,12c11,11,13,7,11,4c10,1,7,0,4,1c2,1,0,3,0,5c0,6,0,7,0,8c1,10,2,12,5,13c5,13,6,13,7,13c7,12,7,12,7,12xe">
                    <v:path o:connectlocs="33,60;53,20;19,5;0,25;0,40;24,65;33,65;33,6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6" o:spid="_x0000_s1026" o:spt="100" style="position:absolute;left:6651;top:20993;height:59;width:59;" fillcolor="#A6A6A6 [2092]" filled="t" stroked="f" coordsize="12,12" o:gfxdata="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0Lzb&#10;wAAAANwAAAAPAAAAAAAAAAEAIAAAACIAAABkcnMvZG93bnJldi54bWxQSwECFAAUAAAACACHTuJA&#10;My8FnjsAAAA5AAAAEAAAAAAAAAABACAAAAAPAQAAZHJzL3NoYXBleG1sLnhtbFBLBQYAAAAABgAG&#10;AFsBAAC5AwAAAAA=&#10;" path="m12,7c12,6,12,6,12,5c12,2,10,0,7,0c7,0,6,0,5,0c3,0,1,2,0,5c0,6,0,6,0,7c1,10,3,11,5,12c6,12,7,12,7,12c10,11,12,10,12,7xe">
                    <v:path o:connectlocs="59,34;59,24;34,0;24,0;0,24;0,34;24,59;34,59;59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7" o:spid="_x0000_s1026" o:spt="100" style="position:absolute;left:6651;top:21957;height:59;width:59;" fillcolor="#A6A6A6 [2092]" filled="t" stroked="f" coordsize="12,12" o:gfxdata="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cGUC/&#10;AAAA3AAAAA8AAAAAAAAAAQAgAAAAIgAAAGRycy9kb3ducmV2LnhtbFBLAQIUABQAAAAIAIdO4kAz&#10;LwWeOwAAADkAAAAQAAAAAAAAAAEAIAAAAA4BAABkcnMvc2hhcGV4bWwueG1sUEsFBgAAAAAGAAYA&#10;WwEAALgDAAAAAA==&#10;" path="m7,12c7,12,7,12,7,12c7,12,7,12,8,11c10,11,12,8,12,5c12,3,10,0,7,0c6,0,6,0,5,0c2,0,0,2,0,5c0,5,0,6,0,7c1,9,2,11,5,12c6,12,6,12,7,12xe">
                    <v:path o:connectlocs="34,59;34,59;39,54;59,24;34,0;24,0;0,24;0,34;24,59;34,59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8" o:spid="_x0000_s1026" o:spt="100" style="position:absolute;left:7817;top:21888;height:59;width:59;" fillcolor="#A6A6A6 [2092]" filled="t" stroked="f" coordsize="12,12" o:gfxdata="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Ohze/&#10;AAAA3AAAAA8AAAAAAAAAAQAgAAAAIgAAAGRycy9kb3ducmV2LnhtbFBLAQIUABQAAAAIAIdO4kAz&#10;LwWeOwAAADkAAAAQAAAAAAAAAAEAIAAAAA4BAABkcnMvc2hhcGV4bWwueG1sUEsFBgAAAAAGAAYA&#10;WwEAALgDAAAAAA==&#10;" path="m2,2c0,4,0,6,1,9c2,11,4,12,6,12c6,12,7,12,7,12c8,12,8,12,9,12c11,11,12,9,12,7c12,6,12,6,12,5c12,2,10,0,7,0c7,0,6,0,6,0c4,0,3,1,2,2xe">
                    <v:path o:connectlocs="9,9;4,44;29,59;34,59;44,59;59,34;59,24;34,0;29,0;9,9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9" o:spid="_x0000_s1026" o:spt="100" style="position:absolute;left:7614;top:22091;height:65;width:59;" fillcolor="#A6A6A6 [2092]" filled="t" stroked="f" coordsize="12,13" o:gfxdata="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0Bhi8AAAA&#10;3AAAAA8AAAAAAAAAAQAgAAAAIgAAAGRycy9kb3ducmV2LnhtbFBLAQIUABQAAAAIAIdO4kAzLwWe&#10;OwAAADkAAAAQAAAAAAAAAAEAIAAAAAsBAABkcnMvc2hhcGV4bWwueG1sUEsFBgAAAAAGAAYAWwEA&#10;ALUDAAAAAA==&#10;" path="m0,6c0,9,2,12,5,13c9,13,12,10,12,7c12,4,10,1,6,1c3,0,0,3,0,6xe">
                    <v:path o:connectlocs="0,30;24,65;59,35;29,5;0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0" o:spid="_x0000_s1026" o:spt="100" style="position:absolute;left:7817;top:21062;height:59;width:65;" fillcolor="#A6A6A6 [2092]" filled="t" stroked="f" coordsize="13,12" o:gfxdata="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nzl1ugAAANwA&#10;AAAPAAAAAAAAAAEAIAAAACIAAABkcnMvZG93bnJldi54bWxQSwECFAAUAAAACACHTuJAMy8FnjsA&#10;AAA5AAAAEAAAAAAAAAABACAAAAAJAQAAZHJzL3NoYXBleG1sLnhtbFBLBQYAAAAABgAGAFsBAACz&#10;AwAAAAA=&#10;" path="m1,6c1,9,3,12,7,12c10,12,13,9,12,6c12,3,10,0,6,0c3,0,0,3,1,6xe">
                    <v:path o:connectlocs="5,29;35,59;60,29;30,0;5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1" o:spid="_x0000_s1026" o:spt="100" style="position:absolute;left:7614;top:20854;height:59;width:59;" fillcolor="#A6A6A6 [2092]" filled="t" stroked="f" coordsize="12,12" o:gfxdata="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RE0W/&#10;AAAA3AAAAA8AAAAAAAAAAQAgAAAAIgAAAGRycy9kb3ducmV2LnhtbFBLAQIUABQAAAAIAIdO4kAz&#10;LwWeOwAAADkAAAAQAAAAAAAAAAEAIAAAAA4BAABkcnMvc2hhcGV4bWwueG1sUEsFBgAAAAAGAAYA&#10;WwEAALgDAAAAAA==&#10;" path="m0,6c0,10,3,12,6,12c9,12,12,10,12,6c12,3,10,1,6,0c3,0,0,4,0,6xe">
                    <v:path o:connectlocs="0,29;29,59;59,29;29,0;0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2" o:spid="_x0000_s1026" o:spt="100" style="position:absolute;left:6790;top:22091;height:59;width:54;" fillcolor="#A6A6A6 [2092]" filled="t" stroked="f" coordsize="11,12" o:gfxdata="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BV/b4A&#10;AADcAAAADwAAAAAAAAABACAAAAAiAAAAZHJzL2Rvd25yZXYueG1sUEsBAhQAFAAAAAgAh07iQDMv&#10;BZ47AAAAOQAAABAAAAAAAAAAAQAgAAAADQEAAGRycy9zaGFwZXhtbC54bWxQSwUGAAAAAAYABgBb&#10;AQAAtwMAAAAA&#10;" path="m11,7c11,7,11,6,11,5c11,5,11,5,11,4c10,2,8,0,5,1c2,1,0,2,0,5c0,6,0,7,0,7c1,10,2,11,5,12c5,12,6,12,7,12c9,11,11,10,11,7xe">
                    <v:path o:connectlocs="54,34;54,24;54,19;24,4;0,24;0,34;24,59;34,59;54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3" o:spid="_x0000_s1026" o:spt="100" style="position:absolute;left:6582;top:21888;height:59;width:59;" fillcolor="#A6A6A6 [2092]" filled="t" stroked="f" coordsize="12,12" o:gfxdata="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L1f6/&#10;AAAA3AAAAA8AAAAAAAAAAQAgAAAAIgAAAGRycy9kb3ducmV2LnhtbFBLAQIUABQAAAAIAIdO4kAz&#10;LwWeOwAAADkAAAAQAAAAAAAAAAEAIAAAAA4BAABkcnMvc2hhcGV4bWwueG1sUEsFBgAAAAAGAAYA&#10;WwEAALgDAAAAAA==&#10;" path="m12,7c12,6,12,6,12,5c11,2,10,0,7,0c6,0,6,0,5,0c3,0,1,2,0,5c0,6,0,6,0,7c1,9,3,11,5,12c6,12,6,12,7,12c10,11,11,9,12,7xe">
                    <v:path o:connectlocs="59,34;59,24;34,0;24,0;0,24;0,34;24,59;34,59;59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4" o:spid="_x0000_s1026" o:spt="100" style="position:absolute;left:6586;top:21062;height:59;width:56;" fillcolor="#A6A6A6 [2092]" filled="t" stroked="f" coordsize="11,12" o:gfxdata="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+bhG/&#10;AAAA3AAAAA8AAAAAAAAAAQAgAAAAIgAAAGRycy9kb3ducmV2LnhtbFBLAQIUABQAAAAIAIdO4kAz&#10;LwWeOwAAADkAAAAQAAAAAAAAAAEAIAAAAA4BAABkcnMvc2hhcGV4bWwueG1sUEsFBgAAAAAGAAYA&#10;WwEAALgDAAAAAA==&#10;" path="m7,11c10,10,11,8,11,5c11,3,9,0,6,0c6,0,5,0,4,0c2,0,0,2,0,5c0,5,0,6,0,7c0,9,2,11,4,12c5,12,6,12,6,12c7,11,7,11,7,11xe">
                    <v:path o:connectlocs="35,54;56,24;30,0;20,0;0,24;0,34;20,59;30,59;35,5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5" o:spid="_x0000_s1026" o:spt="100" style="position:absolute;left:6790;top:20854;height:59;width:59;" fillcolor="#A6A6A6 [2092]" filled="t" stroked="f" coordsize="12,12" o:gfxdata="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/slQvQAA&#10;ANoAAAAPAAAAAAAAAAEAIAAAACIAAABkcnMvZG93bnJldi54bWxQSwECFAAUAAAACACHTuJAMy8F&#10;njsAAAA5AAAAEAAAAAAAAAABACAAAAAMAQAAZHJzL3NoYXBleG1sLnhtbFBLBQYAAAAABgAGAFsB&#10;AAC2AwAAAAA=&#10;" path="m12,7c12,7,12,6,12,5c11,3,10,1,7,0c6,0,6,0,5,0c2,1,1,3,0,5c0,6,0,7,0,7c1,10,2,11,5,12c6,12,6,12,7,12c9,11,11,10,12,7xe">
                    <v:path o:connectlocs="59,34;59,24;34,0;24,0;0,24;0,34;24,59;34,59;59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6" o:spid="_x0000_s1026" o:spt="100" style="position:absolute;left:7956;top:21474;height:61;width:59;" fillcolor="#A6A6A6 [2092]" filled="t" stroked="f" coordsize="12,12" o:gfxdata="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8dma/&#10;AAAA3AAAAA8AAAAAAAAAAQAgAAAAIgAAAGRycy9kb3ducmV2LnhtbFBLAQIUABQAAAAIAIdO4kAz&#10;LwWeOwAAADkAAAAQAAAAAAAAAAEAIAAAAA4BAABkcnMvc2hhcGV4bWwueG1sUEsFBgAAAAAGAAYA&#10;WwEAALgDAAAAAA==&#10;" path="m0,5c0,6,0,6,0,7c1,10,2,11,5,12c6,12,6,12,7,12c8,11,8,11,9,11c11,10,11,9,12,7c12,6,12,6,12,5c12,5,12,4,11,4c11,2,9,0,7,0c6,0,6,0,5,0c3,0,0,3,0,5xe">
                    <v:path o:connectlocs="0,25;0,35;24,61;34,61;44,55;59,35;59,25;54,20;34,0;24,0;0,25" o:connectangles="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7" o:spid="_x0000_s1026" o:spt="100" style="position:absolute;left:7202;top:22230;height:59;width:54;" fillcolor="#A6A6A6 [2092]" filled="t" stroked="f" coordsize="11,12" o:gfxdata="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X9mW/&#10;AAAA3AAAAA8AAAAAAAAAAQAgAAAAIgAAAGRycy9kb3ducmV2LnhtbFBLAQIUABQAAAAIAIdO4kAz&#10;LwWeOwAAADkAAAAQAAAAAAAAAAEAIAAAAA4BAABkcnMvc2hhcGV4bWwueG1sUEsFBgAAAAAGAAYA&#10;WwEAALgDAAAAAA==&#10;" path="m11,6c11,3,9,0,6,0c3,0,0,3,0,6c0,9,2,12,6,12c9,12,11,9,11,6xe">
                    <v:path o:connectlocs="54,29;29,0;0,29;29,59;54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8" o:spid="_x0000_s1026" o:spt="100" style="position:absolute;left:7202;top:20720;height:54;width:59;" fillcolor="#A6A6A6 [2092]" filled="t" stroked="f" coordsize="12,11" o:gfxdata="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ntSa/&#10;AAAA3AAAAA8AAAAAAAAAAQAgAAAAIgAAAGRycy9kb3ducmV2LnhtbFBLAQIUABQAAAAIAIdO4kAz&#10;LwWeOwAAADkAAAAQAAAAAAAAAAEAIAAAAA4BAABkcnMvc2hhcGV4bWwueG1sUEsFBgAAAAAGAAYA&#10;WwEAALgDAAAAAA==&#10;" path="m12,7c12,6,12,5,12,5c11,2,10,1,7,0c6,0,6,0,5,0c2,1,1,2,0,5c0,5,0,6,0,7c1,9,3,11,5,11c6,11,6,11,7,11c9,11,11,9,12,7xe">
                    <v:path o:connectlocs="59,34;59,24;34,0;24,0;0,24;0,34;24,54;34,54;59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9" o:spid="_x0000_s1026" o:spt="100" style="position:absolute;left:6449;top:21474;height:56;width:54;" fillcolor="#A6A6A6 [2092]" filled="t" stroked="f" coordsize="11,11" o:gfxdata="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Dz1L4A&#10;AADcAAAADwAAAAAAAAABACAAAAAiAAAAZHJzL2Rvd25yZXYueG1sUEsBAhQAFAAAAAgAh07iQDMv&#10;BZ47AAAAOQAAABAAAAAAAAAAAQAgAAAADQEAAGRycy9zaGFwZXhtbC54bWxQSwUGAAAAAAYABgBb&#10;AQAAtwMAAAAA&#10;" path="m6,11c6,11,6,11,6,11c9,11,11,9,11,6c11,6,11,6,11,5c11,2,8,0,6,0c6,0,5,0,5,0c5,0,5,0,5,0c5,0,5,0,5,0c3,0,0,3,0,5c0,6,0,6,0,6c1,9,2,11,5,11c5,11,6,11,6,11xe">
                    <v:path o:connectlocs="29,56;29,56;54,30;54,25;29,0;24,0;24,0;24,0;0,25;0,30;24,56;29,56" o:connectangles="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0" o:spid="_x0000_s1026" o:spt="100" style="position:absolute;left:7956;top:21613;height:56;width:59;" fillcolor="#A6A6A6 [2092]" filled="t" stroked="f" coordsize="12,11" o:gfxdata="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SEz7sAAADc&#10;AAAADwAAAAAAAAABACAAAAAiAAAAZHJzL2Rvd25yZXYueG1sUEsBAhQAFAAAAAgAh07iQDMvBZ47&#10;AAAAOQAAABAAAAAAAAAAAQAgAAAACgEAAGRycy9zaGFwZXhtbC54bWxQSwUGAAAAAAYABgBbAQAA&#10;tAMAAAAA&#10;" path="m0,5c0,5,0,6,0,6c1,9,3,11,5,11c6,11,6,11,7,11c9,11,11,9,12,6c12,6,12,5,12,5c11,2,9,0,7,0c6,0,6,0,5,0c3,0,1,2,0,5xe">
                    <v:path o:connectlocs="0,25;0,30;24,56;34,56;59,30;59,25;34,0;24,0;0,2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1" o:spid="_x0000_s1026" o:spt="100" style="position:absolute;left:7956;top:21337;height:59;width:59;" fillcolor="#A6A6A6 [2092]" filled="t" stroked="f" coordsize="12,12" o:gfxdata="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92fi/&#10;AAAA3AAAAA8AAAAAAAAAAQAgAAAAIgAAAGRycy9kb3ducmV2LnhtbFBLAQIUABQAAAAIAIdO4kAz&#10;LwWeOwAAADkAAAAQAAAAAAAAAAEAIAAAAA4BAABkcnMvc2hhcGV4bWwueG1sUEsFBgAAAAAGAAYA&#10;WwEAALgDAAAAAA==&#10;" path="m1,6c1,9,3,12,6,12c9,12,12,10,12,6c12,3,10,1,6,1c3,0,0,3,1,6xe">
                    <v:path o:connectlocs="4,29;29,59;59,29;29,4;4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72" o:spid="_x0000_s1026" o:spt="3" type="#_x0000_t3" style="position:absolute;left:7891;top:21132;height:54;width:56;" fillcolor="#A6A6A6 [2092]" filled="t" stroked="f" coordsize="21600,21600" o:gfxdata="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3yN7utwAAANwAAAAP&#10;AAAAAAAAAAEAIAAAACIAAABkcnMvZG93bnJldi54bWxQSwECFAAUAAAACACHTuJAMy8FnjsAAAA5&#10;AAAAEAAAAAAAAAABACAAAAAGAQAAZHJzL3NoYXBleG1sLnhtbFBLBQYAAAAABgAGAFsBAACwAwAA&#10;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3" o:spid="_x0000_s1026" o:spt="100" style="position:absolute;left:7885;top:21823;height:54;width:61;" fillcolor="#A6A6A6 [2092]" filled="t" stroked="f" coordsize="12,11" o:gfxdata="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F7uP&#10;wAAAANwAAAAPAAAAAAAAAAEAIAAAACIAAABkcnMvZG93bnJldi54bWxQSwECFAAUAAAACACHTuJA&#10;My8FnjsAAAA5AAAAEAAAAAAAAAABACAAAAAPAQAAZHJzL3NoYXBleG1sLnhtbFBLBQYAAAAABgAG&#10;AFsBAAC5AwAAAAA=&#10;" path="m4,0c2,1,0,3,1,6c1,9,3,10,5,11c6,11,6,11,7,11c9,10,11,9,12,6c12,5,12,5,12,5c11,1,9,0,7,0c6,0,6,0,5,0c5,0,5,0,4,0xe">
                    <v:path o:connectlocs="20,0;5,29;25,54;35,54;61,29;61,24;35,0;25,0;20,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4" o:spid="_x0000_s1026" o:spt="100" style="position:absolute;left:7549;top:20789;height:56;width:54;" fillcolor="#A6A6A6 [2092]" filled="t" stroked="f" coordsize="11,11" o:gfxdata="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7Gkb4A&#10;AADcAAAADwAAAAAAAAABACAAAAAiAAAAZHJzL2Rvd25yZXYueG1sUEsBAhQAFAAAAAgAh07iQDMv&#10;BZ47AAAAOQAAABAAAAAAAAAAAQAgAAAADQEAAGRycy9zaGFwZXhtbC54bWxQSwUGAAAAAAYABgBb&#10;AQAAtwMAAAAA&#10;" path="m0,5c0,9,2,11,5,11c8,11,10,9,11,6c11,3,8,0,6,0c2,0,0,3,0,5xe">
                    <v:path o:connectlocs="0,25;24,56;54,30;29,0;0,2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5" o:spid="_x0000_s1026" o:spt="100" style="position:absolute;left:7544;top:22165;height:56;width:54;" fillcolor="#A6A6A6 [2092]" filled="t" stroked="f" coordsize="11,11" o:gfxdata="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mMKvQAA&#10;ANwAAAAPAAAAAAAAAAEAIAAAACIAAABkcnMvZG93bnJldi54bWxQSwECFAAUAAAACACHTuJAMy8F&#10;njsAAAA5AAAAEAAAAAAAAAABACAAAAAMAQAAZHJzL3NoYXBleG1sLnhtbFBLBQYAAAAABgAGAFsB&#10;AAC2AwAAAAA=&#10;" path="m0,5c1,9,3,11,6,11c9,11,11,9,11,5c11,2,9,0,6,0c3,0,0,2,0,5xe">
                    <v:path o:connectlocs="0,25;29,56;54,25;29,0;0,2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6" o:spid="_x0000_s1026" o:spt="100" style="position:absolute;left:7069;top:22235;height:54;width:54;" fillcolor="#A6A6A6 [2092]" filled="t" stroked="f" coordsize="11,11" o:gfxdata="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v7fr4A&#10;AADcAAAADwAAAAAAAAABACAAAAAiAAAAZHJzL2Rvd25yZXYueG1sUEsBAhQAFAAAAAgAh07iQDMv&#10;BZ47AAAAOQAAABAAAAAAAAAAAQAgAAAADQEAAGRycy9zaGFwZXhtbC54bWxQSwUGAAAAAAYABgBb&#10;AQAAtwMAAAAA&#10;" path="m6,10c6,10,6,10,6,10c8,10,10,8,10,6c10,6,10,6,10,6c10,6,10,5,11,5c11,5,11,5,11,5c11,5,11,5,11,5c11,5,11,5,11,5c11,5,11,5,11,5c10,5,10,5,10,4c10,4,10,4,10,4c10,2,8,0,6,0c6,0,6,0,6,0c6,0,5,0,5,0c5,0,5,0,5,0c5,0,5,0,5,0c5,0,5,0,4,0c4,0,4,0,4,0c4,0,4,0,4,0c2,0,0,2,0,4c0,4,0,4,0,4c0,5,0,5,0,5c0,5,0,5,0,5c0,5,0,6,0,6c0,6,0,6,0,6c0,6,0,6,0,6c0,8,2,10,4,10c4,10,4,10,4,10c5,10,5,10,5,11c5,11,5,10,5,10c5,10,5,11,5,11c5,10,6,10,6,10xe">
                    <v:path o:connectlocs="29,49;29,49;49,29;49,29;54,24;54,24;54,24;54,24;54,24;49,19;49,19;29,0;29,0;24,0;24,0;24,0;19,0;19,0;19,0;0,19;0,19;0,24;0,24;0,29;0,29;0,29;19,49;19,49;24,54;24,49;24,54;29,49" o:connectangles="0,0,0,0,0,0,0,0,0,0,0,0,0,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7" o:spid="_x0000_s1026" o:spt="100" style="position:absolute;left:7342;top:20720;height:54;width:54;" fillcolor="#A6A6A6 [2092]" filled="t" stroked="f" coordsize="11,11" o:gfxdata="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de5b4A&#10;AADcAAAADwAAAAAAAAABACAAAAAiAAAAZHJzL2Rvd25yZXYueG1sUEsBAhQAFAAAAAgAh07iQDMv&#10;BZ47AAAAOQAAABAAAAAAAAAAAQAgAAAADQEAAGRycy9zaGFwZXhtbC54bWxQSwUGAAAAAAYABgBb&#10;AQAAtwMAAAAA&#10;" path="m5,0c5,0,5,0,4,0c4,0,4,0,4,0c2,1,1,2,0,4c0,5,0,5,0,5c0,5,0,5,0,6c0,6,0,6,0,6c0,6,0,6,0,6c0,7,0,7,0,7c0,7,0,7,0,7c1,9,2,10,4,11c5,11,5,11,5,11c5,11,5,11,5,11c6,11,6,11,6,11c6,11,6,11,6,11c6,11,6,11,6,11c6,11,7,11,7,11c9,10,10,9,11,7c11,7,11,7,11,6c11,6,11,6,11,6c11,6,11,6,11,6c11,6,11,5,11,5c11,5,11,5,11,4c10,2,9,1,7,0c7,0,6,0,6,0c6,0,6,0,6,0c6,0,6,0,6,0c6,0,6,0,5,0c5,0,5,0,5,0xe">
                    <v:path o:connectlocs="24,0;19,0;19,0;0,19;0,24;0,29;0,29;0,29;0,34;0,34;19,54;24,54;24,54;29,54;29,54;29,54;34,54;54,34;54,29;54,29;54,29;54,24;54,19;34,0;29,0;29,0;29,0;24,0;24,0" o:connectangles="0,0,0,0,0,0,0,0,0,0,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8" o:spid="_x0000_s1026" o:spt="100" style="position:absolute;left:7342;top:22235;height:54;width:54;" fillcolor="#A6A6A6 [2092]" filled="t" stroked="f" coordsize="11,11" o:gfxdata="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XAkr4A&#10;AADcAAAADwAAAAAAAAABACAAAAAiAAAAZHJzL2Rvd25yZXYueG1sUEsBAhQAFAAAAAgAh07iQDMv&#10;BZ47AAAAOQAAABAAAAAAAAAAAQAgAAAADQEAAGRycy9zaGFwZXhtbC54bWxQSwUGAAAAAAYABgBb&#10;AQAAtwMAAAAA&#10;" path="m6,11c6,11,7,11,7,11c7,11,7,11,7,11c9,10,10,9,11,7c11,6,11,6,11,6c11,6,11,6,11,5c11,5,11,5,11,5c11,5,11,5,11,5c11,4,11,4,11,4c11,4,11,4,11,4c10,2,9,1,7,0c7,0,6,0,6,0c6,0,6,0,6,0c6,0,5,0,5,0c5,0,5,0,5,0c5,0,5,0,5,0c4,0,4,0,4,0c4,0,4,0,4,0c2,1,1,2,0,4c0,4,0,4,0,5c0,5,0,5,0,5c0,5,0,5,0,5c0,6,0,6,0,6c0,6,0,6,0,7c0,7,0,7,0,7c1,9,2,10,4,11c4,11,4,11,5,11c5,11,5,11,5,11c5,11,5,11,5,11c5,11,5,11,6,11c6,11,6,11,6,11xe">
                    <v:path o:connectlocs="29,54;34,54;34,54;54,34;54,29;54,24;54,24;54,24;54,19;54,19;34,0;29,0;29,0;24,0;24,0;24,0;19,0;19,0;0,19;0,24;0,24;0,24;0,29;0,34;0,34;19,54;24,54;24,54;24,54;29,54;29,54" o:connectangles="0,0,0,0,0,0,0,0,0,0,0,0,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9" o:spid="_x0000_s1026" o:spt="100" style="position:absolute;left:6859;top:22165;height:56;width:56;" fillcolor="#A6A6A6 [2092]" filled="t" stroked="f" coordsize="11,11" o:gfxdata="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+WUJvQAA&#10;ANwAAAAPAAAAAAAAAAEAIAAAACIAAABkcnMvZG93bnJldi54bWxQSwECFAAUAAAACACHTuJAMy8F&#10;njsAAAA5AAAAEAAAAAAAAAABACAAAAAMAQAAZHJzL3NoYXBleG1sLnhtbFBLBQYAAAAABgAGAFsB&#10;AAC2AwAAAAA=&#10;" path="m11,6c11,6,11,5,11,4c10,2,9,0,7,0c6,0,5,0,4,0c2,0,1,2,0,4c0,5,0,6,0,6c1,8,2,10,4,11c5,11,6,11,7,11c9,10,10,8,11,6xe">
                    <v:path o:connectlocs="56,30;56,20;35,0;20,0;0,20;0,30;20,56;35,56;56,3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0" o:spid="_x0000_s1026" o:spt="100" style="position:absolute;left:7069;top:20720;height:54;width:54;" fillcolor="#A6A6A6 [2092]" filled="t" stroked="f" coordsize="11,11" o:gfxdata="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bxe7sAAADc&#10;AAAADwAAAAAAAAABACAAAAAiAAAAZHJzL2Rvd25yZXYueG1sUEsBAhQAFAAAAAgAh07iQDMvBZ47&#10;AAAAOQAAABAAAAAAAAAAAQAgAAAACgEAAGRycy9zaGFwZXhtbC54bWxQSwUGAAAAAAYABgBbAQAA&#10;tAMAAAAA&#10;" path="m11,7c11,6,11,5,11,4c10,2,9,1,6,0c6,0,5,0,4,0c2,1,0,2,0,4c0,5,0,6,0,7c1,9,2,10,4,11c5,11,6,11,6,11c9,10,10,9,11,7xe">
                    <v:path o:connectlocs="54,34;54,19;29,0;19,0;0,19;0,34;19,54;29,54;54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1" o:spid="_x0000_s1026" o:spt="100" style="position:absolute;left:6859;top:20789;height:56;width:56;" fillcolor="#A6A6A6 [2092]" filled="t" stroked="f" coordsize="11,11" o:gfxdata="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pU4L4A&#10;AADcAAAADwAAAAAAAAABACAAAAAiAAAAZHJzL2Rvd25yZXYueG1sUEsBAhQAFAAAAAgAh07iQDMv&#10;BZ47AAAAOQAAABAAAAAAAAAAAQAgAAAADQEAAGRycy9zaGFwZXhtbC54bWxQSwUGAAAAAAYABgBb&#10;AQAAtwMAAAAA&#10;" path="m11,6c11,6,11,5,11,5c11,5,11,5,11,5c11,5,11,5,11,5c11,2,9,0,6,0c6,0,6,0,5,0c3,0,1,2,0,5c0,5,0,6,0,6c0,6,0,6,0,6c0,6,0,6,0,6c1,9,3,10,5,11c6,11,6,11,6,11c9,10,11,9,11,6xe">
                    <v:path o:connectlocs="56,30;56,25;56,25;56,25;30,0;25,0;0,25;0,30;0,30;0,30;25,56;30,56;56,3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2" o:spid="_x0000_s1026" o:spt="100" style="position:absolute;left:6517;top:21132;height:54;width:54;" fillcolor="#A6A6A6 [2092]" filled="t" stroked="f" coordsize="11,11" o:gfxdata="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xY1augAAANwA&#10;AAAPAAAAAAAAAAEAIAAAACIAAABkcnMvZG93bnJldi54bWxQSwECFAAUAAAACACHTuJAMy8FnjsA&#10;AAA5AAAAEAAAAAAAAAABACAAAAAJAQAAZHJzL3NoYXBleG1sLnhtbFBLBQYAAAAABgAGAFsBAACz&#10;AwAAAAA=&#10;" path="m11,6c11,2,9,0,6,0c3,0,0,2,0,5c0,8,2,11,5,11c8,11,11,9,11,6xe">
                    <v:path o:connectlocs="54,29;29,0;0,24;24,54;54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3" o:spid="_x0000_s1026" o:spt="100" style="position:absolute;left:6517;top:21818;height:56;width:54;" fillcolor="#A6A6A6 [2092]" filled="t" stroked="f" coordsize="11,11" o:gfxdata="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iSjBvQAA&#10;ANwAAAAPAAAAAAAAAAEAIAAAACIAAABkcnMvZG93bnJldi54bWxQSwECFAAUAAAACACHTuJAMy8F&#10;njsAAAA5AAAAEAAAAAAAAAABACAAAAAMAQAAZHJzL3NoYXBleG1sLnhtbFBLBQYAAAAABgAGAFsB&#10;AAC2AwAAAAA=&#10;" path="m11,6c11,3,9,1,5,1c3,0,0,3,0,6c0,9,2,11,5,11c8,11,11,9,11,6xe">
                    <v:path o:connectlocs="54,30;24,5;0,30;24,56;54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4" o:spid="_x0000_s1026" o:spt="100" style="position:absolute;left:6449;top:21337;height:59;width:54;" fillcolor="#A6A6A6 [2092]" filled="t" stroked="f" coordsize="11,12" o:gfxdata="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8ojr&#10;wAAAANwAAAAPAAAAAAAAAAEAIAAAACIAAABkcnMvZG93bnJldi54bWxQSwECFAAUAAAACACHTuJA&#10;My8FnjsAAAA5AAAAEAAAAAAAAAABACAAAAAPAQAAZHJzL3NoYXBleG1sLnhtbFBLBQYAAAAABgAG&#10;AFsBAAC5AwAAAAA=&#10;" path="m11,6c11,3,9,0,6,1c3,1,0,2,0,6c0,9,3,11,5,11c8,12,11,9,11,6xe">
                    <v:path o:connectlocs="54,29;29,4;0,29;24,54;54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5" o:spid="_x0000_s1026" o:spt="100" style="position:absolute;left:6449;top:21613;height:56;width:54;" fillcolor="#A6A6A6 [2092]" filled="t" stroked="f" coordsize="11,11" o:gfxdata="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FxMtvQAA&#10;ANwAAAAPAAAAAAAAAAEAIAAAACIAAABkcnMvZG93bnJldi54bWxQSwECFAAUAAAACACHTuJAMy8F&#10;njsAAAA5AAAAEAAAAAAAAAABACAAAAAMAQAAZHJzL3NoYXBleG1sLnhtbFBLBQYAAAAABgAGAFsB&#10;AAC2AwAAAAA=&#10;" path="m11,6c11,3,9,0,5,0c3,0,0,2,0,5c0,8,2,11,5,11c8,11,11,9,11,6xe">
                    <v:path o:connectlocs="54,30;24,0;0,25;24,56;54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6" o:spid="_x0000_s1026" o:spt="100" style="position:absolute;left:7962;top:21753;height:50;width:48;" fillcolor="#A6A6A6 [2092]" filled="t" stroked="f" coordsize="10,10" o:gfxdata="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uuHy/&#10;AAAA3AAAAA8AAAAAAAAAAQAgAAAAIgAAAGRycy9kb3ducmV2LnhtbFBLAQIUABQAAAAIAIdO4kAz&#10;LwWeOwAAADkAAAAQAAAAAAAAAAEAIAAAAA4BAABkcnMvc2hhcGV4bWwueG1sUEsFBgAAAAAGAAYA&#10;WwEAALgDAAAAAA==&#10;" path="m0,6c0,8,3,10,5,10c8,10,10,8,10,5c10,2,7,0,4,1c2,1,0,3,0,6xe">
                    <v:path o:connectlocs="0,30;24,50;48,25;19,5;0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7" o:spid="_x0000_s1026" o:spt="100" style="position:absolute;left:7965;top:21207;height:45;width:45;" fillcolor="#A6A6A6 [2092]" filled="t" stroked="f" coordsize="9,9" o:gfxdata="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Qx+O8AAAA&#10;3AAAAA8AAAAAAAAAAQAgAAAAIgAAAGRycy9kb3ducmV2LnhtbFBLAQIUABQAAAAIAIdO4kAzLwWe&#10;OwAAADkAAAAQAAAAAAAAAAEAIAAAAAsBAABkcnMvc2hhcGV4bWwueG1sUEsFBgAAAAAGAAYAWwEA&#10;ALUDAAAAAA==&#10;" path="m0,4c0,4,0,5,0,6c0,8,1,9,3,9c4,9,5,9,5,9c7,9,8,8,9,6c9,5,9,4,9,4c8,2,7,1,5,0c5,0,4,0,3,0c2,0,0,2,0,4xe">
                    <v:path o:connectlocs="0,20;0,30;15,45;25,45;45,30;45,20;25,0;15,0;0,2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88" o:spid="_x0000_s1026" o:spt="3" type="#_x0000_t3" style="position:absolute;left:7484;top:20724;height:45;width:45;" fillcolor="#A6A6A6 [2092]" filled="t" stroked="f" coordsize="21600,21600" o:gfxdata="UEsDBAoAAAAAAIdO4kAAAAAAAAAAAAAAAAAEAAAAZHJzL1BLAwQUAAAACACHTuJAoriTJr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wWQM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uJMmugAAANwA&#10;AAAPAAAAAAAAAAEAIAAAACIAAABkcnMvZG93bnJldi54bWxQSwECFAAUAAAACACHTuJAMy8FnjsA&#10;AAA5AAAAEAAAAAAAAAABACAAAAAJAQAAZHJzL3NoYXBleG1sLnhtbFBLBQYAAAAABgAGAFsBAACz&#10;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9" o:spid="_x0000_s1026" o:spt="100" style="position:absolute;left:6933;top:22235;height:50;width:45;" fillcolor="#A6A6A6 [2092]" filled="t" stroked="f" coordsize="9,10" o:gfxdata="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ZV1IvQAA&#10;ANwAAAAPAAAAAAAAAAEAIAAAACIAAABkcnMvZG93bnJldi54bWxQSwECFAAUAAAACACHTuJAMy8F&#10;njsAAAA5AAAAEAAAAAAAAAABACAAAAAMAQAAZHJzL3NoYXBleG1sLnhtbFBLBQYAAAAABgAGAFsB&#10;AAC2AwAAAAA=&#10;" path="m9,5c9,3,7,0,5,0c2,0,0,2,0,5c0,7,2,10,4,10c7,10,9,8,9,5xe">
                    <v:path o:connectlocs="45,25;25,0;0,25;20,50;45,2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0" o:spid="_x0000_s1026" o:spt="100" style="position:absolute;left:6933;top:20724;height:45;width:45;" fillcolor="#A6A6A6 [2092]" filled="t" stroked="f" coordsize="9,9" o:gfxdata="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EWh9twAAANwAAAAP&#10;AAAAAAAAAAEAIAAAACIAAABkcnMvZG93bnJldi54bWxQSwECFAAUAAAACACHTuJAMy8FnjsAAAA5&#10;AAAAEAAAAAAAAAABACAAAAAGAQAAZHJzL3NoYXBleG1sLnhtbFBLBQYAAAAABgAGAFsBAACwAwAA&#10;AAA=&#10;" path="m9,4c9,2,7,0,5,0c2,0,0,2,0,5c0,7,2,9,5,9c7,9,9,7,9,4xe">
                    <v:path o:connectlocs="45,20;25,0;0,25;25,45;45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1" o:spid="_x0000_s1026" o:spt="100" style="position:absolute;left:6452;top:21207;height:45;width:45;" fillcolor="#A6A6A6 [2092]" filled="t" stroked="f" coordsize="9,9" o:gfxdata="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c3mvQAA&#10;ANwAAAAPAAAAAAAAAAEAIAAAACIAAABkcnMvZG93bnJldi54bWxQSwECFAAUAAAACACHTuJAMy8F&#10;njsAAAA5AAAAEAAAAAAAAAABACAAAAAMAQAAZHJzL3NoYXBleG1sLnhtbFBLBQYAAAAABgAGAFsB&#10;AAC2AwAAAAA=&#10;" path="m6,9c6,9,6,9,6,9c7,8,9,7,9,5c9,5,9,4,9,4c9,2,8,0,6,0c5,0,4,0,4,0c2,0,0,2,0,4c0,4,0,5,0,5c1,7,2,8,4,9c4,9,5,9,6,9xe">
                    <v:path o:connectlocs="30,45;30,45;45,25;45,20;30,0;20,0;0,20;0,25;20,45;30,45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2" o:spid="_x0000_s1026" o:spt="100" style="position:absolute;left:6452;top:21758;height:45;width:45;" fillcolor="#A6A6A6 [2092]" filled="t" stroked="f" coordsize="9,9" o:gfxdata="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vvKmugAAANwA&#10;AAAPAAAAAAAAAAEAIAAAACIAAABkcnMvZG93bnJldi54bWxQSwECFAAUAAAACACHTuJAMy8FnjsA&#10;AAA5AAAAEAAAAAAAAAABACAAAAAJAQAAZHJzL3NoYXBleG1sLnhtbFBLBQYAAAAABgAGAFsBAACz&#10;AwAAAAA=&#10;" path="m9,5c9,4,9,4,9,3c8,1,7,0,5,0c5,0,4,0,4,0c2,0,0,2,0,3c0,4,0,4,0,5c1,7,2,8,4,9c4,9,5,9,5,9c7,8,8,7,9,5xe">
                    <v:path o:connectlocs="45,25;45,15;25,0;20,0;0,15;0,25;20,45;25,45;45,2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3" o:spid="_x0000_s1026" o:spt="100" style="position:absolute;left:8036;top:21554;height:41;width:39;" fillcolor="#A6A6A6 [2092]" filled="t" stroked="f" coordsize="8,8" o:gfxdata="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scdr4A&#10;AADcAAAADwAAAAAAAAABACAAAAAiAAAAZHJzL2Rvd25yZXYueG1sUEsBAhQAFAAAAAgAh07iQDMv&#10;BZ47AAAAOQAAABAAAAAAAAAAAQAgAAAADQEAAGRycy9zaGFwZXhtbC54bWxQSwUGAAAAAAYABgBb&#10;AQAAtwMAAAAA&#10;" path="m0,4c0,6,2,8,4,8c6,8,8,6,8,4c8,2,6,0,4,0c2,0,0,1,0,4xe">
                    <v:path o:connectlocs="0,20;19,41;39,20;19,0;0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4" o:spid="_x0000_s1026" o:spt="100" style="position:absolute;left:8036;top:21415;height:41;width:39;" fillcolor="#A6A6A6 [2092]" filled="t" stroked="f" coordsize="8,8" o:gfxdata="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qYIBugAAANwA&#10;AAAPAAAAAAAAAAEAIAAAACIAAABkcnMvZG93bnJldi54bWxQSwECFAAUAAAACACHTuJAMy8FnjsA&#10;AAA5AAAAEAAAAAAAAAABACAAAAAJAQAAZHJzL3NoYXBleG1sLnhtbFBLBQYAAAAABgAGAFsBAACz&#10;AwAAAAA=&#10;" path="m0,4c0,6,2,8,4,8c6,8,8,6,8,4c8,2,7,0,4,0c2,0,0,2,0,4xe">
                    <v:path o:connectlocs="0,20;19,41;39,20;19,0;0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5" o:spid="_x0000_s1026" o:spt="100" style="position:absolute;left:7826;top:22031;height:45;width:41;" fillcolor="#A6A6A6 [2092]" filled="t" stroked="f" coordsize="8,9" o:gfxdata="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3HAAvQAA&#10;ANwAAAAPAAAAAAAAAAEAIAAAACIAAABkcnMvZG93bnJldi54bWxQSwECFAAUAAAACACHTuJAMy8F&#10;njsAAAA5AAAAEAAAAAAAAAABACAAAAAMAQAAZHJzL3NoYXBleG1sLnhtbFBLBQYAAAAABgAGAFsB&#10;AAC2AwAAAAA=&#10;" path="m0,5c0,7,2,9,4,9c7,9,8,7,8,5c8,2,7,0,4,1c2,0,0,2,0,5xe">
                    <v:path o:connectlocs="0,25;20,45;41,25;20,5;0,2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6" o:spid="_x0000_s1026" o:spt="100" style="position:absolute;left:7757;top:22102;height:45;width:45;" fillcolor="#A6A6A6 [2092]" filled="t" stroked="f" coordsize="9,9" o:gfxdata="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fSlvQAA&#10;ANwAAAAPAAAAAAAAAAEAIAAAACIAAABkcnMvZG93bnJldi54bWxQSwECFAAUAAAACACHTuJAMy8F&#10;njsAAAA5AAAAEAAAAAAAAAABACAAAAAMAQAAZHJzL3NoYXBleG1sLnhtbFBLBQYAAAAABgAGAFsB&#10;AAC2AwAAAAA=&#10;" path="m0,4c0,7,2,9,4,9c7,9,9,7,9,5c9,2,7,0,4,0c2,0,0,2,0,4xe">
                    <v:path o:connectlocs="0,20;20,45;45,25;20,0;0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7" o:spid="_x0000_s1026" o:spt="100" style="position:absolute;left:7763;top:20863;height:45;width:39;" fillcolor="#A6A6A6 [2092]" filled="t" stroked="f" coordsize="8,9" o:gfxdata="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5Te+/&#10;AAAA3AAAAA8AAAAAAAAAAQAgAAAAIgAAAGRycy9kb3ducmV2LnhtbFBLAQIUABQAAAAIAIdO4kAz&#10;LwWeOwAAADkAAAAQAAAAAAAAAAEAIAAAAA4BAABkcnMvc2hhcGV4bWwueG1sUEsFBgAAAAAGAAYA&#10;WwEAALgDAAAAAA==&#10;" path="m0,4c0,7,1,9,4,9c6,8,8,7,8,4c8,2,6,0,4,0c1,0,0,2,0,4xe">
                    <v:path o:connectlocs="0,20;19,45;39,20;19,0;0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8" o:spid="_x0000_s1026" o:spt="100" style="position:absolute;left:7826;top:20934;height:39;width:45;" fillcolor="#A6A6A6 [2092]" filled="t" stroked="f" coordsize="9,8" o:gfxdata="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nZ7&#10;o8EAAADcAAAADwAAAAAAAAABACAAAAAiAAAAZHJzL2Rvd25yZXYueG1sUEsBAhQAFAAAAAgAh07i&#10;QDMvBZ47AAAAOQAAABAAAAAAAAAAAQAgAAAAEAEAAGRycy9zaGFwZXhtbC54bWxQSwUGAAAAAAYA&#10;BgBbAQAAugMAAAAA&#10;" path="m0,4c0,6,2,8,5,8c7,8,9,7,9,4c9,2,7,0,5,0c2,0,0,2,0,4xe">
                    <v:path o:connectlocs="0,19;25,39;45,19;25,0;0,1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9" o:spid="_x0000_s1026" o:spt="100" style="position:absolute;left:7280;top:22310;height:39;width:41;" fillcolor="#A6A6A6 [2092]" filled="t" stroked="f" coordsize="8,8" o:gfxdata="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4hmb4A&#10;AADcAAAADwAAAAAAAAABACAAAAAiAAAAZHJzL2Rvd25yZXYueG1sUEsBAhQAFAAAAAgAh07iQDMv&#10;BZ47AAAAOQAAABAAAAAAAAAAAQAgAAAADQEAAGRycy9zaGFwZXhtbC54bWxQSwUGAAAAAAYABgBb&#10;AQAAtwMAAAAA&#10;" path="m8,5c8,4,8,4,8,3c7,2,6,0,4,0c4,0,3,0,3,0c1,0,0,2,0,3c0,4,0,4,0,5c0,6,1,8,3,8c3,8,4,8,4,8c6,8,7,6,8,5xe">
                    <v:path o:connectlocs="41,24;41,14;20,0;15,0;0,14;0,24;15,39;20,39;41,2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0" o:spid="_x0000_s1026" o:spt="100" style="position:absolute;left:7143;top:22310;height:39;width:39;" fillcolor="#A6A6A6 [2092]" filled="t" stroked="f" coordsize="8,8" o:gfxdata="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fQbXrtwAAANwAAAAP&#10;AAAAAAAAAAEAIAAAACIAAABkcnMvZG93bnJldi54bWxQSwECFAAUAAAACACHTuJAMy8FnjsAAAA5&#10;AAAAEAAAAAAAAAABACAAAAAGAQAAZHJzL3NoYXBleG1sLnhtbFBLBQYAAAAABgAGAFsBAACwAwAA&#10;AAA=&#10;" path="m8,5c8,4,8,4,8,3c7,1,6,0,5,0c4,0,4,0,3,0c2,0,0,1,0,3c0,4,0,4,0,5c0,6,1,7,3,8c4,8,4,8,5,8c6,7,7,6,8,5xe">
                    <v:path o:connectlocs="39,24;39,14;24,0;14,0;0,14;0,24;14,39;24,39;39,2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1" o:spid="_x0000_s1026" o:spt="100" style="position:absolute;left:7280;top:20661;height:39;width:41;" fillcolor="#A6A6A6 [2092]" filled="t" stroked="f" coordsize="8,8" o:gfxdata="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0QcL4A&#10;AADcAAAADwAAAAAAAAABACAAAAAiAAAAZHJzL2Rvd25yZXYueG1sUEsBAhQAFAAAAAgAh07iQDMv&#10;BZ47AAAAOQAAABAAAAAAAAAAAQAgAAAADQEAAGRycy9zaGFwZXhtbC54bWxQSwUGAAAAAAYABgBb&#10;AQAAtwMAAAAA&#10;" path="m8,5c8,4,8,4,8,3c7,2,6,0,4,0c4,0,4,0,3,0c1,0,0,2,0,3c0,4,0,4,0,5c0,6,1,7,3,8c4,8,4,8,4,8c6,7,7,6,8,5xe">
                    <v:path o:connectlocs="41,24;41,14;20,0;15,0;0,14;0,24;15,39;20,39;41,2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2" o:spid="_x0000_s1026" o:spt="100" style="position:absolute;left:6660;top:22102;height:39;width:41;" fillcolor="#A6A6A6 [2092]" filled="t" stroked="f" coordsize="8,8" o:gfxdata="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fhD7sAAADc&#10;AAAADwAAAAAAAAABACAAAAAiAAAAZHJzL2Rvd25yZXYueG1sUEsBAhQAFAAAAAgAh07iQDMvBZ47&#10;AAAAOQAAABAAAAAAAAAAAQAgAAAACgEAAGRycy9zaGFwZXhtbC54bWxQSwUGAAAAAAYABgBbAQAA&#10;tAMAAAAA&#10;" path="m8,4c8,2,6,0,4,0c2,0,0,2,0,4c0,6,2,8,4,8c6,8,8,7,8,4xe">
                    <v:path o:connectlocs="41,19;20,0;0,19;20,39;41,1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3" o:spid="_x0000_s1026" o:spt="100" style="position:absolute;left:7143;top:20661;height:39;width:39;" fillcolor="#A6A6A6 [2092]" filled="t" stroked="f" coordsize="8,8" o:gfxdata="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tElL4A&#10;AADcAAAADwAAAAAAAAABACAAAAAiAAAAZHJzL2Rvd25yZXYueG1sUEsBAhQAFAAAAAgAh07iQDMv&#10;BZ47AAAAOQAAABAAAAAAAAAAAQAgAAAADQEAAGRycy9zaGFwZXhtbC54bWxQSwUGAAAAAAYABgBb&#10;AQAAtwMAAAAA&#10;" path="m8,4c8,2,7,0,5,0c2,0,0,1,0,3c0,5,2,8,4,8c6,8,8,6,8,4xe">
                    <v:path o:connectlocs="39,19;24,0;0,14;19,39;39,1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4" o:spid="_x0000_s1026" o:spt="100" style="position:absolute;left:6660;top:20863;height:41;width:41;" fillcolor="#A6A6A6 [2092]" filled="t" stroked="f" coordsize="8,8" o:gfxdata="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na474A&#10;AADcAAAADwAAAAAAAAABACAAAAAiAAAAZHJzL2Rvd25yZXYueG1sUEsBAhQAFAAAAAgAh07iQDMv&#10;BZ47AAAAOQAAABAAAAAAAAAAAQAgAAAADQEAAGRycy9zaGFwZXhtbC54bWxQSwUGAAAAAAYABgBb&#10;AQAAtwMAAAAA&#10;" path="m8,4c8,2,7,0,4,0c2,0,0,2,0,4c0,6,2,8,4,8c6,8,8,7,8,4xe">
                    <v:path o:connectlocs="41,20;20,0;0,20;20,41;41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</v:group>
                <v:shape id="Oval 206" o:spid="_x0000_s1026" o:spt="3" type="#_x0000_t3" style="position:absolute;left:6597;top:20934;height:39;width:33;" fillcolor="#A6A6A6 [2092]" filled="t" stroked="f" coordsize="21600,21600" o:gfxdata="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6zobtwAAANsAAAAP&#10;AAAAAAAAAAEAIAAAACIAAABkcnMvZG93bnJldi54bWxQSwECFAAUAAAACACHTuJAMy8FnjsAAAA5&#10;AAAAEAAAAAAAAAABACAAAAAGAQAAZHJzL3NoYXBleG1sLnhtbFBLBQYAAAAABgAGAFsBAACwAwAA&#10;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07" o:spid="_x0000_s1026" o:spt="100" style="position:absolute;left:6592;top:22037;height:35;width:39;" fillcolor="#A6A6A6 [2092]" filled="t" stroked="f" coordsize="8,7" o:gfxdata="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xTlW8AAAA&#10;3AAAAA8AAAAAAAAAAQAgAAAAIgAAAGRycy9kb3ducmV2LnhtbFBLAQIUABQAAAAIAIdO4kAzLwWe&#10;OwAAADkAAAAQAAAAAAAAAAEAIAAAAAsBAABkcnMvc2hhcGV4bWwueG1sUEsFBgAAAAAGAAYAWwEA&#10;ALUDAAAAAA==&#10;" path="m8,3c8,1,7,0,4,0c2,0,0,1,0,3c0,6,2,7,4,7c6,7,8,6,8,3xe">
                  <v:path o:connectlocs="39,15;19,0;0,15;19,35;39,15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08" o:spid="_x0000_s1026" o:spt="100" style="position:absolute;left:7897;top:21966;height:41;width:39;" fillcolor="#A6A6A6 [2092]" filled="t" stroked="f" coordsize="8,8" o:gfxdata="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bD2aW5AAAA3AAA&#10;AA8AAAAAAAAAAQAgAAAAIgAAAGRycy9kb3ducmV2LnhtbFBLAQIUABQAAAAIAIdO4kAzLwWeOwAA&#10;ADkAAAAQAAAAAAAAAAEAIAAAAAgBAABkcnMvc2hhcGV4bWwueG1sUEsFBgAAAAAGAAYAWwEAALID&#10;AAAAAA==&#10;" path="m0,3c0,4,0,4,0,5c1,6,2,7,3,8c4,8,4,8,5,8c6,7,7,6,8,5c8,4,8,4,8,3c7,1,7,1,5,0c4,0,4,0,3,0c2,1,1,1,0,3xe">
                  <v:path o:connectlocs="0,15;0,25;14,41;24,41;39,25;39,15;24,0;14,0;0,1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09" o:spid="_x0000_s1026" o:spt="100" style="position:absolute;left:6387;top:21415;height:41;width:41;" fillcolor="#A6A6A6 [2092]" filled="t" stroked="f" coordsize="8,8" o:gfxdata="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cTde8AAAA&#10;3AAAAA8AAAAAAAAAAQAgAAAAIgAAAGRycy9kb3ducmV2LnhtbFBLAQIUABQAAAAIAIdO4kAzLwWe&#10;OwAAADkAAAAQAAAAAAAAAAEAIAAAAAsBAABkcnMvc2hhcGV4bWwueG1sUEsFBgAAAAAGAAYAWwEA&#10;ALUDAAAAAA==&#10;" path="m8,5c8,4,8,4,8,3c7,2,6,1,5,0c4,0,4,0,3,0c1,1,0,1,0,3c0,4,0,4,0,5c1,6,2,7,3,8c4,8,4,8,5,8c6,7,7,6,8,5xe">
                  <v:path o:connectlocs="41,25;41,15;25,0;15,0;0,15;0,25;15,41;25,41;41,2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0" o:spid="_x0000_s1026" o:spt="100" style="position:absolute;left:7900;top:21002;height:41;width:35;" fillcolor="#A6A6A6 [2092]" filled="t" stroked="f" coordsize="7,8" o:gfxdata="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e6NbsAAADc&#10;AAAADwAAAAAAAAABACAAAAAiAAAAZHJzL2Rvd25yZXYueG1sUEsBAhQAFAAAAAgAh07iQDMvBZ47&#10;AAAAOQAAABAAAAAAAAAAAQAgAAAACgEAAGRycy9zaGFwZXhtbC54bWxQSwUGAAAAAAYABgBbAQAA&#10;tAMAAAAA&#10;" path="m0,3c0,4,0,4,0,5c0,6,1,7,2,8c3,8,4,8,4,8c6,7,7,6,7,5c7,4,7,4,7,3c7,2,6,1,4,0c4,0,3,0,2,0c1,1,0,2,0,3xe">
                  <v:path o:connectlocs="0,15;0,25;10,41;20,41;35,25;35,15;20,0;10,0;0,1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1" o:spid="_x0000_s1026" o:spt="100" style="position:absolute;left:7692;top:22176;height:35;width:35;" fillcolor="#A6A6A6 [2092]" filled="t" stroked="f" coordsize="7,7" o:gfxdata="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n/lS8AAAA&#10;3AAAAA8AAAAAAAAAAQAgAAAAIgAAAGRycy9kb3ducmV2LnhtbFBLAQIUABQAAAAIAIdO4kAzLwWe&#10;OwAAADkAAAAQAAAAAAAAAAEAIAAAAAsBAABkcnMvc2hhcGV4bWwueG1sUEsFBgAAAAAGAAYAWwEA&#10;ALUDAAAAAA==&#10;" path="m0,2c0,3,0,4,0,4c0,6,1,7,3,7c3,7,4,7,5,7c6,7,7,6,7,4c7,4,7,3,7,2c7,1,6,0,5,0c4,0,3,0,3,0c1,0,0,1,0,2xe">
                  <v:path o:connectlocs="0,10;0,20;15,35;25,35;35,20;35,10;25,0;15,0;0,1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2" o:spid="_x0000_s1026" o:spt="100" style="position:absolute;left:6387;top:21554;height:35;width:35;" fillcolor="#A6A6A6 [2092]" filled="t" stroked="f" coordsize="7,7" o:gfxdata="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ZrW8+5AAAA3AAA&#10;AA8AAAAAAAAAAQAgAAAAIgAAAGRycy9kb3ducmV2LnhtbFBLAQIUABQAAAAIAIdO4kAzLwWeOwAA&#10;ADkAAAAQAAAAAAAAAAEAIAAAAAgBAABkcnMvc2hhcGV4bWwueG1sUEsFBgAAAAAGAAYAWwEAALID&#10;AAAAAA==&#10;" path="m7,5c7,4,7,3,7,3c7,1,6,0,5,0c4,0,3,0,3,0c1,0,0,1,0,3c0,3,0,4,0,5c0,6,1,7,3,7c3,7,4,7,5,7c6,7,7,6,7,5xe">
                  <v:path o:connectlocs="35,25;35,15;25,0;15,0;0,15;0,25;15,35;25,35;35,2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3" o:spid="_x0000_s1026" o:spt="100" style="position:absolute;left:7692;top:20800;height:33;width:41;" fillcolor="#A6A6A6 [2092]" filled="t" stroked="f" coordsize="8,7" o:gfxdata="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N5We8AAAA&#10;3AAAAA8AAAAAAAAAAQAgAAAAIgAAAGRycy9kb3ducmV2LnhtbFBLAQIUABQAAAAIAIdO4kAzLwWe&#10;OwAAADkAAAAQAAAAAAAAAAEAIAAAAAsBAABkcnMvc2hhcGV4bWwueG1sUEsFBgAAAAAGAAYAWwEA&#10;ALUDAAAAAA==&#10;" path="m0,3c0,6,2,7,4,7c6,7,8,6,8,4c8,1,6,0,4,0c2,0,0,1,0,3xe">
                  <v:path o:connectlocs="0,14;20,33;41,18;20,0;0,14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4" o:spid="_x0000_s1026" o:spt="100" style="position:absolute;left:6731;top:22176;height:35;width:35;" fillcolor="#A6A6A6 [2092]" filled="t" stroked="f" coordsize="7,7" o:gfxdata="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fVgI7gAAADcAAAA&#10;DwAAAAAAAAABACAAAAAiAAAAZHJzL2Rvd25yZXYueG1sUEsBAhQAFAAAAAgAh07iQDMvBZ47AAAA&#10;OQAAABAAAAAAAAAAAQAgAAAABwEAAGRycy9zaGFwZXhtbC54bWxQSwUGAAAAAAYABgBbAQAAsQMA&#10;AAAA&#10;" path="m7,4c7,3,7,3,7,2c7,1,6,0,5,0c4,0,4,0,3,0c2,0,1,1,0,2c0,3,0,3,0,4c1,5,2,6,3,7c4,7,4,7,5,7c6,6,7,5,7,4xe">
                  <v:path o:connectlocs="35,20;35,10;25,0;15,0;0,10;0,20;15,35;25,35;35,2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5" o:spid="_x0000_s1026" o:spt="100" style="position:absolute;left:6736;top:20800;height:33;width:33;" fillcolor="#A6A6A6 [2092]" filled="t" stroked="f" coordsize="7,7" o:gfxdata="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HPhXugAAANwA&#10;AAAPAAAAAAAAAAEAIAAAACIAAABkcnMvZG93bnJldi54bWxQSwECFAAUAAAACACHTuJAMy8FnjsA&#10;AAA5AAAAEAAAAAAAAAABACAAAAAJAQAAZHJzL3NoYXBleG1sLnhtbFBLBQYAAAAABgAGAFsBAACz&#10;AwAAAAA=&#10;" path="m7,4c7,4,7,3,7,3c6,1,5,0,4,0c3,0,3,0,2,0c1,0,0,1,0,3c0,3,0,4,0,4c0,6,1,6,2,7c3,7,3,7,4,7c5,6,6,6,7,4xe">
                  <v:path o:connectlocs="33,18;33,14;18,0;9,0;0,14;0,18;9,33;18,33;33,18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6" o:spid="_x0000_s1026" o:spt="100" style="position:absolute;left:6527;top:21966;height:35;width:35;" fillcolor="#A6A6A6 [2092]" filled="t" stroked="f" coordsize="7,7" o:gfxdata="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QXcy8AAAA&#10;3AAAAA8AAAAAAAAAAQAgAAAAIgAAAGRycy9kb3ducmV2LnhtbFBLAQIUABQAAAAIAIdO4kAzLwWe&#10;OwAAADkAAAAQAAAAAAAAAAEAIAAAAAsBAABkcnMvc2hhcGV4bWwueG1sUEsFBgAAAAAGAAYAWwEA&#10;ALUDAAAAAA==&#10;" path="m7,4c7,4,7,3,7,3c6,1,6,0,4,0c4,0,3,0,3,0c1,1,0,1,0,3c0,3,0,4,0,4c0,6,1,7,3,7c3,7,4,7,4,7c5,7,6,6,7,4xe">
                  <v:path o:connectlocs="35,20;35,15;20,0;15,0;0,15;0,20;15,35;20,35;35,2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7" o:spid="_x0000_s1026" o:spt="100" style="position:absolute;left:6527;top:21002;height:35;width:35;" fillcolor="#A6A6A6 [2092]" filled="t" stroked="f" coordsize="7,7" o:gfxdata="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mCw7u5AAAA3AAA&#10;AA8AAAAAAAAAAQAgAAAAIgAAAGRycy9kb3ducmV2LnhtbFBLAQIUABQAAAAIAIdO4kAzLwWeOwAA&#10;ADkAAAAQAAAAAAAAAAEAIAAAAAgBAABkcnMvc2hhcGV4bWwueG1sUEsFBgAAAAAGAAYAWwEAALID&#10;AAAAAA==&#10;" path="m7,5c7,4,7,4,7,3c7,2,6,1,4,0c4,0,3,0,3,0c1,1,0,2,0,3c0,4,0,4,0,5c1,6,2,7,3,7c3,7,4,7,4,7c6,7,7,6,7,5xe">
                  <v:path o:connectlocs="35,25;35,15;20,0;15,0;0,15;0,25;15,35;20,35;35,2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8" o:spid="_x0000_s1026" o:spt="100" style="position:absolute;left:8036;top:21693;height:35;width:33;" fillcolor="#A6A6A6 [2092]" filled="t" stroked="f" coordsize="7,7" o:gfxdata="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OZiC8AAAA&#10;3AAAAA8AAAAAAAAAAQAgAAAAIgAAAGRycy9kb3ducmV2LnhtbFBLAQIUABQAAAAIAIdO4kAzLwWe&#10;OwAAADkAAAAQAAAAAAAAAAEAIAAAAAsBAABkcnMvc2hhcGV4bWwueG1sUEsFBgAAAAAGAAYAWwEA&#10;ALUDAAAAAA==&#10;" path="m0,3c0,3,0,4,0,4c1,6,2,7,3,7c4,7,4,7,4,7c6,7,7,6,7,4c7,4,7,3,7,3c7,1,6,0,4,0c4,0,4,0,3,0c1,0,1,1,0,3xe">
                  <v:path o:connectlocs="0,15;0,20;14,35;18,35;33,20;33,15;18,0;14,0;0,1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9" o:spid="_x0000_s1026" o:spt="100" style="position:absolute;left:8036;top:21281;height:35;width:39;" fillcolor="#A6A6A6 [2092]" filled="t" stroked="f" coordsize="8,7" o:gfxdata="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l0o2/&#10;AAAA3AAAAA8AAAAAAAAAAQAgAAAAIgAAAGRycy9kb3ducmV2LnhtbFBLAQIUABQAAAAIAIdO4kAz&#10;LwWeOwAAADkAAAAQAAAAAAAAAAEAIAAAAA4BAABkcnMvc2hhcGV4bWwueG1sUEsFBgAAAAAGAAYA&#10;WwEAALgDAAAAAA==&#10;" path="m1,4c1,5,2,7,4,7c6,7,7,5,7,4c8,2,6,0,4,0c2,0,0,1,1,4xe">
                  <v:path o:connectlocs="4,20;19,35;34,20;19,0;4,2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0" o:spid="_x0000_s1026" o:spt="100" style="position:absolute;left:7419;top:20665;height:30;width:35;" fillcolor="#A6A6A6 [2092]" filled="t" stroked="f" coordsize="7,6" o:gfxdata="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cU3y8AAAA&#10;3AAAAA8AAAAAAAAAAQAgAAAAIgAAAGRycy9kb3ducmV2LnhtbFBLAQIUABQAAAAIAIdO4kAzLwWe&#10;OwAAADkAAAAQAAAAAAAAAAEAIAAAAAsBAABkcnMvc2hhcGV4bWwueG1sUEsFBgAAAAAGAAYAWwEA&#10;ALUDAAAAAA==&#10;" path="m0,2c0,3,0,3,0,4c1,5,2,6,3,6c3,6,4,6,4,6c5,6,6,5,7,4c7,3,7,3,7,2c6,1,6,0,4,0c4,0,3,0,3,0c1,0,0,1,0,2xe">
                  <v:path o:connectlocs="0,10;0,20;15,30;20,30;35,20;35,10;20,0;15,0;0,1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1" o:spid="_x0000_s1026" o:spt="100" style="position:absolute;left:7009;top:22315;height:30;width:30;" fillcolor="#A6A6A6 [2092]" filled="t" stroked="f" coordsize="6,6" o:gfxdata="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Xl328AAAA&#10;3AAAAA8AAAAAAAAAAQAgAAAAIgAAAGRycy9kb3ducmV2LnhtbFBLAQIUABQAAAAIAIdO4kAzLwWe&#10;OwAAADkAAAAQAAAAAAAAAAEAIAAAAAsBAABkcnMvc2hhcGV4bWwueG1sUEsFBgAAAAAGAAYAWwEA&#10;ALUDAAAAAA==&#10;" path="m6,4c6,3,6,3,6,2c6,1,5,0,4,0c4,0,3,0,2,0c1,0,0,1,0,2c0,3,0,3,0,4c0,5,1,6,2,6c3,6,4,6,4,6c5,6,6,5,6,4xe">
                  <v:path o:connectlocs="30,20;30,10;20,0;10,0;0,10;0,20;10,30;20,30;30,2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Oval 222" o:spid="_x0000_s1026" o:spt="3" type="#_x0000_t3" style="position:absolute;left:7009;top:20661;height:33;width:33;" fillcolor="#A6A6A6 [2092]" filled="t" stroked="f" coordsize="21600,21600" o:gfxdata="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YweVvQAA&#10;ANwAAAAPAAAAAAAAAAEAIAAAACIAAABkcnMvZG93bnJldi54bWxQSwECFAAUAAAACACHTuJAMy8F&#10;njsAAAA5AAAAEAAAAAAAAAABACAAAAAMAQAAZHJzL3NoYXBleG1sLnhtbFBLBQYAAAAABgAGAFsB&#10;AAC2AwAAAAA=&#10;">
                  <v:fill on="t" opacity="13107f" focussize="0,0"/>
                  <v:stroke on="f"/>
                  <v:imagedata o:title=""/>
                  <o:lock v:ext="edit" aspectratio="f"/>
                </v:shape>
                <v:shape id="Oval 223" o:spid="_x0000_s1026" o:spt="3" type="#_x0000_t3" style="position:absolute;left:7971;top:21903;height:30;width:30;" fillcolor="#A6A6A6 [2092]" filled="t" stroked="f" coordsize="21600,21600" o:gfxdata="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GZ4r4A&#10;AADcAAAADwAAAAAAAAABACAAAAAiAAAAZHJzL2Rvd25yZXYueG1sUEsBAhQAFAAAAAgAh07iQDMv&#10;BZ47AAAAOQAAABAAAAAAAAAAAQAgAAAADQEAAGRycy9zaGFwZXhtbC54bWxQSwUGAAAAAAYABgBb&#10;AQAAtwMAAAAA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24" o:spid="_x0000_s1026" o:spt="100" style="position:absolute;left:6393;top:21281;height:30;width:30;" fillcolor="#A6A6A6 [2092]" filled="t" stroked="f" coordsize="6,6" o:gfxdata="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7L8r4A&#10;AADcAAAADwAAAAAAAAABACAAAAAiAAAAZHJzL2Rvd25yZXYueG1sUEsBAhQAFAAAAAgAh07iQDMv&#10;BZ47AAAAOQAAABAAAAAAAAAAAQAgAAAADQEAAGRycy9zaGFwZXhtbC54bWxQSwUGAAAAAAYABgBb&#10;AQAAtwMAAAAA&#10;" path="m6,3c6,1,5,0,3,0c1,0,0,2,0,3c0,5,1,6,3,6c5,6,6,5,6,3xe">
                  <v:path o:connectlocs="30,15;15,0;0,15;15,30;30,15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5" o:spid="_x0000_s1026" o:spt="100" style="position:absolute;left:6387;top:21693;height:35;width:35;" fillcolor="#A6A6A6 [2092]" filled="t" stroked="f" coordsize="7,7" o:gfxdata="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4zlS8AAAA&#10;3AAAAA8AAAAAAAAAAQAgAAAAIgAAAGRycy9kb3ducmV2LnhtbFBLAQIUABQAAAAIAIdO4kAzLwWe&#10;OwAAADkAAAAQAAAAAAAAAAEAIAAAAAsBAABkcnMvc2hhcGV4bWwueG1sUEsFBgAAAAAGAAYAWwEA&#10;ALUDAAAAAA==&#10;" path="m7,3c7,1,5,0,3,0c2,0,0,2,1,3c1,5,2,7,4,6c6,6,7,5,7,3xe">
                  <v:path o:connectlocs="35,15;15,0;5,15;20,30;35,15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6" o:spid="_x0000_s1026" o:spt="100" style="position:absolute;left:7971;top:21077;height:30;width:30;" fillcolor="#A6A6A6 [2092]" filled="t" stroked="f" coordsize="6,6" o:gfxdata="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ev2Hb4A&#10;AADcAAAADwAAAAAAAAABACAAAAAiAAAAZHJzL2Rvd25yZXYueG1sUEsBAhQAFAAAAAgAh07iQDMv&#10;BZ47AAAAOQAAABAAAAAAAAAAAQAgAAAADQEAAGRycy9zaGFwZXhtbC54bWxQSwUGAAAAAAYABgBb&#10;AQAAtwMAAAAA&#10;" path="m0,2c0,3,0,3,0,4c1,5,1,6,2,6c3,6,3,6,4,6c5,6,6,5,6,4c6,3,6,3,6,2c6,1,5,0,4,0c3,0,3,0,2,0c1,0,0,1,0,2xe">
                  <v:path o:connectlocs="0,10;0,20;10,30;20,30;30,20;30,10;20,0;10,0;0,1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7" o:spid="_x0000_s1026" o:spt="100" style="position:absolute;left:7629;top:20730;height:35;width:30;" fillcolor="#A6A6A6 [2092]" filled="t" stroked="f" coordsize="6,7" o:gfxdata="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s2qK/&#10;AAAA3AAAAA8AAAAAAAAAAQAgAAAAIgAAAGRycy9kb3ducmV2LnhtbFBLAQIUABQAAAAIAIdO4kAz&#10;LwWeOwAAADkAAAAQAAAAAAAAAAEAIAAAAA4BAABkcnMvc2hhcGV4bWwueG1sUEsFBgAAAAAGAAYA&#10;WwEAALgDAAAAAA==&#10;" path="m0,4c0,5,1,7,3,7c5,7,6,5,6,4c6,2,5,1,3,1c1,0,0,2,0,4xe">
                  <v:path o:connectlocs="0,20;15,35;30,20;15,5;0,2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8" o:spid="_x0000_s1026" o:spt="100" style="position:absolute;left:6805;top:22245;height:30;width:30;" fillcolor="#A6A6A6 [2092]" filled="t" stroked="f" coordsize="6,6" o:gfxdata="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dc3xvQAA&#10;ANwAAAAPAAAAAAAAAAEAIAAAACIAAABkcnMvZG93bnJldi54bWxQSwECFAAUAAAACACHTuJAMy8F&#10;njsAAAA5AAAAEAAAAAAAAAABACAAAAAMAQAAZHJzL3NoYXBleG1sLnhtbFBLBQYAAAAABgAGAFsB&#10;AAC2AwAAAAA=&#10;" path="m6,3c6,1,4,0,2,0c1,0,0,1,0,3c0,5,1,6,3,6c4,6,6,4,6,3xe">
                  <v:path o:connectlocs="30,15;10,0;0,15;15,30;30,15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9" o:spid="_x0000_s1026" o:spt="100" style="position:absolute;left:6805;top:20735;height:24;width:30;" fillcolor="#A6A6A6 [2092]" filled="t" stroked="f" coordsize="6,5" o:gfxdata="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JqYdrgAAADcAAAA&#10;DwAAAAAAAAABACAAAAAiAAAAZHJzL2Rvd25yZXYueG1sUEsBAhQAFAAAAAgAh07iQDMvBZ47AAAA&#10;OQAAABAAAAAAAAAAAQAgAAAABwEAAGRycy9zaGFwZXhtbC54bWxQSwUGAAAAAAYABgBbAQAAsQMA&#10;AAAA&#10;" path="m6,3c6,3,6,2,6,2c6,1,5,0,4,0c3,0,3,0,2,0c1,0,0,1,0,2c0,2,0,3,0,3c0,4,1,5,2,5c3,5,3,5,4,5c5,5,5,4,6,3xe">
                  <v:path o:connectlocs="30,14;30,9;20,0;10,0;0,9;0,14;10,24;20,24;30,14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0" o:spid="_x0000_s1026" o:spt="100" style="position:absolute;left:6463;top:21903;height:30;width:24;" fillcolor="#A6A6A6 [2092]" filled="t" stroked="f" coordsize="5,6" o:gfxdata="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tkGG/&#10;AAAA3AAAAA8AAAAAAAAAAQAgAAAAIgAAAGRycy9kb3ducmV2LnhtbFBLAQIUABQAAAAIAIdO4kAz&#10;LwWeOwAAADkAAAAQAAAAAAAAAAEAIAAAAA4BAABkcnMvc2hhcGV4bWwueG1sUEsFBgAAAAAGAAYA&#10;WwEAALgDAAAAAA==&#10;" path="m5,4c5,3,5,3,5,2c5,1,4,0,3,0c3,0,2,0,2,0c1,0,0,1,0,2c0,3,0,3,0,4c0,5,1,5,2,6c2,6,3,6,3,6c4,5,5,5,5,4xe">
                  <v:path o:connectlocs="24,20;24,10;14,0;9,0;0,10;0,20;9,30;14,30;24,2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1" o:spid="_x0000_s1026" o:spt="100" style="position:absolute;left:6463;top:21077;height:30;width:24;" fillcolor="#A6A6A6 [2092]" filled="t" stroked="f" coordsize="5,6" o:gfxdata="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Dq8hvQAA&#10;ANwAAAAPAAAAAAAAAAEAIAAAACIAAABkcnMvZG93bnJldi54bWxQSwECFAAUAAAACACHTuJAMy8F&#10;njsAAAA5AAAAEAAAAAAAAAABACAAAAAMAQAAZHJzL3NoYXBleG1sLnhtbFBLBQYAAAAABgAGAFsB&#10;AAC2AwAAAAA=&#10;" path="m5,3c5,3,5,3,5,2c5,2,5,2,5,2c5,2,5,2,5,2c5,1,5,0,3,0c3,0,2,0,2,0c1,0,0,1,0,2c0,3,0,3,0,3c0,3,0,3,0,3c0,3,0,3,0,3c0,4,1,5,2,6c2,6,3,6,3,6c4,5,5,4,5,3xe">
                  <v:path o:connectlocs="24,15;24,10;24,10;24,10;14,0;9,0;0,10;0,15;0,15;0,15;9,30;14,30;24,15" o:connectangles="0,0,0,0,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2" o:spid="_x0000_s1026" o:spt="100" style="position:absolute;left:7117;top:21197;height:9;width:6;" fillcolor="#A6A6A6 [2092]" filled="t" stroked="f" coordsize="1,2" o:gfxdata="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wAke/&#10;AAAA3AAAAA8AAAAAAAAAAQAgAAAAIgAAAGRycy9kb3ducmV2LnhtbFBLAQIUABQAAAAIAIdO4kAz&#10;LwWeOwAAADkAAAAQAAAAAAAAAAEAIAAAAA4BAABkcnMvc2hhcGV4bWwueG1sUEsFBgAAAAAGAAYA&#10;WwEAALgDAAAAAA==&#10;" path="m1,0c1,0,1,1,1,1c1,1,1,1,1,1c1,1,0,1,0,2c0,2,0,2,0,2c0,2,0,2,0,2c1,2,1,1,1,0xe">
                  <v:path o:connectlocs="6,0;6,4;6,4;0,9;0,9;0,9;6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3" o:spid="_x0000_s1026" o:spt="100" style="position:absolute;left:7117;top:21197;height:9;width:11;" fillcolor="#A6A6A6 [2092]" filled="t" stroked="f" coordsize="2,2" o:gfxdata="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xaX2/&#10;AAAA3AAAAA8AAAAAAAAAAQAgAAAAIgAAAGRycy9kb3ducmV2LnhtbFBLAQIUABQAAAAIAIdO4kAz&#10;LwWeOwAAADkAAAAQAAAAAAAAAAEAIAAAAA4BAABkcnMvc2hhcGV4bWwueG1sUEsFBgAAAAAGAAYA&#10;WwEAALgDAAAAAA==&#10;" path="m1,0c1,0,1,0,1,0c1,1,1,2,0,2c0,2,0,2,0,2c2,2,2,1,1,0xe">
                  <v:path o:connectlocs="5,0;5,0;0,9;0,9;5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4" o:spid="_x0000_s1026" o:spt="100" style="position:absolute;left:6915;top:21405;height:9;width:4;" fillcolor="#A6A6A6 [2092]" filled="t" stroked="f" coordsize="1,2" o:gfxdata="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uOau/&#10;AAAA3AAAAA8AAAAAAAAAAQAgAAAAIgAAAGRycy9kb3ducmV2LnhtbFBLAQIUABQAAAAIAIdO4kAz&#10;LwWeOwAAADkAAAAQAAAAAAAAAAEAIAAAAA4BAABkcnMvc2hhcGV4bWwueG1sUEsFBgAAAAAGAAYA&#10;WwEAALgDAAAAAA==&#10;" path="m1,0c1,0,1,0,1,0c1,0,1,0,1,0c0,1,0,1,0,2c0,1,1,1,1,0xe">
                  <v:path o:connectlocs="4,0;4,0;4,0;0,9;4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5" o:spid="_x0000_s1026" o:spt="100" style="position:absolute;left:6915;top:21405;height:9;width:4;" fillcolor="#A6A6A6 [2092]" filled="t" stroked="f" coordsize="1,2" o:gfxdata="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Hod+/&#10;AAAA3AAAAA8AAAAAAAAAAQAgAAAAIgAAAGRycy9kb3ducmV2LnhtbFBLAQIUABQAAAAIAIdO4kAz&#10;LwWeOwAAADkAAAAQAAAAAAAAAAEAIAAAAA4BAABkcnMvc2hhcGV4bWwueG1sUEsFBgAAAAAGAAYA&#10;WwEAALgDAAAAAA==&#10;" path="m1,0c1,0,1,0,1,0c1,1,0,1,0,2c0,2,0,2,0,2c1,1,1,1,1,0xe">
                  <v:path o:connectlocs="4,0;4,0;0,9;0,9;4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6" o:spid="_x0000_s1026" o:spt="100" style="position:absolute;left:6915;top:21595;height:9;width:4;" fillcolor="#A6A6A6 [2092]" filled="t" stroked="f" coordsize="1,2" o:gfxdata="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LBES/&#10;AAAA3AAAAA8AAAAAAAAAAQAgAAAAIgAAAGRycy9kb3ducmV2LnhtbFBLAQIUABQAAAAIAIdO4kAz&#10;LwWeOwAAADkAAAAQAAAAAAAAAAEAIAAAAA4BAABkcnMvc2hhcGV4bWwueG1sUEsFBgAAAAAGAAYA&#10;WwEAALgDAAAAAA==&#10;" path="m1,2c1,1,0,0,0,0c0,0,0,0,0,0c0,0,0,1,0,1c0,1,0,1,0,1c0,1,0,2,1,2xe">
                  <v:path o:connectlocs="4,9;0,0;0,0;0,4;0,4;4,9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7" o:spid="_x0000_s1026" o:spt="100" style="position:absolute;left:6915;top:21595;height:9;width:4;" fillcolor="#A6A6A6 [2092]" filled="t" stroked="f" coordsize="1,2" o:gfxdata="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ZmjO/&#10;AAAA3AAAAA8AAAAAAAAAAQAgAAAAIgAAAGRycy9kb3ducmV2LnhtbFBLAQIUABQAAAAIAIdO4kAz&#10;LwWeOwAAADkAAAAQAAAAAAAAAAEAIAAAAA4BAABkcnMvc2hhcGV4bWwueG1sUEsFBgAAAAAGAAYA&#10;WwEAALgDAAAAAA==&#10;" path="m1,2c1,2,1,2,1,2c1,2,1,2,1,2c1,1,1,0,0,0c0,0,1,1,1,2xe">
                  <v:path o:connectlocs="4,9;4,9;4,9;0,0;4,9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8" o:spid="_x0000_s1026" o:spt="100" style="position:absolute;left:6924;top:21610;height:4;width:9;" fillcolor="#A6A6A6 [2092]" filled="t" stroked="f" coordsize="2,1" o:gfxdata="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Vf0S/&#10;AAAA3AAAAA8AAAAAAAAAAQAgAAAAIgAAAGRycy9kb3ducmV2LnhtbFBLAQIUABQAAAAIAIdO4kAz&#10;LwWeOwAAADkAAAAQAAAAAAAAAAEAIAAAAA4BAABkcnMvc2hhcGV4bWwueG1sUEsFBgAAAAAGAAYA&#10;WwEAALgDAAAAAA==&#10;" path="m0,0c1,1,1,1,2,1c1,1,1,0,0,0xe">
                  <v:path o:connectlocs="0,0;9,4;0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9" o:spid="_x0000_s1026" o:spt="100" style="position:absolute;left:6924;top:21610;height:4;width:9;" fillcolor="#A6A6A6 [2092]" filled="t" stroked="f" coordsize="2,1" o:gfxdata="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rrNrsAAADc&#10;AAAADwAAAAAAAAABACAAAAAiAAAAZHJzL2Rvd25yZXYueG1sUEsBAhQAFAAAAAgAh07iQDMvBZ47&#10;AAAAOQAAABAAAAAAAAAAAQAgAAAACgEAAGRycy9zaGFwZXhtbC54bWxQSwUGAAAAAAYABgBbAQAA&#10;tAMAAAAA&#10;" path="m0,0c1,0,1,1,2,1c2,1,2,1,2,1c2,0,1,0,0,0xe">
                  <v:path o:connectlocs="0,0;9,4;9,4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0" o:spid="_x0000_s1026" o:spt="100" style="position:absolute;left:7544;top:21331;height:0;width:0;" fillcolor="#A6A6A6 [2092]" filled="t" stroked="f" coordsize="0,0" o:gfxdata="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obk2&#10;wAAAANwAAAAPAAAAAAAAAAEAIAAAACIAAABkcnMvZG93bnJldi54bWxQSwECFAAUAAAACACHTuJA&#10;My8FnjsAAAA5AAAAEAAAAAAAAAABACAAAAAPAQAAZHJzL3NoYXBleG1sLnhtbFBLBQYAAAAABgAG&#10;AFsBAAC5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1" o:spid="_x0000_s1026" o:spt="100" style="position:absolute;left:7535;top:21331;height:6;width:9;" fillcolor="#A6A6A6 [2092]" filled="t" stroked="f" coordsize="2,1" o:gfxdata="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NAtjbsAAADc&#10;AAAADwAAAAAAAAABACAAAAAiAAAAZHJzL2Rvd25yZXYueG1sUEsBAhQAFAAAAAgAh07iQDMvBZ47&#10;AAAAOQAAABAAAAAAAAAAAQAgAAAACgEAAGRycy9zaGFwZXhtbC54bWxQSwUGAAAAAAYABgBbAQAA&#10;tAMAAAAA&#10;" path="m0,1c0,1,0,1,0,1c1,1,1,0,2,0c2,0,2,0,2,0c2,0,2,0,2,0c1,0,1,1,0,1xe">
                  <v:path o:connectlocs="0,6;0,6;9,0;9,0;9,0;0,6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2" o:spid="_x0000_s1026" o:spt="100" style="position:absolute;left:7535;top:21331;height:6;width:9;" fillcolor="#A6A6A6 [2092]" filled="t" stroked="f" coordsize="2,1" o:gfxdata="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yIFr4A&#10;AADcAAAADwAAAAAAAAABACAAAAAiAAAAZHJzL2Rvd25yZXYueG1sUEsBAhQAFAAAAAgAh07iQDMv&#10;BZ47AAAAOQAAABAAAAAAAAAAAQAgAAAADQEAAGRycy9zaGFwZXhtbC54bWxQSwUGAAAAAAYABgBb&#10;AQAAtwMAAAAA&#10;" path="m0,1c0,1,0,1,1,1c1,1,2,0,2,0c2,0,2,0,2,0c1,1,1,1,0,1xe">
                  <v:path o:connectlocs="0,6;4,6;9,0;9,0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3" o:spid="_x0000_s1026" o:spt="100" style="position:absolute;left:7535;top:21331;height:6;width:9;" fillcolor="#A6A6A6 [2092]" filled="t" stroked="f" coordsize="2,1" o:gfxdata="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4WYb4A&#10;AADcAAAADwAAAAAAAAABACAAAAAiAAAAZHJzL2Rvd25yZXYueG1sUEsBAhQAFAAAAAgAh07iQDMv&#10;BZ47AAAAOQAAABAAAAAAAAAAAQAgAAAADQEAAGRycy9zaGFwZXhtbC54bWxQSwUGAAAAAAYABgBb&#10;AQAAtwMAAAAA&#10;" path="m2,0c1,0,1,1,0,1c0,1,0,1,0,1c1,1,1,1,2,0xe">
                  <v:path o:connectlocs="9,0;0,6;0,6;9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4" o:spid="_x0000_s1026" o:spt="100" style="position:absolute;left:7544;top:21678;height:6;width:0;" fillcolor="#A6A6A6 [2092]" filled="t" stroked="f" coordsize="1,1" o:gfxdata="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7F+f&#10;wAAAANwAAAAPAAAAAAAAAAEAIAAAACIAAABkcnMvZG93bnJldi54bWxQSwECFAAUAAAACACHTuJA&#10;My8FnjsAAAA5AAAAEAAAAAAAAAABACAAAAAPAQAAZHJzL3NoYXBleG1sLnhtbFBLBQYAAAAABgAG&#10;AFsBAAC5AwAAAAA=&#10;" path="m0,1c0,0,0,0,0,0c0,0,0,0,0,0c0,0,0,0,0,0c0,0,0,0,0,1xe">
                  <v:path o:connectlocs="0,6;0,0;0,0;0,0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5" o:spid="_x0000_s1026" o:spt="100" style="position:absolute;left:7535;top:21675;height:9;width:9;" fillcolor="#A6A6A6 [2092]" filled="t" stroked="f" coordsize="2,2" o:gfxdata="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ieL74A&#10;AADcAAAADwAAAAAAAAABACAAAAAiAAAAZHJzL2Rvd25yZXYueG1sUEsBAhQAFAAAAAgAh07iQDMv&#10;BZ47AAAAOQAAABAAAAAAAAAAAQAgAAAADQEAAGRycy9zaGFwZXhtbC54bWxQSwUGAAAAAAYABgBb&#10;AQAAtwMAAAAA&#10;" path="m0,0c0,0,0,0,0,0c0,0,0,0,0,0c1,0,1,1,2,2c2,2,2,2,2,2c2,1,2,1,2,1c1,1,1,0,0,0xe">
                  <v:path o:connectlocs="0,0;0,0;0,0;9,9;9,9;9,4;0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6" o:spid="_x0000_s1026" o:spt="100" style="position:absolute;left:7535;top:21675;height:4;width:9;" fillcolor="#A6A6A6 [2092]" filled="t" stroked="f" coordsize="2,1" o:gfxdata="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eOFb4A&#10;AADcAAAADwAAAAAAAAABACAAAAAiAAAAZHJzL2Rvd25yZXYueG1sUEsBAhQAFAAAAAgAh07iQDMv&#10;BZ47AAAAOQAAABAAAAAAAAAAAQAgAAAADQEAAGRycy9zaGFwZXhtbC54bWxQSwUGAAAAAAYABgBb&#10;AQAAtwMAAAAA&#10;" path="m0,0c1,0,1,0,2,1c2,1,2,1,2,1c1,1,1,0,0,0c0,0,0,0,0,0xe">
                  <v:path o:connectlocs="0,0;9,4;9,4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7" o:spid="_x0000_s1026" o:spt="100" style="position:absolute;left:7535;top:21675;height:4;width:9;" fillcolor="#A6A6A6 [2092]" filled="t" stroked="f" coordsize="2,1" o:gfxdata="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UQYr4A&#10;AADcAAAADwAAAAAAAAABACAAAAAiAAAAZHJzL2Rvd25yZXYueG1sUEsBAhQAFAAAAAgAh07iQDMv&#10;BZ47AAAAOQAAABAAAAAAAAAAAQAgAAAADQEAAGRycy9zaGFwZXhtbC54bWxQSwUGAAAAAAYABgBb&#10;AQAAtwMAAAAA&#10;" path="m2,1c1,0,1,0,0,0c0,0,0,0,0,0c1,0,1,1,2,1xe">
                  <v:path o:connectlocs="9,4;0,0;0,0;9,4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8" o:spid="_x0000_s1026" o:spt="100" style="position:absolute;left:7054;top:21812;height:6;width:4;" fillcolor="#A6A6A6 [2092]" filled="t" stroked="f" coordsize="1,1" o:gfxdata="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11mc&#10;wAAAANwAAAAPAAAAAAAAAAEAIAAAACIAAABkcnMvZG93bnJldi54bWxQSwECFAAUAAAACACHTuJA&#10;My8FnjsAAAA5AAAAEAAAAAAAAAABACAAAAAPAQAAZHJzL3NoYXBleG1sLnhtbFBLBQYAAAAABgAG&#10;AFsBAAC5AwAAAAA=&#10;" path="m0,1c0,1,0,1,0,1c1,1,1,1,1,1c1,1,1,0,1,0c1,0,1,1,0,1xe">
                  <v:path o:connectlocs="0,6;0,6;4,6;4,0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9" o:spid="_x0000_s1026" o:spt="100" style="position:absolute;left:7054;top:21808;height:9;width:9;" fillcolor="#A6A6A6 [2092]" filled="t" stroked="f" coordsize="2,2" o:gfxdata="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1lCq8AAAA&#10;3AAAAA8AAAAAAAAAAQAgAAAAIgAAAGRycy9kb3ducmV2LnhtbFBLAQIUABQAAAAIAIdO4kAzLwWe&#10;OwAAADkAAAAQAAAAAAAAAAEAIAAAAAsBAABkcnMvc2hhcGV4bWwueG1sUEsFBgAAAAAGAAYAWwEA&#10;ALUDAAAAAA==&#10;" path="m2,0c2,0,2,0,2,0c2,0,2,0,2,0c2,0,2,0,2,0c1,1,1,1,0,2c1,2,1,1,1,1c1,1,2,1,2,0xe">
                  <v:path o:connectlocs="9,0;9,0;9,0;9,0;0,9;4,4;9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0" o:spid="_x0000_s1026" o:spt="100" style="position:absolute;left:7057;top:21812;height:6;width:6;" fillcolor="#A6A6A6 [2092]" filled="t" stroked="f" coordsize="1,1" o:gfxdata="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BGh1&#10;wAAAANwAAAAPAAAAAAAAAAEAIAAAACIAAABkcnMvZG93bnJldi54bWxQSwECFAAUAAAACACHTuJA&#10;My8FnjsAAAA5AAAAEAAAAAAAAAABACAAAAAPAQAAZHJzL3NoYXBleG1sLnhtbFBLBQYAAAAABgAG&#10;AFsBAAC5AwAAAAA=&#10;" path="m1,0c1,0,1,0,1,0c1,0,0,0,0,0c0,0,0,1,0,1c0,1,0,1,0,1c0,0,0,0,1,0xe">
                  <v:path o:connectlocs="6,0;6,0;0,0;0,6;0,6;6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1" o:spid="_x0000_s1026" o:spt="100" style="position:absolute;left:7057;top:21808;height:4;width:6;" fillcolor="#A6A6A6 [2092]" filled="t" stroked="f" coordsize="1,1" o:gfxdata="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51c1vQAA&#10;ANwAAAAPAAAAAAAAAAEAIAAAACIAAABkcnMvZG93bnJldi54bWxQSwECFAAUAAAACACHTuJAMy8F&#10;njsAAAA5AAAAEAAAAAAAAAABACAAAAAMAQAAZHJzL3NoYXBleG1sLnhtbFBLBQYAAAAABgAGAFsB&#10;AAC2AwAAAAA=&#10;" path="m0,1c0,1,1,1,1,1c1,1,1,1,1,0c1,1,0,1,0,1xe">
                  <v:path o:connectlocs="0,4;6,4;6,0;0,4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2" o:spid="_x0000_s1026" o:spt="100" style="position:absolute;left:7470;top:22087;height:74;width:69;" fillcolor="#A6A6A6 [2092]" filled="t" stroked="f" coordsize="14,15" o:gfxdata="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6Ii74A&#10;AADcAAAADwAAAAAAAAABACAAAAAiAAAAZHJzL2Rvd25yZXYueG1sUEsBAhQAFAAAAAgAh07iQDMv&#10;BZ47AAAAOQAAABAAAAAAAAAAAQAgAAAADQEAAGRycy9zaGFwZXhtbC54bWxQSwUGAAAAAAYABgBb&#10;AQAAtwMAAAAA&#10;" path="m8,15c11,14,13,12,14,9c14,8,14,7,14,6c13,4,12,2,9,1c6,0,1,2,0,6c0,7,0,8,0,9c0,9,0,9,0,10c1,12,3,14,6,15c7,15,7,15,8,15xe">
                  <v:path o:connectlocs="39,74;69,44;69,29;44,4;0,29;0,44;0,49;29,74;39,74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3" o:spid="_x0000_s1026" o:spt="100" style="position:absolute;left:7419;top:22315;height:33;width:35;" fillcolor="#A6A6A6 [2092]" filled="t" stroked="f" coordsize="7,7" o:gfxdata="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2xOQa5AAAA3AAA&#10;AA8AAAAAAAAAAQAgAAAAIgAAAGRycy9kb3ducmV2LnhtbFBLAQIUABQAAAAIAIdO4kAzLwWeOwAA&#10;ADkAAAAQAAAAAAAAAAEAIAAAAAgBAABkcnMvc2hhcGV4bWwueG1sUEsFBgAAAAAGAAYAWwEAALID&#10;AAAAAA==&#10;" path="m4,6c4,6,4,6,4,6c5,6,6,5,6,4c7,3,7,3,6,2c6,1,6,0,4,0c4,0,3,0,2,0c1,0,0,1,0,2c0,3,0,3,0,4c0,4,0,4,0,4c1,5,1,6,2,6c3,7,4,7,4,6xe">
                  <v:path o:connectlocs="20,28;20,28;30,18;30,9;20,0;10,0;0,9;0,18;0,18;10,28;20,28" o:connectangles="0,0,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4" o:spid="_x0000_s1026" o:spt="100" style="position:absolute;left:7401;top:21818;height:0;width:4;" fillcolor="#A6A6A6 [2092]" filled="t" stroked="f" coordsize="1,1" o:gfxdata="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NclC&#10;wAAAANwAAAAPAAAAAAAAAAEAIAAAACIAAABkcnMvZG93bnJldi54bWxQSwECFAAUAAAACACHTuJA&#10;My8FnjsAAAA5AAAAEAAAAAAAAAABACAAAAAPAQAAZHJzL3NoYXBleG1sLnhtbFBLBQYAAAAABgAG&#10;AFsBAAC5AwAAAAA=&#10;" path="m1,0c1,0,1,0,1,0c1,0,1,0,0,0c1,0,1,0,1,0xe">
                  <v:path o:connectlocs="4,0;4,0;0,0;4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5" o:spid="_x0000_s1026" o:spt="100" style="position:absolute;left:7401;top:21812;height:6;width:4;" fillcolor="#A6A6A6 [2092]" filled="t" stroked="f" coordsize="1,1" o:gfxdata="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3FE2&#10;wAAAANwAAAAPAAAAAAAAAAEAIAAAACIAAABkcnMvZG93bnJldi54bWxQSwECFAAUAAAACACHTuJA&#10;My8FnjsAAAA5AAAAEAAAAAAAAAABACAAAAAPAQAAZHJzL3NoYXBleG1sLnhtbFBLBQYAAAAABgAG&#10;AFsBAAC5AwAAAAA=&#10;" path="m0,0c0,0,0,0,0,0c0,0,0,0,0,1c1,1,1,1,1,1c1,1,1,1,1,1c1,0,0,0,0,0xe">
                  <v:path o:connectlocs="0,0;0,0;0,6;4,6;4,6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6" o:spid="_x0000_s1026" o:spt="100" style="position:absolute;left:7401;top:21812;height:6;width:4;" fillcolor="#A6A6A6 [2092]" filled="t" stroked="f" coordsize="1,1" o:gfxdata="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kPSt&#10;wAAAANwAAAAPAAAAAAAAAAEAIAAAACIAAABkcnMvZG93bnJldi54bWxQSwECFAAUAAAACACHTuJA&#10;My8FnjsAAAA5AAAAEAAAAAAAAAABACAAAAAPAQAAZHJzL3NoYXBleG1sLnhtbFBLBQYAAAAABgAG&#10;AFsBAAC5AwAAAAA=&#10;" path="m0,0c0,0,0,0,0,0c0,0,0,0,0,0c0,0,0,0,0,0c0,0,0,1,1,1c1,1,1,1,0,1c0,0,0,0,0,0xe">
                  <v:path o:connectlocs="0,0;0,0;0,0;0,0;4,6;0,6;0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7" o:spid="_x0000_s1026" o:spt="100" style="position:absolute;left:7401;top:21812;height:6;width:0;" fillcolor="#A6A6A6 [2092]" filled="t" stroked="f" coordsize="1,1" o:gfxdata="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Qmra&#10;wAAAANwAAAAPAAAAAAAAAAEAIAAAACIAAABkcnMvZG93bnJldi54bWxQSwECFAAUAAAACACHTuJA&#10;My8FnjsAAAA5AAAAEAAAAAAAAAABACAAAAAPAQAAZHJzL3NoYXBleG1sLnhtbFBLBQYAAAAABgAG&#10;AFsBAAC5AwAAAAA=&#10;" path="m0,1c0,0,0,0,0,0c0,0,0,0,0,0c0,0,0,0,0,1xe">
                  <v:path o:connectlocs="0,6;0,0;0,0;0,6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8" o:spid="_x0000_s1026" o:spt="100" style="position:absolute;left:7629;top:22245;height:30;width:30;" fillcolor="#A6A6A6 [2092]" filled="t" stroked="f" coordsize="6,6" o:gfxdata="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ZB0y/&#10;AAAA3AAAAA8AAAAAAAAAAQAgAAAAIgAAAGRycy9kb3ducmV2LnhtbFBLAQIUABQAAAAIAIdO4kAz&#10;LwWeOwAAADkAAAAQAAAAAAAAAAEAIAAAAA4BAABkcnMvc2hhcGV4bWwueG1sUEsFBgAAAAAGAAYA&#10;WwEAALgDAAAAAA==&#10;" path="m4,6c5,6,5,5,6,4c6,4,6,3,6,2c6,2,6,2,6,2c5,1,5,1,4,0c3,0,2,0,2,0c1,1,0,1,0,2c0,3,0,4,0,4c0,5,1,6,2,6c2,6,3,6,4,6xe">
                  <v:path o:connectlocs="20,30;30,20;30,10;30,10;20,0;10,0;0,10;0,20;10,30;20,30" o:connectangles="0,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9" o:spid="_x0000_s1026" o:spt="100" style="position:absolute;left:7479;top:22235;height:50;width:50;" fillcolor="#A6A6A6 [2092]" filled="t" stroked="f" coordsize="10,10" o:gfxdata="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9rb7vQAA&#10;ANwAAAAPAAAAAAAAAAEAIAAAACIAAABkcnMvZG93bnJldi54bWxQSwECFAAUAAAACACHTuJAMy8F&#10;njsAAAA5AAAAEAAAAAAAAAABACAAAAAMAQAAZHJzL3NoYXBleG1sLnhtbFBLBQYAAAAABgAGAFsB&#10;AAC2AwAAAAA=&#10;" path="m6,10c8,9,9,8,10,6c10,6,10,5,10,4c9,2,8,1,6,1c5,0,5,0,4,1c2,1,1,2,0,4c0,5,0,6,0,6c1,8,2,9,4,10c5,10,5,10,6,10xe">
                  <v:path o:connectlocs="30,50;50,30;50,20;30,5;20,5;0,20;0,30;20,50;30,5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0" o:spid="_x0000_s1026" o:spt="100" style="position:absolute;left:6983;top:21749;height:0;width:6;" fillcolor="#A6A6A6 [2092]" filled="t" stroked="f" coordsize="1,1" o:gfxdata="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3f6o&#10;wAAAANwAAAAPAAAAAAAAAAEAIAAAACIAAABkcnMvZG93bnJldi54bWxQSwECFAAUAAAACACHTuJA&#10;My8FnjsAAAA5AAAAEAAAAAAAAAABACAAAAAPAQAAZHJzL3NoYXBleG1sLnhtbFBLBQYAAAAABgAG&#10;AFsBAAC5AwAAAAA=&#10;" path="m1,0c0,0,0,0,0,0c0,0,0,0,0,0c0,0,0,0,0,0c0,0,0,0,0,0c0,0,0,0,0,0c0,0,1,0,1,0xe">
                  <v:path o:connectlocs="6,0;0,0;0,0;0,0;0,0;0,0;6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1" o:spid="_x0000_s1026" o:spt="100" style="position:absolute;left:6983;top:21749;height:0;width:6;" fillcolor="#A6A6A6 [2092]" filled="t" stroked="f" coordsize="1,1" o:gfxdata="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hJEi8AAAA&#10;3AAAAA8AAAAAAAAAAQAgAAAAIgAAAGRycy9kb3ducmV2LnhtbFBLAQIUABQAAAAIAIdO4kAzLwWe&#10;OwAAADkAAAAQAAAAAAAAAAEAIAAAAAsBAABkcnMvc2hhcGV4bWwueG1sUEsFBgAAAAAGAAYAWwEA&#10;ALUDAAAAAA==&#10;" path="m1,0c1,0,1,0,1,0c1,0,0,0,0,0c0,0,0,0,0,0c1,0,1,0,1,0xe">
                  <v:path o:connectlocs="6,0;6,0;0,0;0,0;6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2" o:spid="_x0000_s1026" o:spt="100" style="position:absolute;left:6983;top:21743;height:6;width:6;" fillcolor="#A6A6A6 [2092]" filled="t" stroked="f" coordsize="1,1" o:gfxdata="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rYHT&#10;wAAAANwAAAAPAAAAAAAAAAEAIAAAACIAAABkcnMvZG93bnJldi54bWxQSwECFAAUAAAACACHTuJA&#10;My8FnjsAAAA5AAAAEAAAAAAAAAABACAAAAAPAQAAZHJzL3NoYXBleG1sLnhtbFBLBQYAAAAABgAG&#10;AFsBAAC5AwAAAAA=&#10;" path="m1,1c1,1,1,1,1,1c1,1,1,1,1,0c1,1,0,1,0,1c0,1,0,1,1,1xe">
                  <v:path o:connectlocs="6,6;6,6;6,0;0,6;6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3" o:spid="_x0000_s1026" o:spt="100" style="position:absolute;left:6989;top:21749;height:0;width:0;" fillcolor="#A6A6A6 [2092]" filled="t" stroked="f" coordsize="0,0" o:gfxdata="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tgRa&#10;wAAAANwAAAAPAAAAAAAAAAEAIAAAACIAAABkcnMvZG93bnJldi54bWxQSwECFAAUAAAACACHTuJA&#10;My8FnjsAAAA5AAAAEAAAAAAAAAABACAAAAAPAQAAZHJzL3NoYXBleG1sLnhtbFBLBQYAAAAABgAG&#10;AFsBAAC5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4" o:spid="_x0000_s1026" o:spt="100" style="position:absolute;left:6915;top:21405;height:0;width:4;" fillcolor="#A6A6A6 [2092]" filled="t" stroked="f" coordsize="1,1" o:gfxdata="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M7o/&#10;wAAAANwAAAAPAAAAAAAAAAEAIAAAACIAAABkcnMvZG93bnJldi54bWxQSwECFAAUAAAACACHTuJA&#10;My8FnjsAAAA5AAAAEAAAAAAAAAABACAAAAAPAQAAZHJzL3NoYXBleG1sLnhtbFBLBQYAAAAABgAG&#10;AFsBAAC5AwAAAAA=&#10;" path="m1,0c1,0,1,0,1,0c1,0,1,0,1,0c1,0,0,0,0,0c0,0,0,0,1,0c1,0,1,0,1,0c1,0,1,0,1,0xe">
                  <v:path o:connectlocs="4,0;4,0;4,0;0,0;4,0;4,0;4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5" o:spid="_x0000_s1026" o:spt="100" style="position:absolute;left:6918;top:21400;height:6;width:0;" fillcolor="#A6A6A6 [2092]" filled="t" stroked="f" coordsize="1,1" o:gfxdata="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2iJL&#10;wAAAANwAAAAPAAAAAAAAAAEAIAAAACIAAABkcnMvZG93bnJldi54bWxQSwECFAAUAAAACACHTuJA&#10;My8FnjsAAAA5AAAAEAAAAAAAAAABACAAAAAPAQAAZHJzL3NoYXBleG1sLnhtbFBLBQYAAAAABgAG&#10;AFsBAAC5AwAAAAA=&#10;" path="m0,1c0,1,0,1,0,1c0,1,0,1,0,1c0,1,0,0,0,0c0,0,0,0,0,1c0,1,0,1,0,1xe">
                  <v:path o:connectlocs="0,6;0,6;0,6;0,0;0,6;0,6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6" o:spid="_x0000_s1026" o:spt="100" style="position:absolute;left:6915;top:21400;height:6;width:4;" fillcolor="#A6A6A6 [2092]" filled="t" stroked="f" coordsize="1,1" o:gfxdata="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lofQ&#10;wAAAANwAAAAPAAAAAAAAAAEAIAAAACIAAABkcnMvZG93bnJldi54bWxQSwECFAAUAAAACACHTuJA&#10;My8FnjsAAAA5AAAAEAAAAAAAAAABACAAAAAPAQAAZHJzL3NoYXBleG1sLnhtbFBLBQYAAAAABgAG&#10;AFsBAAC5AwAAAAA=&#10;" path="m1,1c1,1,1,0,1,0c1,1,0,1,0,1c0,1,0,1,0,1c0,1,1,1,1,1xe">
                  <v:path o:connectlocs="4,6;4,0;0,6;0,6;4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7" o:spid="_x0000_s1026" o:spt="100" style="position:absolute;left:6918;top:21400;height:6;width:0;" fillcolor="#A6A6A6 [2092]" filled="t" stroked="f" coordsize="1,1" o:gfxdata="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EGae/&#10;AAAA3AAAAA8AAAAAAAAAAQAgAAAAIgAAAGRycy9kb3ducmV2LnhtbFBLAQIUABQAAAAIAIdO4kAz&#10;LwWeOwAAADkAAAAQAAAAAAAAAAEAIAAAAA4BAABkcnMvc2hhcGV4bWwueG1sUEsFBgAAAAAGAAYA&#10;WwEAALgDAAAAAA==&#10;" path="m0,0c0,0,0,1,0,1c0,0,0,0,0,0c0,0,0,0,0,0c0,0,0,0,0,0xe">
                  <v:path o:connectlocs="0,0;0,6;0,0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8" o:spid="_x0000_s1026" o:spt="100" style="position:absolute;left:6918;top:21405;height:0;width:0;" fillcolor="#A6A6A6 [2092]" filled="t" stroked="f" coordsize="0,0" o:gfxdata="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wafC&#10;wAAAANwAAAAPAAAAAAAAAAEAIAAAACIAAABkcnMvZG93bnJldi54bWxQSwECFAAUAAAACACHTuJA&#10;My8FnjsAAAA5AAAAEAAAAAAAAAABACAAAAAPAQAAZHJzL3NoYXBleG1sLnhtbFBLBQYAAAAABgAG&#10;AFsBAAC5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9" o:spid="_x0000_s1026" o:spt="100" style="position:absolute;left:6918;top:21405;height:0;width:0;" fillcolor="#A6A6A6 [2092]" filled="t" stroked="f" coordsize="0,0" o:gfxdata="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XjOwvQAA&#10;ANwAAAAPAAAAAAAAAAEAIAAAACIAAABkcnMvZG93bnJldi54bWxQSwECFAAUAAAACACHTuJAMy8F&#10;njsAAAA5AAAAEAAAAAAAAAABACAAAAAMAQAAZHJzL3NoYXBleG1sLnhtbFBLBQYAAAAABgAGAFsB&#10;AAC2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0" o:spid="_x0000_s1026" o:spt="100" style="position:absolute;left:6885;top:22319;height:0;width:4;" fillcolor="#A6A6A6 [2092]" filled="t" stroked="f" coordsize="1,1" o:gfxdata="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243V&#10;wAAAANwAAAAPAAAAAAAAAAEAIAAAACIAAABkcnMvZG93bnJldi54bWxQSwECFAAUAAAACACHTuJA&#10;My8FnjsAAAA5AAAAEAAAAAAAAAABACAAAAAPAQAAZHJzL3NoYXBleG1sLnhtbFBLBQYAAAAABgAG&#10;AFsBAAC5AwAAAAA=&#10;" path="m1,0c1,0,0,0,0,0c0,0,1,0,1,0xe">
                  <v:path o:connectlocs="4,0;0,0;4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1" o:spid="_x0000_s1026" o:spt="100" style="position:absolute;left:6885;top:22319;height:0;width:4;" fillcolor="#A6A6A6 [2092]" filled="t" stroked="f" coordsize="1,1" o:gfxdata="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OLKVvQAA&#10;ANwAAAAPAAAAAAAAAAEAIAAAACIAAABkcnMvZG93bnJldi54bWxQSwECFAAUAAAACACHTuJAMy8F&#10;njsAAAA5AAAAEAAAAAAAAAABACAAAAAMAQAAZHJzL3NoYXBleG1sLnhtbFBLBQYAAAAABgAGAFsB&#10;AAC2AwAAAAA=&#10;" path="m0,0c0,0,1,0,1,0c1,0,0,0,0,0xe">
                  <v:path o:connectlocs="0,0;4,0;0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2" o:spid="_x0000_s1026" o:spt="100" style="position:absolute;left:6915;top:21459;height:6;width:0;" fillcolor="#A6A6A6 [2092]" filled="t" stroked="f" coordsize="1,1" o:gfxdata="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dBcO&#10;wAAAANwAAAAPAAAAAAAAAAEAIAAAACIAAABkcnMvZG93bnJldi54bWxQSwECFAAUAAAACACHTuJA&#10;My8FnjsAAAA5AAAAEAAAAAAAAAABACAAAAAPAQAAZHJzL3NoYXBleG1sLnhtbFBLBQYAAAAABgAG&#10;AFsBAAC5AwAAAAA=&#10;" path="m0,1c0,1,0,1,0,0c0,0,0,1,0,1c0,1,0,1,0,1c0,1,0,1,0,1xe">
                  <v:path o:connectlocs="0,6;0,0;0,6;0,6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3" o:spid="_x0000_s1026" o:spt="100" style="position:absolute;left:6915;top:21459;height:6;width:4;" fillcolor="#A6A6A6 [2092]" filled="t" stroked="f" coordsize="1,1" o:gfxdata="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pol5&#10;wAAAANwAAAAPAAAAAAAAAAEAIAAAACIAAABkcnMvZG93bnJldi54bWxQSwECFAAUAAAACACHTuJA&#10;My8FnjsAAAA5AAAAEAAAAAAAAAABACAAAAAPAQAAZHJzL3NoYXBleG1sLnhtbFBLBQYAAAAABgAG&#10;AFsBAAC5AwAAAAA=&#10;" path="m0,0c0,1,0,1,0,1c0,1,0,1,0,1c0,1,0,1,1,1c1,1,1,1,0,0xe">
                  <v:path o:connectlocs="0,0;0,6;0,6;4,6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4" o:spid="_x0000_s1026" o:spt="100" style="position:absolute;left:6915;top:21598;height:6;width:4;" fillcolor="#A6A6A6 [2092]" filled="t" stroked="f" coordsize="1,1" o:gfxdata="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6izi&#10;wAAAANwAAAAPAAAAAAAAAAEAIAAAACIAAABkcnMvZG93bnJldi54bWxQSwECFAAUAAAACACHTuJA&#10;My8FnjsAAAA5AAAAEAAAAAAAAAABACAAAAAPAQAAZHJzL3NoYXBleG1sLnhtbFBLBQYAAAAABgAG&#10;AFsBAAC5AwAAAAA=&#10;" path="m1,1c0,1,0,0,0,0c0,0,0,0,0,0c0,0,0,1,0,1c0,1,0,1,1,1c1,1,1,1,1,1xe">
                  <v:path o:connectlocs="4,6;0,0;0,0;0,6;4,6;4,6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5" o:spid="_x0000_s1026" o:spt="100" style="position:absolute;left:6918;top:21604;height:0;width:0;" fillcolor="#A6A6A6 [2092]" filled="t" stroked="f" coordsize="0,0" o:gfxdata="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yq9o&#10;wAAAANwAAAAPAAAAAAAAAAEAIAAAACIAAABkcnMvZG93bnJldi54bWxQSwECFAAUAAAACACHTuJA&#10;My8FnjsAAAA5AAAAEAAAAAAAAAABACAAAAAPAQAAZHJzL3NoYXBleG1sLnhtbFBLBQYAAAAABgAG&#10;AFsBAAC5AwAAAAA=&#10;" path="m0,0c0,0,0,0,0,0c0,0,0,0,0,0c0,0,0,0,0,0c0,0,0,0,0,0c0,0,0,0,0,0c0,0,0,0,0,0xe">
                  <v:path o:connectlocs="0,0;0,0;0,0;0,0;0,0;0,0;0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6" o:spid="_x0000_s1026" o:spt="100" style="position:absolute;left:6915;top:21604;height:0;width:4;" fillcolor="#A6A6A6 [2092]" filled="t" stroked="f" coordsize="1,1" o:gfxdata="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TxEN&#10;wAAAANwAAAAPAAAAAAAAAAEAIAAAACIAAABkcnMvZG93bnJldi54bWxQSwECFAAUAAAACACHTuJA&#10;My8FnjsAAAA5AAAAEAAAAAAAAAABACAAAAAPAQAAZHJzL3NoYXBleG1sLnhtbFBLBQYAAAAABgAG&#10;AFsBAAC5AwAAAAA=&#10;" path="m1,0c1,0,1,0,1,0c0,0,0,0,0,0c0,0,0,0,0,0c0,0,0,0,1,0xe">
                  <v:path o:connectlocs="4,0;4,0;0,0;0,0;4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7" o:spid="_x0000_s1026" o:spt="100" style="position:absolute;left:6918;top:21604;height:0;width:0;" fillcolor="#A6A6A6 [2092]" filled="t" stroked="f" coordsize="0,0" o:gfxdata="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VJSE&#10;wAAAANwAAAAPAAAAAAAAAAEAIAAAACIAAABkcnMvZG93bnJldi54bWxQSwECFAAUAAAACACHTuJA&#10;My8FnjsAAAA5AAAAEAAAAAAAAAABACAAAAAPAQAAZHJzL3NoYXBleG1sLnhtbFBLBQYAAAAABgAG&#10;AFsBAAC5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8" o:spid="_x0000_s1026" o:spt="100" style="position:absolute;left:6915;top:21598;height:6;width:4;" fillcolor="#A6A6A6 [2092]" filled="t" stroked="f" coordsize="1,1" o:gfxdata="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tEq&#10;4cEAAADcAAAADwAAAAAAAAABACAAAAAiAAAAZHJzL2Rvd25yZXYueG1sUEsBAhQAFAAAAAgAh07i&#10;QDMvBZ47AAAAOQAAABAAAAAAAAAAAQAgAAAAEAEAAGRycy9zaGFwZXhtbC54bWxQSwUGAAAAAAYA&#10;BgBbAQAAugMAAAAA&#10;" path="m1,1c1,1,1,1,0,1c1,1,1,1,1,1c0,1,0,0,0,0c0,0,0,0,0,0c0,0,0,0,0,0c0,0,0,1,1,1xe">
                  <v:path o:connectlocs="4,6;0,6;4,6;0,0;0,0;0,0;4,6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9" o:spid="_x0000_s1026" o:spt="100" style="position:absolute;left:6915;top:21604;height:0;width:4;" fillcolor="#A6A6A6 [2092]" filled="t" stroked="f" coordsize="1,1" o:gfxdata="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Tr6TvQAA&#10;ANwAAAAPAAAAAAAAAAEAIAAAACIAAABkcnMvZG93bnJldi54bWxQSwECFAAUAAAACACHTuJAMy8F&#10;njsAAAA5AAAAEAAAAAAAAAABACAAAAAMAQAAZHJzL3NoYXBleG1sLnhtbFBLBQYAAAAABgAGAFsB&#10;AAC2AwAAAAA=&#10;" path="m1,0c1,0,1,0,1,0c1,0,1,0,0,0c1,0,1,0,1,0c1,0,1,0,1,0xe">
                  <v:path o:connectlocs="4,0;4,0;0,0;4,0;4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0" o:spid="_x0000_s1026" o:spt="100" style="position:absolute;left:7122;top:21197;height:4;width:0;" fillcolor="#A6A6A6 [2092]" filled="t" stroked="f" coordsize="1,1" o:gfxdata="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AhsI&#10;wAAAANwAAAAPAAAAAAAAAAEAIAAAACIAAABkcnMvZG93bnJldi54bWxQSwECFAAUAAAACACHTuJA&#10;My8FnjsAAAA5AAAAEAAAAAAAAAABACAAAAAPAQAAZHJzL3NoYXBleG1sLnhtbFBLBQYAAAAABgAG&#10;AFsBAAC5AwAAAAA=&#10;" path="m0,0c0,0,0,0,0,0c0,0,0,0,0,0c0,1,0,1,0,1c0,1,0,1,0,1c0,0,0,0,0,0xe">
                  <v:path o:connectlocs="0,0;0,0;0,0;0,4;0,4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1" o:spid="_x0000_s1026" o:spt="100" style="position:absolute;left:7122;top:21197;height:0;width:0;" fillcolor="#A6A6A6 [2092]" filled="t" stroked="f" coordsize="0,0" o:gfxdata="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1j1r4A&#10;AADcAAAADwAAAAAAAAABACAAAAAiAAAAZHJzL2Rvd25yZXYueG1sUEsBAhQAFAAAAAgAh07iQDMv&#10;BZ47AAAAOQAAABAAAAAAAAAAAQAgAAAADQEAAGRycy9zaGFwZXhtbC54bWxQSwUGAAAAAAYABgBb&#10;AQAAtwMAAAAA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Oval 282" o:spid="_x0000_s1026" o:spt="3" type="#_x0000_t3" style="position:absolute;left:7122;top:21197;height:2;width:2;" fillcolor="#A6A6A6 [2092]" filled="t" stroked="f" coordsize="21600,21600" o:gfxdata="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9yDNvQAA&#10;ANwAAAAPAAAAAAAAAAEAIAAAACIAAABkcnMvZG93bnJldi54bWxQSwECFAAUAAAACACHTuJAMy8F&#10;njsAAAA5AAAAEAAAAAAAAAABACAAAAAMAQAAZHJzL3NoYXBleG1sLnhtbFBLBQYAAAAABgAGAFsB&#10;AAC2AwAAAAA=&#10;">
                  <v:fill on="t" opacity="13107f" focussize="0,0"/>
                  <v:stroke on="f"/>
                  <v:imagedata o:title=""/>
                  <o:lock v:ext="edit" aspectratio="f"/>
                </v:shape>
                <v:shape id="Oval 283" o:spid="_x0000_s1026" o:spt="3" type="#_x0000_t3" style="position:absolute;left:7122;top:21197;height:2;width:2;" fillcolor="#A6A6A6 [2092]" filled="t" stroked="f" coordsize="21600,21600" o:gfxdata="UEsDBAoAAAAAAIdO4kAAAAAAAAAAAAAAAAAEAAAAZHJzL1BLAwQUAAAACACHTuJArSW+ur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4bgP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Jb66ugAAANwA&#10;AAAPAAAAAAAAAAEAIAAAACIAAABkcnMvZG93bnJldi54bWxQSwECFAAUAAAACACHTuJAMy8FnjsA&#10;AAA5AAAAEAAAAAAAAAABACAAAAAJAQAAZHJzL3NoYXBleG1sLnhtbFBLBQYAAAAABgAGAFsBAACz&#10;AwAA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84" o:spid="_x0000_s1026" o:spt="100" style="position:absolute;left:7122;top:21197;height:4;width:0;" fillcolor="#A6A6A6 [2092]" filled="t" stroked="f" coordsize="1,1" o:gfxdata="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huZf&#10;wAAAANwAAAAPAAAAAAAAAAEAIAAAACIAAABkcnMvZG93bnJldi54bWxQSwECFAAUAAAACACHTuJA&#10;My8FnjsAAAA5AAAAEAAAAAAAAAABACAAAAAPAQAAZHJzL3NoYXBleG1sLnhtbFBLBQYAAAAABgAG&#10;AFsBAAC5AwAAAAA=&#10;" path="m0,0c0,0,0,0,0,1c0,1,0,0,0,0c0,0,0,0,0,0xe">
                  <v:path o:connectlocs="0,0;0,4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5" o:spid="_x0000_s1026" o:spt="100" style="position:absolute;left:7122;top:21197;height:0;width:0;" fillcolor="#A6A6A6 [2092]" filled="t" stroked="f" coordsize="0,0" o:gfxdata="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pmXV&#10;wAAAANwAAAAPAAAAAAAAAAEAIAAAACIAAABkcnMvZG93bnJldi54bWxQSwECFAAUAAAACACHTuJA&#10;My8FnjsAAAA5AAAAEAAAAAAAAAABACAAAAAPAQAAZHJzL3NoYXBleG1sLnhtbFBLBQYAAAAABgAG&#10;AFsBAAC5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6" o:spid="_x0000_s1026" o:spt="100" style="position:absolute;left:7117;top:21808;height:0;width:6;" fillcolor="#A6A6A6 [2092]" filled="t" stroked="f" coordsize="1,1" o:gfxdata="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I9uw&#10;wAAAANwAAAAPAAAAAAAAAAEAIAAAACIAAABkcnMvZG93bnJldi54bWxQSwECFAAUAAAACACHTuJA&#10;My8FnjsAAAA5AAAAEAAAAAAAAAABACAAAAAPAQAAZHJzL3NoYXBleG1sLnhtbFBLBQYAAAAABgAG&#10;AFsBAAC5AwAAAAA=&#10;" path="m1,0c1,0,1,0,1,0c1,0,1,0,0,0c0,0,1,0,1,0xe">
                  <v:path o:connectlocs="6,0;6,0;0,0;6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7" o:spid="_x0000_s1026" o:spt="100" style="position:absolute;left:7063;top:21808;height:0;width:0;" fillcolor="#A6A6A6 [2092]" filled="t" stroked="f" coordsize="0,0" o:gfxdata="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4Xjm/&#10;AAAA3AAAAA8AAAAAAAAAAQAgAAAAIgAAAGRycy9kb3ducmV2LnhtbFBLAQIUABQAAAAIAIdO4kAz&#10;LwWeOwAAADkAAAAQAAAAAAAAAAEAIAAAAA4BAABkcnMvc2hhcGV4bWwueG1sUEsFBgAAAAAGAAYA&#10;WwEAALgDAAAAAA==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Oval 288" o:spid="_x0000_s1026" o:spt="3" type="#_x0000_t3" style="position:absolute;left:7063;top:21808;height:2;width:2;" fillcolor="#A6A6A6 [2092]" filled="t" stroked="f" coordsize="21600,21600" o:gfxdata="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SHSK/&#10;AAAA3AAAAA8AAAAAAAAAAQAgAAAAIgAAAGRycy9kb3ducmV2LnhtbFBLAQIUABQAAAAIAIdO4kAz&#10;LwWeOwAAADkAAAAQAAAAAAAAAAEAIAAAAA4BAABkcnMvc2hhcGV4bWwueG1sUEsFBgAAAAAGAAYA&#10;WwEAALgDAAAAAA=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89" o:spid="_x0000_s1026" o:spt="100" style="position:absolute;left:7063;top:21808;height:4;width:0;" fillcolor="#A6A6A6 [2092]" filled="t" stroked="f" coordsize="1,1" o:gfxdata="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InQuvQAA&#10;ANwAAAAPAAAAAAAAAAEAIAAAACIAAABkcnMvZG93bnJldi54bWxQSwECFAAUAAAACACHTuJAMy8F&#10;njsAAAA5AAAAEAAAAAAAAAABACAAAAAMAQAAZHJzL3NoYXBleG1sLnhtbFBLBQYAAAAABgAGAFsB&#10;AAC2AwAAAAA=&#10;" path="m0,1c0,1,0,1,0,1c0,1,0,1,0,0c0,1,0,1,0,1xe">
                  <v:path o:connectlocs="0,4;0,4;0,0;0,4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290" o:spid="_x0000_s1026" o:spt="3" type="#_x0000_t3" style="position:absolute;left:7063;top:21808;height:4;width:2;" fillcolor="#A6A6A6 [2092]" filled="t" stroked="f" coordsize="21600,21600" o:gfxdata="UEsDBAoAAAAAAIdO4kAAAAAAAAAAAAAAAAAEAAAAZHJzL1BLAwQUAAAACACHTuJAo4Esy7oAAADc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4XgK3zPhCM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gSzLugAAANwA&#10;AAAPAAAAAAAAAAEAIAAAACIAAABkcnMvZG93bnJldi54bWxQSwECFAAUAAAACACHTuJAMy8FnjsA&#10;AAA5AAAAEAAAAAAAAAABACAAAAAJAQAAZHJzL3NoYXBleG1sLnhtbFBLBQYAAAAABgAGAFsBAACz&#10;AwAA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91" o:spid="_x0000_s1026" o:spt="100" style="position:absolute;left:7395;top:21808;height:4;width:6;" fillcolor="#A6A6A6 [2092]" filled="t" stroked="f" coordsize="1,1" o:gfxdata="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je71vQAA&#10;ANwAAAAPAAAAAAAAAAEAIAAAACIAAABkcnMvZG93bnJldi54bWxQSwECFAAUAAAACACHTuJAMy8F&#10;njsAAAA5AAAAEAAAAAAAAAABACAAAAAMAQAAZHJzL3NoYXBleG1sLnhtbFBLBQYAAAAABgAGAFsB&#10;AAC2AwAAAAA=&#10;" path="m1,1c1,1,1,1,1,1c1,1,1,1,1,1c1,1,0,0,0,0c0,1,1,1,1,1c1,1,1,1,1,1xe">
                  <v:path o:connectlocs="6,4;6,4;6,4;0,0;6,4;6,4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2" o:spid="_x0000_s1026" o:spt="100" style="position:absolute;left:7336;top:21808;height:4;width:6;" fillcolor="#A6A6A6 [2092]" filled="t" stroked="f" coordsize="1,1" o:gfxdata="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wUtu&#10;wAAAANwAAAAPAAAAAAAAAAEAIAAAACIAAABkcnMvZG93bnJldi54bWxQSwECFAAUAAAACACHTuJA&#10;My8FnjsAAAA5AAAAEAAAAAAAAAABACAAAAAPAQAAZHJzL3NoYXBleG1sLnhtbFBLBQYAAAAABgAG&#10;AFsBAAC5AwAAAAA=&#10;" path="m1,0c1,0,1,0,0,1c1,1,1,0,1,0c1,0,1,0,1,0xe">
                  <v:path o:connectlocs="6,0;0,4;6,0;6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3" o:spid="_x0000_s1026" o:spt="100" style="position:absolute;left:7401;top:21812;height:0;width:0;" fillcolor="#A6A6A6 [2092]" filled="t" stroked="f" coordsize="0,0" o:gfxdata="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2s7n&#10;wAAAANwAAAAPAAAAAAAAAAEAIAAAACIAAABkcnMvZG93bnJldi54bWxQSwECFAAUAAAACACHTuJA&#10;My8FnjsAAAA5AAAAEAAAAAAAAAABACAAAAAPAQAAZHJzL3NoYXBleG1sLnhtbFBLBQYAAAAABgAG&#10;AFsBAAC5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294" o:spid="_x0000_s1026" o:spt="3" type="#_x0000_t3" style="position:absolute;left:7401;top:21812;height:2;width:2;" fillcolor="#A6A6A6 [2092]" filled="t" stroked="f" coordsize="21600,21600" o:gfxdata="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CN/L4A&#10;AADcAAAADwAAAAAAAAABACAAAAAiAAAAZHJzL2Rvd25yZXYueG1sUEsBAhQAFAAAAAgAh07iQDMv&#10;BZ47AAAAOQAAABAAAAAAAAAAAQAgAAAADQEAAGRycy9zaGFwZXhtbC54bWxQSwUGAAAAAAYABgBb&#10;AQAAtwMAAAAA&#10;">
                  <v:fill on="t" opacity="13107f" focussize="0,0"/>
                  <v:stroke on="f"/>
                  <v:imagedata o:title=""/>
                  <o:lock v:ext="edit" aspectratio="f"/>
                </v:shape>
                <v:shape id="Oval 295" o:spid="_x0000_s1026" o:spt="3" type="#_x0000_t3" style="position:absolute;left:7401;top:21812;height:2;width:2;" fillcolor="#A6A6A6 [2092]" filled="t" stroked="f" coordsize="21600,21600" o:gfxdata="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ZFYi/&#10;AAAA3AAAAA8AAAAAAAAAAQAgAAAAIgAAAGRycy9kb3ducmV2LnhtbFBLAQIUABQAAAAIAIdO4kAz&#10;LwWeOwAAADkAAAAQAAAAAAAAAAEAIAAAAA4BAABkcnMvc2hhcGV4bWwueG1sUEsFBgAAAAAGAAYA&#10;WwEAALgDAAAAAA=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96" o:spid="_x0000_s1026" o:spt="100" style="position:absolute;left:7520;top:21613;height:61;width:15;" fillcolor="#A6A6A6 [2092]" filled="t" stroked="f" coordsize="3,12" o:gfxdata="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spdU&#10;wAAAANwAAAAPAAAAAAAAAAEAIAAAACIAAABkcnMvZG93bnJldi54bWxQSwECFAAUAAAACACHTuJA&#10;My8FnjsAAAA5AAAAEAAAAAAAAAABACAAAAAPAQAAZHJzL3NoYXBleG1sLnhtbFBLBQYAAAAABgAG&#10;AFsBAAC5AwAAAAA=&#10;" path="m3,0c3,0,3,0,3,0c0,4,1,8,3,12c3,12,3,12,3,12c3,12,3,12,3,12c3,12,3,12,3,12c1,8,1,4,3,0c3,0,3,0,3,0c3,0,3,0,3,0xe">
                  <v:path o:connectlocs="15,0;15,0;15,61;15,61;15,61;15,61;15,0;15,0;15,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7" o:spid="_x0000_s1026" o:spt="100" style="position:absolute;left:7535;top:21613;height:0;width:0;" fillcolor="#A6A6A6 [2092]" filled="t" stroked="f" coordsize="0,0" o:gfxdata="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4cjk&#10;wAAAANwAAAAPAAAAAAAAAAEAIAAAACIAAABkcnMvZG93bnJldi54bWxQSwECFAAUAAAACACHTuJA&#10;My8FnjsAAAA5AAAAEAAAAAAAAAABACAAAAAPAQAAZHJzL3NoYXBleG1sLnhtbFBLBQYAAAAABgAG&#10;AFsBAAC5AwAAAAA=&#10;" path="m0,0c0,0,0,0,0,0c0,0,0,0,0,0xe">
                  <v:path o:connectlocs="0,0;0,0;0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8" o:spid="_x0000_s1026" o:spt="100" style="position:absolute;left:7535;top:21675;height:0;width:0;" fillcolor="#A6A6A6 [2092]" filled="t" stroked="f" coordsize="0,0" o:gfxdata="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rW1/&#10;wAAAANwAAAAPAAAAAAAAAAEAIAAAACIAAABkcnMvZG93bnJldi54bWxQSwECFAAUAAAACACHTuJA&#10;My8FnjsAAAA5AAAAEAAAAAAAAAABACAAAAAPAQAAZHJzL3NoYXBleG1sLnhtbFBLBQYAAAAABgAG&#10;AFsBAAC5AwAAAAA=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9" o:spid="_x0000_s1026" o:spt="100" style="position:absolute;left:7535;top:21675;height:0;width:0;" fillcolor="#A6A6A6 [2092]" filled="t" stroked="f" coordsize="0,0" o:gfxdata="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MvkNvQAA&#10;ANwAAAAPAAAAAAAAAAEAIAAAACIAAABkcnMvZG93bnJldi54bWxQSwECFAAUAAAACACHTuJAMy8F&#10;njsAAAA5AAAAEAAAAAAAAAABACAAAAAMAQAAZHJzL3NoYXBleG1sLnhtbFBLBQYAAAAABgAGAFsB&#10;AAC2AwAAAAA=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0" o:spid="_x0000_s1026" o:spt="100" style="position:absolute;left:7535;top:21675;height:0;width:0;" fillcolor="#A6A6A6 [2092]" filled="t" stroked="f" coordsize="0,0" o:gfxdata="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flyW&#10;wAAAANwAAAAPAAAAAAAAAAEAIAAAACIAAABkcnMvZG93bnJldi54bWxQSwECFAAUAAAACACHTuJA&#10;My8FnjsAAAA5AAAAEAAAAAAAAAABACAAAAAPAQAAZHJzL3NoYXBleG1sLnhtbFBLBQYAAAAABgAG&#10;AFsBAAC5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301" o:spid="_x0000_s1026" o:spt="3" type="#_x0000_t3" style="position:absolute;left:7535;top:21675;height:2;width:2;" fillcolor="#A6A6A6 [2092]" filled="t" stroked="f" coordsize="21600,21600" o:gfxdata="UEsDBAoAAAAAAIdO4kAAAAAAAAAAAAAAAAAEAAAAZHJzL1BLAwQUAAAACACHTuJAgrdjrLcAAADc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8SzMD2fCEZ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Ct2OstwAAANwAAAAP&#10;AAAAAAAAAAEAIAAAACIAAABkcnMvZG93bnJldi54bWxQSwECFAAUAAAACACHTuJAMy8FnjsAAAA5&#10;AAAAEAAAAAAAAAABACAAAAAGAQAAZHJzL3NoYXBleG1sLnhtbFBLBQYAAAAABgAGAFsBAACwAwAA&#10;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302" o:spid="_x0000_s1026" o:spt="100" style="position:absolute;left:6993;top:21684;height:59;width:17;" fillcolor="#A6A6A6 [2092]" filled="t" stroked="f" coordsize="3,12" o:gfxdata="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c4XC/&#10;AAAA3AAAAA8AAAAAAAAAAQAgAAAAIgAAAGRycy9kb3ducmV2LnhtbFBLAQIUABQAAAAIAIdO4kAz&#10;LwWeOwAAADkAAAAQAAAAAAAAAAEAIAAAAA4BAABkcnMvc2hhcGV4bWwueG1sUEsFBgAAAAAGAAYA&#10;WwEAALgDAAAAAA==&#10;" path="m0,11c1,11,1,10,2,9c3,6,3,3,1,0c1,0,1,0,1,0c3,4,3,8,0,11c0,12,0,12,0,12c0,11,0,11,0,11c0,11,0,11,0,11xe">
                  <v:path o:connectlocs="0,54;11,44;5,0;5,0;0,54;0,59;0,54;0,54" o:connectangles="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3" o:spid="_x0000_s1026" o:spt="100" style="position:absolute;left:6998;top:21684;height:0;width:0;" fillcolor="#A6A6A6 [2092]" filled="t" stroked="f" coordsize="0,0" o:gfxdata="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w++&#10;wMEAAADcAAAADwAAAAAAAAABACAAAAAiAAAAZHJzL2Rvd25yZXYueG1sUEsBAhQAFAAAAAgAh07i&#10;QDMvBZ47AAAAOQAAABAAAAAAAAAAAQAgAAAAEAEAAGRycy9zaGFwZXhtbC54bWxQSwUGAAAAAAYA&#10;BgBbAQAAugMAAAAA&#10;" path="m0,0c0,0,0,0,0,0c0,0,0,0,0,0c0,0,0,0,0,0c0,0,0,0,0,0c0,0,0,0,0,0c0,0,0,0,0,0xe">
                  <v:path o:connectlocs="0,0;0,0;0,0;0,0;0,0;0,0;0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4" o:spid="_x0000_s1026" o:spt="100" style="position:absolute;left:6993;top:21738;height:6;width:0;" fillcolor="#A6A6A6 [2092]" filled="t" stroked="f" coordsize="1,1" o:gfxdata="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igCl&#10;wAAAANwAAAAPAAAAAAAAAAEAIAAAACIAAABkcnMvZG93bnJldi54bWxQSwECFAAUAAAACACHTuJA&#10;My8FnjsAAAA5AAAAEAAAAAAAAAABACAAAAAPAQAAZHJzL3NoYXBleG1sLnhtbFBLBQYAAAAABgAG&#10;AFsBAAC5AwAAAAA=&#10;" path="m0,0c0,0,0,0,0,1c0,1,0,1,0,1c0,0,0,0,0,0c0,0,0,0,0,0xe">
                  <v:path o:connectlocs="0,0;0,6;0,6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5" o:spid="_x0000_s1026" o:spt="100" style="position:absolute;left:7191;top:21808;height:9;width:11;" fillcolor="#A6A6A6 [2092]" filled="t" stroked="f" coordsize="2,2" o:gfxdata="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7BFb4A&#10;AADcAAAADwAAAAAAAAABACAAAAAiAAAAZHJzL2Rvd25yZXYueG1sUEsBAhQAFAAAAAgAh07iQDMv&#10;BZ47AAAAOQAAABAAAAAAAAAAAQAgAAAADQEAAGRycy9zaGFwZXhtbC54bWxQSwUGAAAAAAYABgBb&#10;AQAAtwMAAAAA&#10;" path="m2,0c1,1,1,1,0,2c1,1,1,1,2,0xe">
                  <v:path o:connectlocs="11,0;0,9;11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6" o:spid="_x0000_s1026" o:spt="100" style="position:absolute;left:7202;top:21753;height:6;width:4;" fillcolor="#A6A6A6 [2092]" filled="t" stroked="f" coordsize="1,1" o:gfxdata="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Lz1K&#10;wAAAANwAAAAPAAAAAAAAAAEAIAAAACIAAABkcnMvZG93bnJldi54bWxQSwECFAAUAAAACACHTuJA&#10;My8FnjsAAAA5AAAAEAAAAAAAAAABACAAAAAPAQAAZHJzL3NoYXBleG1sLnhtbFBLBQYAAAAABgAG&#10;AFsBAAC5AwAAAAA=&#10;" path="m1,1c1,0,1,0,1,1c1,0,1,0,0,0c1,0,1,1,1,1c1,1,1,1,1,1xe">
                  <v:path o:connectlocs="4,6;4,6;0,0;4,6;4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7" o:spid="_x0000_s1026" o:spt="100" style="position:absolute;left:7206;top:21753;height:6;width:0;" fillcolor="#A6A6A6 [2092]" filled="t" stroked="f" coordsize="1,1" o:gfxdata="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9oz2/&#10;AAAA3AAAAA8AAAAAAAAAAQAgAAAAIgAAAGRycy9kb3ducmV2LnhtbFBLAQIUABQAAAAIAIdO4kAz&#10;LwWeOwAAADkAAAAQAAAAAAAAAAEAIAAAAA4BAABkcnMvc2hhcGV4bWwueG1sUEsFBgAAAAAGAAYA&#10;WwEAALgDAAAAAA==&#10;" path="m0,1c0,0,0,0,0,1c0,1,0,1,0,1c0,1,0,1,0,1c0,1,0,1,0,1xe">
                  <v:path o:connectlocs="0,6;0,6;0,6;0,6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8" o:spid="_x0000_s1026" o:spt="100" style="position:absolute;left:7182;top:21734;height:4;width:6;" fillcolor="#A6A6A6 [2092]" filled="t" stroked="f" coordsize="1,1" o:gfxdata="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sQam&#10;wAAAANwAAAAPAAAAAAAAAAEAIAAAACIAAABkcnMvZG93bnJldi54bWxQSwECFAAUAAAACACHTuJA&#10;My8FnjsAAAA5AAAAEAAAAAAAAAABACAAAAAPAQAAZHJzL3NoYXBleG1sLnhtbFBLBQYAAAAABgAG&#10;AFsBAAC5AwAAAAA=&#10;" path="m0,0c0,0,0,0,0,0c0,0,1,1,1,1c1,0,1,0,0,0c1,0,1,0,0,0xe">
                  <v:path o:connectlocs="0,0;0,0;6,4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9" o:spid="_x0000_s1026" o:spt="100" style="position:absolute;left:7182;top:21734;height:0;width:6;" fillcolor="#A6A6A6 [2092]" filled="t" stroked="f" coordsize="1,1" o:gfxdata="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uktS8AAAA&#10;3AAAAA8AAAAAAAAAAQAgAAAAIgAAAGRycy9kb3ducmV2LnhtbFBLAQIUABQAAAAIAIdO4kAzLwWe&#10;OwAAADkAAAAQAAAAAAAAAAEAIAAAAAsBAABkcnMvc2hhcGV4bWwueG1sUEsFBgAAAAAGAAYAWwEA&#10;ALUDAAAAAA==&#10;" path="m0,0c0,0,0,0,0,0c1,0,1,0,0,0c0,0,0,0,0,0c1,0,0,0,0,0xe">
                  <v:path o:connectlocs="0,0;0,0;0,0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0" o:spid="_x0000_s1026" o:spt="100" style="position:absolute;left:7535;top:21613;height:0;width:0;" fillcolor="#A6A6A6 [2092]" filled="t" stroked="f" coordsize="0,0" o:gfxdata="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ass&#10;scEAAADcAAAADwAAAAAAAAABACAAAAAiAAAAZHJzL2Rvd25yZXYueG1sUEsBAhQAFAAAAAgAh07i&#10;QDMvBZ47AAAAOQAAABAAAAAAAAAAAQAgAAAAEAEAAGRycy9zaGFwZXhtbC54bWxQSwUGAAAAAAYA&#10;BgBbAQAAugMAAAAA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1" o:spid="_x0000_s1026" o:spt="100" style="position:absolute;left:7535;top:21613;height:0;width:0;" fillcolor="#A6A6A6 [2092]" filled="t" stroked="f" coordsize="0,0" o:gfxdata="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gT8b4A&#10;AADcAAAADwAAAAAAAAABACAAAAAiAAAAZHJzL2Rvd25yZXYueG1sUEsBAhQAFAAAAAgAh07iQDMv&#10;BZ47AAAAOQAAABAAAAAAAAAAAQAgAAAADQEAAGRycy9zaGFwZXhtbC54bWxQSwUGAAAAAAYABgBb&#10;AQAAtwMAAAAA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312" o:spid="_x0000_s1026" o:spt="3" type="#_x0000_t3" style="position:absolute;left:7535;top:21613;height:2;width:2;" fillcolor="#A6A6A6 [2092]" filled="t" stroked="f" coordsize="21600,21600" o:gfxdata="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JQ6r4A&#10;AADcAAAADwAAAAAAAAABACAAAAAiAAAAZHJzL2Rvd25yZXYueG1sUEsBAhQAFAAAAAgAh07iQDMv&#10;BZ47AAAAOQAAABAAAAAAAAAAAQAgAAAADQEAAGRycy9zaGFwZXhtbC54bWxQSwUGAAAAAAYABgBb&#10;AQAAtwMAAAAA&#10;">
                  <v:fill on="t" opacity="13107f" focussize="0,0"/>
                  <v:stroke on="f"/>
                  <v:imagedata o:title=""/>
                  <o:lock v:ext="edit" aspectratio="f"/>
                </v:shape>
                <v:shape id="Freeform 313" o:spid="_x0000_s1026" o:spt="100" style="position:absolute;left:7535;top:21613;height:0;width:0;" fillcolor="#A6A6A6 [2092]" filled="t" stroked="f" coordsize="0,0" o:gfxdata="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1igd&#10;wAAAANwAAAAPAAAAAAAAAAEAIAAAACIAAABkcnMvZG93bnJldi54bWxQSwECFAAUAAAACACHTuJA&#10;My8FnjsAAAA5AAAAEAAAAAAAAAABACAAAAAPAQAAZHJzL3NoYXBleG1sLnhtbFBLBQYAAAAABgAG&#10;AFsBAAC5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4" o:spid="_x0000_s1026" o:spt="100" style="position:absolute;left:7535;top:21613;height:0;width:0;" fillcolor="#A6A6A6 [2092]" filled="t" stroked="f" coordsize="0,0" o:gfxdata="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ZqN&#10;hsEAAADcAAAADwAAAAAAAAABACAAAAAiAAAAZHJzL2Rvd25yZXYueG1sUEsBAhQAFAAAAAgAh07i&#10;QDMvBZ47AAAAOQAAABAAAAAAAAAAAQAgAAAAEAEAAGRycy9zaGFwZXhtbC54bWxQSwUGAAAAAAYA&#10;BgBbAQAAugMAAAAA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315" o:spid="_x0000_s1026" o:spt="3" type="#_x0000_t3" style="position:absolute;left:7535;top:21613;height:2;width:2;" fillcolor="#A6A6A6 [2092]" filled="t" stroked="f" coordsize="21600,21600" o:gfxdata="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Xzcr4A&#10;AADcAAAADwAAAAAAAAABACAAAAAiAAAAZHJzL2Rvd25yZXYueG1sUEsBAhQAFAAAAAgAh07iQDMv&#10;BZ47AAAAOQAAABAAAAAAAAAAAQAgAAAADQEAAGRycy9zaGFwZXhtbC54bWxQSwUGAAAAAAYABgBb&#10;AQAAtwMAAAAA&#10;">
                  <v:fill on="t" opacity="13107f" focussize="0,0"/>
                  <v:stroke on="f"/>
                  <v:imagedata o:title=""/>
                  <o:lock v:ext="edit" aspectratio="f"/>
                </v:shape>
                <v:shape id="Freeform 316" o:spid="_x0000_s1026" o:spt="100" style="position:absolute;left:6924;top:21474;height:6;width:6;" fillcolor="#A6A6A6 [2092]" filled="t" stroked="f" coordsize="1,1" o:gfxdata="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9quX&#10;wAAAANwAAAAPAAAAAAAAAAEAIAAAACIAAABkcnMvZG93bnJldi54bWxQSwECFAAUAAAACACHTuJA&#10;My8FnjsAAAA5AAAAEAAAAAAAAAABACAAAAAPAQAAZHJzL3NoYXBleG1sLnhtbFBLBQYAAAAABgAG&#10;AFsBAAC5AwAAAAA=&#10;" path="m1,0c1,0,1,0,0,0c0,0,1,0,1,1c1,1,1,1,1,1c1,0,1,0,1,0xe">
                  <v:path o:connectlocs="6,0;0,0;6,6;6,6;6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7" o:spid="_x0000_s1026" o:spt="100" style="position:absolute;left:6929;top:21474;height:6;width:0;" fillcolor="#A6A6A6 [2092]" filled="t" stroked="f" coordsize="1,1" o:gfxdata="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JDXg&#10;wAAAANwAAAAPAAAAAAAAAAEAIAAAACIAAABkcnMvZG93bnJldi54bWxQSwECFAAUAAAACACHTuJA&#10;My8FnjsAAAA5AAAAEAAAAAAAAAABACAAAAAPAQAAZHJzL3NoYXBleG1sLnhtbFBLBQYAAAAABgAG&#10;AFsBAAC5AwAAAAA=&#10;" path="m0,1c0,0,0,0,0,0c0,0,0,0,0,1xe">
                  <v:path o:connectlocs="0,6;0,0;0,6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8" o:spid="_x0000_s1026" o:spt="100" style="position:absolute;left:7410;top:21550;height:4;width:6;" fillcolor="#A6A6A6 [2092]" filled="t" stroked="f" coordsize="1,1" o:gfxdata="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aJB7&#10;wAAAANwAAAAPAAAAAAAAAAEAIAAAACIAAABkcnMvZG93bnJldi54bWxQSwECFAAUAAAACACHTuJA&#10;My8FnjsAAAA5AAAAEAAAAAAAAAABACAAAAAPAQAAZHJzL3NoYXBleG1sLnhtbFBLBQYAAAAABgAG&#10;AFsBAAC5AwAAAAA=&#10;" path="m1,0c1,0,1,0,1,0c0,0,1,1,1,1c1,1,1,1,1,1c1,0,1,0,1,0xe">
                  <v:path o:connectlocs="6,0;6,0;6,4;6,4;6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9" o:spid="_x0000_s1026" o:spt="100" style="position:absolute;left:7416;top:21550;height:4;width:0;" fillcolor="#A6A6A6 [2092]" filled="t" stroked="f" coordsize="1,1" o:gfxdata="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3BAm8AAAA&#10;3AAAAA8AAAAAAAAAAQAgAAAAIgAAAGRycy9kb3ducmV2LnhtbFBLAQIUABQAAAAIAIdO4kAzLwWe&#10;OwAAADkAAAAQAAAAAAAAAAEAIAAAAAsBAABkcnMvc2hhcGV4bWwueG1sUEsFBgAAAAAGAAYAWwEA&#10;ALUDAAAAAA==&#10;" path="m0,0c0,0,0,0,0,1c0,0,0,1,0,0xe">
                  <v:path o:connectlocs="0,0;0,4;0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0" o:spid="_x0000_s1026" o:spt="100" style="position:absolute;left:7390;top:21524;height:6;width:0;" fillcolor="#A6A6A6 [2092]" filled="t" stroked="f" coordsize="1,1" o:gfxdata="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u6GS&#10;wAAAANwAAAAPAAAAAAAAAAEAIAAAACIAAABkcnMvZG93bnJldi54bWxQSwECFAAUAAAACACHTuJA&#10;My8FnjsAAAA5AAAAEAAAAAAAAAABACAAAAAPAQAAZHJzL3NoYXBleG1sLnhtbFBLBQYAAAAABgAG&#10;AFsBAAC5AwAAAAA=&#10;" path="m0,0c0,1,0,1,0,1c0,0,0,0,0,0c0,0,0,0,0,0xe">
                  <v:path o:connectlocs="0,0;0,6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1" o:spid="_x0000_s1026" o:spt="100" style="position:absolute;left:7390;top:21524;height:0;width:0;" fillcolor="#A6A6A6 [2092]" filled="t" stroked="f" coordsize="0,0" o:gfxdata="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jieu8AAAA&#10;3AAAAA8AAAAAAAAAAQAgAAAAIgAAAGRycy9kb3ducmV2LnhtbFBLAQIUABQAAAAIAIdO4kAzLwWe&#10;OwAAADkAAAAQAAAAAAAAAAEAIAAAAAsBAABkcnMvc2hhcGV4bWwueG1sUEsFBgAAAAAGAAYAWwEA&#10;ALUDAAAAAA=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2" o:spid="_x0000_s1026" o:spt="100" style="position:absolute;left:7202;top:21201;height:0;width:4;" fillcolor="#A6A6A6 [2092]" filled="t" stroked="f" coordsize="1,1" o:gfxdata="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mN46/&#10;AAAA3AAAAA8AAAAAAAAAAQAgAAAAIgAAAGRycy9kb3ducmV2LnhtbFBLAQIUABQAAAAIAIdO4kAz&#10;LwWeOwAAADkAAAAQAAAAAAAAAAEAIAAAAA4BAABkcnMvc2hhcGV4bWwueG1sUEsFBgAAAAAGAAYA&#10;WwEAALgDAAAAAA==&#10;" path="m1,0c1,0,1,0,0,0c0,0,1,0,1,0c0,0,1,0,1,0xe">
                  <v:path o:connectlocs="4,0;0,0;4,0;4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3" o:spid="_x0000_s1026" o:spt="100" style="position:absolute;left:7202;top:21201;height:0;width:4;" fillcolor="#A6A6A6 [2092]" filled="t" stroked="f" coordsize="1,1" o:gfxdata="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0qfm/&#10;AAAA3AAAAA8AAAAAAAAAAQAgAAAAIgAAAGRycy9kb3ducmV2LnhtbFBLAQIUABQAAAAIAIdO4kAz&#10;LwWeOwAAADkAAAAQAAAAAAAAAAEAIAAAAA4BAABkcnMvc2hhcGV4bWwueG1sUEsFBgAAAAAGAAYA&#10;WwEAALgDAAAAAA==&#10;" path="m1,0c1,0,0,0,1,0c1,0,1,0,1,0c1,0,1,0,1,0xe">
                  <v:path o:connectlocs="4,0;4,0;4,0;4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4" o:spid="_x0000_s1026" o:spt="100" style="position:absolute;left:7132;top:21734;height:4;width:6;" fillcolor="#A6A6A6 [2092]" filled="t" stroked="f" coordsize="1,1" o:gfxdata="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4DGK/&#10;AAAA3AAAAA8AAAAAAAAAAQAgAAAAIgAAAGRycy9kb3ducmV2LnhtbFBLAQIUABQAAAAIAIdO4kAz&#10;LwWeOwAAADkAAAAQAAAAAAAAAAEAIAAAAA4BAABkcnMvc2hhcGV4bWwueG1sUEsFBgAAAAAGAAYA&#10;WwEAALgDAAAAAA==&#10;" path="m1,1c1,0,1,0,1,0c1,0,0,1,0,1c1,1,1,1,1,1xe">
                  <v:path o:connectlocs="6,4;6,0;0,4;6,4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5" o:spid="_x0000_s1026" o:spt="100" style="position:absolute;left:7137;top:21734;height:4;width:0;" fillcolor="#A6A6A6 [2092]" filled="t" stroked="f" coordsize="1,1" o:gfxdata="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RlBa/&#10;AAAA3AAAAA8AAAAAAAAAAQAgAAAAIgAAAGRycy9kb3ducmV2LnhtbFBLAQIUABQAAAAIAIdO4kAz&#10;LwWeOwAAADkAAAAQAAAAAAAAAAEAIAAAAA4BAABkcnMvc2hhcGV4bWwueG1sUEsFBgAAAAAGAAYA&#10;WwEAALgDAAAAAA==&#10;" path="m0,1c0,0,0,0,0,0c0,0,0,0,0,1xe">
                  <v:path o:connectlocs="0,4;0,0;0,4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6" o:spid="_x0000_s1026" o:spt="100" style="position:absolute;left:7117;top:21753;height:0;width:6;" fillcolor="#A6A6A6 [2092]" filled="t" stroked="f" coordsize="1,1" o:gfxdata="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dMY2/&#10;AAAA3AAAAA8AAAAAAAAAAQAgAAAAIgAAAGRycy9kb3ducmV2LnhtbFBLAQIUABQAAAAIAIdO4kAz&#10;LwWeOwAAADkAAAAQAAAAAAAAAAEAIAAAAA4BAABkcnMvc2hhcGV4bWwueG1sUEsFBgAAAAAGAAYA&#10;WwEAALgDAAAAAA==&#10;" path="m0,0c0,0,1,0,1,0c0,0,0,0,0,0c0,0,0,0,0,0xe">
                  <v:path o:connectlocs="0,0;6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327" o:spid="_x0000_s1026" o:spt="3" type="#_x0000_t3" style="position:absolute;left:7117;top:21753;height:2;width:2;" fillcolor="#A6A6A6 [2092]" filled="t" stroked="f" coordsize="21600,21600" o:gfxdata="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IFKEvQAA&#10;ANwAAAAPAAAAAAAAAAEAIAAAACIAAABkcnMvZG93bnJldi54bWxQSwECFAAUAAAACACHTuJAMy8F&#10;njsAAAA5AAAAEAAAAAAAAAABACAAAAAMAQAAZHJzL3NoYXBleG1sLnhtbFBLBQYAAAAABgAGAFsB&#10;AAC2AwAA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328" o:spid="_x0000_s1026" o:spt="100" style="position:absolute;left:7117;top:21753;height:0;width:0;" fillcolor="#A6A6A6 [2092]" filled="t" stroked="f" coordsize="0,0" o:gfxdata="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ShGf&#10;wAAAANwAAAAPAAAAAAAAAAEAIAAAACIAAABkcnMvZG93bnJldi54bWxQSwECFAAUAAAACACHTuJA&#10;My8FnjsAAAA5AAAAEAAAAAAAAAABACAAAAAPAQAAZHJzL3NoYXBleG1sLnhtbFBLBQYAAAAABgAG&#10;AFsBAAC5AwAAAAA=&#10;" path="m0,0c0,0,0,0,0,0c0,0,0,0,0,0c0,0,0,0,0,0c0,0,0,0,0,0c0,0,0,0,0,0c0,0,0,0,0,0c0,0,0,0,0,0xe">
                  <v:path o:connectlocs="0,0;0,0;0,0;0,0;0,0;0,0;0,0;0,0" o:connectangles="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9" o:spid="_x0000_s1026" o:spt="100" style="position:absolute;left:7529;top:21474;height:6;width:6;" fillcolor="#A6A6A6 [2092]" filled="t" stroked="f" coordsize="1,1" o:gfxdata="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cnhO8AAAA&#10;3AAAAA8AAAAAAAAAAQAgAAAAIgAAAGRycy9kb3ducmV2LnhtbFBLAQIUABQAAAAIAIdO4kAzLwWe&#10;OwAAADkAAAAQAAAAAAAAAAEAIAAAAAsBAABkcnMvc2hhcGV4bWwueG1sUEsFBgAAAAAGAAYAWwEA&#10;ALUDAAAAAA==&#10;" path="m1,1c1,1,1,1,1,0c1,0,1,1,0,1c1,1,1,1,1,1xe">
                  <v:path o:connectlocs="6,6;6,0;0,6;6,6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30" o:spid="_x0000_s1026" o:spt="100" style="position:absolute;left:7529;top:21480;height:0;width:6;" fillcolor="#A6A6A6 [2092]" filled="t" stroked="f" coordsize="1,1" o:gfxdata="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QO4i/&#10;AAAA3AAAAA8AAAAAAAAAAQAgAAAAIgAAAGRycy9kb3ducmV2LnhtbFBLAQIUABQAAAAIAIdO4kAz&#10;LwWeOwAAADkAAAAQAAAAAAAAAAEAIAAAAA4BAABkcnMvc2hhcGV4bWwueG1sUEsFBgAAAAAGAAYA&#10;WwEAALgDAAAAAA==&#10;" path="m1,0c1,0,1,0,0,0c0,0,0,0,0,0c0,0,1,0,1,0xe">
                  <v:path o:connectlocs="6,0;0,0;0,0;6,0" o:connectangles="0,0,0,0"/>
                  <v:fill on="t" opacity="13107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-1595120</wp:posOffset>
                </wp:positionH>
                <wp:positionV relativeFrom="paragraph">
                  <wp:posOffset>-1116965</wp:posOffset>
                </wp:positionV>
                <wp:extent cx="1761490" cy="1765935"/>
                <wp:effectExtent l="0" t="0" r="10160" b="5715"/>
                <wp:wrapNone/>
                <wp:docPr id="20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1294765" y="2072005"/>
                          <a:ext cx="1761490" cy="1765935"/>
                        </a:xfrm>
                        <a:prstGeom prst="ellipse">
                          <a:avLst/>
                        </a:prstGeom>
                        <a:gradFill>
                          <a:gsLst>
                            <a:gs pos="100000">
                              <a:schemeClr val="accent2"/>
                            </a:gs>
                            <a:gs pos="0">
                              <a:schemeClr val="accent3"/>
                            </a:gs>
                          </a:gsLst>
                          <a:lin ang="918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6" o:spid="_x0000_s1026" o:spt="3" type="#_x0000_t3" style="position:absolute;left:0pt;margin-left:-125.6pt;margin-top:-87.95pt;height:139.05pt;width:138.7pt;z-index:251590656;mso-width-relative:page;mso-height-relative:page;" fillcolor="#0BD0D9 [3206]" filled="t" stroked="f" coordsize="21600,21600" o:gfxdata="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+nzE2QAAAAwBAAAPAAAAAAAAAAEAIAAAACIAAABkcnMvZG93bnJl&#10;di54bWxQSwECFAAUAAAACACHTuJAlhDBxDUCAABaBAAADgAAAAAAAAABACAAAAAoAQAAZHJzL2Uy&#10;b0RvYy54bWxQSwUGAAAAAAYABgBZAQAAzwUAAAAA&#10;">
                <v:fill type="gradient" on="t" color2="#009DD9 [3205]" angle="297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-1176655</wp:posOffset>
                </wp:positionV>
                <wp:extent cx="1452245" cy="1943735"/>
                <wp:effectExtent l="0" t="0" r="14605" b="18415"/>
                <wp:wrapNone/>
                <wp:docPr id="2461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52245" cy="1943735"/>
                        </a:xfrm>
                        <a:custGeom>
                          <a:avLst/>
                          <a:gdLst>
                            <a:gd name="T0" fmla="*/ 13 w 343"/>
                            <a:gd name="T1" fmla="*/ 458 h 458"/>
                            <a:gd name="T2" fmla="*/ 0 w 343"/>
                            <a:gd name="T3" fmla="*/ 457 h 458"/>
                            <a:gd name="T4" fmla="*/ 0 w 343"/>
                            <a:gd name="T5" fmla="*/ 337 h 458"/>
                            <a:gd name="T6" fmla="*/ 13 w 343"/>
                            <a:gd name="T7" fmla="*/ 338 h 458"/>
                            <a:gd name="T8" fmla="*/ 223 w 343"/>
                            <a:gd name="T9" fmla="*/ 127 h 458"/>
                            <a:gd name="T10" fmla="*/ 180 w 343"/>
                            <a:gd name="T11" fmla="*/ 0 h 458"/>
                            <a:gd name="T12" fmla="*/ 318 w 343"/>
                            <a:gd name="T13" fmla="*/ 0 h 458"/>
                            <a:gd name="T14" fmla="*/ 343 w 343"/>
                            <a:gd name="T15" fmla="*/ 127 h 458"/>
                            <a:gd name="T16" fmla="*/ 13 w 343"/>
                            <a:gd name="T17" fmla="*/ 458 h 4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43" h="458">
                              <a:moveTo>
                                <a:pt x="13" y="458"/>
                              </a:moveTo>
                              <a:cubicBezTo>
                                <a:pt x="9" y="458"/>
                                <a:pt x="4" y="457"/>
                                <a:pt x="0" y="457"/>
                              </a:cubicBezTo>
                              <a:cubicBezTo>
                                <a:pt x="0" y="337"/>
                                <a:pt x="0" y="337"/>
                                <a:pt x="0" y="337"/>
                              </a:cubicBezTo>
                              <a:cubicBezTo>
                                <a:pt x="4" y="337"/>
                                <a:pt x="9" y="338"/>
                                <a:pt x="13" y="338"/>
                              </a:cubicBezTo>
                              <a:cubicBezTo>
                                <a:pt x="129" y="338"/>
                                <a:pt x="223" y="243"/>
                                <a:pt x="223" y="127"/>
                              </a:cubicBezTo>
                              <a:cubicBezTo>
                                <a:pt x="223" y="79"/>
                                <a:pt x="207" y="35"/>
                                <a:pt x="180" y="0"/>
                              </a:cubicBezTo>
                              <a:cubicBezTo>
                                <a:pt x="318" y="0"/>
                                <a:pt x="318" y="0"/>
                                <a:pt x="318" y="0"/>
                              </a:cubicBezTo>
                              <a:cubicBezTo>
                                <a:pt x="334" y="39"/>
                                <a:pt x="343" y="82"/>
                                <a:pt x="343" y="127"/>
                              </a:cubicBezTo>
                              <a:cubicBezTo>
                                <a:pt x="343" y="309"/>
                                <a:pt x="195" y="458"/>
                                <a:pt x="13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1D3D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o:spt="100" style="position:absolute;left:0pt;flip:x;margin-left:390.95pt;margin-top:-92.65pt;height:153.05pt;width:114.35pt;z-index:251579392;mso-width-relative:page;mso-height-relative:page;" fillcolor="#D1D3D4" filled="t" stroked="f" coordsize="343,458" o:gfxdata="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AjS+BbbAAAADQEAAA8AAAAAAAAAAQAgAAAAIgAAAGRycy9kb3ducmV2&#10;LnhtbFBLAQIUABQAAAAIAIdO4kDVLYbfwQMAAKILAAAOAAAAAAAAAAEAIAAAACoBAABkcnMvZTJv&#10;RG9jLnhtbFBLBQYAAAAABgAGAFkBAABdBwAAAAA=&#10;" path="m13,458c9,458,4,457,0,457c0,337,0,337,0,337c4,337,9,338,13,338c129,338,223,243,223,127c223,79,207,35,180,0c318,0,318,0,318,0c334,39,343,82,343,127c343,309,195,458,13,458xe">
                <v:path o:connectlocs="55041,1943735;0,1939491;0,1430215;55041,1434459;944170,538983;762111,0;1346396,0;1452245,538983;55041,1943735" o:connectangles="0,0,0,0,0,0,0,0,0"/>
                <v:fill on="t" opacity="13107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-646430</wp:posOffset>
                </wp:positionH>
                <wp:positionV relativeFrom="paragraph">
                  <wp:posOffset>4977130</wp:posOffset>
                </wp:positionV>
                <wp:extent cx="123190" cy="123190"/>
                <wp:effectExtent l="0" t="0" r="10160" b="10160"/>
                <wp:wrapNone/>
                <wp:docPr id="107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2319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w="3261356" h="2766950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26" o:spt="100" style="position:absolute;left:0pt;margin-left:-50.9pt;margin-top:391.9pt;height:9.7pt;width:9.7pt;z-index:251629568;v-text-anchor:middle;mso-width-relative:page;mso-height-relative:page;" fillcolor="#FFFFFF [3212]" filled="t" stroked="f" coordsize="3261356,2766950" o:gfxdata="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0,2634211,0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0c1963411,0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0,1332322,0,971511,0,625372,1683,610251,5046,596807,8405,585046,16813,573285,25218,561524,35303,549763,47073,539681,57158,529599,87418,512796,121041,501035,158027,494313,196692,492633,991117,492633,991363,488510c1024272,214121,1297944,0,1630678,0xe">
                <v:path o:connectlocs="123190,61698;123190,117280;123126,117953;122999,118551;122872,119075;122555,119599;122301,120122;121983,120646;121538,121095;120967,121544;119951,122292;118681,122815;117284,123115;115823,123190;7429,123190;5968,123115;4571,122815;3302,122292;2159,121544;1777,121095;1333,120646;952,120122;634,119599;317,119075;190,118551;63,117953;0,117280;0,61847;7429,64166;15367,66560;24955,69253;30035,70749;35242,72096;40322,73293;45339,74415;50101,75387;54483,76061;58356,76584;60007,76734;61595,76809;63182,76734;64960,76584;68770,76061;73088,75387;77851,74415;82867,73293;88010,71946;93154,70600;98297,69178;107822,66485;115823,64017;56984,53714;53532,57782;53532,58520;56984,62588;66205,62588;69657,58520;69657,57782;66205,53714;61595,7760;42102,20882;41974,21932;81215,21932;81087,20882;61595,7760;61595,0;85743,21749;85752,21932;115823,21932;117284,22007;118681,22307;119951,22830;120967,23578;121539,24027;121983,24476;122301,25000;122555,25523;122872,26047;122999,26571;123126,27169;123190,27842;123190,59075;123189,59075;123189,59075;115824,61394;107823,63862;98298,66555;93154,67977;88011,69323;82867,70670;77851,71792;73088,72764;68770,73438;64960,73961;63182,74111;61595,74186;60007,74111;58356,73961;54483,73438;50101,72764;45339,71792;40322,70670;35242,69473;30035,68126;24955,66630;15367,63937;7429,61543;0,59224;0,59317;0,59317;0,43253;0,27842;63,27169;190,26571;317,26047;635,25523;952,25000;1333,24476;1778,24027;2159,23578;3302,22830;4572,22307;5969,22007;7429,21932;37437,21932;37446,21749;6159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7526655</wp:posOffset>
                </wp:positionV>
                <wp:extent cx="143510" cy="143510"/>
                <wp:effectExtent l="0" t="0" r="8890" b="8890"/>
                <wp:wrapNone/>
                <wp:docPr id="108" name="齿轮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78526 w 2768"/>
                            <a:gd name="T1" fmla="*/ 720029 h 2768"/>
                            <a:gd name="T2" fmla="*/ 1532963 w 2768"/>
                            <a:gd name="T3" fmla="*/ 720029 h 2768"/>
                            <a:gd name="T4" fmla="*/ 1472528 w 2768"/>
                            <a:gd name="T5" fmla="*/ 574982 h 2768"/>
                            <a:gd name="T6" fmla="*/ 1577152 w 2768"/>
                            <a:gd name="T7" fmla="*/ 469612 h 2768"/>
                            <a:gd name="T8" fmla="*/ 1577152 w 2768"/>
                            <a:gd name="T9" fmla="*/ 299199 h 2768"/>
                            <a:gd name="T10" fmla="*/ 1492023 w 2768"/>
                            <a:gd name="T11" fmla="*/ 213992 h 2768"/>
                            <a:gd name="T12" fmla="*/ 1321766 w 2768"/>
                            <a:gd name="T13" fmla="*/ 213992 h 2768"/>
                            <a:gd name="T14" fmla="*/ 1215193 w 2768"/>
                            <a:gd name="T15" fmla="*/ 320663 h 2768"/>
                            <a:gd name="T16" fmla="*/ 1079378 w 2768"/>
                            <a:gd name="T17" fmla="*/ 265376 h 2768"/>
                            <a:gd name="T18" fmla="*/ 1079378 w 2768"/>
                            <a:gd name="T19" fmla="*/ 119680 h 2768"/>
                            <a:gd name="T20" fmla="*/ 959158 w 2768"/>
                            <a:gd name="T21" fmla="*/ 0 h 2768"/>
                            <a:gd name="T22" fmla="*/ 839588 w 2768"/>
                            <a:gd name="T23" fmla="*/ 0 h 2768"/>
                            <a:gd name="T24" fmla="*/ 719368 w 2768"/>
                            <a:gd name="T25" fmla="*/ 119680 h 2768"/>
                            <a:gd name="T26" fmla="*/ 719368 w 2768"/>
                            <a:gd name="T27" fmla="*/ 265376 h 2768"/>
                            <a:gd name="T28" fmla="*/ 579004 w 2768"/>
                            <a:gd name="T29" fmla="*/ 323265 h 2768"/>
                            <a:gd name="T30" fmla="*/ 469182 w 2768"/>
                            <a:gd name="T31" fmla="*/ 213992 h 2768"/>
                            <a:gd name="T32" fmla="*/ 298925 w 2768"/>
                            <a:gd name="T33" fmla="*/ 213992 h 2768"/>
                            <a:gd name="T34" fmla="*/ 213796 w 2768"/>
                            <a:gd name="T35" fmla="*/ 299199 h 2768"/>
                            <a:gd name="T36" fmla="*/ 213796 w 2768"/>
                            <a:gd name="T37" fmla="*/ 469612 h 2768"/>
                            <a:gd name="T38" fmla="*/ 322968 w 2768"/>
                            <a:gd name="T39" fmla="*/ 579535 h 2768"/>
                            <a:gd name="T40" fmla="*/ 265133 w 2768"/>
                            <a:gd name="T41" fmla="*/ 720029 h 2768"/>
                            <a:gd name="T42" fmla="*/ 119570 w 2768"/>
                            <a:gd name="T43" fmla="*/ 720029 h 2768"/>
                            <a:gd name="T44" fmla="*/ 0 w 2768"/>
                            <a:gd name="T45" fmla="*/ 839708 h 2768"/>
                            <a:gd name="T46" fmla="*/ 0 w 2768"/>
                            <a:gd name="T47" fmla="*/ 960038 h 2768"/>
                            <a:gd name="T48" fmla="*/ 119570 w 2768"/>
                            <a:gd name="T49" fmla="*/ 1080368 h 2768"/>
                            <a:gd name="T50" fmla="*/ 265133 w 2768"/>
                            <a:gd name="T51" fmla="*/ 1080368 h 2768"/>
                            <a:gd name="T52" fmla="*/ 320369 w 2768"/>
                            <a:gd name="T53" fmla="*/ 1216309 h 2768"/>
                            <a:gd name="T54" fmla="*/ 213796 w 2768"/>
                            <a:gd name="T55" fmla="*/ 1322980 h 2768"/>
                            <a:gd name="T56" fmla="*/ 213796 w 2768"/>
                            <a:gd name="T57" fmla="*/ 1493393 h 2768"/>
                            <a:gd name="T58" fmla="*/ 298925 w 2768"/>
                            <a:gd name="T59" fmla="*/ 1578600 h 2768"/>
                            <a:gd name="T60" fmla="*/ 469182 w 2768"/>
                            <a:gd name="T61" fmla="*/ 1578600 h 2768"/>
                            <a:gd name="T62" fmla="*/ 573805 w 2768"/>
                            <a:gd name="T63" fmla="*/ 1473880 h 2768"/>
                            <a:gd name="T64" fmla="*/ 719368 w 2768"/>
                            <a:gd name="T65" fmla="*/ 1534370 h 2768"/>
                            <a:gd name="T66" fmla="*/ 719368 w 2768"/>
                            <a:gd name="T67" fmla="*/ 1680067 h 2768"/>
                            <a:gd name="T68" fmla="*/ 839588 w 2768"/>
                            <a:gd name="T69" fmla="*/ 1800397 h 2768"/>
                            <a:gd name="T70" fmla="*/ 959158 w 2768"/>
                            <a:gd name="T71" fmla="*/ 1800397 h 2768"/>
                            <a:gd name="T72" fmla="*/ 1079378 w 2768"/>
                            <a:gd name="T73" fmla="*/ 1680067 h 2768"/>
                            <a:gd name="T74" fmla="*/ 1079378 w 2768"/>
                            <a:gd name="T75" fmla="*/ 1534370 h 2768"/>
                            <a:gd name="T76" fmla="*/ 1219742 w 2768"/>
                            <a:gd name="T77" fmla="*/ 1476482 h 2768"/>
                            <a:gd name="T78" fmla="*/ 1321766 w 2768"/>
                            <a:gd name="T79" fmla="*/ 1578600 h 2768"/>
                            <a:gd name="T80" fmla="*/ 1492023 w 2768"/>
                            <a:gd name="T81" fmla="*/ 1578600 h 2768"/>
                            <a:gd name="T82" fmla="*/ 1577152 w 2768"/>
                            <a:gd name="T83" fmla="*/ 1493393 h 2768"/>
                            <a:gd name="T84" fmla="*/ 1577152 w 2768"/>
                            <a:gd name="T85" fmla="*/ 1322980 h 2768"/>
                            <a:gd name="T86" fmla="*/ 1475128 w 2768"/>
                            <a:gd name="T87" fmla="*/ 1220862 h 2768"/>
                            <a:gd name="T88" fmla="*/ 1532963 w 2768"/>
                            <a:gd name="T89" fmla="*/ 1080368 h 2768"/>
                            <a:gd name="T90" fmla="*/ 1678526 w 2768"/>
                            <a:gd name="T91" fmla="*/ 1080368 h 2768"/>
                            <a:gd name="T92" fmla="*/ 1798746 w 2768"/>
                            <a:gd name="T93" fmla="*/ 960038 h 2768"/>
                            <a:gd name="T94" fmla="*/ 1798746 w 2768"/>
                            <a:gd name="T95" fmla="*/ 839708 h 2768"/>
                            <a:gd name="T96" fmla="*/ 1678526 w 2768"/>
                            <a:gd name="T97" fmla="*/ 720029 h 2768"/>
                            <a:gd name="T98" fmla="*/ 899373 w 2768"/>
                            <a:gd name="T99" fmla="*/ 1259888 h 2768"/>
                            <a:gd name="T100" fmla="*/ 539364 w 2768"/>
                            <a:gd name="T101" fmla="*/ 900199 h 2768"/>
                            <a:gd name="T102" fmla="*/ 899373 w 2768"/>
                            <a:gd name="T103" fmla="*/ 539859 h 2768"/>
                            <a:gd name="T104" fmla="*/ 1258732 w 2768"/>
                            <a:gd name="T105" fmla="*/ 900199 h 2768"/>
                            <a:gd name="T106" fmla="*/ 899373 w 2768"/>
                            <a:gd name="T107" fmla="*/ 1259888 h 2768"/>
                            <a:gd name="T108" fmla="*/ 899373 w 2768"/>
                            <a:gd name="T109" fmla="*/ 720029 h 2768"/>
                            <a:gd name="T110" fmla="*/ 719368 w 2768"/>
                            <a:gd name="T111" fmla="*/ 900199 h 2768"/>
                            <a:gd name="T112" fmla="*/ 899373 w 2768"/>
                            <a:gd name="T113" fmla="*/ 1080368 h 2768"/>
                            <a:gd name="T114" fmla="*/ 1079378 w 2768"/>
                            <a:gd name="T115" fmla="*/ 900199 h 2768"/>
                            <a:gd name="T116" fmla="*/ 899373 w 2768"/>
                            <a:gd name="T117" fmla="*/ 720029 h 2768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2768" h="2768">
                              <a:moveTo>
                                <a:pt x="2583" y="1107"/>
                              </a:moveTo>
                              <a:cubicBezTo>
                                <a:pt x="2359" y="1107"/>
                                <a:pt x="2359" y="1107"/>
                                <a:pt x="2359" y="1107"/>
                              </a:cubicBezTo>
                              <a:cubicBezTo>
                                <a:pt x="2337" y="1028"/>
                                <a:pt x="2306" y="953"/>
                                <a:pt x="2266" y="884"/>
                              </a:cubicBezTo>
                              <a:cubicBezTo>
                                <a:pt x="2427" y="722"/>
                                <a:pt x="2427" y="722"/>
                                <a:pt x="2427" y="722"/>
                              </a:cubicBezTo>
                              <a:cubicBezTo>
                                <a:pt x="2500" y="650"/>
                                <a:pt x="2500" y="532"/>
                                <a:pt x="2427" y="460"/>
                              </a:cubicBezTo>
                              <a:cubicBezTo>
                                <a:pt x="2296" y="329"/>
                                <a:pt x="2296" y="329"/>
                                <a:pt x="2296" y="329"/>
                              </a:cubicBezTo>
                              <a:cubicBezTo>
                                <a:pt x="2224" y="256"/>
                                <a:pt x="2106" y="256"/>
                                <a:pt x="2034" y="329"/>
                              </a:cubicBezTo>
                              <a:cubicBezTo>
                                <a:pt x="1870" y="493"/>
                                <a:pt x="1870" y="493"/>
                                <a:pt x="1870" y="493"/>
                              </a:cubicBezTo>
                              <a:cubicBezTo>
                                <a:pt x="1804" y="457"/>
                                <a:pt x="1734" y="429"/>
                                <a:pt x="1661" y="408"/>
                              </a:cubicBezTo>
                              <a:cubicBezTo>
                                <a:pt x="1661" y="184"/>
                                <a:pt x="1661" y="184"/>
                                <a:pt x="1661" y="184"/>
                              </a:cubicBezTo>
                              <a:cubicBezTo>
                                <a:pt x="1661" y="83"/>
                                <a:pt x="1578" y="0"/>
                                <a:pt x="1476" y="0"/>
                              </a:cubicBezTo>
                              <a:cubicBezTo>
                                <a:pt x="1292" y="0"/>
                                <a:pt x="1292" y="0"/>
                                <a:pt x="1292" y="0"/>
                              </a:cubicBezTo>
                              <a:cubicBezTo>
                                <a:pt x="1190" y="0"/>
                                <a:pt x="1107" y="83"/>
                                <a:pt x="1107" y="184"/>
                              </a:cubicBezTo>
                              <a:cubicBezTo>
                                <a:pt x="1107" y="408"/>
                                <a:pt x="1107" y="408"/>
                                <a:pt x="1107" y="408"/>
                              </a:cubicBezTo>
                              <a:cubicBezTo>
                                <a:pt x="1031" y="430"/>
                                <a:pt x="958" y="459"/>
                                <a:pt x="891" y="497"/>
                              </a:cubicBezTo>
                              <a:cubicBezTo>
                                <a:pt x="722" y="329"/>
                                <a:pt x="722" y="329"/>
                                <a:pt x="722" y="329"/>
                              </a:cubicBezTo>
                              <a:cubicBezTo>
                                <a:pt x="650" y="256"/>
                                <a:pt x="532" y="256"/>
                                <a:pt x="460" y="329"/>
                              </a:cubicBezTo>
                              <a:cubicBezTo>
                                <a:pt x="329" y="460"/>
                                <a:pt x="329" y="460"/>
                                <a:pt x="329" y="460"/>
                              </a:cubicBezTo>
                              <a:cubicBezTo>
                                <a:pt x="256" y="532"/>
                                <a:pt x="256" y="650"/>
                                <a:pt x="329" y="722"/>
                              </a:cubicBezTo>
                              <a:cubicBezTo>
                                <a:pt x="497" y="891"/>
                                <a:pt x="497" y="891"/>
                                <a:pt x="497" y="891"/>
                              </a:cubicBezTo>
                              <a:cubicBezTo>
                                <a:pt x="460" y="958"/>
                                <a:pt x="430" y="1031"/>
                                <a:pt x="408" y="1107"/>
                              </a:cubicBezTo>
                              <a:cubicBezTo>
                                <a:pt x="184" y="1107"/>
                                <a:pt x="184" y="1107"/>
                                <a:pt x="184" y="1107"/>
                              </a:cubicBezTo>
                              <a:cubicBezTo>
                                <a:pt x="83" y="1107"/>
                                <a:pt x="0" y="1190"/>
                                <a:pt x="0" y="1291"/>
                              </a:cubicBezTo>
                              <a:cubicBezTo>
                                <a:pt x="0" y="1476"/>
                                <a:pt x="0" y="1476"/>
                                <a:pt x="0" y="1476"/>
                              </a:cubicBezTo>
                              <a:cubicBezTo>
                                <a:pt x="0" y="1578"/>
                                <a:pt x="83" y="1661"/>
                                <a:pt x="184" y="1661"/>
                              </a:cubicBezTo>
                              <a:cubicBezTo>
                                <a:pt x="408" y="1661"/>
                                <a:pt x="408" y="1661"/>
                                <a:pt x="408" y="1661"/>
                              </a:cubicBezTo>
                              <a:cubicBezTo>
                                <a:pt x="429" y="1734"/>
                                <a:pt x="457" y="1804"/>
                                <a:pt x="493" y="1870"/>
                              </a:cubicBezTo>
                              <a:cubicBezTo>
                                <a:pt x="329" y="2034"/>
                                <a:pt x="329" y="2034"/>
                                <a:pt x="329" y="2034"/>
                              </a:cubicBezTo>
                              <a:cubicBezTo>
                                <a:pt x="256" y="2106"/>
                                <a:pt x="256" y="2224"/>
                                <a:pt x="329" y="2296"/>
                              </a:cubicBezTo>
                              <a:cubicBezTo>
                                <a:pt x="460" y="2427"/>
                                <a:pt x="460" y="2427"/>
                                <a:pt x="460" y="2427"/>
                              </a:cubicBezTo>
                              <a:cubicBezTo>
                                <a:pt x="532" y="2500"/>
                                <a:pt x="650" y="2500"/>
                                <a:pt x="722" y="2427"/>
                              </a:cubicBezTo>
                              <a:cubicBezTo>
                                <a:pt x="883" y="2266"/>
                                <a:pt x="883" y="2266"/>
                                <a:pt x="883" y="2266"/>
                              </a:cubicBezTo>
                              <a:cubicBezTo>
                                <a:pt x="953" y="2306"/>
                                <a:pt x="1028" y="2337"/>
                                <a:pt x="1107" y="2359"/>
                              </a:cubicBezTo>
                              <a:cubicBezTo>
                                <a:pt x="1107" y="2583"/>
                                <a:pt x="1107" y="2583"/>
                                <a:pt x="1107" y="2583"/>
                              </a:cubicBezTo>
                              <a:cubicBezTo>
                                <a:pt x="1107" y="2685"/>
                                <a:pt x="1190" y="2768"/>
                                <a:pt x="1292" y="2768"/>
                              </a:cubicBezTo>
                              <a:cubicBezTo>
                                <a:pt x="1476" y="2768"/>
                                <a:pt x="1476" y="2768"/>
                                <a:pt x="1476" y="2768"/>
                              </a:cubicBezTo>
                              <a:cubicBezTo>
                                <a:pt x="1578" y="2768"/>
                                <a:pt x="1661" y="2685"/>
                                <a:pt x="1661" y="2583"/>
                              </a:cubicBezTo>
                              <a:cubicBezTo>
                                <a:pt x="1661" y="2359"/>
                                <a:pt x="1661" y="2359"/>
                                <a:pt x="1661" y="2359"/>
                              </a:cubicBezTo>
                              <a:cubicBezTo>
                                <a:pt x="1737" y="2338"/>
                                <a:pt x="1809" y="2308"/>
                                <a:pt x="1877" y="2270"/>
                              </a:cubicBezTo>
                              <a:cubicBezTo>
                                <a:pt x="2034" y="2427"/>
                                <a:pt x="2034" y="2427"/>
                                <a:pt x="2034" y="2427"/>
                              </a:cubicBezTo>
                              <a:cubicBezTo>
                                <a:pt x="2106" y="2500"/>
                                <a:pt x="2224" y="2500"/>
                                <a:pt x="2296" y="2427"/>
                              </a:cubicBezTo>
                              <a:cubicBezTo>
                                <a:pt x="2427" y="2296"/>
                                <a:pt x="2427" y="2296"/>
                                <a:pt x="2427" y="2296"/>
                              </a:cubicBezTo>
                              <a:cubicBezTo>
                                <a:pt x="2500" y="2224"/>
                                <a:pt x="2500" y="2106"/>
                                <a:pt x="2427" y="2034"/>
                              </a:cubicBezTo>
                              <a:cubicBezTo>
                                <a:pt x="2270" y="1877"/>
                                <a:pt x="2270" y="1877"/>
                                <a:pt x="2270" y="1877"/>
                              </a:cubicBezTo>
                              <a:cubicBezTo>
                                <a:pt x="2308" y="1809"/>
                                <a:pt x="2338" y="1737"/>
                                <a:pt x="2359" y="1661"/>
                              </a:cubicBezTo>
                              <a:cubicBezTo>
                                <a:pt x="2583" y="1661"/>
                                <a:pt x="2583" y="1661"/>
                                <a:pt x="2583" y="1661"/>
                              </a:cubicBezTo>
                              <a:cubicBezTo>
                                <a:pt x="2685" y="1661"/>
                                <a:pt x="2768" y="1578"/>
                                <a:pt x="2768" y="1476"/>
                              </a:cubicBezTo>
                              <a:cubicBezTo>
                                <a:pt x="2768" y="1291"/>
                                <a:pt x="2768" y="1291"/>
                                <a:pt x="2768" y="1291"/>
                              </a:cubicBezTo>
                              <a:cubicBezTo>
                                <a:pt x="2768" y="1190"/>
                                <a:pt x="2685" y="1107"/>
                                <a:pt x="2583" y="1107"/>
                              </a:cubicBezTo>
                              <a:close/>
                              <a:moveTo>
                                <a:pt x="1384" y="1937"/>
                              </a:moveTo>
                              <a:cubicBezTo>
                                <a:pt x="1078" y="1937"/>
                                <a:pt x="830" y="1690"/>
                                <a:pt x="830" y="1384"/>
                              </a:cubicBezTo>
                              <a:cubicBezTo>
                                <a:pt x="830" y="1078"/>
                                <a:pt x="1078" y="830"/>
                                <a:pt x="1384" y="830"/>
                              </a:cubicBezTo>
                              <a:cubicBezTo>
                                <a:pt x="1689" y="830"/>
                                <a:pt x="1937" y="1078"/>
                                <a:pt x="1937" y="1384"/>
                              </a:cubicBezTo>
                              <a:cubicBezTo>
                                <a:pt x="1937" y="1690"/>
                                <a:pt x="1689" y="1937"/>
                                <a:pt x="1384" y="1937"/>
                              </a:cubicBezTo>
                              <a:close/>
                              <a:moveTo>
                                <a:pt x="1384" y="1107"/>
                              </a:moveTo>
                              <a:cubicBezTo>
                                <a:pt x="1231" y="1107"/>
                                <a:pt x="1107" y="1231"/>
                                <a:pt x="1107" y="1384"/>
                              </a:cubicBezTo>
                              <a:cubicBezTo>
                                <a:pt x="1107" y="1537"/>
                                <a:pt x="1231" y="1661"/>
                                <a:pt x="1384" y="1661"/>
                              </a:cubicBezTo>
                              <a:cubicBezTo>
                                <a:pt x="1537" y="1661"/>
                                <a:pt x="1661" y="1537"/>
                                <a:pt x="1661" y="1384"/>
                              </a:cubicBezTo>
                              <a:cubicBezTo>
                                <a:pt x="1661" y="1231"/>
                                <a:pt x="1537" y="1107"/>
                                <a:pt x="1384" y="11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齿轮" o:spid="_x0000_s1026" o:spt="100" style="position:absolute;left:0pt;margin-left:-51.75pt;margin-top:592.65pt;height:11.3pt;width:11.3pt;z-index:251612160;v-text-anchor:middle-center;mso-width-relative:page;mso-height-relative:page;" fillcolor="#FFFFFF [3212]" filled="t" stroked="f" coordsize="2768,2768" o:gfxdata="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" path="m2583,1107c2359,1107,2359,1107,2359,1107c2337,1028,2306,953,2266,884c2427,722,2427,722,2427,722c2500,650,2500,532,2427,460c2296,329,2296,329,2296,329c2224,256,2106,256,2034,329c1870,493,1870,493,1870,493c1804,457,1734,429,1661,408c1661,184,1661,184,1661,184c1661,83,1578,0,1476,0c1292,0,1292,0,1292,0c1190,0,1107,83,1107,184c1107,408,1107,408,1107,408c1031,430,958,459,891,497c722,329,722,329,722,329c650,256,532,256,460,329c329,460,329,460,329,460c256,532,256,650,329,722c497,891,497,891,497,891c460,958,430,1031,408,1107c184,1107,184,1107,184,1107c83,1107,0,1190,0,1291c0,1476,0,1476,0,1476c0,1578,83,1661,184,1661c408,1661,408,1661,408,1661c429,1734,457,1804,493,1870c329,2034,329,2034,329,2034c256,2106,256,2224,329,2296c460,2427,460,2427,460,2427c532,2500,650,2500,722,2427c883,2266,883,2266,883,2266c953,2306,1028,2337,1107,2359c1107,2583,1107,2583,1107,2583c1107,2685,1190,2768,1292,2768c1476,2768,1476,2768,1476,2768c1578,2768,1661,2685,1661,2583c1661,2359,1661,2359,1661,2359c1737,2338,1809,2308,1877,2270c2034,2427,2034,2427,2034,2427c2106,2500,2224,2500,2296,2427c2427,2296,2427,2296,2427,2296c2500,2224,2500,2106,2427,2034c2270,1877,2270,1877,2270,1877c2308,1809,2338,1737,2359,1661c2583,1661,2583,1661,2583,1661c2685,1661,2768,1578,2768,1476c2768,1291,2768,1291,2768,1291c2768,1190,2685,1107,2583,1107xm1384,1937c1078,1937,830,1690,830,1384c830,1078,1078,830,1384,830c1689,830,1937,1078,1937,1384c1937,1690,1689,1937,1384,1937xm1384,1107c1231,1107,1107,1231,1107,1384c1107,1537,1231,1661,1384,1661c1537,1661,1661,1537,1661,1384c1661,1231,1537,1107,1384,1107xe">
                <v:path o:connectlocs="87025023,37330694;79478150,37330694;76344831,29810573;81769177,24347549;81769177,15512300;77355571,11094650;68528409,11094650;63003015,16625125;55961537,13758710;55961537,6204941;49728599,0;43529361,0;37296424,6204941;37296424,13758710;30019098,16760028;24325256,11094650;15498094,11094650;11084488,15512300;11084488,24347549;16744630,30046628;13746111,37330694;6199237,37330694;0,43535583;0,49774224;6199237,56012865;13746111,56012865;16609882,63060875;11084488,68591351;11084488,77426600;15498094,81844250;24325256,81844250;29749550,76414927;37296424,79551097;37296424,87104918;43529361,93343559;49728599,93343559;55961537,87104918;55961537,79551097;63238863,76549830;68528409,81844250;77355571,81844250;81769177,77426600;81769177,68591351;76479631,63296931;79478150,56012865;87025023,56012865;93257961,49774224;93257961,43535583;87025023,37330694;46628980,65320277;27963918,46671805;46628980,27989582;65260342,46671805;46628980,65320277;46628980,37330694;37296424,46671805;46628980,56012865;55961537,46671805;46628980,37330694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-664210</wp:posOffset>
                </wp:positionH>
                <wp:positionV relativeFrom="paragraph">
                  <wp:posOffset>3564255</wp:posOffset>
                </wp:positionV>
                <wp:extent cx="158750" cy="123825"/>
                <wp:effectExtent l="0" t="0" r="12700" b="9525"/>
                <wp:wrapNone/>
                <wp:docPr id="109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8750" cy="123825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o:spt="100" style="position:absolute;left:0pt;margin-left:-52.3pt;margin-top:280.65pt;height:9.75pt;width:12.5pt;z-index:251624448;v-text-anchor:middle-center;mso-width-relative:page;mso-height-relative:page;" fillcolor="#FFFFFF [3212]" filled="t" stroked="f" coordsize="3931,2392" o:gfxdata="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56338561,30527883;37491209,20162147;16276418,30527883;10357720,27373089;10357720,36671405;11966866,39517827;10320728,42364249;12077842,52374144;6898981,52374144;8674591,42316779;7231908,39517827;8619103,36742532;8619103,26447974;0,21822551;37916615,0;72707459,22107214;56338561,30527883;37065802,25428022;54174537,32876158;54174537,50927224;36196534,56738664;20327026,50927224;20327026,32876158;37065802,25428022;36843851,53417856;50641815,49005866;36843851,44570218;23064424,49005866;36843851,53417856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2245995</wp:posOffset>
                </wp:positionV>
                <wp:extent cx="116840" cy="116840"/>
                <wp:effectExtent l="0" t="0" r="16510" b="16510"/>
                <wp:wrapNone/>
                <wp:docPr id="105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6840" cy="116840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3644" h="3384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6" o:spt="100" style="position:absolute;left:0pt;margin-left:-50.4pt;margin-top:176.85pt;height:9.2pt;width:9.2pt;z-index:251626496;v-text-anchor:middle-center;mso-width-relative:page;mso-height-relative:page;" fillcolor="#FFFFFF [3212]" filled="t" stroked="f" coordsize="3644,3384" o:gfxdata="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" path="m3397,0c247,0,247,0,247,0c110,0,0,111,0,247c0,2389,0,2389,0,2389c0,2525,110,2636,247,2636c2050,2636,2050,2636,2050,2636c2570,3384,2570,3384,2570,3384c2538,2636,2538,2636,2538,2636c3397,2636,3397,2636,3397,2636c3534,2636,3644,2525,3644,2389c3644,247,3644,247,3644,247c3644,111,3534,0,3397,0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>
                <v:path o:connectlocs="53814407,0;3912921,0;0,4215838;0,40775744;3912921,44991582;32475588,44991582;40713289,57758528;40206362,44991582;53814407,44991582;57727328,40775744;57727328,4215838;53814407,0;34281542,32207546;11849640,32207546;10043654,30278858;11849640,28333078;34281542,28333078;36087496,30278858;34281542,32207546;45877687,23878311;11849640,23878311;10043654,21932532;11849640,20003843;45877687,20003843;47683673,21932532;45877687,23878311;45877687,15549076;11849640,15549076;10043654,13603297;11849640,11657517;45877687,11657517;47683673,13603297;45877687,15549076" o:connectangles="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8708390</wp:posOffset>
                </wp:positionV>
                <wp:extent cx="128270" cy="107950"/>
                <wp:effectExtent l="635" t="0" r="4445" b="7620"/>
                <wp:wrapNone/>
                <wp:docPr id="106" name="心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" cy="10795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心形" o:spid="_x0000_s1026" style="position:absolute;left:0pt;margin-left:-51.15pt;margin-top:685.7pt;height:8.5pt;width:10.1pt;z-index:251611136;v-text-anchor:middle;mso-width-relative:page;mso-height-relative:page;" fillcolor="#FFFFFF [3212]" filled="t" stroked="f" coordsize="128270,107950" o:gfxdata="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Z26Z3dAAAADgEAAA8AAAAAAAAAAQAgAAAAIgAAAGRy&#10;cy9kb3ducmV2LnhtbFBLAQIUABQAAAAIAIdO4kCbw11oxwEAAG0DAAAOAAAAAAAAAAEAIAAAACwB&#10;AABkcnMvZTJvRG9jLnhtbFBLBQYAAAAABgAGAFkBAABlBQAAAAA=&#10;" path="m64135,26987c90857,-35983,195077,26987,64135,107950c-66807,26987,37412,-35983,64135,26987xe">
                <v:path o:connectlocs="64135,26987;64135,107950" o:connectangles="247,82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-956945</wp:posOffset>
                </wp:positionH>
                <wp:positionV relativeFrom="paragraph">
                  <wp:posOffset>1796415</wp:posOffset>
                </wp:positionV>
                <wp:extent cx="7188200" cy="0"/>
                <wp:effectExtent l="0" t="0" r="0" b="0"/>
                <wp:wrapNone/>
                <wp:docPr id="514" name="直接连接符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8295" y="2433320"/>
                          <a:ext cx="71882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5.35pt;margin-top:141.45pt;height:0pt;width:566pt;z-index:251670528;mso-width-relative:page;mso-height-relative:page;" filled="f" stroked="t" coordsize="21600,21600" o:gfxdata="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1h9QdUAAAAMAQAADwAAAAAAAAABACAAAAAiAAAAZHJzL2Rvd25yZXYueG1sUEsBAhQAFAAAAAgA&#10;h07iQJDdLJ/vAQAAqQMAAA4AAAAAAAAAAQAgAAAAJAEAAGRycy9lMm9Eb2MueG1sUEsFBgAAAAAG&#10;AAYAWQEAAIUFAAAAAA==&#10;">
                <v:fill on="f" focussize="0,0"/>
                <v:stroke color="#808080 [1629]" miterlimit="8" joinstyle="miter" dashstyle="dash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8595995</wp:posOffset>
                </wp:positionV>
                <wp:extent cx="2359660" cy="32067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兴趣爱好 | Hobbies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6pt;margin-top:676.85pt;height:25.25pt;width:185.8pt;z-index:251609088;mso-width-relative:page;mso-height-relative:page;" filled="f" stroked="f" coordsize="21600,21600" o:gfxdata="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837Hh90AAAANAQAADwAAAAAAAAABACAAAAAiAAAAZHJzL2Rvd25yZXYueG1sUEsBAhQAFAAAAAgA&#10;h07iQNXFw28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兴趣爱好 | Hobbies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8615045</wp:posOffset>
                </wp:positionV>
                <wp:extent cx="6724015" cy="334010"/>
                <wp:effectExtent l="0" t="0" r="635" b="8890"/>
                <wp:wrapNone/>
                <wp:docPr id="1824" name="组合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015" cy="334010"/>
                          <a:chOff x="1664" y="22145"/>
                          <a:chExt cx="10589" cy="526"/>
                        </a:xfrm>
                      </wpg:grpSpPr>
                      <wpg:grpSp>
                        <wpg:cNvPr id="1825" name="组合 516"/>
                        <wpg:cNvGrpSpPr/>
                        <wpg:grpSpPr>
                          <a:xfrm rot="0">
                            <a:off x="1664" y="22145"/>
                            <a:ext cx="527" cy="527"/>
                            <a:chOff x="6387" y="20661"/>
                            <a:chExt cx="1687" cy="1686"/>
                          </a:xfrm>
                          <a:solidFill>
                            <a:schemeClr val="bg1">
                              <a:lumMod val="85000"/>
                            </a:schemeClr>
                          </a:solidFill>
                        </wpg:grpSpPr>
                        <wpg:grpSp>
                          <wpg:cNvPr id="1826" name="组合 510"/>
                          <wpg:cNvGrpSpPr/>
                          <wpg:grpSpPr>
                            <a:xfrm>
                              <a:off x="6449" y="20661"/>
                              <a:ext cx="1625" cy="1687"/>
                              <a:chOff x="6449" y="20661"/>
                              <a:chExt cx="1625" cy="1687"/>
                            </a:xfrm>
                            <a:grpFill/>
                          </wpg:grpSpPr>
                          <wps:wsp>
                            <wps:cNvPr id="1827" name="Freeform 8"/>
                            <wps:cNvSpPr/>
                            <wps:spPr bwMode="auto">
                              <a:xfrm>
                                <a:off x="7484" y="21337"/>
                                <a:ext cx="50" cy="59"/>
                              </a:xfrm>
                              <a:custGeom>
                                <a:avLst/>
                                <a:gdLst>
                                  <a:gd name="T0" fmla="*/ 10 w 10"/>
                                  <a:gd name="T1" fmla="*/ 0 h 12"/>
                                  <a:gd name="T2" fmla="*/ 0 w 10"/>
                                  <a:gd name="T3" fmla="*/ 1 h 12"/>
                                  <a:gd name="T4" fmla="*/ 1 w 10"/>
                                  <a:gd name="T5" fmla="*/ 6 h 12"/>
                                  <a:gd name="T6" fmla="*/ 0 w 10"/>
                                  <a:gd name="T7" fmla="*/ 11 h 12"/>
                                  <a:gd name="T8" fmla="*/ 10 w 10"/>
                                  <a:gd name="T9" fmla="*/ 12 h 12"/>
                                  <a:gd name="T10" fmla="*/ 9 w 10"/>
                                  <a:gd name="T11" fmla="*/ 10 h 12"/>
                                  <a:gd name="T12" fmla="*/ 10 w 10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" h="12">
                                    <a:moveTo>
                                      <a:pt x="10" y="0"/>
                                    </a:moveTo>
                                    <a:cubicBezTo>
                                      <a:pt x="7" y="3"/>
                                      <a:pt x="4" y="3"/>
                                      <a:pt x="0" y="1"/>
                                    </a:cubicBezTo>
                                    <a:cubicBezTo>
                                      <a:pt x="0" y="3"/>
                                      <a:pt x="1" y="4"/>
                                      <a:pt x="1" y="6"/>
                                    </a:cubicBezTo>
                                    <a:cubicBezTo>
                                      <a:pt x="1" y="8"/>
                                      <a:pt x="1" y="9"/>
                                      <a:pt x="0" y="11"/>
                                    </a:cubicBezTo>
                                    <a:cubicBezTo>
                                      <a:pt x="3" y="9"/>
                                      <a:pt x="7" y="10"/>
                                      <a:pt x="10" y="12"/>
                                    </a:cubicBezTo>
                                    <a:cubicBezTo>
                                      <a:pt x="10" y="11"/>
                                      <a:pt x="9" y="11"/>
                                      <a:pt x="9" y="10"/>
                                    </a:cubicBezTo>
                                    <a:cubicBezTo>
                                      <a:pt x="8" y="7"/>
                                      <a:pt x="8" y="3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28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40" y="21106"/>
                                <a:ext cx="789" cy="791"/>
                              </a:xfrm>
                              <a:custGeom>
                                <a:avLst/>
                                <a:gdLst>
                                  <a:gd name="T0" fmla="*/ 16 w 159"/>
                                  <a:gd name="T1" fmla="*/ 100 h 159"/>
                                  <a:gd name="T2" fmla="*/ 19 w 159"/>
                                  <a:gd name="T3" fmla="*/ 102 h 159"/>
                                  <a:gd name="T4" fmla="*/ 32 w 159"/>
                                  <a:gd name="T5" fmla="*/ 116 h 159"/>
                                  <a:gd name="T6" fmla="*/ 30 w 159"/>
                                  <a:gd name="T7" fmla="*/ 129 h 159"/>
                                  <a:gd name="T8" fmla="*/ 43 w 159"/>
                                  <a:gd name="T9" fmla="*/ 143 h 159"/>
                                  <a:gd name="T10" fmla="*/ 56 w 159"/>
                                  <a:gd name="T11" fmla="*/ 130 h 159"/>
                                  <a:gd name="T12" fmla="*/ 57 w 159"/>
                                  <a:gd name="T13" fmla="*/ 141 h 159"/>
                                  <a:gd name="T14" fmla="*/ 73 w 159"/>
                                  <a:gd name="T15" fmla="*/ 157 h 159"/>
                                  <a:gd name="T16" fmla="*/ 100 w 159"/>
                                  <a:gd name="T17" fmla="*/ 142 h 159"/>
                                  <a:gd name="T18" fmla="*/ 112 w 159"/>
                                  <a:gd name="T19" fmla="*/ 131 h 159"/>
                                  <a:gd name="T20" fmla="*/ 115 w 159"/>
                                  <a:gd name="T21" fmla="*/ 144 h 159"/>
                                  <a:gd name="T22" fmla="*/ 142 w 159"/>
                                  <a:gd name="T23" fmla="*/ 116 h 159"/>
                                  <a:gd name="T24" fmla="*/ 140 w 159"/>
                                  <a:gd name="T25" fmla="*/ 102 h 159"/>
                                  <a:gd name="T26" fmla="*/ 142 w 159"/>
                                  <a:gd name="T27" fmla="*/ 100 h 159"/>
                                  <a:gd name="T28" fmla="*/ 143 w 159"/>
                                  <a:gd name="T29" fmla="*/ 72 h 159"/>
                                  <a:gd name="T30" fmla="*/ 130 w 159"/>
                                  <a:gd name="T31" fmla="*/ 57 h 159"/>
                                  <a:gd name="T32" fmla="*/ 140 w 159"/>
                                  <a:gd name="T33" fmla="*/ 46 h 159"/>
                                  <a:gd name="T34" fmla="*/ 129 w 159"/>
                                  <a:gd name="T35" fmla="*/ 31 h 159"/>
                                  <a:gd name="T36" fmla="*/ 113 w 159"/>
                                  <a:gd name="T37" fmla="*/ 18 h 159"/>
                                  <a:gd name="T38" fmla="*/ 98 w 159"/>
                                  <a:gd name="T39" fmla="*/ 16 h 159"/>
                                  <a:gd name="T40" fmla="*/ 61 w 159"/>
                                  <a:gd name="T41" fmla="*/ 16 h 159"/>
                                  <a:gd name="T42" fmla="*/ 56 w 159"/>
                                  <a:gd name="T43" fmla="*/ 20 h 159"/>
                                  <a:gd name="T44" fmla="*/ 43 w 159"/>
                                  <a:gd name="T45" fmla="*/ 33 h 159"/>
                                  <a:gd name="T46" fmla="*/ 32 w 159"/>
                                  <a:gd name="T47" fmla="*/ 44 h 159"/>
                                  <a:gd name="T48" fmla="*/ 29 w 159"/>
                                  <a:gd name="T49" fmla="*/ 57 h 159"/>
                                  <a:gd name="T50" fmla="*/ 15 w 159"/>
                                  <a:gd name="T51" fmla="*/ 62 h 159"/>
                                  <a:gd name="T52" fmla="*/ 15 w 159"/>
                                  <a:gd name="T53" fmla="*/ 72 h 159"/>
                                  <a:gd name="T54" fmla="*/ 15 w 159"/>
                                  <a:gd name="T55" fmla="*/ 98 h 159"/>
                                  <a:gd name="T56" fmla="*/ 84 w 159"/>
                                  <a:gd name="T57" fmla="*/ 130 h 159"/>
                                  <a:gd name="T58" fmla="*/ 73 w 159"/>
                                  <a:gd name="T59" fmla="*/ 130 h 159"/>
                                  <a:gd name="T60" fmla="*/ 69 w 159"/>
                                  <a:gd name="T61" fmla="*/ 126 h 159"/>
                                  <a:gd name="T62" fmla="*/ 60 w 159"/>
                                  <a:gd name="T63" fmla="*/ 127 h 159"/>
                                  <a:gd name="T64" fmla="*/ 87 w 159"/>
                                  <a:gd name="T65" fmla="*/ 127 h 159"/>
                                  <a:gd name="T66" fmla="*/ 126 w 159"/>
                                  <a:gd name="T67" fmla="*/ 116 h 159"/>
                                  <a:gd name="T68" fmla="*/ 112 w 159"/>
                                  <a:gd name="T69" fmla="*/ 113 h 159"/>
                                  <a:gd name="T70" fmla="*/ 83 w 159"/>
                                  <a:gd name="T71" fmla="*/ 112 h 159"/>
                                  <a:gd name="T72" fmla="*/ 46 w 159"/>
                                  <a:gd name="T73" fmla="*/ 113 h 159"/>
                                  <a:gd name="T74" fmla="*/ 74 w 159"/>
                                  <a:gd name="T75" fmla="*/ 19 h 159"/>
                                  <a:gd name="T76" fmla="*/ 60 w 159"/>
                                  <a:gd name="T77" fmla="*/ 33 h 159"/>
                                  <a:gd name="T78" fmla="*/ 88 w 159"/>
                                  <a:gd name="T79" fmla="*/ 33 h 159"/>
                                  <a:gd name="T80" fmla="*/ 115 w 159"/>
                                  <a:gd name="T81" fmla="*/ 33 h 159"/>
                                  <a:gd name="T82" fmla="*/ 56 w 159"/>
                                  <a:gd name="T83" fmla="*/ 47 h 159"/>
                                  <a:gd name="T84" fmla="*/ 84 w 159"/>
                                  <a:gd name="T85" fmla="*/ 48 h 159"/>
                                  <a:gd name="T86" fmla="*/ 112 w 159"/>
                                  <a:gd name="T87" fmla="*/ 57 h 159"/>
                                  <a:gd name="T88" fmla="*/ 32 w 159"/>
                                  <a:gd name="T89" fmla="*/ 60 h 159"/>
                                  <a:gd name="T90" fmla="*/ 69 w 159"/>
                                  <a:gd name="T91" fmla="*/ 62 h 159"/>
                                  <a:gd name="T92" fmla="*/ 116 w 159"/>
                                  <a:gd name="T93" fmla="*/ 71 h 159"/>
                                  <a:gd name="T94" fmla="*/ 18 w 159"/>
                                  <a:gd name="T95" fmla="*/ 75 h 159"/>
                                  <a:gd name="T96" fmla="*/ 17 w 159"/>
                                  <a:gd name="T97" fmla="*/ 86 h 159"/>
                                  <a:gd name="T98" fmla="*/ 55 w 159"/>
                                  <a:gd name="T99" fmla="*/ 76 h 159"/>
                                  <a:gd name="T100" fmla="*/ 111 w 159"/>
                                  <a:gd name="T101" fmla="*/ 84 h 159"/>
                                  <a:gd name="T102" fmla="*/ 75 w 159"/>
                                  <a:gd name="T103" fmla="*/ 84 h 159"/>
                                  <a:gd name="T104" fmla="*/ 139 w 159"/>
                                  <a:gd name="T105" fmla="*/ 75 h 159"/>
                                  <a:gd name="T106" fmla="*/ 116 w 159"/>
                                  <a:gd name="T107" fmla="*/ 99 h 159"/>
                                  <a:gd name="T108" fmla="*/ 125 w 159"/>
                                  <a:gd name="T109" fmla="*/ 89 h 159"/>
                                  <a:gd name="T110" fmla="*/ 88 w 159"/>
                                  <a:gd name="T111" fmla="*/ 98 h 159"/>
                                  <a:gd name="T112" fmla="*/ 69 w 159"/>
                                  <a:gd name="T113" fmla="*/ 9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9" h="159">
                                    <a:moveTo>
                                      <a:pt x="16" y="100"/>
                                    </a:move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8" y="101"/>
                                      <a:pt x="19" y="101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22" y="104"/>
                                      <a:pt x="25" y="104"/>
                                      <a:pt x="28" y="102"/>
                                    </a:cubicBezTo>
                                    <a:cubicBezTo>
                                      <a:pt x="29" y="103"/>
                                      <a:pt x="28" y="103"/>
                                      <a:pt x="28" y="103"/>
                                    </a:cubicBezTo>
                                    <a:cubicBezTo>
                                      <a:pt x="27" y="105"/>
                                      <a:pt x="27" y="107"/>
                                      <a:pt x="27" y="109"/>
                                    </a:cubicBezTo>
                                    <a:cubicBezTo>
                                      <a:pt x="28" y="111"/>
                                      <a:pt x="28" y="112"/>
                                      <a:pt x="29" y="113"/>
                                    </a:cubicBezTo>
                                    <a:cubicBezTo>
                                      <a:pt x="29" y="113"/>
                                      <a:pt x="29" y="113"/>
                                      <a:pt x="29" y="113"/>
                                    </a:cubicBezTo>
                                    <a:cubicBezTo>
                                      <a:pt x="30" y="114"/>
                                      <a:pt x="31" y="115"/>
                                      <a:pt x="32" y="116"/>
                                    </a:cubicBezTo>
                                    <a:cubicBezTo>
                                      <a:pt x="32" y="116"/>
                                      <a:pt x="32" y="116"/>
                                      <a:pt x="32" y="116"/>
                                    </a:cubicBezTo>
                                    <a:cubicBezTo>
                                      <a:pt x="35" y="118"/>
                                      <a:pt x="39" y="118"/>
                                      <a:pt x="42" y="116"/>
                                    </a:cubicBezTo>
                                    <a:cubicBezTo>
                                      <a:pt x="42" y="118"/>
                                      <a:pt x="41" y="120"/>
                                      <a:pt x="41" y="121"/>
                                    </a:cubicBezTo>
                                    <a:cubicBezTo>
                                      <a:pt x="41" y="123"/>
                                      <a:pt x="42" y="125"/>
                                      <a:pt x="43" y="127"/>
                                    </a:cubicBezTo>
                                    <a:cubicBezTo>
                                      <a:pt x="39" y="125"/>
                                      <a:pt x="35" y="125"/>
                                      <a:pt x="31" y="128"/>
                                    </a:cubicBezTo>
                                    <a:cubicBezTo>
                                      <a:pt x="31" y="129"/>
                                      <a:pt x="31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29" y="129"/>
                                    </a:cubicBezTo>
                                    <a:cubicBezTo>
                                      <a:pt x="29" y="130"/>
                                      <a:pt x="29" y="130"/>
                                      <a:pt x="29" y="130"/>
                                    </a:cubicBezTo>
                                    <a:cubicBezTo>
                                      <a:pt x="26" y="135"/>
                                      <a:pt x="27" y="140"/>
                                      <a:pt x="31" y="143"/>
                                    </a:cubicBezTo>
                                    <a:cubicBezTo>
                                      <a:pt x="35" y="146"/>
                                      <a:pt x="39" y="146"/>
                                      <a:pt x="43" y="143"/>
                                    </a:cubicBezTo>
                                    <a:cubicBezTo>
                                      <a:pt x="43" y="143"/>
                                      <a:pt x="43" y="143"/>
                                      <a:pt x="43" y="143"/>
                                    </a:cubicBezTo>
                                    <a:cubicBezTo>
                                      <a:pt x="44" y="142"/>
                                      <a:pt x="44" y="142"/>
                                      <a:pt x="45" y="141"/>
                                    </a:cubicBezTo>
                                    <a:cubicBezTo>
                                      <a:pt x="45" y="141"/>
                                      <a:pt x="45" y="141"/>
                                      <a:pt x="45" y="141"/>
                                    </a:cubicBezTo>
                                    <a:cubicBezTo>
                                      <a:pt x="47" y="138"/>
                                      <a:pt x="48" y="134"/>
                                      <a:pt x="45" y="130"/>
                                    </a:cubicBezTo>
                                    <a:cubicBezTo>
                                      <a:pt x="49" y="132"/>
                                      <a:pt x="52" y="132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7" y="130"/>
                                    </a:cubicBezTo>
                                    <a:cubicBezTo>
                                      <a:pt x="57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4" y="134"/>
                                      <a:pt x="55" y="137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8" y="142"/>
                                      <a:pt x="58" y="142"/>
                                      <a:pt x="59" y="143"/>
                                    </a:cubicBezTo>
                                    <a:cubicBezTo>
                                      <a:pt x="59" y="143"/>
                                      <a:pt x="59" y="143"/>
                                      <a:pt x="59" y="143"/>
                                    </a:cubicBezTo>
                                    <a:cubicBezTo>
                                      <a:pt x="60" y="144"/>
                                      <a:pt x="61" y="145"/>
                                      <a:pt x="63" y="145"/>
                                    </a:cubicBezTo>
                                    <a:cubicBezTo>
                                      <a:pt x="66" y="145"/>
                                      <a:pt x="68" y="145"/>
                                      <a:pt x="71" y="143"/>
                                    </a:cubicBezTo>
                                    <a:cubicBezTo>
                                      <a:pt x="70" y="146"/>
                                      <a:pt x="69" y="148"/>
                                      <a:pt x="69" y="150"/>
                                    </a:cubicBezTo>
                                    <a:cubicBezTo>
                                      <a:pt x="70" y="153"/>
                                      <a:pt x="71" y="155"/>
                                      <a:pt x="73" y="157"/>
                                    </a:cubicBezTo>
                                    <a:cubicBezTo>
                                      <a:pt x="76" y="159"/>
                                      <a:pt x="80" y="159"/>
                                      <a:pt x="83" y="157"/>
                                    </a:cubicBezTo>
                                    <a:cubicBezTo>
                                      <a:pt x="89" y="154"/>
                                      <a:pt x="90" y="149"/>
                                      <a:pt x="87" y="144"/>
                                    </a:cubicBezTo>
                                    <a:cubicBezTo>
                                      <a:pt x="88" y="144"/>
                                      <a:pt x="89" y="145"/>
                                      <a:pt x="90" y="145"/>
                                    </a:cubicBezTo>
                                    <a:cubicBezTo>
                                      <a:pt x="93" y="146"/>
                                      <a:pt x="96" y="145"/>
                                      <a:pt x="99" y="143"/>
                                    </a:cubicBezTo>
                                    <a:cubicBezTo>
                                      <a:pt x="99" y="143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1" y="140"/>
                                      <a:pt x="102" y="138"/>
                                      <a:pt x="102" y="136"/>
                                    </a:cubicBezTo>
                                    <a:cubicBezTo>
                                      <a:pt x="103" y="134"/>
                                      <a:pt x="102" y="133"/>
                                      <a:pt x="102" y="131"/>
                                    </a:cubicBezTo>
                                    <a:cubicBezTo>
                                      <a:pt x="102" y="131"/>
                                      <a:pt x="101" y="131"/>
                                      <a:pt x="101" y="130"/>
                                    </a:cubicBezTo>
                                    <a:cubicBezTo>
                                      <a:pt x="105" y="132"/>
                                      <a:pt x="108" y="132"/>
                                      <a:pt x="112" y="130"/>
                                    </a:cubicBezTo>
                                    <a:cubicBezTo>
                                      <a:pt x="112" y="130"/>
                                      <a:pt x="112" y="131"/>
                                      <a:pt x="112" y="131"/>
                                    </a:cubicBezTo>
                                    <a:cubicBezTo>
                                      <a:pt x="110" y="135"/>
                                      <a:pt x="110" y="138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3" y="142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4" y="142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5" y="143"/>
                                      <a:pt x="115" y="144"/>
                                    </a:cubicBezTo>
                                    <a:cubicBezTo>
                                      <a:pt x="119" y="146"/>
                                      <a:pt x="124" y="145"/>
                                      <a:pt x="127" y="142"/>
                                    </a:cubicBezTo>
                                    <a:cubicBezTo>
                                      <a:pt x="130" y="139"/>
                                      <a:pt x="131" y="134"/>
                                      <a:pt x="128" y="130"/>
                                    </a:cubicBezTo>
                                    <a:cubicBezTo>
                                      <a:pt x="128" y="130"/>
                                      <a:pt x="128" y="130"/>
                                      <a:pt x="128" y="129"/>
                                    </a:cubicBezTo>
                                    <a:cubicBezTo>
                                      <a:pt x="128" y="129"/>
                                      <a:pt x="129" y="130"/>
                                      <a:pt x="129" y="130"/>
                                    </a:cubicBezTo>
                                    <a:cubicBezTo>
                                      <a:pt x="132" y="131"/>
                                      <a:pt x="134" y="132"/>
                                      <a:pt x="137" y="131"/>
                                    </a:cubicBezTo>
                                    <a:cubicBezTo>
                                      <a:pt x="143" y="129"/>
                                      <a:pt x="146" y="121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1" y="115"/>
                                      <a:pt x="141" y="114"/>
                                      <a:pt x="140" y="114"/>
                                    </a:cubicBezTo>
                                    <a:cubicBezTo>
                                      <a:pt x="136" y="111"/>
                                      <a:pt x="133" y="111"/>
                                      <a:pt x="129" y="113"/>
                                    </a:cubicBezTo>
                                    <a:cubicBezTo>
                                      <a:pt x="131" y="110"/>
                                      <a:pt x="131" y="106"/>
                                      <a:pt x="129" y="102"/>
                                    </a:cubicBezTo>
                                    <a:cubicBezTo>
                                      <a:pt x="133" y="104"/>
                                      <a:pt x="136" y="104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1" y="101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2" y="100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5" y="96"/>
                                      <a:pt x="145" y="92"/>
                                      <a:pt x="143" y="89"/>
                                    </a:cubicBezTo>
                                    <a:cubicBezTo>
                                      <a:pt x="143" y="89"/>
                                      <a:pt x="142" y="88"/>
                                      <a:pt x="143" y="88"/>
                                    </a:cubicBezTo>
                                    <a:cubicBezTo>
                                      <a:pt x="147" y="90"/>
                                      <a:pt x="151" y="90"/>
                                      <a:pt x="154" y="87"/>
                                    </a:cubicBezTo>
                                    <a:cubicBezTo>
                                      <a:pt x="157" y="85"/>
                                      <a:pt x="159" y="80"/>
                                      <a:pt x="157" y="76"/>
                                    </a:cubicBezTo>
                                    <a:cubicBezTo>
                                      <a:pt x="154" y="70"/>
                                      <a:pt x="149" y="69"/>
                                      <a:pt x="143" y="72"/>
                                    </a:cubicBezTo>
                                    <a:cubicBezTo>
                                      <a:pt x="143" y="71"/>
                                      <a:pt x="143" y="71"/>
                                      <a:pt x="143" y="71"/>
                                    </a:cubicBezTo>
                                    <a:cubicBezTo>
                                      <a:pt x="145" y="68"/>
                                      <a:pt x="145" y="64"/>
                                      <a:pt x="143" y="61"/>
                                    </a:cubicBezTo>
                                    <a:cubicBezTo>
                                      <a:pt x="143" y="61"/>
                                      <a:pt x="142" y="60"/>
                                      <a:pt x="142" y="60"/>
                                    </a:cubicBezTo>
                                    <a:cubicBezTo>
                                      <a:pt x="141" y="60"/>
                                      <a:pt x="141" y="59"/>
                                      <a:pt x="140" y="58"/>
                                    </a:cubicBezTo>
                                    <a:cubicBezTo>
                                      <a:pt x="140" y="58"/>
                                      <a:pt x="140" y="58"/>
                                      <a:pt x="140" y="58"/>
                                    </a:cubicBezTo>
                                    <a:cubicBezTo>
                                      <a:pt x="137" y="56"/>
                                      <a:pt x="133" y="55"/>
                                      <a:pt x="130" y="57"/>
                                    </a:cubicBezTo>
                                    <a:cubicBezTo>
                                      <a:pt x="131" y="55"/>
                                      <a:pt x="131" y="54"/>
                                      <a:pt x="131" y="52"/>
                                    </a:cubicBezTo>
                                    <a:cubicBezTo>
                                      <a:pt x="131" y="50"/>
                                      <a:pt x="130" y="49"/>
                                      <a:pt x="130" y="47"/>
                                    </a:cubicBezTo>
                                    <a:cubicBezTo>
                                      <a:pt x="134" y="49"/>
                                      <a:pt x="137" y="49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1" y="46"/>
                                      <a:pt x="141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4"/>
                                      <a:pt x="142" y="44"/>
                                      <a:pt x="142" y="44"/>
                                    </a:cubicBezTo>
                                    <a:cubicBezTo>
                                      <a:pt x="145" y="40"/>
                                      <a:pt x="145" y="35"/>
                                      <a:pt x="141" y="32"/>
                                    </a:cubicBezTo>
                                    <a:cubicBezTo>
                                      <a:pt x="138" y="28"/>
                                      <a:pt x="133" y="28"/>
                                      <a:pt x="129" y="31"/>
                                    </a:cubicBezTo>
                                    <a:cubicBezTo>
                                      <a:pt x="129" y="31"/>
                                      <a:pt x="128" y="31"/>
                                      <a:pt x="128" y="31"/>
                                    </a:cubicBezTo>
                                    <a:cubicBezTo>
                                      <a:pt x="130" y="28"/>
                                      <a:pt x="131" y="24"/>
                                      <a:pt x="129" y="21"/>
                                    </a:cubicBezTo>
                                    <a:cubicBezTo>
                                      <a:pt x="127" y="15"/>
                                      <a:pt x="120" y="13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8"/>
                                      <a:pt x="113" y="18"/>
                                      <a:pt x="113" y="18"/>
                                    </a:cubicBezTo>
                                    <a:cubicBezTo>
                                      <a:pt x="110" y="22"/>
                                      <a:pt x="110" y="26"/>
                                      <a:pt x="112" y="30"/>
                                    </a:cubicBezTo>
                                    <a:cubicBezTo>
                                      <a:pt x="109" y="28"/>
                                      <a:pt x="105" y="28"/>
                                      <a:pt x="101" y="30"/>
                                    </a:cubicBezTo>
                                    <a:cubicBezTo>
                                      <a:pt x="103" y="26"/>
                                      <a:pt x="103" y="22"/>
                                      <a:pt x="101" y="18"/>
                                    </a:cubicBezTo>
                                    <a:cubicBezTo>
                                      <a:pt x="100" y="18"/>
                                      <a:pt x="100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9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8" y="16"/>
                                      <a:pt x="98" y="16"/>
                                    </a:cubicBezTo>
                                    <a:cubicBezTo>
                                      <a:pt x="96" y="15"/>
                                      <a:pt x="93" y="14"/>
                                      <a:pt x="90" y="15"/>
                                    </a:cubicBezTo>
                                    <a:cubicBezTo>
                                      <a:pt x="89" y="16"/>
                                      <a:pt x="88" y="16"/>
                                      <a:pt x="87" y="17"/>
                                    </a:cubicBezTo>
                                    <a:cubicBezTo>
                                      <a:pt x="89" y="12"/>
                                      <a:pt x="89" y="8"/>
                                      <a:pt x="86" y="4"/>
                                    </a:cubicBezTo>
                                    <a:cubicBezTo>
                                      <a:pt x="83" y="1"/>
                                      <a:pt x="79" y="0"/>
                                      <a:pt x="75" y="2"/>
                                    </a:cubicBezTo>
                                    <a:cubicBezTo>
                                      <a:pt x="69" y="5"/>
                                      <a:pt x="68" y="10"/>
                                      <a:pt x="71" y="16"/>
                                    </a:cubicBezTo>
                                    <a:cubicBezTo>
                                      <a:pt x="67" y="14"/>
                                      <a:pt x="64" y="14"/>
                                      <a:pt x="61" y="16"/>
                                    </a:cubicBezTo>
                                    <a:cubicBezTo>
                                      <a:pt x="61" y="17"/>
                                      <a:pt x="60" y="17"/>
                                      <a:pt x="59" y="17"/>
                                    </a:cubicBezTo>
                                    <a:cubicBezTo>
                                      <a:pt x="58" y="17"/>
                                      <a:pt x="58" y="17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8" y="19"/>
                                      <a:pt x="58" y="20"/>
                                      <a:pt x="56" y="20"/>
                                    </a:cubicBezTo>
                                    <a:cubicBezTo>
                                      <a:pt x="55" y="23"/>
                                      <a:pt x="55" y="26"/>
                                      <a:pt x="57" y="30"/>
                                    </a:cubicBezTo>
                                    <a:cubicBezTo>
                                      <a:pt x="54" y="29"/>
                                      <a:pt x="52" y="28"/>
                                      <a:pt x="50" y="28"/>
                                    </a:cubicBezTo>
                                    <a:cubicBezTo>
                                      <a:pt x="49" y="28"/>
                                      <a:pt x="47" y="29"/>
                                      <a:pt x="46" y="30"/>
                                    </a:cubicBezTo>
                                    <a:cubicBezTo>
                                      <a:pt x="46" y="30"/>
                                      <a:pt x="46" y="30"/>
                                      <a:pt x="46" y="30"/>
                                    </a:cubicBezTo>
                                    <a:cubicBezTo>
                                      <a:pt x="45" y="31"/>
                                      <a:pt x="44" y="32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1" y="36"/>
                                      <a:pt x="41" y="40"/>
                                      <a:pt x="42" y="43"/>
                                    </a:cubicBezTo>
                                    <a:cubicBezTo>
                                      <a:pt x="42" y="43"/>
                                      <a:pt x="42" y="43"/>
                                      <a:pt x="42" y="43"/>
                                    </a:cubicBezTo>
                                    <a:cubicBezTo>
                                      <a:pt x="39" y="42"/>
                                      <a:pt x="36" y="42"/>
                                      <a:pt x="33" y="43"/>
                                    </a:cubicBezTo>
                                    <a:cubicBezTo>
                                      <a:pt x="32" y="43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1" y="44"/>
                                      <a:pt x="30" y="45"/>
                                      <a:pt x="29" y="46"/>
                                    </a:cubicBezTo>
                                    <a:cubicBezTo>
                                      <a:pt x="29" y="46"/>
                                      <a:pt x="29" y="46"/>
                                      <a:pt x="29" y="46"/>
                                    </a:cubicBezTo>
                                    <a:cubicBezTo>
                                      <a:pt x="29" y="47"/>
                                      <a:pt x="29" y="47"/>
                                      <a:pt x="29" y="47"/>
                                    </a:cubicBezTo>
                                    <a:cubicBezTo>
                                      <a:pt x="27" y="50"/>
                                      <a:pt x="27" y="53"/>
                                      <a:pt x="28" y="57"/>
                                    </a:cubicBezTo>
                                    <a:cubicBezTo>
                                      <a:pt x="29" y="57"/>
                                      <a:pt x="29" y="57"/>
                                      <a:pt x="29" y="57"/>
                                    </a:cubicBezTo>
                                    <a:cubicBezTo>
                                      <a:pt x="25" y="56"/>
                                      <a:pt x="22" y="55"/>
                                      <a:pt x="19" y="57"/>
                                    </a:cubicBezTo>
                                    <a:cubicBezTo>
                                      <a:pt x="19" y="58"/>
                                      <a:pt x="19" y="59"/>
                                      <a:pt x="18" y="58"/>
                                    </a:cubicBezTo>
                                    <a:cubicBezTo>
                                      <a:pt x="17" y="58"/>
                                      <a:pt x="17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60"/>
                                      <a:pt x="16" y="60"/>
                                    </a:cubicBezTo>
                                    <a:cubicBezTo>
                                      <a:pt x="16" y="61"/>
                                      <a:pt x="16" y="61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3" y="65"/>
                                      <a:pt x="13" y="68"/>
                                      <a:pt x="15" y="71"/>
                                    </a:cubicBezTo>
                                    <a:cubicBezTo>
                                      <a:pt x="16" y="72"/>
                                      <a:pt x="16" y="72"/>
                                      <a:pt x="16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1"/>
                                      <a:pt x="14" y="71"/>
                                    </a:cubicBezTo>
                                    <a:cubicBezTo>
                                      <a:pt x="11" y="70"/>
                                      <a:pt x="7" y="70"/>
                                      <a:pt x="4" y="72"/>
                                    </a:cubicBezTo>
                                    <a:cubicBezTo>
                                      <a:pt x="1" y="74"/>
                                      <a:pt x="0" y="78"/>
                                      <a:pt x="0" y="82"/>
                                    </a:cubicBezTo>
                                    <a:cubicBezTo>
                                      <a:pt x="1" y="86"/>
                                      <a:pt x="4" y="88"/>
                                      <a:pt x="7" y="89"/>
                                    </a:cubicBezTo>
                                    <a:cubicBezTo>
                                      <a:pt x="10" y="90"/>
                                      <a:pt x="13" y="89"/>
                                      <a:pt x="15" y="88"/>
                                    </a:cubicBezTo>
                                    <a:cubicBezTo>
                                      <a:pt x="13" y="91"/>
                                      <a:pt x="13" y="95"/>
                                      <a:pt x="15" y="98"/>
                                    </a:cubicBezTo>
                                    <a:cubicBezTo>
                                      <a:pt x="15" y="98"/>
                                      <a:pt x="15" y="98"/>
                                      <a:pt x="15" y="98"/>
                                    </a:cubicBezTo>
                                    <a:cubicBezTo>
                                      <a:pt x="16" y="98"/>
                                      <a:pt x="16" y="99"/>
                                      <a:pt x="16" y="100"/>
                                    </a:cubicBezTo>
                                    <a:close/>
                                    <a:moveTo>
                                      <a:pt x="71" y="143"/>
                                    </a:moveTo>
                                    <a:cubicBezTo>
                                      <a:pt x="72" y="142"/>
                                      <a:pt x="72" y="142"/>
                                      <a:pt x="73" y="141"/>
                                    </a:cubicBezTo>
                                    <a:cubicBezTo>
                                      <a:pt x="72" y="142"/>
                                      <a:pt x="72" y="142"/>
                                      <a:pt x="71" y="143"/>
                                    </a:cubicBezTo>
                                    <a:close/>
                                    <a:moveTo>
                                      <a:pt x="84" y="130"/>
                                    </a:moveTo>
                                    <a:cubicBezTo>
                                      <a:pt x="82" y="134"/>
                                      <a:pt x="82" y="137"/>
                                      <a:pt x="84" y="141"/>
                                    </a:cubicBezTo>
                                    <a:cubicBezTo>
                                      <a:pt x="82" y="140"/>
                                      <a:pt x="80" y="139"/>
                                      <a:pt x="79" y="139"/>
                                    </a:cubicBezTo>
                                    <a:cubicBezTo>
                                      <a:pt x="77" y="139"/>
                                      <a:pt x="75" y="140"/>
                                      <a:pt x="73" y="141"/>
                                    </a:cubicBezTo>
                                    <a:cubicBezTo>
                                      <a:pt x="75" y="138"/>
                                      <a:pt x="75" y="134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1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0"/>
                                      <a:pt x="73" y="130"/>
                                    </a:cubicBezTo>
                                    <a:cubicBezTo>
                                      <a:pt x="74" y="130"/>
                                      <a:pt x="74" y="130"/>
                                      <a:pt x="74" y="131"/>
                                    </a:cubicBezTo>
                                    <a:cubicBezTo>
                                      <a:pt x="78" y="132"/>
                                      <a:pt x="81" y="132"/>
                                      <a:pt x="84" y="130"/>
                                    </a:cubicBezTo>
                                    <a:close/>
                                    <a:moveTo>
                                      <a:pt x="60" y="126"/>
                                    </a:moveTo>
                                    <a:cubicBezTo>
                                      <a:pt x="61" y="123"/>
                                      <a:pt x="61" y="120"/>
                                      <a:pt x="60" y="117"/>
                                    </a:cubicBezTo>
                                    <a:cubicBezTo>
                                      <a:pt x="63" y="118"/>
                                      <a:pt x="66" y="118"/>
                                      <a:pt x="70" y="117"/>
                                    </a:cubicBezTo>
                                    <a:cubicBezTo>
                                      <a:pt x="68" y="120"/>
                                      <a:pt x="68" y="123"/>
                                      <a:pt x="69" y="126"/>
                                    </a:cubicBezTo>
                                    <a:cubicBezTo>
                                      <a:pt x="69" y="126"/>
                                      <a:pt x="69" y="126"/>
                                      <a:pt x="69" y="126"/>
                                    </a:cubicBezTo>
                                    <a:cubicBezTo>
                                      <a:pt x="70" y="126"/>
                                      <a:pt x="70" y="126"/>
                                      <a:pt x="70" y="127"/>
                                    </a:cubicBezTo>
                                    <a:cubicBezTo>
                                      <a:pt x="70" y="127"/>
                                      <a:pt x="69" y="126"/>
                                      <a:pt x="69" y="126"/>
                                    </a:cubicBezTo>
                                    <a:cubicBezTo>
                                      <a:pt x="66" y="125"/>
                                      <a:pt x="63" y="125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59" y="127"/>
                                    </a:cubicBezTo>
                                    <a:cubicBezTo>
                                      <a:pt x="59" y="127"/>
                                      <a:pt x="60" y="126"/>
                                      <a:pt x="60" y="126"/>
                                    </a:cubicBezTo>
                                    <a:close/>
                                    <a:moveTo>
                                      <a:pt x="88" y="117"/>
                                    </a:moveTo>
                                    <a:cubicBezTo>
                                      <a:pt x="91" y="118"/>
                                      <a:pt x="94" y="118"/>
                                      <a:pt x="97" y="117"/>
                                    </a:cubicBezTo>
                                    <a:cubicBezTo>
                                      <a:pt x="96" y="120"/>
                                      <a:pt x="96" y="123"/>
                                      <a:pt x="98" y="127"/>
                                    </a:cubicBezTo>
                                    <a:cubicBezTo>
                                      <a:pt x="94" y="125"/>
                                      <a:pt x="91" y="125"/>
                                      <a:pt x="87" y="127"/>
                                    </a:cubicBezTo>
                                    <a:cubicBezTo>
                                      <a:pt x="89" y="124"/>
                                      <a:pt x="89" y="121"/>
                                      <a:pt x="88" y="117"/>
                                    </a:cubicBezTo>
                                    <a:close/>
                                    <a:moveTo>
                                      <a:pt x="126" y="128"/>
                                    </a:moveTo>
                                    <a:cubicBezTo>
                                      <a:pt x="125" y="127"/>
                                      <a:pt x="123" y="126"/>
                                      <a:pt x="121" y="126"/>
                                    </a:cubicBezTo>
                                    <a:cubicBezTo>
                                      <a:pt x="119" y="126"/>
                                      <a:pt x="117" y="126"/>
                                      <a:pt x="115" y="127"/>
                                    </a:cubicBezTo>
                                    <a:cubicBezTo>
                                      <a:pt x="117" y="124"/>
                                      <a:pt x="117" y="120"/>
                                      <a:pt x="115" y="116"/>
                                    </a:cubicBezTo>
                                    <a:cubicBezTo>
                                      <a:pt x="119" y="118"/>
                                      <a:pt x="122" y="118"/>
                                      <a:pt x="126" y="116"/>
                                    </a:cubicBezTo>
                                    <a:cubicBezTo>
                                      <a:pt x="124" y="120"/>
                                      <a:pt x="124" y="124"/>
                                      <a:pt x="126" y="128"/>
                                    </a:cubicBezTo>
                                    <a:close/>
                                    <a:moveTo>
                                      <a:pt x="112" y="113"/>
                                    </a:moveTo>
                                    <a:cubicBezTo>
                                      <a:pt x="108" y="111"/>
                                      <a:pt x="105" y="111"/>
                                      <a:pt x="102" y="113"/>
                                    </a:cubicBezTo>
                                    <a:cubicBezTo>
                                      <a:pt x="103" y="109"/>
                                      <a:pt x="103" y="106"/>
                                      <a:pt x="102" y="103"/>
                                    </a:cubicBezTo>
                                    <a:cubicBezTo>
                                      <a:pt x="105" y="105"/>
                                      <a:pt x="108" y="105"/>
                                      <a:pt x="111" y="103"/>
                                    </a:cubicBezTo>
                                    <a:cubicBezTo>
                                      <a:pt x="110" y="106"/>
                                      <a:pt x="110" y="109"/>
                                      <a:pt x="112" y="113"/>
                                    </a:cubicBezTo>
                                    <a:close/>
                                    <a:moveTo>
                                      <a:pt x="80" y="104"/>
                                    </a:moveTo>
                                    <a:cubicBezTo>
                                      <a:pt x="81" y="104"/>
                                      <a:pt x="82" y="104"/>
                                      <a:pt x="82" y="104"/>
                                    </a:cubicBezTo>
                                    <a:cubicBezTo>
                                      <a:pt x="82" y="103"/>
                                      <a:pt x="83" y="103"/>
                                      <a:pt x="83" y="103"/>
                                    </a:cubicBezTo>
                                    <a:cubicBezTo>
                                      <a:pt x="83" y="104"/>
                                      <a:pt x="83" y="104"/>
                                      <a:pt x="83" y="104"/>
                                    </a:cubicBezTo>
                                    <a:cubicBezTo>
                                      <a:pt x="83" y="105"/>
                                      <a:pt x="83" y="105"/>
                                      <a:pt x="82" y="106"/>
                                    </a:cubicBezTo>
                                    <a:cubicBezTo>
                                      <a:pt x="82" y="108"/>
                                      <a:pt x="82" y="110"/>
                                      <a:pt x="83" y="112"/>
                                    </a:cubicBezTo>
                                    <a:cubicBezTo>
                                      <a:pt x="80" y="111"/>
                                      <a:pt x="77" y="111"/>
                                      <a:pt x="74" y="112"/>
                                    </a:cubicBezTo>
                                    <a:cubicBezTo>
                                      <a:pt x="75" y="109"/>
                                      <a:pt x="76" y="106"/>
                                      <a:pt x="74" y="103"/>
                                    </a:cubicBezTo>
                                    <a:cubicBezTo>
                                      <a:pt x="76" y="104"/>
                                      <a:pt x="78" y="104"/>
                                      <a:pt x="80" y="104"/>
                                    </a:cubicBezTo>
                                    <a:close/>
                                    <a:moveTo>
                                      <a:pt x="56" y="103"/>
                                    </a:moveTo>
                                    <a:cubicBezTo>
                                      <a:pt x="54" y="106"/>
                                      <a:pt x="54" y="109"/>
                                      <a:pt x="56" y="112"/>
                                    </a:cubicBezTo>
                                    <a:cubicBezTo>
                                      <a:pt x="52" y="111"/>
                                      <a:pt x="49" y="111"/>
                                      <a:pt x="46" y="113"/>
                                    </a:cubicBezTo>
                                    <a:cubicBezTo>
                                      <a:pt x="48" y="109"/>
                                      <a:pt x="48" y="106"/>
                                      <a:pt x="46" y="103"/>
                                    </a:cubicBezTo>
                                    <a:cubicBezTo>
                                      <a:pt x="49" y="104"/>
                                      <a:pt x="52" y="104"/>
                                      <a:pt x="56" y="103"/>
                                    </a:cubicBezTo>
                                    <a:close/>
                                    <a:moveTo>
                                      <a:pt x="74" y="19"/>
                                    </a:move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4" y="19"/>
                                      <a:pt x="73" y="19"/>
                                      <a:pt x="73" y="19"/>
                                    </a:cubicBez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8" y="21"/>
                                      <a:pt x="81" y="21"/>
                                      <a:pt x="85" y="19"/>
                                    </a:cubicBezTo>
                                    <a:cubicBezTo>
                                      <a:pt x="84" y="20"/>
                                      <a:pt x="83" y="22"/>
                                      <a:pt x="83" y="24"/>
                                    </a:cubicBezTo>
                                    <a:cubicBezTo>
                                      <a:pt x="83" y="26"/>
                                      <a:pt x="83" y="28"/>
                                      <a:pt x="84" y="30"/>
                                    </a:cubicBezTo>
                                    <a:cubicBezTo>
                                      <a:pt x="80" y="28"/>
                                      <a:pt x="77" y="28"/>
                                      <a:pt x="73" y="30"/>
                                    </a:cubicBezTo>
                                    <a:cubicBezTo>
                                      <a:pt x="75" y="26"/>
                                      <a:pt x="76" y="23"/>
                                      <a:pt x="74" y="19"/>
                                    </a:cubicBezTo>
                                    <a:close/>
                                    <a:moveTo>
                                      <a:pt x="60" y="33"/>
                                    </a:moveTo>
                                    <a:cubicBezTo>
                                      <a:pt x="63" y="35"/>
                                      <a:pt x="67" y="35"/>
                                      <a:pt x="70" y="33"/>
                                    </a:cubicBezTo>
                                    <a:cubicBezTo>
                                      <a:pt x="69" y="36"/>
                                      <a:pt x="68" y="39"/>
                                      <a:pt x="70" y="43"/>
                                    </a:cubicBezTo>
                                    <a:cubicBezTo>
                                      <a:pt x="66" y="41"/>
                                      <a:pt x="63" y="41"/>
                                      <a:pt x="60" y="43"/>
                                    </a:cubicBezTo>
                                    <a:cubicBezTo>
                                      <a:pt x="62" y="40"/>
                                      <a:pt x="62" y="36"/>
                                      <a:pt x="60" y="33"/>
                                    </a:cubicBezTo>
                                    <a:close/>
                                    <a:moveTo>
                                      <a:pt x="88" y="43"/>
                                    </a:moveTo>
                                    <a:cubicBezTo>
                                      <a:pt x="90" y="40"/>
                                      <a:pt x="90" y="37"/>
                                      <a:pt x="88" y="33"/>
                                    </a:cubicBezTo>
                                    <a:cubicBezTo>
                                      <a:pt x="91" y="35"/>
                                      <a:pt x="95" y="35"/>
                                      <a:pt x="98" y="33"/>
                                    </a:cubicBezTo>
                                    <a:cubicBezTo>
                                      <a:pt x="96" y="36"/>
                                      <a:pt x="96" y="40"/>
                                      <a:pt x="98" y="43"/>
                                    </a:cubicBezTo>
                                    <a:cubicBezTo>
                                      <a:pt x="96" y="42"/>
                                      <a:pt x="95" y="42"/>
                                      <a:pt x="93" y="42"/>
                                    </a:cubicBezTo>
                                    <a:cubicBezTo>
                                      <a:pt x="91" y="42"/>
                                      <a:pt x="90" y="42"/>
                                      <a:pt x="88" y="43"/>
                                    </a:cubicBezTo>
                                    <a:close/>
                                    <a:moveTo>
                                      <a:pt x="115" y="44"/>
                                    </a:moveTo>
                                    <a:cubicBezTo>
                                      <a:pt x="117" y="40"/>
                                      <a:pt x="117" y="36"/>
                                      <a:pt x="115" y="33"/>
                                    </a:cubicBezTo>
                                    <a:cubicBezTo>
                                      <a:pt x="119" y="35"/>
                                      <a:pt x="124" y="35"/>
                                      <a:pt x="127" y="32"/>
                                    </a:cubicBezTo>
                                    <a:cubicBezTo>
                                      <a:pt x="126" y="34"/>
                                      <a:pt x="125" y="36"/>
                                      <a:pt x="125" y="38"/>
                                    </a:cubicBezTo>
                                    <a:cubicBezTo>
                                      <a:pt x="125" y="40"/>
                                      <a:pt x="125" y="42"/>
                                      <a:pt x="126" y="44"/>
                                    </a:cubicBezTo>
                                    <a:cubicBezTo>
                                      <a:pt x="123" y="42"/>
                                      <a:pt x="119" y="42"/>
                                      <a:pt x="115" y="44"/>
                                    </a:cubicBezTo>
                                    <a:close/>
                                    <a:moveTo>
                                      <a:pt x="46" y="47"/>
                                    </a:moveTo>
                                    <a:cubicBezTo>
                                      <a:pt x="49" y="49"/>
                                      <a:pt x="53" y="49"/>
                                      <a:pt x="56" y="47"/>
                                    </a:cubicBezTo>
                                    <a:cubicBezTo>
                                      <a:pt x="54" y="50"/>
                                      <a:pt x="54" y="53"/>
                                      <a:pt x="56" y="57"/>
                                    </a:cubicBezTo>
                                    <a:cubicBezTo>
                                      <a:pt x="53" y="55"/>
                                      <a:pt x="50" y="55"/>
                                      <a:pt x="46" y="57"/>
                                    </a:cubicBezTo>
                                    <a:cubicBezTo>
                                      <a:pt x="48" y="53"/>
                                      <a:pt x="48" y="50"/>
                                      <a:pt x="46" y="47"/>
                                    </a:cubicBezTo>
                                    <a:close/>
                                    <a:moveTo>
                                      <a:pt x="75" y="56"/>
                                    </a:moveTo>
                                    <a:cubicBezTo>
                                      <a:pt x="76" y="53"/>
                                      <a:pt x="76" y="51"/>
                                      <a:pt x="75" y="48"/>
                                    </a:cubicBezTo>
                                    <a:cubicBezTo>
                                      <a:pt x="78" y="49"/>
                                      <a:pt x="80" y="49"/>
                                      <a:pt x="84" y="48"/>
                                    </a:cubicBezTo>
                                    <a:cubicBezTo>
                                      <a:pt x="82" y="51"/>
                                      <a:pt x="82" y="53"/>
                                      <a:pt x="83" y="56"/>
                                    </a:cubicBezTo>
                                    <a:cubicBezTo>
                                      <a:pt x="80" y="55"/>
                                      <a:pt x="78" y="55"/>
                                      <a:pt x="75" y="56"/>
                                    </a:cubicBezTo>
                                    <a:close/>
                                    <a:moveTo>
                                      <a:pt x="102" y="57"/>
                                    </a:moveTo>
                                    <a:cubicBezTo>
                                      <a:pt x="104" y="54"/>
                                      <a:pt x="103" y="51"/>
                                      <a:pt x="102" y="47"/>
                                    </a:cubicBezTo>
                                    <a:cubicBezTo>
                                      <a:pt x="105" y="49"/>
                                      <a:pt x="108" y="49"/>
                                      <a:pt x="112" y="47"/>
                                    </a:cubicBezTo>
                                    <a:cubicBezTo>
                                      <a:pt x="110" y="51"/>
                                      <a:pt x="110" y="54"/>
                                      <a:pt x="112" y="57"/>
                                    </a:cubicBezTo>
                                    <a:cubicBezTo>
                                      <a:pt x="108" y="55"/>
                                      <a:pt x="105" y="55"/>
                                      <a:pt x="102" y="57"/>
                                    </a:cubicBezTo>
                                    <a:close/>
                                    <a:moveTo>
                                      <a:pt x="32" y="60"/>
                                    </a:moveTo>
                                    <a:cubicBezTo>
                                      <a:pt x="35" y="63"/>
                                      <a:pt x="39" y="63"/>
                                      <a:pt x="42" y="61"/>
                                    </a:cubicBezTo>
                                    <a:cubicBezTo>
                                      <a:pt x="41" y="64"/>
                                      <a:pt x="41" y="68"/>
                                      <a:pt x="42" y="71"/>
                                    </a:cubicBezTo>
                                    <a:cubicBezTo>
                                      <a:pt x="39" y="69"/>
                                      <a:pt x="36" y="69"/>
                                      <a:pt x="32" y="71"/>
                                    </a:cubicBezTo>
                                    <a:cubicBezTo>
                                      <a:pt x="34" y="67"/>
                                      <a:pt x="34" y="64"/>
                                      <a:pt x="32" y="60"/>
                                    </a:cubicBezTo>
                                    <a:close/>
                                    <a:moveTo>
                                      <a:pt x="69" y="62"/>
                                    </a:moveTo>
                                    <a:cubicBezTo>
                                      <a:pt x="68" y="64"/>
                                      <a:pt x="68" y="67"/>
                                      <a:pt x="69" y="69"/>
                                    </a:cubicBezTo>
                                    <a:cubicBezTo>
                                      <a:pt x="69" y="70"/>
                                      <a:pt x="69" y="70"/>
                                      <a:pt x="68" y="70"/>
                                    </a:cubicBezTo>
                                    <a:cubicBezTo>
                                      <a:pt x="66" y="69"/>
                                      <a:pt x="63" y="69"/>
                                      <a:pt x="61" y="70"/>
                                    </a:cubicBezTo>
                                    <a:cubicBezTo>
                                      <a:pt x="62" y="67"/>
                                      <a:pt x="62" y="64"/>
                                      <a:pt x="61" y="61"/>
                                    </a:cubicBezTo>
                                    <a:cubicBezTo>
                                      <a:pt x="64" y="63"/>
                                      <a:pt x="66" y="63"/>
                                      <a:pt x="69" y="62"/>
                                    </a:cubicBezTo>
                                    <a:close/>
                                    <a:moveTo>
                                      <a:pt x="89" y="70"/>
                                    </a:moveTo>
                                    <a:cubicBezTo>
                                      <a:pt x="90" y="67"/>
                                      <a:pt x="90" y="65"/>
                                      <a:pt x="89" y="62"/>
                                    </a:cubicBezTo>
                                    <a:cubicBezTo>
                                      <a:pt x="92" y="63"/>
                                      <a:pt x="94" y="63"/>
                                      <a:pt x="97" y="62"/>
                                    </a:cubicBezTo>
                                    <a:cubicBezTo>
                                      <a:pt x="96" y="65"/>
                                      <a:pt x="96" y="67"/>
                                      <a:pt x="97" y="70"/>
                                    </a:cubicBezTo>
                                    <a:cubicBezTo>
                                      <a:pt x="94" y="69"/>
                                      <a:pt x="92" y="69"/>
                                      <a:pt x="89" y="70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117" y="67"/>
                                      <a:pt x="117" y="64"/>
                                      <a:pt x="116" y="61"/>
                                    </a:cubicBezTo>
                                    <a:cubicBezTo>
                                      <a:pt x="119" y="63"/>
                                      <a:pt x="122" y="63"/>
                                      <a:pt x="126" y="61"/>
                                    </a:cubicBezTo>
                                    <a:cubicBezTo>
                                      <a:pt x="124" y="64"/>
                                      <a:pt x="124" y="68"/>
                                      <a:pt x="126" y="71"/>
                                    </a:cubicBezTo>
                                    <a:cubicBezTo>
                                      <a:pt x="122" y="70"/>
                                      <a:pt x="119" y="69"/>
                                      <a:pt x="116" y="71"/>
                                    </a:cubicBezTo>
                                    <a:close/>
                                    <a:moveTo>
                                      <a:pt x="18" y="75"/>
                                    </a:move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4"/>
                                      <a:pt x="17" y="74"/>
                                      <a:pt x="17" y="74"/>
                                    </a:cubicBezTo>
                                    <a:cubicBezTo>
                                      <a:pt x="18" y="74"/>
                                      <a:pt x="18" y="74"/>
                                      <a:pt x="18" y="74"/>
                                    </a:cubicBezTo>
                                    <a:cubicBezTo>
                                      <a:pt x="21" y="76"/>
                                      <a:pt x="25" y="76"/>
                                      <a:pt x="28" y="75"/>
                                    </a:cubicBezTo>
                                    <a:cubicBezTo>
                                      <a:pt x="27" y="78"/>
                                      <a:pt x="27" y="82"/>
                                      <a:pt x="28" y="85"/>
                                    </a:cubicBezTo>
                                    <a:cubicBezTo>
                                      <a:pt x="25" y="83"/>
                                      <a:pt x="21" y="83"/>
                                      <a:pt x="17" y="86"/>
                                    </a:cubicBezTo>
                                    <a:cubicBezTo>
                                      <a:pt x="20" y="82"/>
                                      <a:pt x="20" y="78"/>
                                      <a:pt x="18" y="75"/>
                                    </a:cubicBezTo>
                                    <a:close/>
                                    <a:moveTo>
                                      <a:pt x="55" y="76"/>
                                    </a:moveTo>
                                    <a:cubicBezTo>
                                      <a:pt x="54" y="78"/>
                                      <a:pt x="54" y="81"/>
                                      <a:pt x="55" y="84"/>
                                    </a:cubicBezTo>
                                    <a:cubicBezTo>
                                      <a:pt x="52" y="83"/>
                                      <a:pt x="49" y="83"/>
                                      <a:pt x="46" y="84"/>
                                    </a:cubicBezTo>
                                    <a:cubicBezTo>
                                      <a:pt x="48" y="81"/>
                                      <a:pt x="48" y="78"/>
                                      <a:pt x="46" y="75"/>
                                    </a:cubicBezTo>
                                    <a:cubicBezTo>
                                      <a:pt x="49" y="76"/>
                                      <a:pt x="52" y="77"/>
                                      <a:pt x="55" y="76"/>
                                    </a:cubicBezTo>
                                    <a:close/>
                                    <a:moveTo>
                                      <a:pt x="102" y="84"/>
                                    </a:moveTo>
                                    <a:cubicBezTo>
                                      <a:pt x="103" y="81"/>
                                      <a:pt x="103" y="79"/>
                                      <a:pt x="102" y="76"/>
                                    </a:cubicBezTo>
                                    <a:cubicBezTo>
                                      <a:pt x="102" y="76"/>
                                      <a:pt x="102" y="76"/>
                                      <a:pt x="103" y="76"/>
                                    </a:cubicBezTo>
                                    <a:cubicBezTo>
                                      <a:pt x="105" y="77"/>
                                      <a:pt x="108" y="77"/>
                                      <a:pt x="111" y="76"/>
                                    </a:cubicBezTo>
                                    <a:cubicBezTo>
                                      <a:pt x="110" y="78"/>
                                      <a:pt x="110" y="81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5"/>
                                    </a:cubicBezTo>
                                    <a:cubicBezTo>
                                      <a:pt x="111" y="85"/>
                                      <a:pt x="111" y="85"/>
                                      <a:pt x="111" y="84"/>
                                    </a:cubicBezTo>
                                    <a:cubicBezTo>
                                      <a:pt x="108" y="83"/>
                                      <a:pt x="107" y="83"/>
                                      <a:pt x="102" y="84"/>
                                    </a:cubicBezTo>
                                    <a:close/>
                                    <a:moveTo>
                                      <a:pt x="83" y="76"/>
                                    </a:moveTo>
                                    <a:cubicBezTo>
                                      <a:pt x="82" y="79"/>
                                      <a:pt x="82" y="79"/>
                                      <a:pt x="83" y="84"/>
                                    </a:cubicBezTo>
                                    <a:cubicBezTo>
                                      <a:pt x="80" y="83"/>
                                      <a:pt x="77" y="83"/>
                                      <a:pt x="75" y="84"/>
                                    </a:cubicBezTo>
                                    <a:cubicBezTo>
                                      <a:pt x="76" y="81"/>
                                      <a:pt x="76" y="78"/>
                                      <a:pt x="75" y="76"/>
                                    </a:cubicBezTo>
                                    <a:cubicBezTo>
                                      <a:pt x="77" y="76"/>
                                      <a:pt x="79" y="77"/>
                                      <a:pt x="83" y="76"/>
                                    </a:cubicBezTo>
                                    <a:close/>
                                    <a:moveTo>
                                      <a:pt x="129" y="85"/>
                                    </a:moveTo>
                                    <a:cubicBezTo>
                                      <a:pt x="131" y="82"/>
                                      <a:pt x="131" y="78"/>
                                      <a:pt x="129" y="75"/>
                                    </a:cubicBezTo>
                                    <a:cubicBezTo>
                                      <a:pt x="133" y="77"/>
                                      <a:pt x="136" y="77"/>
                                      <a:pt x="139" y="75"/>
                                    </a:cubicBezTo>
                                    <a:cubicBezTo>
                                      <a:pt x="139" y="75"/>
                                      <a:pt x="139" y="75"/>
                                      <a:pt x="139" y="75"/>
                                    </a:cubicBezTo>
                                    <a:cubicBezTo>
                                      <a:pt x="140" y="75"/>
                                      <a:pt x="140" y="74"/>
                                      <a:pt x="140" y="74"/>
                                    </a:cubicBezTo>
                                    <a:cubicBezTo>
                                      <a:pt x="140" y="75"/>
                                      <a:pt x="140" y="75"/>
                                      <a:pt x="140" y="75"/>
                                    </a:cubicBezTo>
                                    <a:cubicBezTo>
                                      <a:pt x="138" y="79"/>
                                      <a:pt x="138" y="82"/>
                                      <a:pt x="140" y="86"/>
                                    </a:cubicBezTo>
                                    <a:cubicBezTo>
                                      <a:pt x="136" y="84"/>
                                      <a:pt x="133" y="83"/>
                                      <a:pt x="129" y="85"/>
                                    </a:cubicBezTo>
                                    <a:close/>
                                    <a:moveTo>
                                      <a:pt x="126" y="99"/>
                                    </a:moveTo>
                                    <a:cubicBezTo>
                                      <a:pt x="122" y="97"/>
                                      <a:pt x="119" y="97"/>
                                      <a:pt x="116" y="99"/>
                                    </a:cubicBezTo>
                                    <a:cubicBezTo>
                                      <a:pt x="117" y="96"/>
                                      <a:pt x="117" y="93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5" y="89"/>
                                      <a:pt x="116" y="89"/>
                                    </a:cubicBezTo>
                                    <a:cubicBezTo>
                                      <a:pt x="116" y="89"/>
                                      <a:pt x="116" y="89"/>
                                      <a:pt x="116" y="89"/>
                                    </a:cubicBezTo>
                                    <a:cubicBezTo>
                                      <a:pt x="119" y="91"/>
                                      <a:pt x="122" y="90"/>
                                      <a:pt x="125" y="89"/>
                                    </a:cubicBezTo>
                                    <a:cubicBezTo>
                                      <a:pt x="124" y="92"/>
                                      <a:pt x="124" y="95"/>
                                      <a:pt x="126" y="99"/>
                                    </a:cubicBezTo>
                                    <a:close/>
                                    <a:moveTo>
                                      <a:pt x="88" y="98"/>
                                    </a:moveTo>
                                    <a:cubicBezTo>
                                      <a:pt x="89" y="95"/>
                                      <a:pt x="90" y="93"/>
                                      <a:pt x="89" y="90"/>
                                    </a:cubicBezTo>
                                    <a:cubicBezTo>
                                      <a:pt x="93" y="91"/>
                                      <a:pt x="94" y="91"/>
                                      <a:pt x="97" y="90"/>
                                    </a:cubicBezTo>
                                    <a:cubicBezTo>
                                      <a:pt x="96" y="93"/>
                                      <a:pt x="96" y="95"/>
                                      <a:pt x="97" y="98"/>
                                    </a:cubicBezTo>
                                    <a:cubicBezTo>
                                      <a:pt x="94" y="97"/>
                                      <a:pt x="91" y="97"/>
                                      <a:pt x="88" y="98"/>
                                    </a:cubicBezTo>
                                    <a:close/>
                                    <a:moveTo>
                                      <a:pt x="69" y="90"/>
                                    </a:moveTo>
                                    <a:cubicBezTo>
                                      <a:pt x="68" y="92"/>
                                      <a:pt x="68" y="95"/>
                                      <a:pt x="69" y="98"/>
                                    </a:cubicBezTo>
                                    <a:cubicBezTo>
                                      <a:pt x="66" y="97"/>
                                      <a:pt x="63" y="97"/>
                                      <a:pt x="60" y="98"/>
                                    </a:cubicBezTo>
                                    <a:cubicBezTo>
                                      <a:pt x="62" y="95"/>
                                      <a:pt x="62" y="92"/>
                                      <a:pt x="61" y="89"/>
                                    </a:cubicBezTo>
                                    <a:cubicBezTo>
                                      <a:pt x="62" y="90"/>
                                      <a:pt x="63" y="90"/>
                                      <a:pt x="65" y="90"/>
                                    </a:cubicBezTo>
                                    <a:cubicBezTo>
                                      <a:pt x="66" y="90"/>
                                      <a:pt x="67" y="90"/>
                                      <a:pt x="69" y="90"/>
                                    </a:cubicBezTo>
                                    <a:close/>
                                    <a:moveTo>
                                      <a:pt x="32" y="89"/>
                                    </a:moveTo>
                                    <a:cubicBezTo>
                                      <a:pt x="35" y="90"/>
                                      <a:pt x="38" y="90"/>
                                      <a:pt x="42" y="89"/>
                                    </a:cubicBezTo>
                                    <a:cubicBezTo>
                                      <a:pt x="40" y="92"/>
                                      <a:pt x="40" y="95"/>
                                      <a:pt x="42" y="99"/>
                                    </a:cubicBezTo>
                                    <a:cubicBezTo>
                                      <a:pt x="38" y="97"/>
                                      <a:pt x="35" y="97"/>
                                      <a:pt x="32" y="99"/>
                                    </a:cubicBezTo>
                                    <a:cubicBezTo>
                                      <a:pt x="34" y="95"/>
                                      <a:pt x="34" y="92"/>
                                      <a:pt x="32" y="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29" name="Freeform 10"/>
                            <wps:cNvSpPr/>
                            <wps:spPr bwMode="auto">
                              <a:xfrm>
                                <a:off x="6900" y="21654"/>
                                <a:ext cx="110" cy="110"/>
                              </a:xfrm>
                              <a:custGeom>
                                <a:avLst/>
                                <a:gdLst>
                                  <a:gd name="T0" fmla="*/ 18 w 22"/>
                                  <a:gd name="T1" fmla="*/ 19 h 22"/>
                                  <a:gd name="T2" fmla="*/ 18 w 22"/>
                                  <a:gd name="T3" fmla="*/ 19 h 22"/>
                                  <a:gd name="T4" fmla="*/ 19 w 22"/>
                                  <a:gd name="T5" fmla="*/ 18 h 22"/>
                                  <a:gd name="T6" fmla="*/ 19 w 22"/>
                                  <a:gd name="T7" fmla="*/ 17 h 22"/>
                                  <a:gd name="T8" fmla="*/ 20 w 22"/>
                                  <a:gd name="T9" fmla="*/ 6 h 22"/>
                                  <a:gd name="T10" fmla="*/ 20 w 22"/>
                                  <a:gd name="T11" fmla="*/ 6 h 22"/>
                                  <a:gd name="T12" fmla="*/ 17 w 22"/>
                                  <a:gd name="T13" fmla="*/ 3 h 22"/>
                                  <a:gd name="T14" fmla="*/ 17 w 22"/>
                                  <a:gd name="T15" fmla="*/ 3 h 22"/>
                                  <a:gd name="T16" fmla="*/ 15 w 22"/>
                                  <a:gd name="T17" fmla="*/ 3 h 22"/>
                                  <a:gd name="T18" fmla="*/ 3 w 22"/>
                                  <a:gd name="T19" fmla="*/ 7 h 22"/>
                                  <a:gd name="T20" fmla="*/ 8 w 22"/>
                                  <a:gd name="T21" fmla="*/ 20 h 22"/>
                                  <a:gd name="T22" fmla="*/ 17 w 22"/>
                                  <a:gd name="T23" fmla="*/ 19 h 22"/>
                                  <a:gd name="T24" fmla="*/ 17 w 22"/>
                                  <a:gd name="T25" fmla="*/ 19 h 22"/>
                                  <a:gd name="T26" fmla="*/ 18 w 22"/>
                                  <a:gd name="T27" fmla="*/ 18 h 22"/>
                                  <a:gd name="T28" fmla="*/ 18 w 22"/>
                                  <a:gd name="T29" fmla="*/ 19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18" y="19"/>
                                    </a:move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ubicBezTo>
                                      <a:pt x="19" y="19"/>
                                      <a:pt x="19" y="18"/>
                                      <a:pt x="19" y="18"/>
                                    </a:cubicBezTo>
                                    <a:cubicBezTo>
                                      <a:pt x="19" y="18"/>
                                      <a:pt x="19" y="18"/>
                                      <a:pt x="19" y="17"/>
                                    </a:cubicBezTo>
                                    <a:cubicBezTo>
                                      <a:pt x="22" y="14"/>
                                      <a:pt x="22" y="10"/>
                                      <a:pt x="20" y="6"/>
                                    </a:cubicBezTo>
                                    <a:cubicBezTo>
                                      <a:pt x="20" y="6"/>
                                      <a:pt x="20" y="6"/>
                                      <a:pt x="20" y="6"/>
                                    </a:cubicBezTo>
                                    <a:cubicBezTo>
                                      <a:pt x="18" y="5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5" y="3"/>
                                    </a:cubicBezTo>
                                    <a:cubicBezTo>
                                      <a:pt x="11" y="0"/>
                                      <a:pt x="5" y="2"/>
                                      <a:pt x="3" y="7"/>
                                    </a:cubicBezTo>
                                    <a:cubicBezTo>
                                      <a:pt x="0" y="12"/>
                                      <a:pt x="3" y="18"/>
                                      <a:pt x="8" y="20"/>
                                    </a:cubicBezTo>
                                    <a:cubicBezTo>
                                      <a:pt x="11" y="22"/>
                                      <a:pt x="14" y="21"/>
                                      <a:pt x="17" y="19"/>
                                    </a:cubicBezTo>
                                    <a:cubicBezTo>
                                      <a:pt x="17" y="19"/>
                                      <a:pt x="17" y="19"/>
                                      <a:pt x="17" y="19"/>
                                    </a:cubicBezTo>
                                    <a:cubicBezTo>
                                      <a:pt x="17" y="19"/>
                                      <a:pt x="18" y="19"/>
                                      <a:pt x="18" y="18"/>
                                    </a:cubicBez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0" name="Freeform 11"/>
                            <wps:cNvSpPr/>
                            <wps:spPr bwMode="auto">
                              <a:xfrm>
                                <a:off x="6983" y="21669"/>
                                <a:ext cx="15" cy="15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3 h 3"/>
                                  <a:gd name="T2" fmla="*/ 3 w 3"/>
                                  <a:gd name="T3" fmla="*/ 3 h 3"/>
                                  <a:gd name="T4" fmla="*/ 3 w 3"/>
                                  <a:gd name="T5" fmla="*/ 3 h 3"/>
                                  <a:gd name="T6" fmla="*/ 3 w 3"/>
                                  <a:gd name="T7" fmla="*/ 3 h 3"/>
                                  <a:gd name="T8" fmla="*/ 3 w 3"/>
                                  <a:gd name="T9" fmla="*/ 3 h 3"/>
                                  <a:gd name="T10" fmla="*/ 0 w 3"/>
                                  <a:gd name="T11" fmla="*/ 0 h 3"/>
                                  <a:gd name="T12" fmla="*/ 0 w 3"/>
                                  <a:gd name="T13" fmla="*/ 0 h 3"/>
                                  <a:gd name="T14" fmla="*/ 0 w 3"/>
                                  <a:gd name="T15" fmla="*/ 0 h 3"/>
                                  <a:gd name="T16" fmla="*/ 3 w 3"/>
                                  <a:gd name="T17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3"/>
                                    </a:move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3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1" name="Freeform 12"/>
                            <wps:cNvSpPr/>
                            <wps:spPr bwMode="auto">
                              <a:xfrm>
                                <a:off x="6989" y="21743"/>
                                <a:ext cx="4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1 w 1"/>
                                  <a:gd name="T9" fmla="*/ 0 h 1"/>
                                  <a:gd name="T10" fmla="*/ 1 w 1"/>
                                  <a:gd name="T11" fmla="*/ 0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2" name="Freeform 13"/>
                            <wps:cNvSpPr/>
                            <wps:spPr bwMode="auto">
                              <a:xfrm>
                                <a:off x="6903" y="21246"/>
                                <a:ext cx="100" cy="110"/>
                              </a:xfrm>
                              <a:custGeom>
                                <a:avLst/>
                                <a:gdLst>
                                  <a:gd name="T0" fmla="*/ 19 w 20"/>
                                  <a:gd name="T1" fmla="*/ 15 h 22"/>
                                  <a:gd name="T2" fmla="*/ 20 w 20"/>
                                  <a:gd name="T3" fmla="*/ 12 h 22"/>
                                  <a:gd name="T4" fmla="*/ 19 w 20"/>
                                  <a:gd name="T5" fmla="*/ 5 h 22"/>
                                  <a:gd name="T6" fmla="*/ 18 w 20"/>
                                  <a:gd name="T7" fmla="*/ 4 h 22"/>
                                  <a:gd name="T8" fmla="*/ 17 w 20"/>
                                  <a:gd name="T9" fmla="*/ 3 h 22"/>
                                  <a:gd name="T10" fmla="*/ 17 w 20"/>
                                  <a:gd name="T11" fmla="*/ 3 h 22"/>
                                  <a:gd name="T12" fmla="*/ 16 w 20"/>
                                  <a:gd name="T13" fmla="*/ 2 h 22"/>
                                  <a:gd name="T14" fmla="*/ 15 w 20"/>
                                  <a:gd name="T15" fmla="*/ 2 h 22"/>
                                  <a:gd name="T16" fmla="*/ 5 w 20"/>
                                  <a:gd name="T17" fmla="*/ 3 h 22"/>
                                  <a:gd name="T18" fmla="*/ 1 w 20"/>
                                  <a:gd name="T19" fmla="*/ 13 h 22"/>
                                  <a:gd name="T20" fmla="*/ 16 w 20"/>
                                  <a:gd name="T21" fmla="*/ 18 h 22"/>
                                  <a:gd name="T22" fmla="*/ 16 w 20"/>
                                  <a:gd name="T23" fmla="*/ 18 h 22"/>
                                  <a:gd name="T24" fmla="*/ 19 w 20"/>
                                  <a:gd name="T25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2">
                                    <a:moveTo>
                                      <a:pt x="19" y="15"/>
                                    </a:moveTo>
                                    <a:cubicBezTo>
                                      <a:pt x="19" y="14"/>
                                      <a:pt x="20" y="13"/>
                                      <a:pt x="20" y="12"/>
                                    </a:cubicBezTo>
                                    <a:cubicBezTo>
                                      <a:pt x="20" y="9"/>
                                      <a:pt x="20" y="7"/>
                                      <a:pt x="19" y="5"/>
                                    </a:cubicBezTo>
                                    <a:cubicBezTo>
                                      <a:pt x="18" y="5"/>
                                      <a:pt x="18" y="4"/>
                                      <a:pt x="18" y="4"/>
                                    </a:cubicBezTo>
                                    <a:cubicBezTo>
                                      <a:pt x="18" y="4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6" y="3"/>
                                      <a:pt x="16" y="2"/>
                                    </a:cubicBezTo>
                                    <a:cubicBezTo>
                                      <a:pt x="16" y="2"/>
                                      <a:pt x="16" y="2"/>
                                      <a:pt x="15" y="2"/>
                                    </a:cubicBezTo>
                                    <a:cubicBezTo>
                                      <a:pt x="12" y="0"/>
                                      <a:pt x="8" y="0"/>
                                      <a:pt x="5" y="3"/>
                                    </a:cubicBezTo>
                                    <a:cubicBezTo>
                                      <a:pt x="1" y="5"/>
                                      <a:pt x="0" y="9"/>
                                      <a:pt x="1" y="13"/>
                                    </a:cubicBezTo>
                                    <a:cubicBezTo>
                                      <a:pt x="3" y="19"/>
                                      <a:pt x="10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8" y="16"/>
                                      <a:pt x="1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3" name="Freeform 14"/>
                            <wps:cNvSpPr/>
                            <wps:spPr bwMode="auto">
                              <a:xfrm>
                                <a:off x="6974" y="21171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3 w 21"/>
                                  <a:gd name="T1" fmla="*/ 18 h 22"/>
                                  <a:gd name="T2" fmla="*/ 3 w 21"/>
                                  <a:gd name="T3" fmla="*/ 18 h 22"/>
                                  <a:gd name="T4" fmla="*/ 4 w 21"/>
                                  <a:gd name="T5" fmla="*/ 19 h 22"/>
                                  <a:gd name="T6" fmla="*/ 4 w 21"/>
                                  <a:gd name="T7" fmla="*/ 19 h 22"/>
                                  <a:gd name="T8" fmla="*/ 15 w 21"/>
                                  <a:gd name="T9" fmla="*/ 20 h 22"/>
                                  <a:gd name="T10" fmla="*/ 16 w 21"/>
                                  <a:gd name="T11" fmla="*/ 20 h 22"/>
                                  <a:gd name="T12" fmla="*/ 19 w 21"/>
                                  <a:gd name="T13" fmla="*/ 17 h 22"/>
                                  <a:gd name="T14" fmla="*/ 19 w 21"/>
                                  <a:gd name="T15" fmla="*/ 17 h 22"/>
                                  <a:gd name="T16" fmla="*/ 19 w 21"/>
                                  <a:gd name="T17" fmla="*/ 16 h 22"/>
                                  <a:gd name="T18" fmla="*/ 14 w 21"/>
                                  <a:gd name="T19" fmla="*/ 3 h 22"/>
                                  <a:gd name="T20" fmla="*/ 2 w 21"/>
                                  <a:gd name="T21" fmla="*/ 8 h 22"/>
                                  <a:gd name="T22" fmla="*/ 3 w 21"/>
                                  <a:gd name="T23" fmla="*/ 17 h 22"/>
                                  <a:gd name="T24" fmla="*/ 3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3" y="18"/>
                                    </a:moveTo>
                                    <a:cubicBezTo>
                                      <a:pt x="3" y="18"/>
                                      <a:pt x="3" y="18"/>
                                      <a:pt x="3" y="18"/>
                                    </a:cubicBezTo>
                                    <a:cubicBezTo>
                                      <a:pt x="4" y="18"/>
                                      <a:pt x="4" y="18"/>
                                      <a:pt x="4" y="19"/>
                                    </a:cubicBezTo>
                                    <a:cubicBezTo>
                                      <a:pt x="4" y="19"/>
                                      <a:pt x="4" y="19"/>
                                      <a:pt x="4" y="19"/>
                                    </a:cubicBezTo>
                                    <a:cubicBezTo>
                                      <a:pt x="8" y="22"/>
                                      <a:pt x="12" y="22"/>
                                      <a:pt x="15" y="20"/>
                                    </a:cubicBezTo>
                                    <a:cubicBezTo>
                                      <a:pt x="15" y="20"/>
                                      <a:pt x="15" y="20"/>
                                      <a:pt x="16" y="20"/>
                                    </a:cubicBezTo>
                                    <a:cubicBezTo>
                                      <a:pt x="16" y="18"/>
                                      <a:pt x="17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19" y="17"/>
                                      <a:pt x="19" y="17"/>
                                    </a:cubicBezTo>
                                    <a:cubicBezTo>
                                      <a:pt x="19" y="16"/>
                                      <a:pt x="19" y="16"/>
                                      <a:pt x="19" y="16"/>
                                    </a:cubicBezTo>
                                    <a:cubicBezTo>
                                      <a:pt x="21" y="11"/>
                                      <a:pt x="19" y="5"/>
                                      <a:pt x="14" y="3"/>
                                    </a:cubicBezTo>
                                    <a:cubicBezTo>
                                      <a:pt x="9" y="0"/>
                                      <a:pt x="4" y="3"/>
                                      <a:pt x="2" y="8"/>
                                    </a:cubicBezTo>
                                    <a:cubicBezTo>
                                      <a:pt x="0" y="11"/>
                                      <a:pt x="1" y="14"/>
                                      <a:pt x="3" y="17"/>
                                    </a:cubicBezTo>
                                    <a:cubicBezTo>
                                      <a:pt x="3" y="17"/>
                                      <a:pt x="3" y="17"/>
                                      <a:pt x="3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4" name="Freeform 15"/>
                            <wps:cNvSpPr/>
                            <wps:spPr bwMode="auto">
                              <a:xfrm>
                                <a:off x="7523" y="21595"/>
                                <a:ext cx="100" cy="98"/>
                              </a:xfrm>
                              <a:custGeom>
                                <a:avLst/>
                                <a:gdLst>
                                  <a:gd name="T0" fmla="*/ 2 w 20"/>
                                  <a:gd name="T1" fmla="*/ 4 h 20"/>
                                  <a:gd name="T2" fmla="*/ 2 w 20"/>
                                  <a:gd name="T3" fmla="*/ 4 h 20"/>
                                  <a:gd name="T4" fmla="*/ 2 w 20"/>
                                  <a:gd name="T5" fmla="*/ 4 h 20"/>
                                  <a:gd name="T6" fmla="*/ 2 w 20"/>
                                  <a:gd name="T7" fmla="*/ 16 h 20"/>
                                  <a:gd name="T8" fmla="*/ 4 w 20"/>
                                  <a:gd name="T9" fmla="*/ 17 h 20"/>
                                  <a:gd name="T10" fmla="*/ 4 w 20"/>
                                  <a:gd name="T11" fmla="*/ 17 h 20"/>
                                  <a:gd name="T12" fmla="*/ 5 w 20"/>
                                  <a:gd name="T13" fmla="*/ 18 h 20"/>
                                  <a:gd name="T14" fmla="*/ 16 w 20"/>
                                  <a:gd name="T15" fmla="*/ 17 h 20"/>
                                  <a:gd name="T16" fmla="*/ 19 w 20"/>
                                  <a:gd name="T17" fmla="*/ 6 h 20"/>
                                  <a:gd name="T18" fmla="*/ 9 w 20"/>
                                  <a:gd name="T19" fmla="*/ 0 h 20"/>
                                  <a:gd name="T20" fmla="*/ 4 w 20"/>
                                  <a:gd name="T21" fmla="*/ 2 h 20"/>
                                  <a:gd name="T22" fmla="*/ 4 w 20"/>
                                  <a:gd name="T23" fmla="*/ 2 h 20"/>
                                  <a:gd name="T24" fmla="*/ 4 w 20"/>
                                  <a:gd name="T25" fmla="*/ 2 h 20"/>
                                  <a:gd name="T26" fmla="*/ 2 w 20"/>
                                  <a:gd name="T27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8"/>
                                      <a:pt x="0" y="12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8"/>
                                      <a:pt x="5" y="18"/>
                                    </a:cubicBezTo>
                                    <a:cubicBezTo>
                                      <a:pt x="8" y="20"/>
                                      <a:pt x="13" y="20"/>
                                      <a:pt x="16" y="17"/>
                                    </a:cubicBezTo>
                                    <a:cubicBezTo>
                                      <a:pt x="19" y="14"/>
                                      <a:pt x="20" y="10"/>
                                      <a:pt x="19" y="6"/>
                                    </a:cubicBezTo>
                                    <a:cubicBezTo>
                                      <a:pt x="17" y="2"/>
                                      <a:pt x="13" y="0"/>
                                      <a:pt x="9" y="0"/>
                                    </a:cubicBezTo>
                                    <a:cubicBezTo>
                                      <a:pt x="7" y="0"/>
                                      <a:pt x="6" y="1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3"/>
                                      <a:pt x="3" y="3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5" name="Freeform 16"/>
                            <wps:cNvSpPr/>
                            <wps:spPr bwMode="auto">
                              <a:xfrm>
                                <a:off x="7535" y="21604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0 w 2"/>
                                  <a:gd name="T3" fmla="*/ 2 h 2"/>
                                  <a:gd name="T4" fmla="*/ 0 w 2"/>
                                  <a:gd name="T5" fmla="*/ 2 h 2"/>
                                  <a:gd name="T6" fmla="*/ 2 w 2"/>
                                  <a:gd name="T7" fmla="*/ 0 h 2"/>
                                  <a:gd name="T8" fmla="*/ 2 w 2"/>
                                  <a:gd name="T9" fmla="*/ 0 h 2"/>
                                  <a:gd name="T10" fmla="*/ 0 w 2"/>
                                  <a:gd name="T11" fmla="*/ 2 h 2"/>
                                  <a:gd name="T12" fmla="*/ 0 w 2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2" y="1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6" name="Freeform 17"/>
                            <wps:cNvSpPr/>
                            <wps:spPr bwMode="auto">
                              <a:xfrm>
                                <a:off x="7523" y="21316"/>
                                <a:ext cx="106" cy="104"/>
                              </a:xfrm>
                              <a:custGeom>
                                <a:avLst/>
                                <a:gdLst>
                                  <a:gd name="T0" fmla="*/ 2 w 21"/>
                                  <a:gd name="T1" fmla="*/ 4 h 21"/>
                                  <a:gd name="T2" fmla="*/ 2 w 21"/>
                                  <a:gd name="T3" fmla="*/ 4 h 21"/>
                                  <a:gd name="T4" fmla="*/ 2 w 21"/>
                                  <a:gd name="T5" fmla="*/ 4 h 21"/>
                                  <a:gd name="T6" fmla="*/ 1 w 21"/>
                                  <a:gd name="T7" fmla="*/ 14 h 21"/>
                                  <a:gd name="T8" fmla="*/ 2 w 21"/>
                                  <a:gd name="T9" fmla="*/ 16 h 21"/>
                                  <a:gd name="T10" fmla="*/ 2 w 21"/>
                                  <a:gd name="T11" fmla="*/ 16 h 21"/>
                                  <a:gd name="T12" fmla="*/ 4 w 21"/>
                                  <a:gd name="T13" fmla="*/ 18 h 21"/>
                                  <a:gd name="T14" fmla="*/ 18 w 21"/>
                                  <a:gd name="T15" fmla="*/ 16 h 21"/>
                                  <a:gd name="T16" fmla="*/ 16 w 21"/>
                                  <a:gd name="T17" fmla="*/ 3 h 21"/>
                                  <a:gd name="T18" fmla="*/ 4 w 21"/>
                                  <a:gd name="T19" fmla="*/ 3 h 21"/>
                                  <a:gd name="T20" fmla="*/ 3 w 21"/>
                                  <a:gd name="T21" fmla="*/ 4 h 21"/>
                                  <a:gd name="T22" fmla="*/ 2 w 21"/>
                                  <a:gd name="T23" fmla="*/ 4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7"/>
                                      <a:pt x="0" y="11"/>
                                      <a:pt x="1" y="14"/>
                                    </a:cubicBezTo>
                                    <a:cubicBezTo>
                                      <a:pt x="1" y="15"/>
                                      <a:pt x="2" y="15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4" y="17"/>
                                      <a:pt x="4" y="18"/>
                                    </a:cubicBezTo>
                                    <a:cubicBezTo>
                                      <a:pt x="9" y="21"/>
                                      <a:pt x="14" y="20"/>
                                      <a:pt x="18" y="16"/>
                                    </a:cubicBezTo>
                                    <a:cubicBezTo>
                                      <a:pt x="21" y="12"/>
                                      <a:pt x="20" y="6"/>
                                      <a:pt x="16" y="3"/>
                                    </a:cubicBezTo>
                                    <a:cubicBezTo>
                                      <a:pt x="14" y="1"/>
                                      <a:pt x="9" y="0"/>
                                      <a:pt x="4" y="3"/>
                                    </a:cubicBezTo>
                                    <a:cubicBezTo>
                                      <a:pt x="4" y="3"/>
                                      <a:pt x="3" y="4"/>
                                      <a:pt x="3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7" name="Freeform 18"/>
                            <wps:cNvSpPr/>
                            <wps:spPr bwMode="auto">
                              <a:xfrm>
                                <a:off x="7535" y="21337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8" name="Freeform 19"/>
                            <wps:cNvSpPr/>
                            <wps:spPr bwMode="auto">
                              <a:xfrm>
                                <a:off x="7535" y="21396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2 w 2"/>
                                  <a:gd name="T7" fmla="*/ 2 h 2"/>
                                  <a:gd name="T8" fmla="*/ 0 w 2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39" name="Freeform 20"/>
                            <wps:cNvSpPr/>
                            <wps:spPr bwMode="auto">
                              <a:xfrm>
                                <a:off x="7316" y="21797"/>
                                <a:ext cx="104" cy="106"/>
                              </a:xfrm>
                              <a:custGeom>
                                <a:avLst/>
                                <a:gdLst>
                                  <a:gd name="T0" fmla="*/ 17 w 21"/>
                                  <a:gd name="T1" fmla="*/ 3 h 21"/>
                                  <a:gd name="T2" fmla="*/ 5 w 21"/>
                                  <a:gd name="T3" fmla="*/ 2 h 21"/>
                                  <a:gd name="T4" fmla="*/ 5 w 21"/>
                                  <a:gd name="T5" fmla="*/ 3 h 21"/>
                                  <a:gd name="T6" fmla="*/ 3 w 21"/>
                                  <a:gd name="T7" fmla="*/ 4 h 21"/>
                                  <a:gd name="T8" fmla="*/ 2 w 21"/>
                                  <a:gd name="T9" fmla="*/ 5 h 21"/>
                                  <a:gd name="T10" fmla="*/ 5 w 21"/>
                                  <a:gd name="T11" fmla="*/ 18 h 21"/>
                                  <a:gd name="T12" fmla="*/ 18 w 21"/>
                                  <a:gd name="T13" fmla="*/ 16 h 21"/>
                                  <a:gd name="T14" fmla="*/ 18 w 21"/>
                                  <a:gd name="T15" fmla="*/ 4 h 21"/>
                                  <a:gd name="T16" fmla="*/ 17 w 21"/>
                                  <a:gd name="T17" fmla="*/ 3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17" y="3"/>
                                    </a:moveTo>
                                    <a:cubicBezTo>
                                      <a:pt x="13" y="0"/>
                                      <a:pt x="9" y="0"/>
                                      <a:pt x="5" y="2"/>
                                    </a:cubicBezTo>
                                    <a:cubicBezTo>
                                      <a:pt x="5" y="2"/>
                                      <a:pt x="5" y="3"/>
                                      <a:pt x="5" y="3"/>
                                    </a:cubicBezTo>
                                    <a:cubicBezTo>
                                      <a:pt x="4" y="3"/>
                                      <a:pt x="4" y="4"/>
                                      <a:pt x="3" y="4"/>
                                    </a:cubicBezTo>
                                    <a:cubicBezTo>
                                      <a:pt x="3" y="5"/>
                                      <a:pt x="2" y="5"/>
                                      <a:pt x="2" y="5"/>
                                    </a:cubicBezTo>
                                    <a:cubicBezTo>
                                      <a:pt x="0" y="10"/>
                                      <a:pt x="1" y="15"/>
                                      <a:pt x="5" y="18"/>
                                    </a:cubicBezTo>
                                    <a:cubicBezTo>
                                      <a:pt x="10" y="21"/>
                                      <a:pt x="15" y="20"/>
                                      <a:pt x="18" y="16"/>
                                    </a:cubicBezTo>
                                    <a:cubicBezTo>
                                      <a:pt x="20" y="13"/>
                                      <a:pt x="21" y="8"/>
                                      <a:pt x="18" y="4"/>
                                    </a:cubicBezTo>
                                    <a:cubicBezTo>
                                      <a:pt x="17" y="4"/>
                                      <a:pt x="17" y="3"/>
                                      <a:pt x="17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0" name="Freeform 21"/>
                            <wps:cNvSpPr/>
                            <wps:spPr bwMode="auto">
                              <a:xfrm>
                                <a:off x="7330" y="21808"/>
                                <a:ext cx="11" cy="9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1 h 2"/>
                                  <a:gd name="T2" fmla="*/ 2 w 2"/>
                                  <a:gd name="T3" fmla="*/ 0 h 2"/>
                                  <a:gd name="T4" fmla="*/ 1 w 2"/>
                                  <a:gd name="T5" fmla="*/ 1 h 2"/>
                                  <a:gd name="T6" fmla="*/ 1 w 2"/>
                                  <a:gd name="T7" fmla="*/ 1 h 2"/>
                                  <a:gd name="T8" fmla="*/ 0 w 2"/>
                                  <a:gd name="T9" fmla="*/ 2 h 2"/>
                                  <a:gd name="T10" fmla="*/ 2 w 2"/>
                                  <a:gd name="T11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2" y="1"/>
                                    </a:moveTo>
                                    <a:cubicBezTo>
                                      <a:pt x="2" y="1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1" name="Freeform 22"/>
                            <wps:cNvSpPr/>
                            <wps:spPr bwMode="auto">
                              <a:xfrm>
                                <a:off x="7321" y="21112"/>
                                <a:ext cx="95" cy="100"/>
                              </a:xfrm>
                              <a:custGeom>
                                <a:avLst/>
                                <a:gdLst>
                                  <a:gd name="T0" fmla="*/ 4 w 19"/>
                                  <a:gd name="T1" fmla="*/ 17 h 20"/>
                                  <a:gd name="T2" fmla="*/ 4 w 19"/>
                                  <a:gd name="T3" fmla="*/ 17 h 20"/>
                                  <a:gd name="T4" fmla="*/ 16 w 19"/>
                                  <a:gd name="T5" fmla="*/ 17 h 20"/>
                                  <a:gd name="T6" fmla="*/ 16 w 19"/>
                                  <a:gd name="T7" fmla="*/ 17 h 20"/>
                                  <a:gd name="T8" fmla="*/ 17 w 19"/>
                                  <a:gd name="T9" fmla="*/ 16 h 20"/>
                                  <a:gd name="T10" fmla="*/ 17 w 19"/>
                                  <a:gd name="T11" fmla="*/ 16 h 20"/>
                                  <a:gd name="T12" fmla="*/ 17 w 19"/>
                                  <a:gd name="T13" fmla="*/ 16 h 20"/>
                                  <a:gd name="T14" fmla="*/ 19 w 19"/>
                                  <a:gd name="T15" fmla="*/ 10 h 20"/>
                                  <a:gd name="T16" fmla="*/ 10 w 19"/>
                                  <a:gd name="T17" fmla="*/ 0 h 20"/>
                                  <a:gd name="T18" fmla="*/ 0 w 19"/>
                                  <a:gd name="T19" fmla="*/ 9 h 20"/>
                                  <a:gd name="T20" fmla="*/ 2 w 19"/>
                                  <a:gd name="T21" fmla="*/ 16 h 20"/>
                                  <a:gd name="T22" fmla="*/ 2 w 19"/>
                                  <a:gd name="T23" fmla="*/ 16 h 20"/>
                                  <a:gd name="T24" fmla="*/ 4 w 19"/>
                                  <a:gd name="T25" fmla="*/ 17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4" y="17"/>
                                    </a:move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8" y="20"/>
                                      <a:pt x="12" y="20"/>
                                      <a:pt x="16" y="17"/>
                                    </a:cubicBezTo>
                                    <a:cubicBezTo>
                                      <a:pt x="16" y="17"/>
                                      <a:pt x="16" y="17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8" y="14"/>
                                      <a:pt x="19" y="12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2"/>
                                      <a:pt x="1" y="14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2" name="Freeform 23"/>
                            <wps:cNvSpPr/>
                            <wps:spPr bwMode="auto">
                              <a:xfrm>
                                <a:off x="7043" y="21106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16 w 21"/>
                                  <a:gd name="T1" fmla="*/ 18 h 22"/>
                                  <a:gd name="T2" fmla="*/ 16 w 21"/>
                                  <a:gd name="T3" fmla="*/ 18 h 22"/>
                                  <a:gd name="T4" fmla="*/ 18 w 21"/>
                                  <a:gd name="T5" fmla="*/ 17 h 22"/>
                                  <a:gd name="T6" fmla="*/ 20 w 21"/>
                                  <a:gd name="T7" fmla="*/ 16 h 22"/>
                                  <a:gd name="T8" fmla="*/ 18 w 21"/>
                                  <a:gd name="T9" fmla="*/ 17 h 22"/>
                                  <a:gd name="T10" fmla="*/ 19 w 21"/>
                                  <a:gd name="T11" fmla="*/ 15 h 22"/>
                                  <a:gd name="T12" fmla="*/ 16 w 21"/>
                                  <a:gd name="T13" fmla="*/ 3 h 22"/>
                                  <a:gd name="T14" fmla="*/ 4 w 21"/>
                                  <a:gd name="T15" fmla="*/ 4 h 22"/>
                                  <a:gd name="T16" fmla="*/ 3 w 21"/>
                                  <a:gd name="T17" fmla="*/ 16 h 22"/>
                                  <a:gd name="T18" fmla="*/ 16 w 21"/>
                                  <a:gd name="T19" fmla="*/ 18 h 22"/>
                                  <a:gd name="T20" fmla="*/ 16 w 21"/>
                                  <a:gd name="T21" fmla="*/ 18 h 22"/>
                                  <a:gd name="T22" fmla="*/ 16 w 21"/>
                                  <a:gd name="T23" fmla="*/ 18 h 22"/>
                                  <a:gd name="T24" fmla="*/ 16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16" y="18"/>
                                    </a:move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7" y="17"/>
                                      <a:pt x="18" y="17"/>
                                    </a:cubicBezTo>
                                    <a:cubicBezTo>
                                      <a:pt x="19" y="17"/>
                                      <a:pt x="19" y="16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6"/>
                                      <a:pt x="18" y="16"/>
                                      <a:pt x="19" y="15"/>
                                    </a:cubicBezTo>
                                    <a:cubicBezTo>
                                      <a:pt x="21" y="11"/>
                                      <a:pt x="20" y="6"/>
                                      <a:pt x="16" y="3"/>
                                    </a:cubicBezTo>
                                    <a:cubicBezTo>
                                      <a:pt x="12" y="0"/>
                                      <a:pt x="7" y="0"/>
                                      <a:pt x="4" y="4"/>
                                    </a:cubicBezTo>
                                    <a:cubicBezTo>
                                      <a:pt x="0" y="7"/>
                                      <a:pt x="0" y="12"/>
                                      <a:pt x="3" y="16"/>
                                    </a:cubicBezTo>
                                    <a:cubicBezTo>
                                      <a:pt x="5" y="20"/>
                                      <a:pt x="11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3" name="Freeform 24"/>
                            <wps:cNvSpPr/>
                            <wps:spPr bwMode="auto">
                              <a:xfrm>
                                <a:off x="7122" y="21186"/>
                                <a:ext cx="20" cy="11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1 h 2"/>
                                  <a:gd name="T2" fmla="*/ 0 w 4"/>
                                  <a:gd name="T3" fmla="*/ 2 h 2"/>
                                  <a:gd name="T4" fmla="*/ 0 w 4"/>
                                  <a:gd name="T5" fmla="*/ 2 h 2"/>
                                  <a:gd name="T6" fmla="*/ 0 w 4"/>
                                  <a:gd name="T7" fmla="*/ 2 h 2"/>
                                  <a:gd name="T8" fmla="*/ 0 w 4"/>
                                  <a:gd name="T9" fmla="*/ 2 h 2"/>
                                  <a:gd name="T10" fmla="*/ 2 w 4"/>
                                  <a:gd name="T11" fmla="*/ 1 h 2"/>
                                  <a:gd name="T12" fmla="*/ 4 w 4"/>
                                  <a:gd name="T13" fmla="*/ 0 h 2"/>
                                  <a:gd name="T14" fmla="*/ 2 w 4"/>
                                  <a:gd name="T15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3" y="1"/>
                                      <a:pt x="4" y="1"/>
                                      <a:pt x="4" y="0"/>
                                    </a:cubicBezTo>
                                    <a:cubicBezTo>
                                      <a:pt x="3" y="0"/>
                                      <a:pt x="3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4" name="Freeform 25"/>
                            <wps:cNvSpPr/>
                            <wps:spPr bwMode="auto">
                              <a:xfrm>
                                <a:off x="6835" y="21311"/>
                                <a:ext cx="110" cy="104"/>
                              </a:xfrm>
                              <a:custGeom>
                                <a:avLst/>
                                <a:gdLst>
                                  <a:gd name="T0" fmla="*/ 17 w 22"/>
                                  <a:gd name="T1" fmla="*/ 18 h 21"/>
                                  <a:gd name="T2" fmla="*/ 17 w 22"/>
                                  <a:gd name="T3" fmla="*/ 18 h 21"/>
                                  <a:gd name="T4" fmla="*/ 19 w 22"/>
                                  <a:gd name="T5" fmla="*/ 17 h 21"/>
                                  <a:gd name="T6" fmla="*/ 20 w 22"/>
                                  <a:gd name="T7" fmla="*/ 16 h 21"/>
                                  <a:gd name="T8" fmla="*/ 18 w 22"/>
                                  <a:gd name="T9" fmla="*/ 17 h 21"/>
                                  <a:gd name="T10" fmla="*/ 18 w 22"/>
                                  <a:gd name="T11" fmla="*/ 17 h 21"/>
                                  <a:gd name="T12" fmla="*/ 16 w 22"/>
                                  <a:gd name="T13" fmla="*/ 3 h 21"/>
                                  <a:gd name="T14" fmla="*/ 3 w 22"/>
                                  <a:gd name="T15" fmla="*/ 6 h 21"/>
                                  <a:gd name="T16" fmla="*/ 7 w 22"/>
                                  <a:gd name="T17" fmla="*/ 20 h 21"/>
                                  <a:gd name="T18" fmla="*/ 16 w 22"/>
                                  <a:gd name="T19" fmla="*/ 19 h 21"/>
                                  <a:gd name="T20" fmla="*/ 16 w 22"/>
                                  <a:gd name="T21" fmla="*/ 19 h 21"/>
                                  <a:gd name="T22" fmla="*/ 16 w 22"/>
                                  <a:gd name="T23" fmla="*/ 19 h 21"/>
                                  <a:gd name="T24" fmla="*/ 17 w 22"/>
                                  <a:gd name="T25" fmla="*/ 18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17" y="18"/>
                                    </a:moveTo>
                                    <a:cubicBezTo>
                                      <a:pt x="17" y="18"/>
                                      <a:pt x="17" y="18"/>
                                      <a:pt x="17" y="18"/>
                                    </a:cubicBezTo>
                                    <a:cubicBezTo>
                                      <a:pt x="17" y="18"/>
                                      <a:pt x="18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20" y="17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7"/>
                                      <a:pt x="18" y="17"/>
                                      <a:pt x="18" y="17"/>
                                    </a:cubicBezTo>
                                    <a:cubicBezTo>
                                      <a:pt x="22" y="13"/>
                                      <a:pt x="21" y="6"/>
                                      <a:pt x="16" y="3"/>
                                    </a:cubicBezTo>
                                    <a:cubicBezTo>
                                      <a:pt x="12" y="0"/>
                                      <a:pt x="5" y="2"/>
                                      <a:pt x="3" y="6"/>
                                    </a:cubicBezTo>
                                    <a:cubicBezTo>
                                      <a:pt x="0" y="11"/>
                                      <a:pt x="2" y="17"/>
                                      <a:pt x="7" y="20"/>
                                    </a:cubicBezTo>
                                    <a:cubicBezTo>
                                      <a:pt x="10" y="21"/>
                                      <a:pt x="13" y="21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7" y="19"/>
                                      <a:pt x="17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5" name="Freeform 26"/>
                            <wps:cNvSpPr/>
                            <wps:spPr bwMode="auto">
                              <a:xfrm>
                                <a:off x="6918" y="21391"/>
                                <a:ext cx="15" cy="9"/>
                              </a:xfrm>
                              <a:custGeom>
                                <a:avLst/>
                                <a:gdLst>
                                  <a:gd name="T0" fmla="*/ 2 w 3"/>
                                  <a:gd name="T1" fmla="*/ 1 h 2"/>
                                  <a:gd name="T2" fmla="*/ 0 w 3"/>
                                  <a:gd name="T3" fmla="*/ 2 h 2"/>
                                  <a:gd name="T4" fmla="*/ 0 w 3"/>
                                  <a:gd name="T5" fmla="*/ 2 h 2"/>
                                  <a:gd name="T6" fmla="*/ 0 w 3"/>
                                  <a:gd name="T7" fmla="*/ 2 h 2"/>
                                  <a:gd name="T8" fmla="*/ 0 w 3"/>
                                  <a:gd name="T9" fmla="*/ 2 h 2"/>
                                  <a:gd name="T10" fmla="*/ 0 w 3"/>
                                  <a:gd name="T11" fmla="*/ 2 h 2"/>
                                  <a:gd name="T12" fmla="*/ 2 w 3"/>
                                  <a:gd name="T13" fmla="*/ 1 h 2"/>
                                  <a:gd name="T14" fmla="*/ 3 w 3"/>
                                  <a:gd name="T15" fmla="*/ 0 h 2"/>
                                  <a:gd name="T16" fmla="*/ 2 w 3"/>
                                  <a:gd name="T17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ubicBezTo>
                                      <a:pt x="3" y="2"/>
                                      <a:pt x="3" y="1"/>
                                      <a:pt x="3" y="0"/>
                                    </a:cubicBezTo>
                                    <a:cubicBezTo>
                                      <a:pt x="3" y="1"/>
                                      <a:pt x="2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6" name="Freeform 27"/>
                            <wps:cNvSpPr/>
                            <wps:spPr bwMode="auto">
                              <a:xfrm>
                                <a:off x="7043" y="21797"/>
                                <a:ext cx="100" cy="10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 h 20"/>
                                  <a:gd name="T2" fmla="*/ 16 w 20"/>
                                  <a:gd name="T3" fmla="*/ 2 h 20"/>
                                  <a:gd name="T4" fmla="*/ 11 w 20"/>
                                  <a:gd name="T5" fmla="*/ 0 h 20"/>
                                  <a:gd name="T6" fmla="*/ 4 w 20"/>
                                  <a:gd name="T7" fmla="*/ 3 h 20"/>
                                  <a:gd name="T8" fmla="*/ 3 w 20"/>
                                  <a:gd name="T9" fmla="*/ 4 h 20"/>
                                  <a:gd name="T10" fmla="*/ 3 w 20"/>
                                  <a:gd name="T11" fmla="*/ 4 h 20"/>
                                  <a:gd name="T12" fmla="*/ 3 w 20"/>
                                  <a:gd name="T13" fmla="*/ 4 h 20"/>
                                  <a:gd name="T14" fmla="*/ 1 w 20"/>
                                  <a:gd name="T15" fmla="*/ 11 h 20"/>
                                  <a:gd name="T16" fmla="*/ 10 w 20"/>
                                  <a:gd name="T17" fmla="*/ 20 h 20"/>
                                  <a:gd name="T18" fmla="*/ 20 w 20"/>
                                  <a:gd name="T19" fmla="*/ 11 h 20"/>
                                  <a:gd name="T20" fmla="*/ 18 w 20"/>
                                  <a:gd name="T21" fmla="*/ 4 h 20"/>
                                  <a:gd name="T22" fmla="*/ 18 w 20"/>
                                  <a:gd name="T23" fmla="*/ 4 h 20"/>
                                  <a:gd name="T24" fmla="*/ 16 w 20"/>
                                  <a:gd name="T25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2"/>
                                    </a:moveTo>
                                    <a:cubicBezTo>
                                      <a:pt x="16" y="2"/>
                                      <a:pt x="16" y="2"/>
                                      <a:pt x="16" y="2"/>
                                    </a:cubicBezTo>
                                    <a:cubicBezTo>
                                      <a:pt x="14" y="1"/>
                                      <a:pt x="13" y="1"/>
                                      <a:pt x="11" y="0"/>
                                    </a:cubicBezTo>
                                    <a:cubicBezTo>
                                      <a:pt x="8" y="0"/>
                                      <a:pt x="6" y="1"/>
                                      <a:pt x="4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1" y="6"/>
                                      <a:pt x="0" y="8"/>
                                      <a:pt x="1" y="11"/>
                                    </a:cubicBezTo>
                                    <a:cubicBezTo>
                                      <a:pt x="1" y="16"/>
                                      <a:pt x="5" y="20"/>
                                      <a:pt x="10" y="20"/>
                                    </a:cubicBezTo>
                                    <a:cubicBezTo>
                                      <a:pt x="15" y="20"/>
                                      <a:pt x="19" y="16"/>
                                      <a:pt x="20" y="11"/>
                                    </a:cubicBezTo>
                                    <a:cubicBezTo>
                                      <a:pt x="20" y="8"/>
                                      <a:pt x="19" y="6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6" y="3"/>
                                      <a:pt x="16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7" name="Freeform 28"/>
                            <wps:cNvSpPr/>
                            <wps:spPr bwMode="auto">
                              <a:xfrm>
                                <a:off x="7122" y="21808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0 w 2"/>
                                  <a:gd name="T7" fmla="*/ 0 h 2"/>
                                  <a:gd name="T8" fmla="*/ 2 w 2"/>
                                  <a:gd name="T9" fmla="*/ 2 h 2"/>
                                  <a:gd name="T10" fmla="*/ 2 w 2"/>
                                  <a:gd name="T11" fmla="*/ 2 h 2"/>
                                  <a:gd name="T12" fmla="*/ 2 w 2"/>
                                  <a:gd name="T13" fmla="*/ 2 h 2"/>
                                  <a:gd name="T14" fmla="*/ 0 w 2"/>
                                  <a:gd name="T15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1" y="1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8" name="Freeform 29"/>
                            <wps:cNvSpPr/>
                            <wps:spPr bwMode="auto">
                              <a:xfrm>
                                <a:off x="6835" y="21589"/>
                                <a:ext cx="104" cy="104"/>
                              </a:xfrm>
                              <a:custGeom>
                                <a:avLst/>
                                <a:gdLst>
                                  <a:gd name="T0" fmla="*/ 4 w 21"/>
                                  <a:gd name="T1" fmla="*/ 17 h 21"/>
                                  <a:gd name="T2" fmla="*/ 17 w 21"/>
                                  <a:gd name="T3" fmla="*/ 18 h 21"/>
                                  <a:gd name="T4" fmla="*/ 19 w 21"/>
                                  <a:gd name="T5" fmla="*/ 5 h 21"/>
                                  <a:gd name="T6" fmla="*/ 18 w 21"/>
                                  <a:gd name="T7" fmla="*/ 4 h 21"/>
                                  <a:gd name="T8" fmla="*/ 18 w 21"/>
                                  <a:gd name="T9" fmla="*/ 4 h 21"/>
                                  <a:gd name="T10" fmla="*/ 17 w 21"/>
                                  <a:gd name="T11" fmla="*/ 3 h 21"/>
                                  <a:gd name="T12" fmla="*/ 17 w 21"/>
                                  <a:gd name="T13" fmla="*/ 3 h 21"/>
                                  <a:gd name="T14" fmla="*/ 16 w 21"/>
                                  <a:gd name="T15" fmla="*/ 3 h 21"/>
                                  <a:gd name="T16" fmla="*/ 16 w 21"/>
                                  <a:gd name="T17" fmla="*/ 3 h 21"/>
                                  <a:gd name="T18" fmla="*/ 16 w 21"/>
                                  <a:gd name="T19" fmla="*/ 3 h 21"/>
                                  <a:gd name="T20" fmla="*/ 15 w 21"/>
                                  <a:gd name="T21" fmla="*/ 2 h 21"/>
                                  <a:gd name="T22" fmla="*/ 3 w 21"/>
                                  <a:gd name="T23" fmla="*/ 5 h 21"/>
                                  <a:gd name="T24" fmla="*/ 4 w 21"/>
                                  <a:gd name="T25" fmla="*/ 17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4" y="17"/>
                                    </a:moveTo>
                                    <a:cubicBezTo>
                                      <a:pt x="7" y="21"/>
                                      <a:pt x="13" y="21"/>
                                      <a:pt x="17" y="18"/>
                                    </a:cubicBezTo>
                                    <a:cubicBezTo>
                                      <a:pt x="20" y="15"/>
                                      <a:pt x="21" y="10"/>
                                      <a:pt x="19" y="5"/>
                                    </a:cubicBezTo>
                                    <a:cubicBezTo>
                                      <a:pt x="18" y="5"/>
                                      <a:pt x="18" y="5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2"/>
                                      <a:pt x="15" y="2"/>
                                      <a:pt x="15" y="2"/>
                                    </a:cubicBezTo>
                                    <a:cubicBezTo>
                                      <a:pt x="11" y="0"/>
                                      <a:pt x="6" y="1"/>
                                      <a:pt x="3" y="5"/>
                                    </a:cubicBezTo>
                                    <a:cubicBezTo>
                                      <a:pt x="0" y="9"/>
                                      <a:pt x="0" y="14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49" name="Freeform 30"/>
                            <wps:cNvSpPr/>
                            <wps:spPr bwMode="auto">
                              <a:xfrm>
                                <a:off x="6918" y="2160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  <a:gd name="T12" fmla="*/ 1 w 1"/>
                                  <a:gd name="T13" fmla="*/ 1 h 1"/>
                                  <a:gd name="T14" fmla="*/ 0 w 1"/>
                                  <a:gd name="T15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0" name="Freeform 31"/>
                            <wps:cNvSpPr/>
                            <wps:spPr bwMode="auto">
                              <a:xfrm>
                                <a:off x="7598" y="2139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9 h 19"/>
                                  <a:gd name="T2" fmla="*/ 9 w 18"/>
                                  <a:gd name="T3" fmla="*/ 18 h 19"/>
                                  <a:gd name="T4" fmla="*/ 18 w 18"/>
                                  <a:gd name="T5" fmla="*/ 9 h 19"/>
                                  <a:gd name="T6" fmla="*/ 9 w 18"/>
                                  <a:gd name="T7" fmla="*/ 0 h 19"/>
                                  <a:gd name="T8" fmla="*/ 0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9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1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4" y="21530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2" name="Freeform 33"/>
                            <wps:cNvSpPr/>
                            <wps:spPr bwMode="auto">
                              <a:xfrm>
                                <a:off x="7117" y="21043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10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10"/>
                                    </a:cubicBezTo>
                                    <a:cubicBezTo>
                                      <a:pt x="0" y="15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3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17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4" name="Freeform 35"/>
                            <wps:cNvSpPr/>
                            <wps:spPr bwMode="auto">
                              <a:xfrm>
                                <a:off x="7251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10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1 w 19"/>
                                  <a:gd name="T7" fmla="*/ 9 h 18"/>
                                  <a:gd name="T8" fmla="*/ 10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10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5" y="18"/>
                                      <a:pt x="10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5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1" y="2187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6" name="Oval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39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7" name="Oval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0" y="21524"/>
                                <a:ext cx="95" cy="9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8" name="Oval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0" y="2180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59" name="Freeform 40"/>
                            <wps:cNvSpPr/>
                            <wps:spPr bwMode="auto">
                              <a:xfrm>
                                <a:off x="7460" y="21118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9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0" name="Freeform 41"/>
                            <wps:cNvSpPr/>
                            <wps:spPr bwMode="auto">
                              <a:xfrm>
                                <a:off x="7529" y="21734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9 h 19"/>
                                  <a:gd name="T2" fmla="*/ 9 w 18"/>
                                  <a:gd name="T3" fmla="*/ 0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9"/>
                                    </a:move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1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2" name="Freeform 43"/>
                            <wps:cNvSpPr/>
                            <wps:spPr bwMode="auto">
                              <a:xfrm>
                                <a:off x="6840" y="21734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0 w 19"/>
                                  <a:gd name="T7" fmla="*/ 9 h 18"/>
                                  <a:gd name="T8" fmla="*/ 9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3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9" y="2180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4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5" name="Freeform 46"/>
                            <wps:cNvSpPr/>
                            <wps:spPr bwMode="auto">
                              <a:xfrm>
                                <a:off x="6909" y="21112"/>
                                <a:ext cx="95" cy="9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9 h 19"/>
                                  <a:gd name="T2" fmla="*/ 9 w 19"/>
                                  <a:gd name="T3" fmla="*/ 19 h 19"/>
                                  <a:gd name="T4" fmla="*/ 19 w 19"/>
                                  <a:gd name="T5" fmla="*/ 10 h 19"/>
                                  <a:gd name="T6" fmla="*/ 10 w 19"/>
                                  <a:gd name="T7" fmla="*/ 0 h 19"/>
                                  <a:gd name="T8" fmla="*/ 0 w 19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9" y="15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6" name="Freeform 47"/>
                            <wps:cNvSpPr/>
                            <wps:spPr bwMode="auto">
                              <a:xfrm>
                                <a:off x="7598" y="21663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10 h 19"/>
                                  <a:gd name="T2" fmla="*/ 9 w 18"/>
                                  <a:gd name="T3" fmla="*/ 1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1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10"/>
                                    </a:moveTo>
                                    <a:cubicBezTo>
                                      <a:pt x="18" y="5"/>
                                      <a:pt x="14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7" name="Freeform 48"/>
                            <wps:cNvSpPr/>
                            <wps:spPr bwMode="auto">
                              <a:xfrm>
                                <a:off x="7598" y="2125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9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8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0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69" name="Freeform 50"/>
                            <wps:cNvSpPr/>
                            <wps:spPr bwMode="auto">
                              <a:xfrm>
                                <a:off x="7390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8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9" y="4"/>
                                      <a:pt x="15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0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873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1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047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2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25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3" name="Oval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66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4" name="Freeform 55"/>
                            <wps:cNvSpPr/>
                            <wps:spPr bwMode="auto">
                              <a:xfrm>
                                <a:off x="7668" y="21459"/>
                                <a:ext cx="89" cy="91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0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3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5" name="Oval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194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6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0978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7" name="Oval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459"/>
                                <a:ext cx="89" cy="9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8" name="Freeform 59"/>
                            <wps:cNvSpPr/>
                            <wps:spPr bwMode="auto">
                              <a:xfrm>
                                <a:off x="7668" y="21598"/>
                                <a:ext cx="84" cy="91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8"/>
                                  <a:gd name="T2" fmla="*/ 9 w 17"/>
                                  <a:gd name="T3" fmla="*/ 0 h 18"/>
                                  <a:gd name="T4" fmla="*/ 0 w 17"/>
                                  <a:gd name="T5" fmla="*/ 9 h 18"/>
                                  <a:gd name="T6" fmla="*/ 9 w 17"/>
                                  <a:gd name="T7" fmla="*/ 17 h 18"/>
                                  <a:gd name="T8" fmla="*/ 17 w 17"/>
                                  <a:gd name="T9" fmla="*/ 9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79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68" y="21326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0" name="Freeform 61"/>
                            <wps:cNvSpPr/>
                            <wps:spPr bwMode="auto">
                              <a:xfrm>
                                <a:off x="7327" y="21942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8 h 18"/>
                                  <a:gd name="T2" fmla="*/ 17 w 17"/>
                                  <a:gd name="T3" fmla="*/ 9 h 18"/>
                                  <a:gd name="T4" fmla="*/ 9 w 17"/>
                                  <a:gd name="T5" fmla="*/ 0 h 18"/>
                                  <a:gd name="T6" fmla="*/ 0 w 17"/>
                                  <a:gd name="T7" fmla="*/ 9 h 18"/>
                                  <a:gd name="T8" fmla="*/ 8 w 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18"/>
                                    </a:move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3" y="18"/>
                                      <a:pt x="8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1" name="Freeform 62"/>
                            <wps:cNvSpPr/>
                            <wps:spPr bwMode="auto">
                              <a:xfrm>
                                <a:off x="7327" y="20978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8 h 18"/>
                                  <a:gd name="T6" fmla="*/ 17 w 17"/>
                                  <a:gd name="T7" fmla="*/ 9 h 18"/>
                                  <a:gd name="T8" fmla="*/ 9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8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2" name="Freeform 63"/>
                            <wps:cNvSpPr/>
                            <wps:spPr bwMode="auto">
                              <a:xfrm>
                                <a:off x="7048" y="20978"/>
                                <a:ext cx="89" cy="89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1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3" name="Oval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8" y="21942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4" name="Freeform 65"/>
                            <wps:cNvSpPr/>
                            <wps:spPr bwMode="auto">
                              <a:xfrm>
                                <a:off x="6707" y="21598"/>
                                <a:ext cx="89" cy="8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17 h 17"/>
                                  <a:gd name="T2" fmla="*/ 18 w 18"/>
                                  <a:gd name="T3" fmla="*/ 9 h 17"/>
                                  <a:gd name="T4" fmla="*/ 9 w 18"/>
                                  <a:gd name="T5" fmla="*/ 0 h 17"/>
                                  <a:gd name="T6" fmla="*/ 0 w 18"/>
                                  <a:gd name="T7" fmla="*/ 8 h 17"/>
                                  <a:gd name="T8" fmla="*/ 9 w 18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17"/>
                                    </a:moveTo>
                                    <a:cubicBezTo>
                                      <a:pt x="14" y="17"/>
                                      <a:pt x="18" y="13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5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32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6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8" y="21808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7" name="Freeform 68"/>
                            <wps:cNvSpPr/>
                            <wps:spPr bwMode="auto">
                              <a:xfrm>
                                <a:off x="7535" y="21047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7 h 18"/>
                                  <a:gd name="T6" fmla="*/ 17 w 17"/>
                                  <a:gd name="T7" fmla="*/ 9 h 18"/>
                                  <a:gd name="T8" fmla="*/ 8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0"/>
                                    </a:moveTo>
                                    <a:cubicBezTo>
                                      <a:pt x="3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8" name="Oval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87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9" name="Freeform 70"/>
                            <wps:cNvSpPr/>
                            <wps:spPr bwMode="auto">
                              <a:xfrm>
                                <a:off x="7598" y="21118"/>
                                <a:ext cx="91" cy="84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7"/>
                                  <a:gd name="T2" fmla="*/ 0 w 18"/>
                                  <a:gd name="T3" fmla="*/ 9 h 17"/>
                                  <a:gd name="T4" fmla="*/ 9 w 18"/>
                                  <a:gd name="T5" fmla="*/ 17 h 17"/>
                                  <a:gd name="T6" fmla="*/ 17 w 18"/>
                                  <a:gd name="T7" fmla="*/ 9 h 17"/>
                                  <a:gd name="T8" fmla="*/ 9 w 18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8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0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873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1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808"/>
                                <a:ext cx="8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2" name="Freeform 73"/>
                            <wps:cNvSpPr/>
                            <wps:spPr bwMode="auto">
                              <a:xfrm>
                                <a:off x="6775" y="21118"/>
                                <a:ext cx="84" cy="84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9 h 17"/>
                                  <a:gd name="T2" fmla="*/ 9 w 17"/>
                                  <a:gd name="T3" fmla="*/ 17 h 17"/>
                                  <a:gd name="T4" fmla="*/ 17 w 17"/>
                                  <a:gd name="T5" fmla="*/ 9 h 17"/>
                                  <a:gd name="T6" fmla="*/ 9 w 17"/>
                                  <a:gd name="T7" fmla="*/ 0 h 17"/>
                                  <a:gd name="T8" fmla="*/ 0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9"/>
                                    </a:moveTo>
                                    <a:cubicBezTo>
                                      <a:pt x="1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3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04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4" name="Freeform 75"/>
                            <wps:cNvSpPr/>
                            <wps:spPr bwMode="auto">
                              <a:xfrm>
                                <a:off x="7737" y="21530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1 h 17"/>
                                  <a:gd name="T4" fmla="*/ 0 w 17"/>
                                  <a:gd name="T5" fmla="*/ 9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5" name="Freeform 76"/>
                            <wps:cNvSpPr/>
                            <wps:spPr bwMode="auto">
                              <a:xfrm>
                                <a:off x="7668" y="21738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6" name="Freeform 77"/>
                            <wps:cNvSpPr/>
                            <wps:spPr bwMode="auto">
                              <a:xfrm>
                                <a:off x="7668" y="21186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7"/>
                                  <a:gd name="T2" fmla="*/ 1 w 17"/>
                                  <a:gd name="T3" fmla="*/ 9 h 17"/>
                                  <a:gd name="T4" fmla="*/ 9 w 17"/>
                                  <a:gd name="T5" fmla="*/ 17 h 17"/>
                                  <a:gd name="T6" fmla="*/ 17 w 17"/>
                                  <a:gd name="T7" fmla="*/ 9 h 17"/>
                                  <a:gd name="T8" fmla="*/ 9 w 17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7" name="Freeform 78"/>
                            <wps:cNvSpPr/>
                            <wps:spPr bwMode="auto">
                              <a:xfrm>
                                <a:off x="7737" y="21396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8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9 w 17"/>
                                  <a:gd name="T7" fmla="*/ 17 h 17"/>
                                  <a:gd name="T8" fmla="*/ 17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8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8" name="Freeform 79"/>
                            <wps:cNvSpPr/>
                            <wps:spPr bwMode="auto">
                              <a:xfrm>
                                <a:off x="7464" y="20984"/>
                                <a:ext cx="85" cy="78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9" name="Freeform 80"/>
                            <wps:cNvSpPr/>
                            <wps:spPr bwMode="auto">
                              <a:xfrm>
                                <a:off x="7464" y="2194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0" name="Freeform 81"/>
                            <wps:cNvSpPr/>
                            <wps:spPr bwMode="auto">
                              <a:xfrm>
                                <a:off x="7256" y="22011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7 h 17"/>
                                  <a:gd name="T2" fmla="*/ 17 w 17"/>
                                  <a:gd name="T3" fmla="*/ 9 h 17"/>
                                  <a:gd name="T4" fmla="*/ 9 w 17"/>
                                  <a:gd name="T5" fmla="*/ 0 h 17"/>
                                  <a:gd name="T6" fmla="*/ 0 w 17"/>
                                  <a:gd name="T7" fmla="*/ 9 h 17"/>
                                  <a:gd name="T8" fmla="*/ 8 w 17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8" y="17"/>
                                    </a:move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1" name="Freeform 82"/>
                            <wps:cNvSpPr/>
                            <wps:spPr bwMode="auto">
                              <a:xfrm>
                                <a:off x="7122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9 h 17"/>
                                  <a:gd name="T2" fmla="*/ 8 w 16"/>
                                  <a:gd name="T3" fmla="*/ 0 h 17"/>
                                  <a:gd name="T4" fmla="*/ 0 w 16"/>
                                  <a:gd name="T5" fmla="*/ 8 h 17"/>
                                  <a:gd name="T6" fmla="*/ 8 w 16"/>
                                  <a:gd name="T7" fmla="*/ 17 h 17"/>
                                  <a:gd name="T8" fmla="*/ 16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9"/>
                                    </a:move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2" name="Freeform 83"/>
                            <wps:cNvSpPr/>
                            <wps:spPr bwMode="auto">
                              <a:xfrm>
                                <a:off x="7256" y="20913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8 h 17"/>
                                  <a:gd name="T2" fmla="*/ 9 w 17"/>
                                  <a:gd name="T3" fmla="*/ 17 h 17"/>
                                  <a:gd name="T4" fmla="*/ 17 w 17"/>
                                  <a:gd name="T5" fmla="*/ 8 h 17"/>
                                  <a:gd name="T6" fmla="*/ 9 w 17"/>
                                  <a:gd name="T7" fmla="*/ 0 h 17"/>
                                  <a:gd name="T8" fmla="*/ 0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1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3" name="Oval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1942"/>
                                <a:ext cx="84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4" name="Freeform 85"/>
                            <wps:cNvSpPr/>
                            <wps:spPr bwMode="auto">
                              <a:xfrm>
                                <a:off x="7122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5" name="Oval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738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6" name="Oval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186"/>
                                <a:ext cx="80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7" name="Oval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0984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8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396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9" name="Freeform 90"/>
                            <wps:cNvSpPr/>
                            <wps:spPr bwMode="auto">
                              <a:xfrm>
                                <a:off x="6642" y="21530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9 h 17"/>
                                  <a:gd name="T2" fmla="*/ 8 w 16"/>
                                  <a:gd name="T3" fmla="*/ 17 h 17"/>
                                  <a:gd name="T4" fmla="*/ 16 w 16"/>
                                  <a:gd name="T5" fmla="*/ 9 h 17"/>
                                  <a:gd name="T6" fmla="*/ 8 w 16"/>
                                  <a:gd name="T7" fmla="*/ 0 h 17"/>
                                  <a:gd name="T8" fmla="*/ 0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0" y="9"/>
                                    </a:move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6" y="9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0" name="Freeform 91"/>
                            <wps:cNvSpPr/>
                            <wps:spPr bwMode="auto">
                              <a:xfrm>
                                <a:off x="7737" y="21669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1" name="Freeform 92"/>
                            <wps:cNvSpPr/>
                            <wps:spPr bwMode="auto">
                              <a:xfrm>
                                <a:off x="7743" y="21257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7"/>
                                  <a:gd name="T2" fmla="*/ 8 w 16"/>
                                  <a:gd name="T3" fmla="*/ 0 h 17"/>
                                  <a:gd name="T4" fmla="*/ 0 w 16"/>
                                  <a:gd name="T5" fmla="*/ 9 h 17"/>
                                  <a:gd name="T6" fmla="*/ 8 w 16"/>
                                  <a:gd name="T7" fmla="*/ 17 h 17"/>
                                  <a:gd name="T8" fmla="*/ 16 w 16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8"/>
                                    </a:moveTo>
                                    <a:cubicBezTo>
                                      <a:pt x="16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2" name="Freeform 93"/>
                            <wps:cNvSpPr/>
                            <wps:spPr bwMode="auto">
                              <a:xfrm>
                                <a:off x="7395" y="20913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3" name="Freeform 94"/>
                            <wps:cNvSpPr/>
                            <wps:spPr bwMode="auto">
                              <a:xfrm>
                                <a:off x="7395" y="22016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4" name="Freeform 95"/>
                            <wps:cNvSpPr/>
                            <wps:spPr bwMode="auto">
                              <a:xfrm>
                                <a:off x="6983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7 h 17"/>
                                  <a:gd name="T2" fmla="*/ 16 w 16"/>
                                  <a:gd name="T3" fmla="*/ 8 h 17"/>
                                  <a:gd name="T4" fmla="*/ 8 w 16"/>
                                  <a:gd name="T5" fmla="*/ 1 h 17"/>
                                  <a:gd name="T6" fmla="*/ 0 w 16"/>
                                  <a:gd name="T7" fmla="*/ 9 h 17"/>
                                  <a:gd name="T8" fmla="*/ 8 w 16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8" y="17"/>
                                    </a:move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1"/>
                                    </a:cubicBezTo>
                                    <a:cubicBezTo>
                                      <a:pt x="4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5" name="Freeform 96"/>
                            <wps:cNvSpPr/>
                            <wps:spPr bwMode="auto">
                              <a:xfrm>
                                <a:off x="6642" y="21669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0 w 16"/>
                                  <a:gd name="T1" fmla="*/ 16 h 17"/>
                                  <a:gd name="T2" fmla="*/ 16 w 16"/>
                                  <a:gd name="T3" fmla="*/ 8 h 17"/>
                                  <a:gd name="T4" fmla="*/ 9 w 16"/>
                                  <a:gd name="T5" fmla="*/ 0 h 17"/>
                                  <a:gd name="T6" fmla="*/ 0 w 16"/>
                                  <a:gd name="T7" fmla="*/ 7 h 17"/>
                                  <a:gd name="T8" fmla="*/ 0 w 16"/>
                                  <a:gd name="T9" fmla="*/ 10 h 17"/>
                                  <a:gd name="T10" fmla="*/ 1 w 16"/>
                                  <a:gd name="T11" fmla="*/ 13 h 17"/>
                                  <a:gd name="T12" fmla="*/ 10 w 16"/>
                                  <a:gd name="T13" fmla="*/ 16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0" y="16"/>
                                    </a:moveTo>
                                    <a:cubicBezTo>
                                      <a:pt x="14" y="15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1"/>
                                      <a:pt x="9" y="0"/>
                                    </a:cubicBezTo>
                                    <a:cubicBezTo>
                                      <a:pt x="5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8"/>
                                      <a:pt x="0" y="9"/>
                                      <a:pt x="0" y="10"/>
                                    </a:cubicBezTo>
                                    <a:cubicBezTo>
                                      <a:pt x="1" y="11"/>
                                      <a:pt x="1" y="12"/>
                                      <a:pt x="1" y="13"/>
                                    </a:cubicBezTo>
                                    <a:cubicBezTo>
                                      <a:pt x="4" y="16"/>
                                      <a:pt x="7" y="17"/>
                                      <a:pt x="10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6" name="Freeform 97"/>
                            <wps:cNvSpPr/>
                            <wps:spPr bwMode="auto">
                              <a:xfrm>
                                <a:off x="6983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7" name="Oval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257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8" name="Freeform 99"/>
                            <wps:cNvSpPr/>
                            <wps:spPr bwMode="auto">
                              <a:xfrm>
                                <a:off x="7807" y="21459"/>
                                <a:ext cx="78" cy="91"/>
                              </a:xfrm>
                              <a:custGeom>
                                <a:avLst/>
                                <a:gdLst>
                                  <a:gd name="T0" fmla="*/ 2 w 16"/>
                                  <a:gd name="T1" fmla="*/ 5 h 18"/>
                                  <a:gd name="T2" fmla="*/ 3 w 16"/>
                                  <a:gd name="T3" fmla="*/ 15 h 18"/>
                                  <a:gd name="T4" fmla="*/ 14 w 16"/>
                                  <a:gd name="T5" fmla="*/ 15 h 18"/>
                                  <a:gd name="T6" fmla="*/ 16 w 16"/>
                                  <a:gd name="T7" fmla="*/ 11 h 18"/>
                                  <a:gd name="T8" fmla="*/ 16 w 16"/>
                                  <a:gd name="T9" fmla="*/ 9 h 18"/>
                                  <a:gd name="T10" fmla="*/ 16 w 16"/>
                                  <a:gd name="T11" fmla="*/ 9 h 18"/>
                                  <a:gd name="T12" fmla="*/ 16 w 16"/>
                                  <a:gd name="T13" fmla="*/ 9 h 18"/>
                                  <a:gd name="T14" fmla="*/ 16 w 16"/>
                                  <a:gd name="T15" fmla="*/ 7 h 18"/>
                                  <a:gd name="T16" fmla="*/ 12 w 16"/>
                                  <a:gd name="T17" fmla="*/ 2 h 18"/>
                                  <a:gd name="T18" fmla="*/ 2 w 16"/>
                                  <a:gd name="T19" fmla="*/ 5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18">
                                    <a:moveTo>
                                      <a:pt x="2" y="5"/>
                                    </a:moveTo>
                                    <a:cubicBezTo>
                                      <a:pt x="0" y="8"/>
                                      <a:pt x="0" y="12"/>
                                      <a:pt x="3" y="15"/>
                                    </a:cubicBezTo>
                                    <a:cubicBezTo>
                                      <a:pt x="6" y="18"/>
                                      <a:pt x="11" y="17"/>
                                      <a:pt x="14" y="15"/>
                                    </a:cubicBezTo>
                                    <a:cubicBezTo>
                                      <a:pt x="15" y="13"/>
                                      <a:pt x="15" y="12"/>
                                      <a:pt x="16" y="11"/>
                                    </a:cubicBezTo>
                                    <a:cubicBezTo>
                                      <a:pt x="16" y="10"/>
                                      <a:pt x="16" y="10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8"/>
                                      <a:pt x="16" y="8"/>
                                      <a:pt x="16" y="7"/>
                                    </a:cubicBezTo>
                                    <a:cubicBezTo>
                                      <a:pt x="15" y="5"/>
                                      <a:pt x="14" y="3"/>
                                      <a:pt x="12" y="2"/>
                                    </a:cubicBezTo>
                                    <a:cubicBezTo>
                                      <a:pt x="9" y="0"/>
                                      <a:pt x="4" y="1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9" name="Oval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91" y="22087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0" name="Freeform 101"/>
                            <wps:cNvSpPr/>
                            <wps:spPr bwMode="auto">
                              <a:xfrm>
                                <a:off x="718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7 w 17"/>
                                  <a:gd name="T1" fmla="*/ 0 h 16"/>
                                  <a:gd name="T2" fmla="*/ 2 w 17"/>
                                  <a:gd name="T3" fmla="*/ 10 h 16"/>
                                  <a:gd name="T4" fmla="*/ 10 w 17"/>
                                  <a:gd name="T5" fmla="*/ 15 h 16"/>
                                  <a:gd name="T6" fmla="*/ 17 w 17"/>
                                  <a:gd name="T7" fmla="*/ 7 h 16"/>
                                  <a:gd name="T8" fmla="*/ 10 w 17"/>
                                  <a:gd name="T9" fmla="*/ 0 h 16"/>
                                  <a:gd name="T10" fmla="*/ 8 w 17"/>
                                  <a:gd name="T11" fmla="*/ 0 h 16"/>
                                  <a:gd name="T12" fmla="*/ 8 w 17"/>
                                  <a:gd name="T13" fmla="*/ 0 h 16"/>
                                  <a:gd name="T14" fmla="*/ 8 w 17"/>
                                  <a:gd name="T15" fmla="*/ 0 h 16"/>
                                  <a:gd name="T16" fmla="*/ 7 w 17"/>
                                  <a:gd name="T1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7" y="0"/>
                                    </a:moveTo>
                                    <a:cubicBezTo>
                                      <a:pt x="3" y="1"/>
                                      <a:pt x="0" y="5"/>
                                      <a:pt x="2" y="10"/>
                                    </a:cubicBezTo>
                                    <a:cubicBezTo>
                                      <a:pt x="3" y="13"/>
                                      <a:pt x="6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7" y="11"/>
                                      <a:pt x="17" y="7"/>
                                    </a:cubicBezTo>
                                    <a:cubicBezTo>
                                      <a:pt x="17" y="3"/>
                                      <a:pt x="13" y="0"/>
                                      <a:pt x="10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1" name="Freeform 102"/>
                            <wps:cNvSpPr/>
                            <wps:spPr bwMode="auto">
                              <a:xfrm>
                                <a:off x="6577" y="21465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7 w 16"/>
                                  <a:gd name="T1" fmla="*/ 15 h 16"/>
                                  <a:gd name="T2" fmla="*/ 14 w 16"/>
                                  <a:gd name="T3" fmla="*/ 11 h 16"/>
                                  <a:gd name="T4" fmla="*/ 13 w 16"/>
                                  <a:gd name="T5" fmla="*/ 3 h 16"/>
                                  <a:gd name="T6" fmla="*/ 5 w 16"/>
                                  <a:gd name="T7" fmla="*/ 1 h 16"/>
                                  <a:gd name="T8" fmla="*/ 0 w 16"/>
                                  <a:gd name="T9" fmla="*/ 7 h 16"/>
                                  <a:gd name="T10" fmla="*/ 0 w 16"/>
                                  <a:gd name="T11" fmla="*/ 8 h 16"/>
                                  <a:gd name="T12" fmla="*/ 0 w 16"/>
                                  <a:gd name="T13" fmla="*/ 10 h 16"/>
                                  <a:gd name="T14" fmla="*/ 7 w 16"/>
                                  <a:gd name="T15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7" y="15"/>
                                    </a:moveTo>
                                    <a:cubicBezTo>
                                      <a:pt x="10" y="16"/>
                                      <a:pt x="13" y="14"/>
                                      <a:pt x="14" y="11"/>
                                    </a:cubicBezTo>
                                    <a:cubicBezTo>
                                      <a:pt x="16" y="8"/>
                                      <a:pt x="15" y="5"/>
                                      <a:pt x="13" y="3"/>
                                    </a:cubicBezTo>
                                    <a:cubicBezTo>
                                      <a:pt x="11" y="0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4"/>
                                      <a:pt x="0" y="7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7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2" name="Freeform 103"/>
                            <wps:cNvSpPr/>
                            <wps:spPr bwMode="auto">
                              <a:xfrm>
                                <a:off x="7811" y="21331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7 h 15"/>
                                  <a:gd name="T2" fmla="*/ 7 w 15"/>
                                  <a:gd name="T3" fmla="*/ 0 h 15"/>
                                  <a:gd name="T4" fmla="*/ 0 w 15"/>
                                  <a:gd name="T5" fmla="*/ 7 h 15"/>
                                  <a:gd name="T6" fmla="*/ 7 w 15"/>
                                  <a:gd name="T7" fmla="*/ 15 h 15"/>
                                  <a:gd name="T8" fmla="*/ 15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3" name="Freeform 104"/>
                            <wps:cNvSpPr/>
                            <wps:spPr bwMode="auto">
                              <a:xfrm>
                                <a:off x="7811" y="21604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7 w 15"/>
                                  <a:gd name="T3" fmla="*/ 0 h 15"/>
                                  <a:gd name="T4" fmla="*/ 0 w 15"/>
                                  <a:gd name="T5" fmla="*/ 8 h 15"/>
                                  <a:gd name="T6" fmla="*/ 7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4" name="Freeform 105"/>
                            <wps:cNvSpPr/>
                            <wps:spPr bwMode="auto">
                              <a:xfrm>
                                <a:off x="7674" y="21877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6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1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5" name="Freeform 106"/>
                            <wps:cNvSpPr/>
                            <wps:spPr bwMode="auto">
                              <a:xfrm>
                                <a:off x="7603" y="21948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5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6" name="Oval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74" y="21053"/>
                                <a:ext cx="7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7" name="Freeform 108"/>
                            <wps:cNvSpPr/>
                            <wps:spPr bwMode="auto">
                              <a:xfrm>
                                <a:off x="7603" y="20988"/>
                                <a:ext cx="80" cy="7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7 h 15"/>
                                  <a:gd name="T2" fmla="*/ 8 w 16"/>
                                  <a:gd name="T3" fmla="*/ 15 h 15"/>
                                  <a:gd name="T4" fmla="*/ 16 w 16"/>
                                  <a:gd name="T5" fmla="*/ 7 h 15"/>
                                  <a:gd name="T6" fmla="*/ 8 w 16"/>
                                  <a:gd name="T7" fmla="*/ 0 h 15"/>
                                  <a:gd name="T8" fmla="*/ 0 w 16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5">
                                    <a:moveTo>
                                      <a:pt x="0" y="7"/>
                                    </a:moveTo>
                                    <a:cubicBezTo>
                                      <a:pt x="1" y="11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6" y="11"/>
                                      <a:pt x="16" y="7"/>
                                    </a:cubicBezTo>
                                    <a:cubicBezTo>
                                      <a:pt x="16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8" name="Freeform 109"/>
                            <wps:cNvSpPr/>
                            <wps:spPr bwMode="auto">
                              <a:xfrm>
                                <a:off x="7327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15 h 16"/>
                                  <a:gd name="T2" fmla="*/ 16 w 16"/>
                                  <a:gd name="T3" fmla="*/ 10 h 16"/>
                                  <a:gd name="T4" fmla="*/ 16 w 16"/>
                                  <a:gd name="T5" fmla="*/ 9 h 16"/>
                                  <a:gd name="T6" fmla="*/ 16 w 16"/>
                                  <a:gd name="T7" fmla="*/ 9 h 16"/>
                                  <a:gd name="T8" fmla="*/ 16 w 16"/>
                                  <a:gd name="T9" fmla="*/ 9 h 16"/>
                                  <a:gd name="T10" fmla="*/ 16 w 16"/>
                                  <a:gd name="T11" fmla="*/ 8 h 16"/>
                                  <a:gd name="T12" fmla="*/ 16 w 16"/>
                                  <a:gd name="T13" fmla="*/ 7 h 16"/>
                                  <a:gd name="T14" fmla="*/ 13 w 16"/>
                                  <a:gd name="T15" fmla="*/ 3 h 16"/>
                                  <a:gd name="T16" fmla="*/ 2 w 16"/>
                                  <a:gd name="T17" fmla="*/ 4 h 16"/>
                                  <a:gd name="T18" fmla="*/ 4 w 16"/>
                                  <a:gd name="T19" fmla="*/ 15 h 16"/>
                                  <a:gd name="T20" fmla="*/ 7 w 16"/>
                                  <a:gd name="T21" fmla="*/ 16 h 16"/>
                                  <a:gd name="T22" fmla="*/ 8 w 16"/>
                                  <a:gd name="T23" fmla="*/ 16 h 16"/>
                                  <a:gd name="T24" fmla="*/ 8 w 16"/>
                                  <a:gd name="T25" fmla="*/ 16 h 16"/>
                                  <a:gd name="T26" fmla="*/ 8 w 16"/>
                                  <a:gd name="T27" fmla="*/ 16 h 16"/>
                                  <a:gd name="T28" fmla="*/ 9 w 16"/>
                                  <a:gd name="T29" fmla="*/ 16 h 16"/>
                                  <a:gd name="T30" fmla="*/ 10 w 16"/>
                                  <a:gd name="T31" fmla="*/ 16 h 16"/>
                                  <a:gd name="T32" fmla="*/ 10 w 16"/>
                                  <a:gd name="T33" fmla="*/ 16 h 16"/>
                                  <a:gd name="T34" fmla="*/ 10 w 16"/>
                                  <a:gd name="T35" fmla="*/ 16 h 16"/>
                                  <a:gd name="T36" fmla="*/ 12 w 16"/>
                                  <a:gd name="T37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2" y="15"/>
                                    </a:moveTo>
                                    <a:cubicBezTo>
                                      <a:pt x="14" y="14"/>
                                      <a:pt x="15" y="12"/>
                                      <a:pt x="16" y="10"/>
                                    </a:cubicBezTo>
                                    <a:cubicBezTo>
                                      <a:pt x="16" y="10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8"/>
                                      <a:pt x="16" y="8"/>
                                    </a:cubicBezTo>
                                    <a:cubicBezTo>
                                      <a:pt x="16" y="8"/>
                                      <a:pt x="16" y="7"/>
                                      <a:pt x="16" y="7"/>
                                    </a:cubicBezTo>
                                    <a:cubicBezTo>
                                      <a:pt x="15" y="5"/>
                                      <a:pt x="14" y="4"/>
                                      <a:pt x="13" y="3"/>
                                    </a:cubicBezTo>
                                    <a:cubicBezTo>
                                      <a:pt x="10" y="0"/>
                                      <a:pt x="5" y="1"/>
                                      <a:pt x="2" y="4"/>
                                    </a:cubicBezTo>
                                    <a:cubicBezTo>
                                      <a:pt x="0" y="8"/>
                                      <a:pt x="1" y="12"/>
                                      <a:pt x="4" y="15"/>
                                    </a:cubicBezTo>
                                    <a:cubicBezTo>
                                      <a:pt x="5" y="15"/>
                                      <a:pt x="6" y="16"/>
                                      <a:pt x="7" y="16"/>
                                    </a:cubicBezTo>
                                    <a:cubicBezTo>
                                      <a:pt x="7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9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1" y="16"/>
                                      <a:pt x="11" y="15"/>
                                      <a:pt x="12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9" name="Freeform 110"/>
                            <wps:cNvSpPr/>
                            <wps:spPr bwMode="auto">
                              <a:xfrm>
                                <a:off x="732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6"/>
                                  <a:gd name="T2" fmla="*/ 9 w 17"/>
                                  <a:gd name="T3" fmla="*/ 0 h 16"/>
                                  <a:gd name="T4" fmla="*/ 9 w 17"/>
                                  <a:gd name="T5" fmla="*/ 0 h 16"/>
                                  <a:gd name="T6" fmla="*/ 8 w 17"/>
                                  <a:gd name="T7" fmla="*/ 0 h 16"/>
                                  <a:gd name="T8" fmla="*/ 8 w 17"/>
                                  <a:gd name="T9" fmla="*/ 0 h 16"/>
                                  <a:gd name="T10" fmla="*/ 7 w 17"/>
                                  <a:gd name="T11" fmla="*/ 0 h 16"/>
                                  <a:gd name="T12" fmla="*/ 7 w 17"/>
                                  <a:gd name="T13" fmla="*/ 0 h 16"/>
                                  <a:gd name="T14" fmla="*/ 6 w 17"/>
                                  <a:gd name="T15" fmla="*/ 0 h 16"/>
                                  <a:gd name="T16" fmla="*/ 2 w 17"/>
                                  <a:gd name="T17" fmla="*/ 10 h 16"/>
                                  <a:gd name="T18" fmla="*/ 11 w 17"/>
                                  <a:gd name="T19" fmla="*/ 15 h 16"/>
                                  <a:gd name="T20" fmla="*/ 16 w 17"/>
                                  <a:gd name="T21" fmla="*/ 5 h 16"/>
                                  <a:gd name="T22" fmla="*/ 10 w 17"/>
                                  <a:gd name="T23" fmla="*/ 0 h 16"/>
                                  <a:gd name="T24" fmla="*/ 9 w 17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9" y="0"/>
                                    </a:move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2" y="2"/>
                                      <a:pt x="0" y="6"/>
                                      <a:pt x="2" y="10"/>
                                    </a:cubicBezTo>
                                    <a:cubicBezTo>
                                      <a:pt x="3" y="14"/>
                                      <a:pt x="7" y="16"/>
                                      <a:pt x="11" y="15"/>
                                    </a:cubicBezTo>
                                    <a:cubicBezTo>
                                      <a:pt x="15" y="13"/>
                                      <a:pt x="17" y="9"/>
                                      <a:pt x="16" y="5"/>
                                    </a:cubicBezTo>
                                    <a:cubicBezTo>
                                      <a:pt x="15" y="2"/>
                                      <a:pt x="13" y="1"/>
                                      <a:pt x="10" y="0"/>
                                    </a:cubicBezTo>
                                    <a:cubicBezTo>
                                      <a:pt x="10" y="0"/>
                                      <a:pt x="9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0" name="Freeform 111"/>
                            <wps:cNvSpPr/>
                            <wps:spPr bwMode="auto">
                              <a:xfrm>
                                <a:off x="6785" y="2098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8 h 15"/>
                                  <a:gd name="T4" fmla="*/ 0 w 15"/>
                                  <a:gd name="T5" fmla="*/ 10 h 15"/>
                                  <a:gd name="T6" fmla="*/ 8 w 15"/>
                                  <a:gd name="T7" fmla="*/ 14 h 15"/>
                                  <a:gd name="T8" fmla="*/ 14 w 15"/>
                                  <a:gd name="T9" fmla="*/ 7 h 15"/>
                                  <a:gd name="T10" fmla="*/ 8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5" y="3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1" name="Freeform 112"/>
                            <wps:cNvSpPr/>
                            <wps:spPr bwMode="auto">
                              <a:xfrm>
                                <a:off x="7054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1 w 16"/>
                                  <a:gd name="T1" fmla="*/ 15 h 16"/>
                                  <a:gd name="T2" fmla="*/ 15 w 16"/>
                                  <a:gd name="T3" fmla="*/ 6 h 16"/>
                                  <a:gd name="T4" fmla="*/ 6 w 16"/>
                                  <a:gd name="T5" fmla="*/ 1 h 16"/>
                                  <a:gd name="T6" fmla="*/ 1 w 16"/>
                                  <a:gd name="T7" fmla="*/ 10 h 16"/>
                                  <a:gd name="T8" fmla="*/ 7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1 w 16"/>
                                  <a:gd name="T13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1" y="15"/>
                                    </a:moveTo>
                                    <a:cubicBezTo>
                                      <a:pt x="14" y="14"/>
                                      <a:pt x="16" y="10"/>
                                      <a:pt x="15" y="6"/>
                                    </a:cubicBezTo>
                                    <a:cubicBezTo>
                                      <a:pt x="14" y="2"/>
                                      <a:pt x="10" y="0"/>
                                      <a:pt x="6" y="1"/>
                                    </a:cubicBezTo>
                                    <a:cubicBezTo>
                                      <a:pt x="2" y="2"/>
                                      <a:pt x="0" y="6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7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0" y="16"/>
                                      <a:pt x="10" y="15"/>
                                      <a:pt x="11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2" name="Freeform 113"/>
                            <wps:cNvSpPr/>
                            <wps:spPr bwMode="auto">
                              <a:xfrm>
                                <a:off x="6710" y="2105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 w 16"/>
                                  <a:gd name="T1" fmla="*/ 8 h 16"/>
                                  <a:gd name="T2" fmla="*/ 10 w 16"/>
                                  <a:gd name="T3" fmla="*/ 15 h 16"/>
                                  <a:gd name="T4" fmla="*/ 15 w 16"/>
                                  <a:gd name="T5" fmla="*/ 7 h 16"/>
                                  <a:gd name="T6" fmla="*/ 9 w 16"/>
                                  <a:gd name="T7" fmla="*/ 0 h 16"/>
                                  <a:gd name="T8" fmla="*/ 7 w 16"/>
                                  <a:gd name="T9" fmla="*/ 0 h 16"/>
                                  <a:gd name="T10" fmla="*/ 6 w 16"/>
                                  <a:gd name="T11" fmla="*/ 1 h 16"/>
                                  <a:gd name="T12" fmla="*/ 1 w 16"/>
                                  <a:gd name="T13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" y="8"/>
                                    </a:moveTo>
                                    <a:cubicBezTo>
                                      <a:pt x="1" y="13"/>
                                      <a:pt x="5" y="16"/>
                                      <a:pt x="10" y="15"/>
                                    </a:cubicBezTo>
                                    <a:cubicBezTo>
                                      <a:pt x="13" y="14"/>
                                      <a:pt x="16" y="11"/>
                                      <a:pt x="15" y="7"/>
                                    </a:cubicBezTo>
                                    <a:cubicBezTo>
                                      <a:pt x="15" y="4"/>
                                      <a:pt x="13" y="1"/>
                                      <a:pt x="9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4"/>
                                      <a:pt x="1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3" name="Freeform 114"/>
                            <wps:cNvSpPr/>
                            <wps:spPr bwMode="auto">
                              <a:xfrm>
                                <a:off x="6710" y="21877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5 w 16"/>
                                  <a:gd name="T1" fmla="*/ 7 h 16"/>
                                  <a:gd name="T2" fmla="*/ 8 w 16"/>
                                  <a:gd name="T3" fmla="*/ 0 h 16"/>
                                  <a:gd name="T4" fmla="*/ 0 w 16"/>
                                  <a:gd name="T5" fmla="*/ 7 h 16"/>
                                  <a:gd name="T6" fmla="*/ 0 w 16"/>
                                  <a:gd name="T7" fmla="*/ 9 h 16"/>
                                  <a:gd name="T8" fmla="*/ 1 w 16"/>
                                  <a:gd name="T9" fmla="*/ 11 h 16"/>
                                  <a:gd name="T10" fmla="*/ 10 w 16"/>
                                  <a:gd name="T11" fmla="*/ 15 h 16"/>
                                  <a:gd name="T12" fmla="*/ 15 w 16"/>
                                  <a:gd name="T13" fmla="*/ 7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0"/>
                                      <a:pt x="1" y="11"/>
                                      <a:pt x="1" y="11"/>
                                    </a:cubicBezTo>
                                    <a:cubicBezTo>
                                      <a:pt x="3" y="14"/>
                                      <a:pt x="7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6" y="11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15"/>
                            <wps:cNvSpPr/>
                            <wps:spPr bwMode="auto">
                              <a:xfrm>
                                <a:off x="6577" y="21322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8 h 17"/>
                                  <a:gd name="T2" fmla="*/ 0 w 15"/>
                                  <a:gd name="T3" fmla="*/ 10 h 17"/>
                                  <a:gd name="T4" fmla="*/ 1 w 15"/>
                                  <a:gd name="T5" fmla="*/ 13 h 17"/>
                                  <a:gd name="T6" fmla="*/ 10 w 15"/>
                                  <a:gd name="T7" fmla="*/ 16 h 17"/>
                                  <a:gd name="T8" fmla="*/ 15 w 15"/>
                                  <a:gd name="T9" fmla="*/ 8 h 17"/>
                                  <a:gd name="T10" fmla="*/ 4 w 15"/>
                                  <a:gd name="T11" fmla="*/ 2 h 17"/>
                                  <a:gd name="T12" fmla="*/ 0 w 15"/>
                                  <a:gd name="T13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8"/>
                                    </a:move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0" y="11"/>
                                      <a:pt x="0" y="12"/>
                                      <a:pt x="1" y="13"/>
                                    </a:cubicBezTo>
                                    <a:cubicBezTo>
                                      <a:pt x="3" y="16"/>
                                      <a:pt x="7" y="17"/>
                                      <a:pt x="10" y="16"/>
                                    </a:cubicBezTo>
                                    <a:cubicBezTo>
                                      <a:pt x="13" y="15"/>
                                      <a:pt x="15" y="12"/>
                                      <a:pt x="15" y="8"/>
                                    </a:cubicBezTo>
                                    <a:cubicBezTo>
                                      <a:pt x="14" y="3"/>
                                      <a:pt x="8" y="0"/>
                                      <a:pt x="4" y="2"/>
                                    </a:cubicBezTo>
                                    <a:cubicBezTo>
                                      <a:pt x="2" y="4"/>
                                      <a:pt x="0" y="6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5" name="Freeform 116"/>
                            <wps:cNvSpPr/>
                            <wps:spPr bwMode="auto">
                              <a:xfrm>
                                <a:off x="6577" y="21595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9 h 17"/>
                                  <a:gd name="T2" fmla="*/ 0 w 15"/>
                                  <a:gd name="T3" fmla="*/ 10 h 17"/>
                                  <a:gd name="T4" fmla="*/ 6 w 15"/>
                                  <a:gd name="T5" fmla="*/ 17 h 17"/>
                                  <a:gd name="T6" fmla="*/ 8 w 15"/>
                                  <a:gd name="T7" fmla="*/ 17 h 17"/>
                                  <a:gd name="T8" fmla="*/ 15 w 15"/>
                                  <a:gd name="T9" fmla="*/ 9 h 17"/>
                                  <a:gd name="T10" fmla="*/ 4 w 15"/>
                                  <a:gd name="T11" fmla="*/ 3 h 17"/>
                                  <a:gd name="T12" fmla="*/ 0 w 15"/>
                                  <a:gd name="T13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9"/>
                                    </a:move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0" y="14"/>
                                      <a:pt x="3" y="16"/>
                                      <a:pt x="6" y="17"/>
                                    </a:cubicBezTo>
                                    <a:cubicBezTo>
                                      <a:pt x="7" y="17"/>
                                      <a:pt x="7" y="17"/>
                                      <a:pt x="8" y="17"/>
                                    </a:cubicBezTo>
                                    <a:cubicBezTo>
                                      <a:pt x="13" y="16"/>
                                      <a:pt x="15" y="13"/>
                                      <a:pt x="15" y="9"/>
                                    </a:cubicBezTo>
                                    <a:cubicBezTo>
                                      <a:pt x="14" y="4"/>
                                      <a:pt x="8" y="0"/>
                                      <a:pt x="4" y="3"/>
                                    </a:cubicBezTo>
                                    <a:cubicBezTo>
                                      <a:pt x="1" y="4"/>
                                      <a:pt x="0" y="6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6" name="Freeform 117"/>
                            <wps:cNvSpPr/>
                            <wps:spPr bwMode="auto">
                              <a:xfrm>
                                <a:off x="6781" y="2194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8 w 15"/>
                                  <a:gd name="T3" fmla="*/ 0 h 15"/>
                                  <a:gd name="T4" fmla="*/ 0 w 15"/>
                                  <a:gd name="T5" fmla="*/ 8 h 15"/>
                                  <a:gd name="T6" fmla="*/ 8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7" name="Oval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7" y="20848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8" name="Freeform 119"/>
                            <wps:cNvSpPr/>
                            <wps:spPr bwMode="auto">
                              <a:xfrm>
                                <a:off x="7737" y="2180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4 w 16"/>
                                  <a:gd name="T1" fmla="*/ 12 h 16"/>
                                  <a:gd name="T2" fmla="*/ 14 w 16"/>
                                  <a:gd name="T3" fmla="*/ 3 h 16"/>
                                  <a:gd name="T4" fmla="*/ 5 w 16"/>
                                  <a:gd name="T5" fmla="*/ 2 h 16"/>
                                  <a:gd name="T6" fmla="*/ 1 w 16"/>
                                  <a:gd name="T7" fmla="*/ 10 h 16"/>
                                  <a:gd name="T8" fmla="*/ 8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4 w 16"/>
                                  <a:gd name="T1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4" y="12"/>
                                    </a:moveTo>
                                    <a:cubicBezTo>
                                      <a:pt x="16" y="10"/>
                                      <a:pt x="16" y="6"/>
                                      <a:pt x="14" y="3"/>
                                    </a:cubicBezTo>
                                    <a:cubicBezTo>
                                      <a:pt x="12" y="1"/>
                                      <a:pt x="8" y="0"/>
                                      <a:pt x="5" y="2"/>
                                    </a:cubicBezTo>
                                    <a:cubicBezTo>
                                      <a:pt x="2" y="3"/>
                                      <a:pt x="0" y="7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1" y="15"/>
                                      <a:pt x="13" y="14"/>
                                      <a:pt x="14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9" name="Freeform 120"/>
                            <wps:cNvSpPr/>
                            <wps:spPr bwMode="auto">
                              <a:xfrm>
                                <a:off x="7538" y="20919"/>
                                <a:ext cx="76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7 h 15"/>
                                  <a:gd name="T2" fmla="*/ 7 w 15"/>
                                  <a:gd name="T3" fmla="*/ 15 h 15"/>
                                  <a:gd name="T4" fmla="*/ 15 w 15"/>
                                  <a:gd name="T5" fmla="*/ 7 h 15"/>
                                  <a:gd name="T6" fmla="*/ 7 w 15"/>
                                  <a:gd name="T7" fmla="*/ 0 h 15"/>
                                  <a:gd name="T8" fmla="*/ 0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1"/>
                                      <a:pt x="15" y="7"/>
                                    </a:cubicBezTo>
                                    <a:cubicBezTo>
                                      <a:pt x="14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0" name="Oval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3" y="21121"/>
                                <a:ext cx="74" cy="7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1" name="Freeform 122"/>
                            <wps:cNvSpPr/>
                            <wps:spPr bwMode="auto">
                              <a:xfrm>
                                <a:off x="7538" y="22016"/>
                                <a:ext cx="71" cy="74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5"/>
                                  <a:gd name="T2" fmla="*/ 7 w 14"/>
                                  <a:gd name="T3" fmla="*/ 0 h 15"/>
                                  <a:gd name="T4" fmla="*/ 0 w 14"/>
                                  <a:gd name="T5" fmla="*/ 8 h 15"/>
                                  <a:gd name="T6" fmla="*/ 7 w 14"/>
                                  <a:gd name="T7" fmla="*/ 15 h 15"/>
                                  <a:gd name="T8" fmla="*/ 14 w 14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2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4" y="12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2" name="Freeform 123"/>
                            <wps:cNvSpPr/>
                            <wps:spPr bwMode="auto">
                              <a:xfrm>
                                <a:off x="6850" y="22016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5 h 15"/>
                                  <a:gd name="T2" fmla="*/ 9 w 15"/>
                                  <a:gd name="T3" fmla="*/ 15 h 15"/>
                                  <a:gd name="T4" fmla="*/ 9 w 15"/>
                                  <a:gd name="T5" fmla="*/ 15 h 15"/>
                                  <a:gd name="T6" fmla="*/ 11 w 15"/>
                                  <a:gd name="T7" fmla="*/ 14 h 15"/>
                                  <a:gd name="T8" fmla="*/ 15 w 15"/>
                                  <a:gd name="T9" fmla="*/ 6 h 15"/>
                                  <a:gd name="T10" fmla="*/ 8 w 15"/>
                                  <a:gd name="T11" fmla="*/ 0 h 15"/>
                                  <a:gd name="T12" fmla="*/ 0 w 15"/>
                                  <a:gd name="T13" fmla="*/ 6 h 15"/>
                                  <a:gd name="T14" fmla="*/ 5 w 15"/>
                                  <a:gd name="T15" fmla="*/ 14 h 15"/>
                                  <a:gd name="T16" fmla="*/ 6 w 15"/>
                                  <a:gd name="T17" fmla="*/ 15 h 15"/>
                                  <a:gd name="T18" fmla="*/ 7 w 15"/>
                                  <a:gd name="T19" fmla="*/ 15 h 15"/>
                                  <a:gd name="T20" fmla="*/ 7 w 15"/>
                                  <a:gd name="T21" fmla="*/ 15 h 15"/>
                                  <a:gd name="T22" fmla="*/ 8 w 15"/>
                                  <a:gd name="T23" fmla="*/ 15 h 15"/>
                                  <a:gd name="T24" fmla="*/ 9 w 15"/>
                                  <a:gd name="T25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9" y="15"/>
                                    </a:move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10" y="15"/>
                                      <a:pt x="10" y="14"/>
                                      <a:pt x="11" y="14"/>
                                    </a:cubicBezTo>
                                    <a:cubicBezTo>
                                      <a:pt x="14" y="13"/>
                                      <a:pt x="15" y="9"/>
                                      <a:pt x="15" y="6"/>
                                    </a:cubicBezTo>
                                    <a:cubicBezTo>
                                      <a:pt x="14" y="3"/>
                                      <a:pt x="11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6"/>
                                    </a:cubicBezTo>
                                    <a:cubicBezTo>
                                      <a:pt x="0" y="9"/>
                                      <a:pt x="1" y="13"/>
                                      <a:pt x="5" y="14"/>
                                    </a:cubicBezTo>
                                    <a:cubicBezTo>
                                      <a:pt x="5" y="14"/>
                                      <a:pt x="5" y="15"/>
                                      <a:pt x="6" y="15"/>
                                    </a:cubicBezTo>
                                    <a:cubicBezTo>
                                      <a:pt x="6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8" y="15"/>
                                      <a:pt x="8" y="15"/>
                                    </a:cubicBezTo>
                                    <a:cubicBezTo>
                                      <a:pt x="8" y="15"/>
                                      <a:pt x="9" y="15"/>
                                      <a:pt x="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3" name="Freeform 124"/>
                            <wps:cNvSpPr/>
                            <wps:spPr bwMode="auto">
                              <a:xfrm>
                                <a:off x="6645" y="21121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9 h 15"/>
                                  <a:gd name="T4" fmla="*/ 0 w 15"/>
                                  <a:gd name="T5" fmla="*/ 10 h 15"/>
                                  <a:gd name="T6" fmla="*/ 8 w 15"/>
                                  <a:gd name="T7" fmla="*/ 15 h 15"/>
                                  <a:gd name="T8" fmla="*/ 14 w 15"/>
                                  <a:gd name="T9" fmla="*/ 8 h 15"/>
                                  <a:gd name="T10" fmla="*/ 9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5" y="15"/>
                                      <a:pt x="8" y="15"/>
                                    </a:cubicBezTo>
                                    <a:cubicBezTo>
                                      <a:pt x="12" y="14"/>
                                      <a:pt x="14" y="11"/>
                                      <a:pt x="14" y="8"/>
                                    </a:cubicBezTo>
                                    <a:cubicBezTo>
                                      <a:pt x="15" y="4"/>
                                      <a:pt x="13" y="2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4" name="Freeform 125"/>
                            <wps:cNvSpPr/>
                            <wps:spPr bwMode="auto">
                              <a:xfrm>
                                <a:off x="6855" y="20919"/>
                                <a:ext cx="69" cy="74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5"/>
                                  <a:gd name="T2" fmla="*/ 0 w 14"/>
                                  <a:gd name="T3" fmla="*/ 8 h 15"/>
                                  <a:gd name="T4" fmla="*/ 0 w 14"/>
                                  <a:gd name="T5" fmla="*/ 9 h 15"/>
                                  <a:gd name="T6" fmla="*/ 8 w 14"/>
                                  <a:gd name="T7" fmla="*/ 14 h 15"/>
                                  <a:gd name="T8" fmla="*/ 14 w 14"/>
                                  <a:gd name="T9" fmla="*/ 7 h 15"/>
                                  <a:gd name="T10" fmla="*/ 8 w 14"/>
                                  <a:gd name="T11" fmla="*/ 0 h 15"/>
                                  <a:gd name="T12" fmla="*/ 5 w 14"/>
                                  <a:gd name="T13" fmla="*/ 0 h 15"/>
                                  <a:gd name="T14" fmla="*/ 0 w 14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1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5" name="Freeform 126"/>
                            <wps:cNvSpPr/>
                            <wps:spPr bwMode="auto">
                              <a:xfrm>
                                <a:off x="6645" y="21812"/>
                                <a:ext cx="76" cy="71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4 h 14"/>
                                  <a:gd name="T2" fmla="*/ 14 w 15"/>
                                  <a:gd name="T3" fmla="*/ 6 h 14"/>
                                  <a:gd name="T4" fmla="*/ 7 w 15"/>
                                  <a:gd name="T5" fmla="*/ 0 h 14"/>
                                  <a:gd name="T6" fmla="*/ 0 w 15"/>
                                  <a:gd name="T7" fmla="*/ 6 h 14"/>
                                  <a:gd name="T8" fmla="*/ 0 w 15"/>
                                  <a:gd name="T9" fmla="*/ 8 h 14"/>
                                  <a:gd name="T10" fmla="*/ 6 w 15"/>
                                  <a:gd name="T11" fmla="*/ 14 h 14"/>
                                  <a:gd name="T12" fmla="*/ 8 w 15"/>
                                  <a:gd name="T13" fmla="*/ 14 h 14"/>
                                  <a:gd name="T14" fmla="*/ 9 w 15"/>
                                  <a:gd name="T15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4">
                                    <a:moveTo>
                                      <a:pt x="9" y="14"/>
                                    </a:moveTo>
                                    <a:cubicBezTo>
                                      <a:pt x="13" y="13"/>
                                      <a:pt x="15" y="9"/>
                                      <a:pt x="14" y="6"/>
                                    </a:cubicBezTo>
                                    <a:cubicBezTo>
                                      <a:pt x="14" y="2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9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6" name="Freeform 127"/>
                            <wps:cNvSpPr/>
                            <wps:spPr bwMode="auto">
                              <a:xfrm>
                                <a:off x="7811" y="21743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4"/>
                                  <a:gd name="T2" fmla="*/ 6 w 14"/>
                                  <a:gd name="T3" fmla="*/ 14 h 14"/>
                                  <a:gd name="T4" fmla="*/ 9 w 14"/>
                                  <a:gd name="T5" fmla="*/ 14 h 14"/>
                                  <a:gd name="T6" fmla="*/ 14 w 14"/>
                                  <a:gd name="T7" fmla="*/ 9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0 w 14"/>
                                  <a:gd name="T15" fmla="*/ 6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2" y="13"/>
                                      <a:pt x="6" y="14"/>
                                    </a:cubicBezTo>
                                    <a:cubicBezTo>
                                      <a:pt x="7" y="14"/>
                                      <a:pt x="8" y="14"/>
                                      <a:pt x="9" y="14"/>
                                    </a:cubicBezTo>
                                    <a:cubicBezTo>
                                      <a:pt x="12" y="14"/>
                                      <a:pt x="13" y="12"/>
                                      <a:pt x="14" y="9"/>
                                    </a:cubicBez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3" y="3"/>
                                      <a:pt x="12" y="1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7" name="Freeform 128"/>
                            <wps:cNvSpPr/>
                            <wps:spPr bwMode="auto">
                              <a:xfrm>
                                <a:off x="7811" y="2119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2 h 14"/>
                                  <a:gd name="T2" fmla="*/ 1 w 14"/>
                                  <a:gd name="T3" fmla="*/ 10 h 14"/>
                                  <a:gd name="T4" fmla="*/ 10 w 14"/>
                                  <a:gd name="T5" fmla="*/ 13 h 14"/>
                                  <a:gd name="T6" fmla="*/ 14 w 14"/>
                                  <a:gd name="T7" fmla="*/ 8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3 w 14"/>
                                  <a:gd name="T15" fmla="*/ 2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2"/>
                                    </a:moveTo>
                                    <a:cubicBezTo>
                                      <a:pt x="0" y="4"/>
                                      <a:pt x="0" y="7"/>
                                      <a:pt x="1" y="10"/>
                                    </a:cubicBezTo>
                                    <a:cubicBezTo>
                                      <a:pt x="3" y="13"/>
                                      <a:pt x="7" y="14"/>
                                      <a:pt x="10" y="13"/>
                                    </a:cubicBezTo>
                                    <a:cubicBezTo>
                                      <a:pt x="12" y="12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6"/>
                                    </a:cubicBezTo>
                                    <a:cubicBezTo>
                                      <a:pt x="14" y="2"/>
                                      <a:pt x="12" y="0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1"/>
                                      <a:pt x="3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8" name="Freeform 129"/>
                            <wps:cNvSpPr/>
                            <wps:spPr bwMode="auto">
                              <a:xfrm>
                                <a:off x="7470" y="20854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1 h 14"/>
                                  <a:gd name="T2" fmla="*/ 1 w 14"/>
                                  <a:gd name="T3" fmla="*/ 9 h 14"/>
                                  <a:gd name="T4" fmla="*/ 9 w 14"/>
                                  <a:gd name="T5" fmla="*/ 13 h 14"/>
                                  <a:gd name="T6" fmla="*/ 14 w 14"/>
                                  <a:gd name="T7" fmla="*/ 6 h 14"/>
                                  <a:gd name="T8" fmla="*/ 8 w 14"/>
                                  <a:gd name="T9" fmla="*/ 0 h 14"/>
                                  <a:gd name="T10" fmla="*/ 6 w 14"/>
                                  <a:gd name="T11" fmla="*/ 0 h 14"/>
                                  <a:gd name="T12" fmla="*/ 3 w 14"/>
                                  <a:gd name="T13" fmla="*/ 1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1"/>
                                    </a:moveTo>
                                    <a:cubicBezTo>
                                      <a:pt x="1" y="3"/>
                                      <a:pt x="0" y="6"/>
                                      <a:pt x="1" y="9"/>
                                    </a:cubicBezTo>
                                    <a:cubicBezTo>
                                      <a:pt x="2" y="12"/>
                                      <a:pt x="6" y="14"/>
                                      <a:pt x="9" y="13"/>
                                    </a:cubicBezTo>
                                    <a:cubicBezTo>
                                      <a:pt x="12" y="12"/>
                                      <a:pt x="14" y="10"/>
                                      <a:pt x="14" y="6"/>
                                    </a:cubicBezTo>
                                    <a:cubicBezTo>
                                      <a:pt x="14" y="3"/>
                                      <a:pt x="12" y="0"/>
                                      <a:pt x="8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9" name="Freeform 130"/>
                            <wps:cNvSpPr/>
                            <wps:spPr bwMode="auto">
                              <a:xfrm>
                                <a:off x="6918" y="2208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9 w 14"/>
                                  <a:gd name="T1" fmla="*/ 14 h 14"/>
                                  <a:gd name="T2" fmla="*/ 14 w 14"/>
                                  <a:gd name="T3" fmla="*/ 8 h 14"/>
                                  <a:gd name="T4" fmla="*/ 10 w 14"/>
                                  <a:gd name="T5" fmla="*/ 1 h 14"/>
                                  <a:gd name="T6" fmla="*/ 2 w 14"/>
                                  <a:gd name="T7" fmla="*/ 3 h 14"/>
                                  <a:gd name="T8" fmla="*/ 0 w 14"/>
                                  <a:gd name="T9" fmla="*/ 7 h 14"/>
                                  <a:gd name="T10" fmla="*/ 0 w 14"/>
                                  <a:gd name="T11" fmla="*/ 8 h 14"/>
                                  <a:gd name="T12" fmla="*/ 7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9 w 14"/>
                                  <a:gd name="T17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9" y="14"/>
                                    </a:moveTo>
                                    <a:cubicBezTo>
                                      <a:pt x="12" y="13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5"/>
                                      <a:pt x="13" y="2"/>
                                      <a:pt x="10" y="1"/>
                                    </a:cubicBezTo>
                                    <a:cubicBezTo>
                                      <a:pt x="7" y="0"/>
                                      <a:pt x="4" y="1"/>
                                      <a:pt x="2" y="3"/>
                                    </a:cubicBezTo>
                                    <a:cubicBezTo>
                                      <a:pt x="1" y="4"/>
                                      <a:pt x="1" y="5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2"/>
                                      <a:pt x="3" y="14"/>
                                      <a:pt x="7" y="14"/>
                                    </a:cubicBezTo>
                                    <a:cubicBezTo>
                                      <a:pt x="7" y="14"/>
                                      <a:pt x="8" y="14"/>
                                      <a:pt x="8" y="14"/>
                                    </a:cubicBezTo>
                                    <a:cubicBezTo>
                                      <a:pt x="8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0" name="Freeform 131"/>
                            <wps:cNvSpPr/>
                            <wps:spPr bwMode="auto">
                              <a:xfrm>
                                <a:off x="6924" y="20848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1" name="Freeform 132"/>
                            <wps:cNvSpPr/>
                            <wps:spPr bwMode="auto">
                              <a:xfrm>
                                <a:off x="6577" y="21743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7 h 14"/>
                                  <a:gd name="T2" fmla="*/ 7 w 14"/>
                                  <a:gd name="T3" fmla="*/ 0 h 14"/>
                                  <a:gd name="T4" fmla="*/ 0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7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2" name="Freeform 133"/>
                            <wps:cNvSpPr/>
                            <wps:spPr bwMode="auto">
                              <a:xfrm>
                                <a:off x="6577" y="21192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8 w 14"/>
                                  <a:gd name="T3" fmla="*/ 1 h 14"/>
                                  <a:gd name="T4" fmla="*/ 1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1"/>
                                      <a:pt x="8" y="1"/>
                                    </a:cubicBezTo>
                                    <a:cubicBezTo>
                                      <a:pt x="4" y="0"/>
                                      <a:pt x="0" y="3"/>
                                      <a:pt x="1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3" name="Freeform 134"/>
                            <wps:cNvSpPr/>
                            <wps:spPr bwMode="auto">
                              <a:xfrm>
                                <a:off x="7882" y="21400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6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4" name="Freeform 135"/>
                            <wps:cNvSpPr/>
                            <wps:spPr bwMode="auto">
                              <a:xfrm>
                                <a:off x="7882" y="21539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5" name="Freeform 136"/>
                            <wps:cNvSpPr/>
                            <wps:spPr bwMode="auto">
                              <a:xfrm>
                                <a:off x="7265" y="2078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8 h 14"/>
                                  <a:gd name="T4" fmla="*/ 0 w 14"/>
                                  <a:gd name="T5" fmla="*/ 9 h 14"/>
                                  <a:gd name="T6" fmla="*/ 9 w 14"/>
                                  <a:gd name="T7" fmla="*/ 13 h 14"/>
                                  <a:gd name="T8" fmla="*/ 14 w 14"/>
                                  <a:gd name="T9" fmla="*/ 8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0 w 14"/>
                                  <a:gd name="T17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0" y="8"/>
                                      <a:pt x="0" y="8"/>
                                      <a:pt x="0" y="9"/>
                                    </a:cubicBezTo>
                                    <a:cubicBezTo>
                                      <a:pt x="2" y="12"/>
                                      <a:pt x="5" y="14"/>
                                      <a:pt x="9" y="13"/>
                                    </a:cubicBezTo>
                                    <a:cubicBezTo>
                                      <a:pt x="11" y="12"/>
                                      <a:pt x="13" y="10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6" name="Freeform 137"/>
                            <wps:cNvSpPr/>
                            <wps:spPr bwMode="auto">
                              <a:xfrm>
                                <a:off x="7128" y="20783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7 h 14"/>
                                  <a:gd name="T4" fmla="*/ 1 w 14"/>
                                  <a:gd name="T5" fmla="*/ 8 h 14"/>
                                  <a:gd name="T6" fmla="*/ 10 w 14"/>
                                  <a:gd name="T7" fmla="*/ 12 h 14"/>
                                  <a:gd name="T8" fmla="*/ 14 w 14"/>
                                  <a:gd name="T9" fmla="*/ 7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6 w 14"/>
                                  <a:gd name="T17" fmla="*/ 0 h 14"/>
                                  <a:gd name="T18" fmla="*/ 6 w 14"/>
                                  <a:gd name="T19" fmla="*/ 0 h 14"/>
                                  <a:gd name="T20" fmla="*/ 0 w 14"/>
                                  <a:gd name="T21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0" y="8"/>
                                      <a:pt x="1" y="8"/>
                                      <a:pt x="1" y="8"/>
                                    </a:cubicBezTo>
                                    <a:cubicBezTo>
                                      <a:pt x="2" y="12"/>
                                      <a:pt x="6" y="14"/>
                                      <a:pt x="10" y="12"/>
                                    </a:cubicBezTo>
                                    <a:cubicBezTo>
                                      <a:pt x="12" y="11"/>
                                      <a:pt x="13" y="9"/>
                                      <a:pt x="14" y="7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7" name="Freeform 138"/>
                            <wps:cNvSpPr/>
                            <wps:spPr bwMode="auto">
                              <a:xfrm>
                                <a:off x="7128" y="22155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14 w 14"/>
                                  <a:gd name="T3" fmla="*/ 6 h 14"/>
                                  <a:gd name="T4" fmla="*/ 13 w 14"/>
                                  <a:gd name="T5" fmla="*/ 5 h 14"/>
                                  <a:gd name="T6" fmla="*/ 6 w 14"/>
                                  <a:gd name="T7" fmla="*/ 0 h 14"/>
                                  <a:gd name="T8" fmla="*/ 0 w 14"/>
                                  <a:gd name="T9" fmla="*/ 6 h 14"/>
                                  <a:gd name="T10" fmla="*/ 0 w 14"/>
                                  <a:gd name="T11" fmla="*/ 8 h 14"/>
                                  <a:gd name="T12" fmla="*/ 6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14 w 14"/>
                                  <a:gd name="T17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4" y="6"/>
                                      <a:pt x="13" y="5"/>
                                      <a:pt x="13" y="5"/>
                                    </a:cubicBezTo>
                                    <a:cubicBezTo>
                                      <a:pt x="12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8" name="Freeform 139"/>
                            <wps:cNvSpPr/>
                            <wps:spPr bwMode="auto">
                              <a:xfrm>
                                <a:off x="7265" y="22155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9 h 14"/>
                                  <a:gd name="T2" fmla="*/ 13 w 13"/>
                                  <a:gd name="T3" fmla="*/ 6 h 14"/>
                                  <a:gd name="T4" fmla="*/ 6 w 13"/>
                                  <a:gd name="T5" fmla="*/ 1 h 14"/>
                                  <a:gd name="T6" fmla="*/ 0 w 13"/>
                                  <a:gd name="T7" fmla="*/ 6 h 14"/>
                                  <a:gd name="T8" fmla="*/ 0 w 13"/>
                                  <a:gd name="T9" fmla="*/ 9 h 14"/>
                                  <a:gd name="T10" fmla="*/ 5 w 13"/>
                                  <a:gd name="T11" fmla="*/ 14 h 14"/>
                                  <a:gd name="T12" fmla="*/ 8 w 13"/>
                                  <a:gd name="T13" fmla="*/ 14 h 14"/>
                                  <a:gd name="T14" fmla="*/ 13 w 13"/>
                                  <a:gd name="T15" fmla="*/ 9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9"/>
                                    </a:moveTo>
                                    <a:cubicBezTo>
                                      <a:pt x="13" y="8"/>
                                      <a:pt x="13" y="7"/>
                                      <a:pt x="13" y="6"/>
                                    </a:cubicBezTo>
                                    <a:cubicBezTo>
                                      <a:pt x="12" y="2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2"/>
                                      <a:pt x="2" y="13"/>
                                      <a:pt x="5" y="14"/>
                                    </a:cubicBezTo>
                                    <a:cubicBezTo>
                                      <a:pt x="6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2"/>
                                      <a:pt x="13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9" name="Freeform 140"/>
                            <wps:cNvSpPr/>
                            <wps:spPr bwMode="auto">
                              <a:xfrm>
                                <a:off x="6512" y="21400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4"/>
                                  <a:gd name="T2" fmla="*/ 7 w 13"/>
                                  <a:gd name="T3" fmla="*/ 0 h 14"/>
                                  <a:gd name="T4" fmla="*/ 0 w 13"/>
                                  <a:gd name="T5" fmla="*/ 7 h 14"/>
                                  <a:gd name="T6" fmla="*/ 6 w 13"/>
                                  <a:gd name="T7" fmla="*/ 14 h 14"/>
                                  <a:gd name="T8" fmla="*/ 13 w 13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7"/>
                                    </a:move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7"/>
                                    </a:cubicBezTo>
                                    <a:cubicBezTo>
                                      <a:pt x="0" y="10"/>
                                      <a:pt x="3" y="13"/>
                                      <a:pt x="6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0" name="Oval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12" y="21539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1" name="Freeform 142"/>
                            <wps:cNvSpPr/>
                            <wps:spPr bwMode="auto">
                              <a:xfrm>
                                <a:off x="7885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7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2" name="Freeform 143"/>
                            <wps:cNvSpPr/>
                            <wps:spPr bwMode="auto">
                              <a:xfrm>
                                <a:off x="7405" y="22161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3" name="Oval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85" y="21266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4" name="Freeform 145"/>
                            <wps:cNvSpPr/>
                            <wps:spPr bwMode="auto">
                              <a:xfrm>
                                <a:off x="7405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3"/>
                                  <a:gd name="T2" fmla="*/ 7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5" name="Freeform 146"/>
                            <wps:cNvSpPr/>
                            <wps:spPr bwMode="auto">
                              <a:xfrm>
                                <a:off x="6993" y="22155"/>
                                <a:ext cx="61" cy="65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13"/>
                                  <a:gd name="T2" fmla="*/ 12 w 12"/>
                                  <a:gd name="T3" fmla="*/ 6 h 13"/>
                                  <a:gd name="T4" fmla="*/ 8 w 12"/>
                                  <a:gd name="T5" fmla="*/ 1 h 13"/>
                                  <a:gd name="T6" fmla="*/ 0 w 12"/>
                                  <a:gd name="T7" fmla="*/ 6 h 13"/>
                                  <a:gd name="T8" fmla="*/ 0 w 12"/>
                                  <a:gd name="T9" fmla="*/ 8 h 13"/>
                                  <a:gd name="T10" fmla="*/ 5 w 12"/>
                                  <a:gd name="T11" fmla="*/ 13 h 13"/>
                                  <a:gd name="T12" fmla="*/ 7 w 12"/>
                                  <a:gd name="T13" fmla="*/ 13 h 13"/>
                                  <a:gd name="T14" fmla="*/ 12 w 12"/>
                                  <a:gd name="T15" fmla="*/ 8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12" y="8"/>
                                    </a:moveTo>
                                    <a:cubicBezTo>
                                      <a:pt x="12" y="8"/>
                                      <a:pt x="12" y="7"/>
                                      <a:pt x="12" y="6"/>
                                    </a:cubicBezTo>
                                    <a:cubicBezTo>
                                      <a:pt x="12" y="3"/>
                                      <a:pt x="10" y="2"/>
                                      <a:pt x="8" y="1"/>
                                    </a:cubicBezTo>
                                    <a:cubicBezTo>
                                      <a:pt x="4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2" y="13"/>
                                      <a:pt x="5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2" y="11"/>
                                      <a:pt x="12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6" name="Freeform 147"/>
                            <wps:cNvSpPr/>
                            <wps:spPr bwMode="auto">
                              <a:xfrm>
                                <a:off x="6993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5 h 13"/>
                                  <a:gd name="T10" fmla="*/ 0 w 13"/>
                                  <a:gd name="T11" fmla="*/ 7 h 13"/>
                                  <a:gd name="T12" fmla="*/ 5 w 13"/>
                                  <a:gd name="T13" fmla="*/ 12 h 13"/>
                                  <a:gd name="T14" fmla="*/ 13 w 13"/>
                                  <a:gd name="T15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5"/>
                                    </a:cubicBezTo>
                                    <a:cubicBezTo>
                                      <a:pt x="12" y="2"/>
                                      <a:pt x="10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2"/>
                                      <a:pt x="5" y="12"/>
                                    </a:cubicBezTo>
                                    <a:cubicBezTo>
                                      <a:pt x="8" y="13"/>
                                      <a:pt x="12" y="12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7" name="Freeform 148"/>
                            <wps:cNvSpPr/>
                            <wps:spPr bwMode="auto">
                              <a:xfrm>
                                <a:off x="6512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6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3 w 13"/>
                                  <a:gd name="T17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6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2"/>
                                      <a:pt x="12" y="10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8" name="Freeform 149"/>
                            <wps:cNvSpPr/>
                            <wps:spPr bwMode="auto">
                              <a:xfrm>
                                <a:off x="6512" y="21266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0 w 13"/>
                                  <a:gd name="T1" fmla="*/ 12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0 w 13"/>
                                  <a:gd name="T17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0" y="12"/>
                                    </a:moveTo>
                                    <a:cubicBezTo>
                                      <a:pt x="12" y="10"/>
                                      <a:pt x="13" y="8"/>
                                      <a:pt x="13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8" y="12"/>
                                      <a:pt x="9" y="12"/>
                                      <a:pt x="10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9" name="Freeform 150"/>
                            <wps:cNvSpPr/>
                            <wps:spPr bwMode="auto">
                              <a:xfrm>
                                <a:off x="7748" y="21957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6 w 13"/>
                                  <a:gd name="T3" fmla="*/ 12 h 12"/>
                                  <a:gd name="T4" fmla="*/ 13 w 13"/>
                                  <a:gd name="T5" fmla="*/ 6 h 12"/>
                                  <a:gd name="T6" fmla="*/ 6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3" y="12"/>
                                      <a:pt x="6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3" y="6"/>
                                    </a:cubicBezTo>
                                    <a:cubicBezTo>
                                      <a:pt x="13" y="2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0" name="Freeform 151"/>
                            <wps:cNvSpPr/>
                            <wps:spPr bwMode="auto">
                              <a:xfrm>
                                <a:off x="7678" y="2092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3"/>
                                  <a:gd name="T2" fmla="*/ 7 w 13"/>
                                  <a:gd name="T3" fmla="*/ 12 h 13"/>
                                  <a:gd name="T4" fmla="*/ 13 w 13"/>
                                  <a:gd name="T5" fmla="*/ 6 h 13"/>
                                  <a:gd name="T6" fmla="*/ 7 w 13"/>
                                  <a:gd name="T7" fmla="*/ 0 h 13"/>
                                  <a:gd name="T8" fmla="*/ 1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" y="6"/>
                                    </a:moveTo>
                                    <a:cubicBezTo>
                                      <a:pt x="1" y="10"/>
                                      <a:pt x="3" y="13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1" name="Freeform 152"/>
                            <wps:cNvSpPr/>
                            <wps:spPr bwMode="auto">
                              <a:xfrm>
                                <a:off x="7748" y="20993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7 w 13"/>
                                  <a:gd name="T3" fmla="*/ 12 h 12"/>
                                  <a:gd name="T4" fmla="*/ 13 w 13"/>
                                  <a:gd name="T5" fmla="*/ 6 h 12"/>
                                  <a:gd name="T6" fmla="*/ 7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2" name="Freeform 153"/>
                            <wps:cNvSpPr/>
                            <wps:spPr bwMode="auto">
                              <a:xfrm>
                                <a:off x="7678" y="22022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7 w 13"/>
                                  <a:gd name="T3" fmla="*/ 13 h 13"/>
                                  <a:gd name="T4" fmla="*/ 13 w 13"/>
                                  <a:gd name="T5" fmla="*/ 7 h 13"/>
                                  <a:gd name="T6" fmla="*/ 7 w 13"/>
                                  <a:gd name="T7" fmla="*/ 1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7" y="1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3" name="Freeform 154"/>
                            <wps:cNvSpPr/>
                            <wps:spPr bwMode="auto">
                              <a:xfrm>
                                <a:off x="6721" y="20923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0 w 12"/>
                                  <a:gd name="T13" fmla="*/ 7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  <a:gd name="T20" fmla="*/ 12 w 12"/>
                                  <a:gd name="T21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4" name="Freeform 155"/>
                            <wps:cNvSpPr/>
                            <wps:spPr bwMode="auto">
                              <a:xfrm>
                                <a:off x="6721" y="22022"/>
                                <a:ext cx="63" cy="65"/>
                              </a:xfrm>
                              <a:custGeom>
                                <a:avLst/>
                                <a:gdLst>
                                  <a:gd name="T0" fmla="*/ 7 w 13"/>
                                  <a:gd name="T1" fmla="*/ 12 h 13"/>
                                  <a:gd name="T2" fmla="*/ 11 w 13"/>
                                  <a:gd name="T3" fmla="*/ 4 h 13"/>
                                  <a:gd name="T4" fmla="*/ 4 w 13"/>
                                  <a:gd name="T5" fmla="*/ 1 h 13"/>
                                  <a:gd name="T6" fmla="*/ 0 w 13"/>
                                  <a:gd name="T7" fmla="*/ 5 h 13"/>
                                  <a:gd name="T8" fmla="*/ 0 w 13"/>
                                  <a:gd name="T9" fmla="*/ 8 h 13"/>
                                  <a:gd name="T10" fmla="*/ 5 w 13"/>
                                  <a:gd name="T11" fmla="*/ 13 h 13"/>
                                  <a:gd name="T12" fmla="*/ 7 w 13"/>
                                  <a:gd name="T13" fmla="*/ 13 h 13"/>
                                  <a:gd name="T14" fmla="*/ 7 w 13"/>
                                  <a:gd name="T15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7" y="12"/>
                                    </a:moveTo>
                                    <a:cubicBezTo>
                                      <a:pt x="11" y="11"/>
                                      <a:pt x="13" y="7"/>
                                      <a:pt x="11" y="4"/>
                                    </a:cubicBezTo>
                                    <a:cubicBezTo>
                                      <a:pt x="10" y="1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1" y="10"/>
                                      <a:pt x="2" y="12"/>
                                      <a:pt x="5" y="13"/>
                                    </a:cubicBezTo>
                                    <a:cubicBezTo>
                                      <a:pt x="5" y="13"/>
                                      <a:pt x="6" y="13"/>
                                      <a:pt x="7" y="13"/>
                                    </a:cubicBez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5" name="Freeform 156"/>
                            <wps:cNvSpPr/>
                            <wps:spPr bwMode="auto">
                              <a:xfrm>
                                <a:off x="6651" y="20993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2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6" name="Freeform 157"/>
                            <wps:cNvSpPr/>
                            <wps:spPr bwMode="auto">
                              <a:xfrm>
                                <a:off x="6651" y="2195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7 w 12"/>
                                  <a:gd name="T1" fmla="*/ 12 h 12"/>
                                  <a:gd name="T2" fmla="*/ 7 w 12"/>
                                  <a:gd name="T3" fmla="*/ 12 h 12"/>
                                  <a:gd name="T4" fmla="*/ 8 w 12"/>
                                  <a:gd name="T5" fmla="*/ 11 h 12"/>
                                  <a:gd name="T6" fmla="*/ 12 w 12"/>
                                  <a:gd name="T7" fmla="*/ 5 h 12"/>
                                  <a:gd name="T8" fmla="*/ 7 w 12"/>
                                  <a:gd name="T9" fmla="*/ 0 h 12"/>
                                  <a:gd name="T10" fmla="*/ 5 w 12"/>
                                  <a:gd name="T11" fmla="*/ 0 h 12"/>
                                  <a:gd name="T12" fmla="*/ 0 w 12"/>
                                  <a:gd name="T13" fmla="*/ 5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7" y="12"/>
                                    </a:move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ubicBezTo>
                                      <a:pt x="7" y="12"/>
                                      <a:pt x="7" y="12"/>
                                      <a:pt x="8" y="11"/>
                                    </a:cubicBezTo>
                                    <a:cubicBezTo>
                                      <a:pt x="10" y="11"/>
                                      <a:pt x="12" y="8"/>
                                      <a:pt x="12" y="5"/>
                                    </a:cubicBezTo>
                                    <a:cubicBezTo>
                                      <a:pt x="12" y="3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7" name="Freeform 158"/>
                            <wps:cNvSpPr/>
                            <wps:spPr bwMode="auto">
                              <a:xfrm>
                                <a:off x="7817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2 w 12"/>
                                  <a:gd name="T1" fmla="*/ 2 h 12"/>
                                  <a:gd name="T2" fmla="*/ 1 w 12"/>
                                  <a:gd name="T3" fmla="*/ 9 h 12"/>
                                  <a:gd name="T4" fmla="*/ 6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2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7 w 12"/>
                                  <a:gd name="T15" fmla="*/ 0 h 12"/>
                                  <a:gd name="T16" fmla="*/ 6 w 12"/>
                                  <a:gd name="T17" fmla="*/ 0 h 12"/>
                                  <a:gd name="T18" fmla="*/ 2 w 12"/>
                                  <a:gd name="T19" fmla="*/ 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2" y="2"/>
                                    </a:moveTo>
                                    <a:cubicBezTo>
                                      <a:pt x="0" y="4"/>
                                      <a:pt x="0" y="6"/>
                                      <a:pt x="1" y="9"/>
                                    </a:cubicBezTo>
                                    <a:cubicBezTo>
                                      <a:pt x="2" y="11"/>
                                      <a:pt x="4" y="12"/>
                                      <a:pt x="6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8" y="12"/>
                                      <a:pt x="8" y="12"/>
                                      <a:pt x="9" y="12"/>
                                    </a:cubicBezTo>
                                    <a:cubicBezTo>
                                      <a:pt x="11" y="11"/>
                                      <a:pt x="12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4" y="0"/>
                                      <a:pt x="3" y="1"/>
                                      <a:pt x="2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8" name="Freeform 159"/>
                            <wps:cNvSpPr/>
                            <wps:spPr bwMode="auto">
                              <a:xfrm>
                                <a:off x="7614" y="22091"/>
                                <a:ext cx="59" cy="65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3"/>
                                  <a:gd name="T2" fmla="*/ 5 w 12"/>
                                  <a:gd name="T3" fmla="*/ 13 h 13"/>
                                  <a:gd name="T4" fmla="*/ 12 w 12"/>
                                  <a:gd name="T5" fmla="*/ 7 h 13"/>
                                  <a:gd name="T6" fmla="*/ 6 w 12"/>
                                  <a:gd name="T7" fmla="*/ 1 h 13"/>
                                  <a:gd name="T8" fmla="*/ 0 w 12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2" y="12"/>
                                      <a:pt x="5" y="13"/>
                                    </a:cubicBezTo>
                                    <a:cubicBezTo>
                                      <a:pt x="9" y="13"/>
                                      <a:pt x="12" y="10"/>
                                      <a:pt x="12" y="7"/>
                                    </a:cubicBezTo>
                                    <a:cubicBezTo>
                                      <a:pt x="12" y="4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9" name="Freeform 160"/>
                            <wps:cNvSpPr/>
                            <wps:spPr bwMode="auto">
                              <a:xfrm>
                                <a:off x="7817" y="21062"/>
                                <a:ext cx="65" cy="59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2"/>
                                  <a:gd name="T2" fmla="*/ 7 w 13"/>
                                  <a:gd name="T3" fmla="*/ 12 h 12"/>
                                  <a:gd name="T4" fmla="*/ 12 w 13"/>
                                  <a:gd name="T5" fmla="*/ 6 h 12"/>
                                  <a:gd name="T6" fmla="*/ 6 w 13"/>
                                  <a:gd name="T7" fmla="*/ 0 h 12"/>
                                  <a:gd name="T8" fmla="*/ 1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2" y="6"/>
                                    </a:cubicBezTo>
                                    <a:cubicBezTo>
                                      <a:pt x="12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0" name="Freeform 161"/>
                            <wps:cNvSpPr/>
                            <wps:spPr bwMode="auto">
                              <a:xfrm>
                                <a:off x="7614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0 h 12"/>
                                  <a:gd name="T8" fmla="*/ 0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1" name="Freeform 162"/>
                            <wps:cNvSpPr/>
                            <wps:spPr bwMode="auto">
                              <a:xfrm>
                                <a:off x="6790" y="22091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2"/>
                                  <a:gd name="T2" fmla="*/ 11 w 11"/>
                                  <a:gd name="T3" fmla="*/ 5 h 12"/>
                                  <a:gd name="T4" fmla="*/ 11 w 11"/>
                                  <a:gd name="T5" fmla="*/ 4 h 12"/>
                                  <a:gd name="T6" fmla="*/ 5 w 11"/>
                                  <a:gd name="T7" fmla="*/ 1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5 w 11"/>
                                  <a:gd name="T13" fmla="*/ 12 h 12"/>
                                  <a:gd name="T14" fmla="*/ 7 w 11"/>
                                  <a:gd name="T15" fmla="*/ 12 h 12"/>
                                  <a:gd name="T16" fmla="*/ 11 w 11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7"/>
                                    </a:moveTo>
                                    <a:cubicBezTo>
                                      <a:pt x="11" y="7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5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2" name="Freeform 163"/>
                            <wps:cNvSpPr/>
                            <wps:spPr bwMode="auto">
                              <a:xfrm>
                                <a:off x="6582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3" name="Freeform 164"/>
                            <wps:cNvSpPr/>
                            <wps:spPr bwMode="auto">
                              <a:xfrm>
                                <a:off x="6586" y="21062"/>
                                <a:ext cx="56" cy="59"/>
                              </a:xfrm>
                              <a:custGeom>
                                <a:avLst/>
                                <a:gdLst>
                                  <a:gd name="T0" fmla="*/ 7 w 11"/>
                                  <a:gd name="T1" fmla="*/ 11 h 12"/>
                                  <a:gd name="T2" fmla="*/ 11 w 11"/>
                                  <a:gd name="T3" fmla="*/ 5 h 12"/>
                                  <a:gd name="T4" fmla="*/ 6 w 11"/>
                                  <a:gd name="T5" fmla="*/ 0 h 12"/>
                                  <a:gd name="T6" fmla="*/ 4 w 11"/>
                                  <a:gd name="T7" fmla="*/ 0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4 w 11"/>
                                  <a:gd name="T13" fmla="*/ 12 h 12"/>
                                  <a:gd name="T14" fmla="*/ 6 w 11"/>
                                  <a:gd name="T15" fmla="*/ 12 h 12"/>
                                  <a:gd name="T16" fmla="*/ 7 w 11"/>
                                  <a:gd name="T17" fmla="*/ 11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7" y="11"/>
                                    </a:moveTo>
                                    <a:cubicBezTo>
                                      <a:pt x="10" y="10"/>
                                      <a:pt x="11" y="8"/>
                                      <a:pt x="11" y="5"/>
                                    </a:cubicBez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0" y="9"/>
                                      <a:pt x="2" y="11"/>
                                      <a:pt x="4" y="12"/>
                                    </a:cubicBezTo>
                                    <a:cubicBezTo>
                                      <a:pt x="5" y="12"/>
                                      <a:pt x="6" y="12"/>
                                      <a:pt x="6" y="12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4" name="Freeform 165"/>
                            <wps:cNvSpPr/>
                            <wps:spPr bwMode="auto">
                              <a:xfrm>
                                <a:off x="6790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7"/>
                                      <a:pt x="12" y="6"/>
                                      <a:pt x="12" y="5"/>
                                    </a:cubicBezTo>
                                    <a:cubicBezTo>
                                      <a:pt x="11" y="3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5" name="Freeform 166"/>
                            <wps:cNvSpPr/>
                            <wps:spPr bwMode="auto">
                              <a:xfrm>
                                <a:off x="7956" y="21474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2"/>
                                  <a:gd name="T2" fmla="*/ 0 w 12"/>
                                  <a:gd name="T3" fmla="*/ 7 h 12"/>
                                  <a:gd name="T4" fmla="*/ 5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1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11 w 12"/>
                                  <a:gd name="T15" fmla="*/ 4 h 12"/>
                                  <a:gd name="T16" fmla="*/ 7 w 12"/>
                                  <a:gd name="T17" fmla="*/ 0 h 12"/>
                                  <a:gd name="T18" fmla="*/ 5 w 12"/>
                                  <a:gd name="T19" fmla="*/ 0 h 12"/>
                                  <a:gd name="T20" fmla="*/ 0 w 12"/>
                                  <a:gd name="T21" fmla="*/ 5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8" y="11"/>
                                      <a:pt x="8" y="11"/>
                                      <a:pt x="9" y="11"/>
                                    </a:cubicBezTo>
                                    <a:cubicBezTo>
                                      <a:pt x="11" y="10"/>
                                      <a:pt x="11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5"/>
                                      <a:pt x="12" y="4"/>
                                      <a:pt x="11" y="4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6" name="Freeform 167"/>
                            <wps:cNvSpPr/>
                            <wps:spPr bwMode="auto">
                              <a:xfrm>
                                <a:off x="7202" y="22230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0 h 12"/>
                                  <a:gd name="T4" fmla="*/ 0 w 11"/>
                                  <a:gd name="T5" fmla="*/ 6 h 12"/>
                                  <a:gd name="T6" fmla="*/ 6 w 11"/>
                                  <a:gd name="T7" fmla="*/ 12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7" name="Freeform 168"/>
                            <wps:cNvSpPr/>
                            <wps:spPr bwMode="auto">
                              <a:xfrm>
                                <a:off x="7202" y="20720"/>
                                <a:ext cx="59" cy="5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1"/>
                                  <a:gd name="T2" fmla="*/ 12 w 12"/>
                                  <a:gd name="T3" fmla="*/ 5 h 11"/>
                                  <a:gd name="T4" fmla="*/ 7 w 12"/>
                                  <a:gd name="T5" fmla="*/ 0 h 11"/>
                                  <a:gd name="T6" fmla="*/ 5 w 12"/>
                                  <a:gd name="T7" fmla="*/ 0 h 11"/>
                                  <a:gd name="T8" fmla="*/ 0 w 12"/>
                                  <a:gd name="T9" fmla="*/ 5 h 11"/>
                                  <a:gd name="T10" fmla="*/ 0 w 12"/>
                                  <a:gd name="T11" fmla="*/ 7 h 11"/>
                                  <a:gd name="T12" fmla="*/ 5 w 12"/>
                                  <a:gd name="T13" fmla="*/ 11 h 11"/>
                                  <a:gd name="T14" fmla="*/ 7 w 12"/>
                                  <a:gd name="T15" fmla="*/ 11 h 11"/>
                                  <a:gd name="T16" fmla="*/ 12 w 12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8" name="Freeform 169"/>
                            <wps:cNvSpPr/>
                            <wps:spPr bwMode="auto">
                              <a:xfrm>
                                <a:off x="6449" y="21474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6 w 11"/>
                                  <a:gd name="T3" fmla="*/ 11 h 11"/>
                                  <a:gd name="T4" fmla="*/ 11 w 11"/>
                                  <a:gd name="T5" fmla="*/ 6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5 w 11"/>
                                  <a:gd name="T13" fmla="*/ 0 h 11"/>
                                  <a:gd name="T14" fmla="*/ 5 w 11"/>
                                  <a:gd name="T15" fmla="*/ 0 h 11"/>
                                  <a:gd name="T16" fmla="*/ 0 w 11"/>
                                  <a:gd name="T17" fmla="*/ 5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2" y="11"/>
                                      <a:pt x="5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9" name="Freeform 170"/>
                            <wps:cNvSpPr/>
                            <wps:spPr bwMode="auto">
                              <a:xfrm>
                                <a:off x="7956" y="21613"/>
                                <a:ext cx="59" cy="56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1"/>
                                  <a:gd name="T2" fmla="*/ 0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0 w 12"/>
                                  <a:gd name="T17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0" y="5"/>
                                    </a:move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6"/>
                                    </a:cubicBez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0" name="Freeform 171"/>
                            <wps:cNvSpPr/>
                            <wps:spPr bwMode="auto">
                              <a:xfrm>
                                <a:off x="7956" y="2133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1 h 12"/>
                                  <a:gd name="T8" fmla="*/ 1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1" name="Oval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1" y="21132"/>
                                <a:ext cx="56" cy="5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2" name="Freeform 173"/>
                            <wps:cNvSpPr/>
                            <wps:spPr bwMode="auto">
                              <a:xfrm>
                                <a:off x="7885" y="21823"/>
                                <a:ext cx="61" cy="54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1"/>
                                  <a:gd name="T2" fmla="*/ 1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4 w 12"/>
                                  <a:gd name="T1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4" y="0"/>
                                    </a:moveTo>
                                    <a:cubicBezTo>
                                      <a:pt x="2" y="1"/>
                                      <a:pt x="0" y="3"/>
                                      <a:pt x="1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2" y="6"/>
                                    </a:cubicBezTo>
                                    <a:cubicBezTo>
                                      <a:pt x="12" y="5"/>
                                      <a:pt x="12" y="5"/>
                                      <a:pt x="12" y="5"/>
                                    </a:cubicBezTo>
                                    <a:cubicBezTo>
                                      <a:pt x="11" y="1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3" name="Freeform 174"/>
                            <wps:cNvSpPr/>
                            <wps:spPr bwMode="auto">
                              <a:xfrm>
                                <a:off x="7549" y="20789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5 w 11"/>
                                  <a:gd name="T3" fmla="*/ 11 h 11"/>
                                  <a:gd name="T4" fmla="*/ 11 w 11"/>
                                  <a:gd name="T5" fmla="*/ 6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0" y="9"/>
                                      <a:pt x="11" y="6"/>
                                    </a:cubicBezTo>
                                    <a:cubicBezTo>
                                      <a:pt x="11" y="3"/>
                                      <a:pt x="8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4" name="Freeform 175"/>
                            <wps:cNvSpPr/>
                            <wps:spPr bwMode="auto">
                              <a:xfrm>
                                <a:off x="7544" y="22165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6 w 11"/>
                                  <a:gd name="T3" fmla="*/ 11 h 11"/>
                                  <a:gd name="T4" fmla="*/ 11 w 11"/>
                                  <a:gd name="T5" fmla="*/ 5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1" y="9"/>
                                      <a:pt x="3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5" name="Freeform 176"/>
                            <wps:cNvSpPr/>
                            <wps:spPr bwMode="auto">
                              <a:xfrm>
                                <a:off x="7069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0 h 11"/>
                                  <a:gd name="T2" fmla="*/ 6 w 11"/>
                                  <a:gd name="T3" fmla="*/ 10 h 11"/>
                                  <a:gd name="T4" fmla="*/ 10 w 11"/>
                                  <a:gd name="T5" fmla="*/ 6 h 11"/>
                                  <a:gd name="T6" fmla="*/ 10 w 11"/>
                                  <a:gd name="T7" fmla="*/ 6 h 11"/>
                                  <a:gd name="T8" fmla="*/ 11 w 11"/>
                                  <a:gd name="T9" fmla="*/ 5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5 h 11"/>
                                  <a:gd name="T18" fmla="*/ 10 w 11"/>
                                  <a:gd name="T19" fmla="*/ 4 h 11"/>
                                  <a:gd name="T20" fmla="*/ 10 w 11"/>
                                  <a:gd name="T21" fmla="*/ 4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4 w 11"/>
                                  <a:gd name="T37" fmla="*/ 0 h 11"/>
                                  <a:gd name="T38" fmla="*/ 0 w 11"/>
                                  <a:gd name="T39" fmla="*/ 4 h 11"/>
                                  <a:gd name="T40" fmla="*/ 0 w 11"/>
                                  <a:gd name="T41" fmla="*/ 4 h 11"/>
                                  <a:gd name="T42" fmla="*/ 0 w 11"/>
                                  <a:gd name="T43" fmla="*/ 5 h 11"/>
                                  <a:gd name="T44" fmla="*/ 0 w 11"/>
                                  <a:gd name="T45" fmla="*/ 5 h 11"/>
                                  <a:gd name="T46" fmla="*/ 0 w 11"/>
                                  <a:gd name="T47" fmla="*/ 6 h 11"/>
                                  <a:gd name="T48" fmla="*/ 0 w 11"/>
                                  <a:gd name="T49" fmla="*/ 6 h 11"/>
                                  <a:gd name="T50" fmla="*/ 0 w 11"/>
                                  <a:gd name="T51" fmla="*/ 6 h 11"/>
                                  <a:gd name="T52" fmla="*/ 4 w 11"/>
                                  <a:gd name="T53" fmla="*/ 10 h 11"/>
                                  <a:gd name="T54" fmla="*/ 4 w 11"/>
                                  <a:gd name="T55" fmla="*/ 10 h 11"/>
                                  <a:gd name="T56" fmla="*/ 5 w 11"/>
                                  <a:gd name="T57" fmla="*/ 11 h 11"/>
                                  <a:gd name="T58" fmla="*/ 5 w 11"/>
                                  <a:gd name="T59" fmla="*/ 10 h 11"/>
                                  <a:gd name="T60" fmla="*/ 5 w 11"/>
                                  <a:gd name="T61" fmla="*/ 11 h 11"/>
                                  <a:gd name="T62" fmla="*/ 6 w 11"/>
                                  <a:gd name="T63" fmla="*/ 1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0"/>
                                    </a:moveTo>
                                    <a:cubicBezTo>
                                      <a:pt x="6" y="10"/>
                                      <a:pt x="6" y="10"/>
                                      <a:pt x="6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6"/>
                                    </a:cubicBezTo>
                                    <a:cubicBezTo>
                                      <a:pt x="10" y="6"/>
                                      <a:pt x="10" y="6"/>
                                      <a:pt x="10" y="6"/>
                                    </a:cubicBezTo>
                                    <a:cubicBezTo>
                                      <a:pt x="10" y="6"/>
                                      <a:pt x="10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0" y="5"/>
                                      <a:pt x="10" y="5"/>
                                      <a:pt x="10" y="4"/>
                                    </a:cubicBezTo>
                                    <a:cubicBezTo>
                                      <a:pt x="10" y="4"/>
                                      <a:pt x="10" y="4"/>
                                      <a:pt x="10" y="4"/>
                                    </a:cubicBezTo>
                                    <a:cubicBezTo>
                                      <a:pt x="10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8"/>
                                      <a:pt x="2" y="10"/>
                                      <a:pt x="4" y="10"/>
                                    </a:cubicBezTo>
                                    <a:cubicBezTo>
                                      <a:pt x="4" y="10"/>
                                      <a:pt x="4" y="10"/>
                                      <a:pt x="4" y="10"/>
                                    </a:cubicBezTo>
                                    <a:cubicBezTo>
                                      <a:pt x="5" y="10"/>
                                      <a:pt x="5" y="10"/>
                                      <a:pt x="5" y="11"/>
                                    </a:cubicBezTo>
                                    <a:cubicBezTo>
                                      <a:pt x="5" y="11"/>
                                      <a:pt x="5" y="10"/>
                                      <a:pt x="5" y="10"/>
                                    </a:cubicBezTo>
                                    <a:cubicBezTo>
                                      <a:pt x="5" y="10"/>
                                      <a:pt x="5" y="11"/>
                                      <a:pt x="5" y="11"/>
                                    </a:cubicBezTo>
                                    <a:cubicBezTo>
                                      <a:pt x="5" y="10"/>
                                      <a:pt x="6" y="10"/>
                                      <a:pt x="6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6" name="Freeform 177"/>
                            <wps:cNvSpPr/>
                            <wps:spPr bwMode="auto">
                              <a:xfrm>
                                <a:off x="7342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5 w 11"/>
                                  <a:gd name="T1" fmla="*/ 0 h 11"/>
                                  <a:gd name="T2" fmla="*/ 4 w 11"/>
                                  <a:gd name="T3" fmla="*/ 0 h 11"/>
                                  <a:gd name="T4" fmla="*/ 4 w 11"/>
                                  <a:gd name="T5" fmla="*/ 0 h 11"/>
                                  <a:gd name="T6" fmla="*/ 0 w 11"/>
                                  <a:gd name="T7" fmla="*/ 4 h 11"/>
                                  <a:gd name="T8" fmla="*/ 0 w 11"/>
                                  <a:gd name="T9" fmla="*/ 5 h 11"/>
                                  <a:gd name="T10" fmla="*/ 0 w 11"/>
                                  <a:gd name="T11" fmla="*/ 6 h 11"/>
                                  <a:gd name="T12" fmla="*/ 0 w 11"/>
                                  <a:gd name="T13" fmla="*/ 6 h 11"/>
                                  <a:gd name="T14" fmla="*/ 0 w 11"/>
                                  <a:gd name="T15" fmla="*/ 6 h 11"/>
                                  <a:gd name="T16" fmla="*/ 0 w 11"/>
                                  <a:gd name="T17" fmla="*/ 7 h 11"/>
                                  <a:gd name="T18" fmla="*/ 0 w 11"/>
                                  <a:gd name="T19" fmla="*/ 7 h 11"/>
                                  <a:gd name="T20" fmla="*/ 4 w 11"/>
                                  <a:gd name="T21" fmla="*/ 11 h 11"/>
                                  <a:gd name="T22" fmla="*/ 5 w 11"/>
                                  <a:gd name="T23" fmla="*/ 11 h 11"/>
                                  <a:gd name="T24" fmla="*/ 5 w 11"/>
                                  <a:gd name="T25" fmla="*/ 11 h 11"/>
                                  <a:gd name="T26" fmla="*/ 6 w 11"/>
                                  <a:gd name="T27" fmla="*/ 11 h 11"/>
                                  <a:gd name="T28" fmla="*/ 6 w 11"/>
                                  <a:gd name="T29" fmla="*/ 11 h 11"/>
                                  <a:gd name="T30" fmla="*/ 6 w 11"/>
                                  <a:gd name="T31" fmla="*/ 11 h 11"/>
                                  <a:gd name="T32" fmla="*/ 7 w 11"/>
                                  <a:gd name="T33" fmla="*/ 11 h 11"/>
                                  <a:gd name="T34" fmla="*/ 11 w 11"/>
                                  <a:gd name="T35" fmla="*/ 7 h 11"/>
                                  <a:gd name="T36" fmla="*/ 11 w 11"/>
                                  <a:gd name="T37" fmla="*/ 6 h 11"/>
                                  <a:gd name="T38" fmla="*/ 11 w 11"/>
                                  <a:gd name="T39" fmla="*/ 6 h 11"/>
                                  <a:gd name="T40" fmla="*/ 11 w 11"/>
                                  <a:gd name="T41" fmla="*/ 6 h 11"/>
                                  <a:gd name="T42" fmla="*/ 11 w 11"/>
                                  <a:gd name="T43" fmla="*/ 5 h 11"/>
                                  <a:gd name="T44" fmla="*/ 11 w 11"/>
                                  <a:gd name="T45" fmla="*/ 4 h 11"/>
                                  <a:gd name="T46" fmla="*/ 7 w 11"/>
                                  <a:gd name="T47" fmla="*/ 0 h 11"/>
                                  <a:gd name="T48" fmla="*/ 6 w 11"/>
                                  <a:gd name="T49" fmla="*/ 0 h 11"/>
                                  <a:gd name="T50" fmla="*/ 6 w 11"/>
                                  <a:gd name="T51" fmla="*/ 0 h 11"/>
                                  <a:gd name="T52" fmla="*/ 6 w 11"/>
                                  <a:gd name="T53" fmla="*/ 0 h 11"/>
                                  <a:gd name="T54" fmla="*/ 5 w 11"/>
                                  <a:gd name="T55" fmla="*/ 0 h 11"/>
                                  <a:gd name="T56" fmla="*/ 5 w 11"/>
                                  <a:gd name="T5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5" y="0"/>
                                    </a:move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7"/>
                                      <a:pt x="11" y="7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7" name="Freeform 178"/>
                            <wps:cNvSpPr/>
                            <wps:spPr bwMode="auto">
                              <a:xfrm>
                                <a:off x="7342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7 w 11"/>
                                  <a:gd name="T3" fmla="*/ 11 h 11"/>
                                  <a:gd name="T4" fmla="*/ 7 w 11"/>
                                  <a:gd name="T5" fmla="*/ 11 h 11"/>
                                  <a:gd name="T6" fmla="*/ 11 w 11"/>
                                  <a:gd name="T7" fmla="*/ 7 h 11"/>
                                  <a:gd name="T8" fmla="*/ 11 w 11"/>
                                  <a:gd name="T9" fmla="*/ 6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4 h 11"/>
                                  <a:gd name="T18" fmla="*/ 11 w 11"/>
                                  <a:gd name="T19" fmla="*/ 4 h 11"/>
                                  <a:gd name="T20" fmla="*/ 7 w 11"/>
                                  <a:gd name="T21" fmla="*/ 0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0 w 11"/>
                                  <a:gd name="T37" fmla="*/ 4 h 11"/>
                                  <a:gd name="T38" fmla="*/ 0 w 11"/>
                                  <a:gd name="T39" fmla="*/ 5 h 11"/>
                                  <a:gd name="T40" fmla="*/ 0 w 11"/>
                                  <a:gd name="T41" fmla="*/ 5 h 11"/>
                                  <a:gd name="T42" fmla="*/ 0 w 11"/>
                                  <a:gd name="T43" fmla="*/ 5 h 11"/>
                                  <a:gd name="T44" fmla="*/ 0 w 11"/>
                                  <a:gd name="T45" fmla="*/ 6 h 11"/>
                                  <a:gd name="T46" fmla="*/ 0 w 11"/>
                                  <a:gd name="T47" fmla="*/ 7 h 11"/>
                                  <a:gd name="T48" fmla="*/ 0 w 11"/>
                                  <a:gd name="T49" fmla="*/ 7 h 11"/>
                                  <a:gd name="T50" fmla="*/ 4 w 11"/>
                                  <a:gd name="T51" fmla="*/ 11 h 11"/>
                                  <a:gd name="T52" fmla="*/ 5 w 11"/>
                                  <a:gd name="T53" fmla="*/ 11 h 11"/>
                                  <a:gd name="T54" fmla="*/ 5 w 11"/>
                                  <a:gd name="T55" fmla="*/ 11 h 11"/>
                                  <a:gd name="T56" fmla="*/ 5 w 11"/>
                                  <a:gd name="T57" fmla="*/ 11 h 11"/>
                                  <a:gd name="T58" fmla="*/ 6 w 11"/>
                                  <a:gd name="T59" fmla="*/ 11 h 11"/>
                                  <a:gd name="T60" fmla="*/ 6 w 11"/>
                                  <a:gd name="T61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4" y="11"/>
                                      <a:pt x="4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8" name="Freeform 179"/>
                            <wps:cNvSpPr/>
                            <wps:spPr bwMode="auto">
                              <a:xfrm>
                                <a:off x="6859" y="22165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4 h 11"/>
                                  <a:gd name="T4" fmla="*/ 7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6 h 11"/>
                                  <a:gd name="T12" fmla="*/ 4 w 11"/>
                                  <a:gd name="T13" fmla="*/ 11 h 11"/>
                                  <a:gd name="T14" fmla="*/ 7 w 11"/>
                                  <a:gd name="T15" fmla="*/ 11 h 11"/>
                                  <a:gd name="T16" fmla="*/ 11 w 11"/>
                                  <a:gd name="T17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8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8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9" name="Freeform 180"/>
                            <wps:cNvSpPr/>
                            <wps:spPr bwMode="auto">
                              <a:xfrm>
                                <a:off x="7069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1"/>
                                  <a:gd name="T2" fmla="*/ 11 w 11"/>
                                  <a:gd name="T3" fmla="*/ 4 h 11"/>
                                  <a:gd name="T4" fmla="*/ 6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7 h 11"/>
                                  <a:gd name="T12" fmla="*/ 4 w 11"/>
                                  <a:gd name="T13" fmla="*/ 11 h 11"/>
                                  <a:gd name="T14" fmla="*/ 6 w 11"/>
                                  <a:gd name="T15" fmla="*/ 11 h 11"/>
                                  <a:gd name="T16" fmla="*/ 11 w 11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7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1"/>
                                      <a:pt x="0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0" name="Freeform 181"/>
                            <wps:cNvSpPr/>
                            <wps:spPr bwMode="auto">
                              <a:xfrm>
                                <a:off x="6859" y="20789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5 h 11"/>
                                  <a:gd name="T4" fmla="*/ 11 w 11"/>
                                  <a:gd name="T5" fmla="*/ 5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0 w 11"/>
                                  <a:gd name="T13" fmla="*/ 5 h 11"/>
                                  <a:gd name="T14" fmla="*/ 0 w 11"/>
                                  <a:gd name="T15" fmla="*/ 6 h 11"/>
                                  <a:gd name="T16" fmla="*/ 0 w 11"/>
                                  <a:gd name="T17" fmla="*/ 6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  <a:gd name="T24" fmla="*/ 11 w 11"/>
                                  <a:gd name="T25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1" name="Freeform 182"/>
                            <wps:cNvSpPr/>
                            <wps:spPr bwMode="auto">
                              <a:xfrm>
                                <a:off x="6517" y="21132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6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2" name="Freeform 183"/>
                            <wps:cNvSpPr/>
                            <wps:spPr bwMode="auto">
                              <a:xfrm>
                                <a:off x="6517" y="21818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1 h 11"/>
                                  <a:gd name="T4" fmla="*/ 0 w 11"/>
                                  <a:gd name="T5" fmla="*/ 6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1"/>
                                      <a:pt x="5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3" name="Freeform 184"/>
                            <wps:cNvSpPr/>
                            <wps:spPr bwMode="auto">
                              <a:xfrm>
                                <a:off x="6449" y="21337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1 h 12"/>
                                  <a:gd name="T4" fmla="*/ 0 w 11"/>
                                  <a:gd name="T5" fmla="*/ 6 h 12"/>
                                  <a:gd name="T6" fmla="*/ 5 w 11"/>
                                  <a:gd name="T7" fmla="*/ 11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2"/>
                                      <a:pt x="0" y="6"/>
                                    </a:cubicBezTo>
                                    <a:cubicBezTo>
                                      <a:pt x="0" y="9"/>
                                      <a:pt x="3" y="11"/>
                                      <a:pt x="5" y="11"/>
                                    </a:cubicBezTo>
                                    <a:cubicBezTo>
                                      <a:pt x="8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4" name="Freeform 185"/>
                            <wps:cNvSpPr/>
                            <wps:spPr bwMode="auto">
                              <a:xfrm>
                                <a:off x="6449" y="21613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5" name="Freeform 186"/>
                            <wps:cNvSpPr/>
                            <wps:spPr bwMode="auto">
                              <a:xfrm>
                                <a:off x="7962" y="21753"/>
                                <a:ext cx="48" cy="5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6 h 10"/>
                                  <a:gd name="T2" fmla="*/ 5 w 10"/>
                                  <a:gd name="T3" fmla="*/ 10 h 10"/>
                                  <a:gd name="T4" fmla="*/ 10 w 10"/>
                                  <a:gd name="T5" fmla="*/ 5 h 10"/>
                                  <a:gd name="T6" fmla="*/ 4 w 10"/>
                                  <a:gd name="T7" fmla="*/ 1 h 10"/>
                                  <a:gd name="T8" fmla="*/ 0 w 10"/>
                                  <a:gd name="T9" fmla="*/ 6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6"/>
                                    </a:moveTo>
                                    <a:cubicBezTo>
                                      <a:pt x="0" y="8"/>
                                      <a:pt x="3" y="10"/>
                                      <a:pt x="5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5"/>
                                    </a:cubicBezTo>
                                    <a:cubicBezTo>
                                      <a:pt x="10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6" name="Freeform 187"/>
                            <wps:cNvSpPr/>
                            <wps:spPr bwMode="auto">
                              <a:xfrm>
                                <a:off x="7965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0 w 9"/>
                                  <a:gd name="T3" fmla="*/ 6 h 9"/>
                                  <a:gd name="T4" fmla="*/ 3 w 9"/>
                                  <a:gd name="T5" fmla="*/ 9 h 9"/>
                                  <a:gd name="T6" fmla="*/ 5 w 9"/>
                                  <a:gd name="T7" fmla="*/ 9 h 9"/>
                                  <a:gd name="T8" fmla="*/ 9 w 9"/>
                                  <a:gd name="T9" fmla="*/ 6 h 9"/>
                                  <a:gd name="T10" fmla="*/ 9 w 9"/>
                                  <a:gd name="T11" fmla="*/ 4 h 9"/>
                                  <a:gd name="T12" fmla="*/ 5 w 9"/>
                                  <a:gd name="T13" fmla="*/ 0 h 9"/>
                                  <a:gd name="T14" fmla="*/ 3 w 9"/>
                                  <a:gd name="T15" fmla="*/ 0 h 9"/>
                                  <a:gd name="T16" fmla="*/ 0 w 9"/>
                                  <a:gd name="T17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0" y="8"/>
                                      <a:pt x="1" y="9"/>
                                      <a:pt x="3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9"/>
                                      <a:pt x="8" y="8"/>
                                      <a:pt x="9" y="6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8" y="2"/>
                                      <a:pt x="7" y="1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7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4" y="20724"/>
                                <a:ext cx="45" cy="4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8" name="Freeform 189"/>
                            <wps:cNvSpPr/>
                            <wps:spPr bwMode="auto">
                              <a:xfrm>
                                <a:off x="6933" y="22235"/>
                                <a:ext cx="45" cy="50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10"/>
                                  <a:gd name="T2" fmla="*/ 5 w 9"/>
                                  <a:gd name="T3" fmla="*/ 0 h 10"/>
                                  <a:gd name="T4" fmla="*/ 0 w 9"/>
                                  <a:gd name="T5" fmla="*/ 5 h 10"/>
                                  <a:gd name="T6" fmla="*/ 4 w 9"/>
                                  <a:gd name="T7" fmla="*/ 10 h 10"/>
                                  <a:gd name="T8" fmla="*/ 9 w 9"/>
                                  <a:gd name="T9" fmla="*/ 5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10">
                                    <a:moveTo>
                                      <a:pt x="9" y="5"/>
                                    </a:moveTo>
                                    <a:cubicBezTo>
                                      <a:pt x="9" y="3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10"/>
                                      <a:pt x="4" y="10"/>
                                    </a:cubicBezTo>
                                    <a:cubicBezTo>
                                      <a:pt x="7" y="10"/>
                                      <a:pt x="9" y="8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9" name="Freeform 190"/>
                            <wps:cNvSpPr/>
                            <wps:spPr bwMode="auto">
                              <a:xfrm>
                                <a:off x="6933" y="20724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4 h 9"/>
                                  <a:gd name="T2" fmla="*/ 5 w 9"/>
                                  <a:gd name="T3" fmla="*/ 0 h 9"/>
                                  <a:gd name="T4" fmla="*/ 0 w 9"/>
                                  <a:gd name="T5" fmla="*/ 5 h 9"/>
                                  <a:gd name="T6" fmla="*/ 5 w 9"/>
                                  <a:gd name="T7" fmla="*/ 9 h 9"/>
                                  <a:gd name="T8" fmla="*/ 9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4"/>
                                    </a:move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9"/>
                                      <a:pt x="5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0" name="Freeform 191"/>
                            <wps:cNvSpPr/>
                            <wps:spPr bwMode="auto">
                              <a:xfrm>
                                <a:off x="6452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6 w 9"/>
                                  <a:gd name="T1" fmla="*/ 9 h 9"/>
                                  <a:gd name="T2" fmla="*/ 6 w 9"/>
                                  <a:gd name="T3" fmla="*/ 9 h 9"/>
                                  <a:gd name="T4" fmla="*/ 9 w 9"/>
                                  <a:gd name="T5" fmla="*/ 5 h 9"/>
                                  <a:gd name="T6" fmla="*/ 9 w 9"/>
                                  <a:gd name="T7" fmla="*/ 4 h 9"/>
                                  <a:gd name="T8" fmla="*/ 6 w 9"/>
                                  <a:gd name="T9" fmla="*/ 0 h 9"/>
                                  <a:gd name="T10" fmla="*/ 4 w 9"/>
                                  <a:gd name="T11" fmla="*/ 0 h 9"/>
                                  <a:gd name="T12" fmla="*/ 0 w 9"/>
                                  <a:gd name="T13" fmla="*/ 4 h 9"/>
                                  <a:gd name="T14" fmla="*/ 0 w 9"/>
                                  <a:gd name="T15" fmla="*/ 5 h 9"/>
                                  <a:gd name="T16" fmla="*/ 4 w 9"/>
                                  <a:gd name="T17" fmla="*/ 9 h 9"/>
                                  <a:gd name="T18" fmla="*/ 6 w 9"/>
                                  <a:gd name="T19" fmla="*/ 9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6" y="9"/>
                                    </a:moveTo>
                                    <a:cubicBezTo>
                                      <a:pt x="6" y="9"/>
                                      <a:pt x="6" y="9"/>
                                      <a:pt x="6" y="9"/>
                                    </a:cubicBezTo>
                                    <a:cubicBezTo>
                                      <a:pt x="7" y="8"/>
                                      <a:pt x="9" y="7"/>
                                      <a:pt x="9" y="5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9" y="2"/>
                                      <a:pt x="8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5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1" name="Freeform 192"/>
                            <wps:cNvSpPr/>
                            <wps:spPr bwMode="auto">
                              <a:xfrm>
                                <a:off x="6452" y="21758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9"/>
                                  <a:gd name="T2" fmla="*/ 9 w 9"/>
                                  <a:gd name="T3" fmla="*/ 3 h 9"/>
                                  <a:gd name="T4" fmla="*/ 5 w 9"/>
                                  <a:gd name="T5" fmla="*/ 0 h 9"/>
                                  <a:gd name="T6" fmla="*/ 4 w 9"/>
                                  <a:gd name="T7" fmla="*/ 0 h 9"/>
                                  <a:gd name="T8" fmla="*/ 0 w 9"/>
                                  <a:gd name="T9" fmla="*/ 3 h 9"/>
                                  <a:gd name="T10" fmla="*/ 0 w 9"/>
                                  <a:gd name="T11" fmla="*/ 5 h 9"/>
                                  <a:gd name="T12" fmla="*/ 4 w 9"/>
                                  <a:gd name="T13" fmla="*/ 9 h 9"/>
                                  <a:gd name="T14" fmla="*/ 5 w 9"/>
                                  <a:gd name="T15" fmla="*/ 9 h 9"/>
                                  <a:gd name="T16" fmla="*/ 9 w 9"/>
                                  <a:gd name="T17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5"/>
                                    </a:moveTo>
                                    <a:cubicBezTo>
                                      <a:pt x="9" y="4"/>
                                      <a:pt x="9" y="4"/>
                                      <a:pt x="9" y="3"/>
                                    </a:cubicBezTo>
                                    <a:cubicBezTo>
                                      <a:pt x="8" y="1"/>
                                      <a:pt x="7" y="0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8"/>
                                      <a:pt x="8" y="7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2" name="Freeform 193"/>
                            <wps:cNvSpPr/>
                            <wps:spPr bwMode="auto">
                              <a:xfrm>
                                <a:off x="8036" y="21554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3" name="Freeform 194"/>
                            <wps:cNvSpPr/>
                            <wps:spPr bwMode="auto">
                              <a:xfrm>
                                <a:off x="8036" y="21415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4" name="Freeform 195"/>
                            <wps:cNvSpPr/>
                            <wps:spPr bwMode="auto">
                              <a:xfrm>
                                <a:off x="7826" y="22031"/>
                                <a:ext cx="41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5 h 9"/>
                                  <a:gd name="T2" fmla="*/ 4 w 8"/>
                                  <a:gd name="T3" fmla="*/ 9 h 9"/>
                                  <a:gd name="T4" fmla="*/ 8 w 8"/>
                                  <a:gd name="T5" fmla="*/ 5 h 9"/>
                                  <a:gd name="T6" fmla="*/ 4 w 8"/>
                                  <a:gd name="T7" fmla="*/ 1 h 9"/>
                                  <a:gd name="T8" fmla="*/ 0 w 8"/>
                                  <a:gd name="T9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5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8" y="7"/>
                                      <a:pt x="8" y="5"/>
                                    </a:cubicBezTo>
                                    <a:cubicBezTo>
                                      <a:pt x="8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5" name="Freeform 196"/>
                            <wps:cNvSpPr/>
                            <wps:spPr bwMode="auto">
                              <a:xfrm>
                                <a:off x="7757" y="22102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4 w 9"/>
                                  <a:gd name="T3" fmla="*/ 9 h 9"/>
                                  <a:gd name="T4" fmla="*/ 9 w 9"/>
                                  <a:gd name="T5" fmla="*/ 5 h 9"/>
                                  <a:gd name="T6" fmla="*/ 4 w 9"/>
                                  <a:gd name="T7" fmla="*/ 0 h 9"/>
                                  <a:gd name="T8" fmla="*/ 0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5"/>
                                    </a:cubicBezTo>
                                    <a:cubicBezTo>
                                      <a:pt x="9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6" name="Freeform 197"/>
                            <wps:cNvSpPr/>
                            <wps:spPr bwMode="auto">
                              <a:xfrm>
                                <a:off x="7763" y="20863"/>
                                <a:ext cx="39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9"/>
                                  <a:gd name="T2" fmla="*/ 4 w 8"/>
                                  <a:gd name="T3" fmla="*/ 9 h 9"/>
                                  <a:gd name="T4" fmla="*/ 8 w 8"/>
                                  <a:gd name="T5" fmla="*/ 4 h 9"/>
                                  <a:gd name="T6" fmla="*/ 4 w 8"/>
                                  <a:gd name="T7" fmla="*/ 0 h 9"/>
                                  <a:gd name="T8" fmla="*/ 0 w 8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1" y="9"/>
                                      <a:pt x="4" y="9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7" name="Freeform 198"/>
                            <wps:cNvSpPr/>
                            <wps:spPr bwMode="auto">
                              <a:xfrm>
                                <a:off x="7826" y="20934"/>
                                <a:ext cx="45" cy="39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8"/>
                                  <a:gd name="T2" fmla="*/ 5 w 9"/>
                                  <a:gd name="T3" fmla="*/ 8 h 8"/>
                                  <a:gd name="T4" fmla="*/ 9 w 9"/>
                                  <a:gd name="T5" fmla="*/ 4 h 8"/>
                                  <a:gd name="T6" fmla="*/ 5 w 9"/>
                                  <a:gd name="T7" fmla="*/ 0 h 8"/>
                                  <a:gd name="T8" fmla="*/ 0 w 9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5" y="8"/>
                                    </a:cubicBezTo>
                                    <a:cubicBezTo>
                                      <a:pt x="7" y="8"/>
                                      <a:pt x="9" y="7"/>
                                      <a:pt x="9" y="4"/>
                                    </a:cubicBez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8" name="Freeform 199"/>
                            <wps:cNvSpPr/>
                            <wps:spPr bwMode="auto">
                              <a:xfrm>
                                <a:off x="7280" y="22310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3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8"/>
                                      <a:pt x="3" y="8"/>
                                    </a:cubicBezTo>
                                    <a:cubicBezTo>
                                      <a:pt x="3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8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9" name="Freeform 200"/>
                            <wps:cNvSpPr/>
                            <wps:spPr bwMode="auto">
                              <a:xfrm>
                                <a:off x="7143" y="22310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5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5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1"/>
                                      <a:pt x="6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5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20" name="Freeform 201"/>
                            <wps:cNvSpPr/>
                            <wps:spPr bwMode="auto">
                              <a:xfrm>
                                <a:off x="7280" y="20661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21" name="Freeform 202"/>
                            <wps:cNvSpPr/>
                            <wps:spPr bwMode="auto">
                              <a:xfrm>
                                <a:off x="6660" y="22102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22" name="Freeform 203"/>
                            <wps:cNvSpPr/>
                            <wps:spPr bwMode="auto">
                              <a:xfrm>
                                <a:off x="7143" y="20661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5 w 8"/>
                                  <a:gd name="T3" fmla="*/ 0 h 8"/>
                                  <a:gd name="T4" fmla="*/ 0 w 8"/>
                                  <a:gd name="T5" fmla="*/ 3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5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23" name="Freeform 204"/>
                            <wps:cNvSpPr/>
                            <wps:spPr bwMode="auto">
                              <a:xfrm>
                                <a:off x="6660" y="20863"/>
                                <a:ext cx="41" cy="4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2024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7" y="20934"/>
                              <a:ext cx="33" cy="3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25" name="Freeform 207"/>
                          <wps:cNvSpPr/>
                          <wps:spPr bwMode="auto">
                            <a:xfrm>
                              <a:off x="6592" y="22037"/>
                              <a:ext cx="39" cy="3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7"/>
                                <a:gd name="T2" fmla="*/ 4 w 8"/>
                                <a:gd name="T3" fmla="*/ 0 h 7"/>
                                <a:gd name="T4" fmla="*/ 0 w 8"/>
                                <a:gd name="T5" fmla="*/ 3 h 7"/>
                                <a:gd name="T6" fmla="*/ 4 w 8"/>
                                <a:gd name="T7" fmla="*/ 7 h 7"/>
                                <a:gd name="T8" fmla="*/ 8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8" y="3"/>
                                  </a:moveTo>
                                  <a:cubicBezTo>
                                    <a:pt x="8" y="1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26" name="Freeform 208"/>
                          <wps:cNvSpPr/>
                          <wps:spPr bwMode="auto">
                            <a:xfrm>
                              <a:off x="7897" y="21966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8"/>
                                <a:gd name="T2" fmla="*/ 0 w 8"/>
                                <a:gd name="T3" fmla="*/ 5 h 8"/>
                                <a:gd name="T4" fmla="*/ 3 w 8"/>
                                <a:gd name="T5" fmla="*/ 8 h 8"/>
                                <a:gd name="T6" fmla="*/ 5 w 8"/>
                                <a:gd name="T7" fmla="*/ 8 h 8"/>
                                <a:gd name="T8" fmla="*/ 8 w 8"/>
                                <a:gd name="T9" fmla="*/ 5 h 8"/>
                                <a:gd name="T10" fmla="*/ 8 w 8"/>
                                <a:gd name="T11" fmla="*/ 3 h 8"/>
                                <a:gd name="T12" fmla="*/ 5 w 8"/>
                                <a:gd name="T13" fmla="*/ 0 h 8"/>
                                <a:gd name="T14" fmla="*/ 3 w 8"/>
                                <a:gd name="T15" fmla="*/ 0 h 8"/>
                                <a:gd name="T16" fmla="*/ 0 w 8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1"/>
                                    <a:pt x="7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1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27" name="Freeform 209"/>
                          <wps:cNvSpPr/>
                          <wps:spPr bwMode="auto">
                            <a:xfrm>
                              <a:off x="6387" y="21415"/>
                              <a:ext cx="41" cy="4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5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5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2"/>
                                    <a:pt x="6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28" name="Freeform 210"/>
                          <wps:cNvSpPr/>
                          <wps:spPr bwMode="auto">
                            <a:xfrm>
                              <a:off x="7900" y="21002"/>
                              <a:ext cx="35" cy="4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8"/>
                                <a:gd name="T2" fmla="*/ 0 w 7"/>
                                <a:gd name="T3" fmla="*/ 5 h 8"/>
                                <a:gd name="T4" fmla="*/ 2 w 7"/>
                                <a:gd name="T5" fmla="*/ 8 h 8"/>
                                <a:gd name="T6" fmla="*/ 4 w 7"/>
                                <a:gd name="T7" fmla="*/ 8 h 8"/>
                                <a:gd name="T8" fmla="*/ 7 w 7"/>
                                <a:gd name="T9" fmla="*/ 5 h 8"/>
                                <a:gd name="T10" fmla="*/ 7 w 7"/>
                                <a:gd name="T11" fmla="*/ 3 h 8"/>
                                <a:gd name="T12" fmla="*/ 4 w 7"/>
                                <a:gd name="T13" fmla="*/ 0 h 8"/>
                                <a:gd name="T14" fmla="*/ 2 w 7"/>
                                <a:gd name="T15" fmla="*/ 0 h 8"/>
                                <a:gd name="T16" fmla="*/ 0 w 7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2" y="8"/>
                                  </a:cubicBezTo>
                                  <a:cubicBezTo>
                                    <a:pt x="3" y="8"/>
                                    <a:pt x="4" y="8"/>
                                    <a:pt x="4" y="8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29" name="Freeform 211"/>
                          <wps:cNvSpPr/>
                          <wps:spPr bwMode="auto">
                            <a:xfrm>
                              <a:off x="7692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5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2 h 7"/>
                                <a:gd name="T12" fmla="*/ 5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0" name="Freeform 212"/>
                          <wps:cNvSpPr/>
                          <wps:spPr bwMode="auto">
                            <a:xfrm>
                              <a:off x="6387" y="21554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1" name="Freeform 213"/>
                          <wps:cNvSpPr/>
                          <wps:spPr bwMode="auto">
                            <a:xfrm>
                              <a:off x="7692" y="20800"/>
                              <a:ext cx="41" cy="3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7"/>
                                <a:gd name="T2" fmla="*/ 4 w 8"/>
                                <a:gd name="T3" fmla="*/ 7 h 7"/>
                                <a:gd name="T4" fmla="*/ 8 w 8"/>
                                <a:gd name="T5" fmla="*/ 4 h 7"/>
                                <a:gd name="T6" fmla="*/ 4 w 8"/>
                                <a:gd name="T7" fmla="*/ 0 h 7"/>
                                <a:gd name="T8" fmla="*/ 0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3"/>
                                  </a:move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4"/>
                                  </a:cubicBezTo>
                                  <a:cubicBezTo>
                                    <a:pt x="8" y="1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2" name="Freeform 214"/>
                          <wps:cNvSpPr/>
                          <wps:spPr bwMode="auto">
                            <a:xfrm>
                              <a:off x="6731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2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2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1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6" y="6"/>
                                    <a:pt x="7" y="5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3" name="Freeform 215"/>
                          <wps:cNvSpPr/>
                          <wps:spPr bwMode="auto">
                            <a:xfrm>
                              <a:off x="6736" y="20800"/>
                              <a:ext cx="33" cy="3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2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2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6"/>
                                    <a:pt x="2" y="7"/>
                                  </a:cubicBezTo>
                                  <a:cubicBezTo>
                                    <a:pt x="3" y="7"/>
                                    <a:pt x="3" y="7"/>
                                    <a:pt x="4" y="7"/>
                                  </a:cubicBezTo>
                                  <a:cubicBezTo>
                                    <a:pt x="5" y="6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4" name="Freeform 216"/>
                          <wps:cNvSpPr/>
                          <wps:spPr bwMode="auto">
                            <a:xfrm>
                              <a:off x="6527" y="2196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5" y="7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5" name="Freeform 217"/>
                          <wps:cNvSpPr/>
                          <wps:spPr bwMode="auto">
                            <a:xfrm>
                              <a:off x="6527" y="21002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6" name="Freeform 218"/>
                          <wps:cNvSpPr/>
                          <wps:spPr bwMode="auto">
                            <a:xfrm>
                              <a:off x="8036" y="21693"/>
                              <a:ext cx="33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4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3 h 7"/>
                                <a:gd name="T12" fmla="*/ 4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3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0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7" name="Freeform 219"/>
                          <wps:cNvSpPr/>
                          <wps:spPr bwMode="auto">
                            <a:xfrm>
                              <a:off x="8036" y="21281"/>
                              <a:ext cx="39" cy="35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4 h 7"/>
                                <a:gd name="T2" fmla="*/ 4 w 8"/>
                                <a:gd name="T3" fmla="*/ 7 h 7"/>
                                <a:gd name="T4" fmla="*/ 7 w 8"/>
                                <a:gd name="T5" fmla="*/ 4 h 7"/>
                                <a:gd name="T6" fmla="*/ 4 w 8"/>
                                <a:gd name="T7" fmla="*/ 0 h 7"/>
                                <a:gd name="T8" fmla="*/ 1 w 8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1" y="4"/>
                                  </a:moveTo>
                                  <a:cubicBezTo>
                                    <a:pt x="1" y="5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7" y="5"/>
                                    <a:pt x="7" y="4"/>
                                  </a:cubicBez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8" name="Freeform 220"/>
                          <wps:cNvSpPr/>
                          <wps:spPr bwMode="auto">
                            <a:xfrm>
                              <a:off x="7419" y="20665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6"/>
                                <a:gd name="T2" fmla="*/ 0 w 7"/>
                                <a:gd name="T3" fmla="*/ 4 h 6"/>
                                <a:gd name="T4" fmla="*/ 3 w 7"/>
                                <a:gd name="T5" fmla="*/ 6 h 6"/>
                                <a:gd name="T6" fmla="*/ 4 w 7"/>
                                <a:gd name="T7" fmla="*/ 6 h 6"/>
                                <a:gd name="T8" fmla="*/ 7 w 7"/>
                                <a:gd name="T9" fmla="*/ 4 h 6"/>
                                <a:gd name="T10" fmla="*/ 7 w 7"/>
                                <a:gd name="T11" fmla="*/ 2 h 6"/>
                                <a:gd name="T12" fmla="*/ 4 w 7"/>
                                <a:gd name="T13" fmla="*/ 0 h 6"/>
                                <a:gd name="T14" fmla="*/ 3 w 7"/>
                                <a:gd name="T15" fmla="*/ 0 h 6"/>
                                <a:gd name="T16" fmla="*/ 0 w 7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7" y="4"/>
                                  </a:cubicBez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39" name="Freeform 221"/>
                          <wps:cNvSpPr/>
                          <wps:spPr bwMode="auto">
                            <a:xfrm>
                              <a:off x="7009" y="2231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4 h 6"/>
                                <a:gd name="T2" fmla="*/ 6 w 6"/>
                                <a:gd name="T3" fmla="*/ 2 h 6"/>
                                <a:gd name="T4" fmla="*/ 4 w 6"/>
                                <a:gd name="T5" fmla="*/ 0 h 6"/>
                                <a:gd name="T6" fmla="*/ 2 w 6"/>
                                <a:gd name="T7" fmla="*/ 0 h 6"/>
                                <a:gd name="T8" fmla="*/ 0 w 6"/>
                                <a:gd name="T9" fmla="*/ 2 h 6"/>
                                <a:gd name="T10" fmla="*/ 0 w 6"/>
                                <a:gd name="T11" fmla="*/ 4 h 6"/>
                                <a:gd name="T12" fmla="*/ 2 w 6"/>
                                <a:gd name="T13" fmla="*/ 6 h 6"/>
                                <a:gd name="T14" fmla="*/ 4 w 6"/>
                                <a:gd name="T15" fmla="*/ 6 h 6"/>
                                <a:gd name="T16" fmla="*/ 6 w 6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0" name="Oval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9" y="20661"/>
                              <a:ext cx="33" cy="3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1" name="Oval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1" y="21903"/>
                              <a:ext cx="30" cy="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2" name="Freeform 224"/>
                          <wps:cNvSpPr/>
                          <wps:spPr bwMode="auto">
                            <a:xfrm>
                              <a:off x="6393" y="21281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3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5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5" y="6"/>
                                    <a:pt x="6" y="5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3" name="Freeform 225"/>
                          <wps:cNvSpPr/>
                          <wps:spPr bwMode="auto">
                            <a:xfrm>
                              <a:off x="6387" y="21693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7"/>
                                <a:gd name="T2" fmla="*/ 3 w 7"/>
                                <a:gd name="T3" fmla="*/ 0 h 7"/>
                                <a:gd name="T4" fmla="*/ 1 w 7"/>
                                <a:gd name="T5" fmla="*/ 3 h 7"/>
                                <a:gd name="T6" fmla="*/ 4 w 7"/>
                                <a:gd name="T7" fmla="*/ 6 h 7"/>
                                <a:gd name="T8" fmla="*/ 7 w 7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3"/>
                                  </a:moveTo>
                                  <a:cubicBezTo>
                                    <a:pt x="7" y="1"/>
                                    <a:pt x="5" y="0"/>
                                    <a:pt x="3" y="0"/>
                                  </a:cubicBezTo>
                                  <a:cubicBezTo>
                                    <a:pt x="2" y="0"/>
                                    <a:pt x="0" y="2"/>
                                    <a:pt x="1" y="3"/>
                                  </a:cubicBezTo>
                                  <a:cubicBezTo>
                                    <a:pt x="1" y="5"/>
                                    <a:pt x="2" y="7"/>
                                    <a:pt x="4" y="6"/>
                                  </a:cubicBezTo>
                                  <a:cubicBezTo>
                                    <a:pt x="6" y="6"/>
                                    <a:pt x="7" y="5"/>
                                    <a:pt x="7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4" name="Freeform 226"/>
                          <wps:cNvSpPr/>
                          <wps:spPr bwMode="auto">
                            <a:xfrm>
                              <a:off x="7971" y="21077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2 h 6"/>
                                <a:gd name="T2" fmla="*/ 0 w 6"/>
                                <a:gd name="T3" fmla="*/ 4 h 6"/>
                                <a:gd name="T4" fmla="*/ 2 w 6"/>
                                <a:gd name="T5" fmla="*/ 6 h 6"/>
                                <a:gd name="T6" fmla="*/ 4 w 6"/>
                                <a:gd name="T7" fmla="*/ 6 h 6"/>
                                <a:gd name="T8" fmla="*/ 6 w 6"/>
                                <a:gd name="T9" fmla="*/ 4 h 6"/>
                                <a:gd name="T10" fmla="*/ 6 w 6"/>
                                <a:gd name="T11" fmla="*/ 2 h 6"/>
                                <a:gd name="T12" fmla="*/ 4 w 6"/>
                                <a:gd name="T13" fmla="*/ 0 h 6"/>
                                <a:gd name="T14" fmla="*/ 2 w 6"/>
                                <a:gd name="T15" fmla="*/ 0 h 6"/>
                                <a:gd name="T16" fmla="*/ 0 w 6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3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5" name="Freeform 227"/>
                          <wps:cNvSpPr/>
                          <wps:spPr bwMode="auto">
                            <a:xfrm>
                              <a:off x="7629" y="20730"/>
                              <a:ext cx="30" cy="3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4 h 7"/>
                                <a:gd name="T2" fmla="*/ 3 w 6"/>
                                <a:gd name="T3" fmla="*/ 7 h 7"/>
                                <a:gd name="T4" fmla="*/ 6 w 6"/>
                                <a:gd name="T5" fmla="*/ 4 h 7"/>
                                <a:gd name="T6" fmla="*/ 3 w 6"/>
                                <a:gd name="T7" fmla="*/ 1 h 7"/>
                                <a:gd name="T8" fmla="*/ 0 w 6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4"/>
                                  </a:moveTo>
                                  <a:cubicBezTo>
                                    <a:pt x="0" y="5"/>
                                    <a:pt x="1" y="7"/>
                                    <a:pt x="3" y="7"/>
                                  </a:cubicBezTo>
                                  <a:cubicBezTo>
                                    <a:pt x="5" y="7"/>
                                    <a:pt x="6" y="5"/>
                                    <a:pt x="6" y="4"/>
                                  </a:cubicBezTo>
                                  <a:cubicBezTo>
                                    <a:pt x="6" y="2"/>
                                    <a:pt x="5" y="1"/>
                                    <a:pt x="3" y="1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6" name="Freeform 228"/>
                          <wps:cNvSpPr/>
                          <wps:spPr bwMode="auto">
                            <a:xfrm>
                              <a:off x="6805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2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4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4" y="6"/>
                                    <a:pt x="6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7" name="Freeform 229"/>
                          <wps:cNvSpPr/>
                          <wps:spPr bwMode="auto">
                            <a:xfrm>
                              <a:off x="6805" y="20735"/>
                              <a:ext cx="30" cy="24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5"/>
                                <a:gd name="T2" fmla="*/ 6 w 6"/>
                                <a:gd name="T3" fmla="*/ 2 h 5"/>
                                <a:gd name="T4" fmla="*/ 4 w 6"/>
                                <a:gd name="T5" fmla="*/ 0 h 5"/>
                                <a:gd name="T6" fmla="*/ 2 w 6"/>
                                <a:gd name="T7" fmla="*/ 0 h 5"/>
                                <a:gd name="T8" fmla="*/ 0 w 6"/>
                                <a:gd name="T9" fmla="*/ 2 h 5"/>
                                <a:gd name="T10" fmla="*/ 0 w 6"/>
                                <a:gd name="T11" fmla="*/ 3 h 5"/>
                                <a:gd name="T12" fmla="*/ 2 w 6"/>
                                <a:gd name="T13" fmla="*/ 5 h 5"/>
                                <a:gd name="T14" fmla="*/ 4 w 6"/>
                                <a:gd name="T15" fmla="*/ 5 h 5"/>
                                <a:gd name="T16" fmla="*/ 6 w 6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3"/>
                                  </a:moveTo>
                                  <a:cubicBezTo>
                                    <a:pt x="6" y="3"/>
                                    <a:pt x="6" y="2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3" y="5"/>
                                    <a:pt x="3" y="5"/>
                                    <a:pt x="4" y="5"/>
                                  </a:cubicBezTo>
                                  <a:cubicBezTo>
                                    <a:pt x="5" y="5"/>
                                    <a:pt x="5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8" name="Freeform 230"/>
                          <wps:cNvSpPr/>
                          <wps:spPr bwMode="auto">
                            <a:xfrm>
                              <a:off x="6463" y="21903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4 h 6"/>
                                <a:gd name="T2" fmla="*/ 5 w 5"/>
                                <a:gd name="T3" fmla="*/ 2 h 6"/>
                                <a:gd name="T4" fmla="*/ 3 w 5"/>
                                <a:gd name="T5" fmla="*/ 0 h 6"/>
                                <a:gd name="T6" fmla="*/ 2 w 5"/>
                                <a:gd name="T7" fmla="*/ 0 h 6"/>
                                <a:gd name="T8" fmla="*/ 0 w 5"/>
                                <a:gd name="T9" fmla="*/ 2 h 6"/>
                                <a:gd name="T10" fmla="*/ 0 w 5"/>
                                <a:gd name="T11" fmla="*/ 4 h 6"/>
                                <a:gd name="T12" fmla="*/ 2 w 5"/>
                                <a:gd name="T13" fmla="*/ 6 h 6"/>
                                <a:gd name="T14" fmla="*/ 3 w 5"/>
                                <a:gd name="T15" fmla="*/ 6 h 6"/>
                                <a:gd name="T16" fmla="*/ 5 w 5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4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5"/>
                                    <a:pt x="5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49" name="Freeform 231"/>
                          <wps:cNvSpPr/>
                          <wps:spPr bwMode="auto">
                            <a:xfrm>
                              <a:off x="6463" y="21077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6"/>
                                <a:gd name="T2" fmla="*/ 5 w 5"/>
                                <a:gd name="T3" fmla="*/ 2 h 6"/>
                                <a:gd name="T4" fmla="*/ 5 w 5"/>
                                <a:gd name="T5" fmla="*/ 2 h 6"/>
                                <a:gd name="T6" fmla="*/ 5 w 5"/>
                                <a:gd name="T7" fmla="*/ 2 h 6"/>
                                <a:gd name="T8" fmla="*/ 3 w 5"/>
                                <a:gd name="T9" fmla="*/ 0 h 6"/>
                                <a:gd name="T10" fmla="*/ 2 w 5"/>
                                <a:gd name="T11" fmla="*/ 0 h 6"/>
                                <a:gd name="T12" fmla="*/ 0 w 5"/>
                                <a:gd name="T13" fmla="*/ 2 h 6"/>
                                <a:gd name="T14" fmla="*/ 0 w 5"/>
                                <a:gd name="T15" fmla="*/ 3 h 6"/>
                                <a:gd name="T16" fmla="*/ 0 w 5"/>
                                <a:gd name="T17" fmla="*/ 3 h 6"/>
                                <a:gd name="T18" fmla="*/ 0 w 5"/>
                                <a:gd name="T19" fmla="*/ 3 h 6"/>
                                <a:gd name="T20" fmla="*/ 2 w 5"/>
                                <a:gd name="T21" fmla="*/ 6 h 6"/>
                                <a:gd name="T22" fmla="*/ 3 w 5"/>
                                <a:gd name="T23" fmla="*/ 6 h 6"/>
                                <a:gd name="T24" fmla="*/ 5 w 5"/>
                                <a:gd name="T25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3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1"/>
                                    <a:pt x="5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4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0" name="Freeform 232"/>
                          <wps:cNvSpPr/>
                          <wps:spPr bwMode="auto">
                            <a:xfrm>
                              <a:off x="7117" y="21197"/>
                              <a:ext cx="6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1 h 2"/>
                                <a:gd name="T4" fmla="*/ 1 w 1"/>
                                <a:gd name="T5" fmla="*/ 1 h 2"/>
                                <a:gd name="T6" fmla="*/ 0 w 1"/>
                                <a:gd name="T7" fmla="*/ 2 h 2"/>
                                <a:gd name="T8" fmla="*/ 0 w 1"/>
                                <a:gd name="T9" fmla="*/ 2 h 2"/>
                                <a:gd name="T10" fmla="*/ 0 w 1"/>
                                <a:gd name="T11" fmla="*/ 2 h 2"/>
                                <a:gd name="T12" fmla="*/ 1 w 1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1" name="Freeform 233"/>
                          <wps:cNvSpPr/>
                          <wps:spPr bwMode="auto">
                            <a:xfrm>
                              <a:off x="7117" y="21197"/>
                              <a:ext cx="11" cy="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  <a:gd name="T6" fmla="*/ 0 w 2"/>
                                <a:gd name="T7" fmla="*/ 2 h 2"/>
                                <a:gd name="T8" fmla="*/ 1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2" name="Freeform 234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3" name="Freeform 235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0 w 1"/>
                                <a:gd name="T5" fmla="*/ 2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4" name="Freeform 236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1 w 1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5" name="Freeform 237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1 w 1"/>
                                <a:gd name="T3" fmla="*/ 2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6" name="Freeform 238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7" name="Freeform 239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8" name="Freeform 240"/>
                          <wps:cNvSpPr/>
                          <wps:spPr bwMode="auto">
                            <a:xfrm>
                              <a:off x="7544" y="21331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59" name="Freeform 241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2 w 2"/>
                                <a:gd name="T9" fmla="*/ 0 h 1"/>
                                <a:gd name="T10" fmla="*/ 0 w 2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0" name="Freeform 242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1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0 w 2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1" name="Freeform 243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2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2" name="Freeform 244"/>
                          <wps:cNvSpPr/>
                          <wps:spPr bwMode="auto">
                            <a:xfrm>
                              <a:off x="7544" y="21678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0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3" name="Freeform 245"/>
                          <wps:cNvSpPr/>
                          <wps:spPr bwMode="auto">
                            <a:xfrm>
                              <a:off x="7535" y="21675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0 h 2"/>
                                <a:gd name="T6" fmla="*/ 2 w 2"/>
                                <a:gd name="T7" fmla="*/ 2 h 2"/>
                                <a:gd name="T8" fmla="*/ 2 w 2"/>
                                <a:gd name="T9" fmla="*/ 2 h 2"/>
                                <a:gd name="T10" fmla="*/ 2 w 2"/>
                                <a:gd name="T11" fmla="*/ 1 h 2"/>
                                <a:gd name="T12" fmla="*/ 0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4" name="Freeform 246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5" name="Freeform 247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0 w 2"/>
                                <a:gd name="T3" fmla="*/ 0 h 1"/>
                                <a:gd name="T4" fmla="*/ 0 w 2"/>
                                <a:gd name="T5" fmla="*/ 0 h 1"/>
                                <a:gd name="T6" fmla="*/ 2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6" name="Freeform 248"/>
                          <wps:cNvSpPr/>
                          <wps:spPr bwMode="auto">
                            <a:xfrm>
                              <a:off x="7054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1 w 1"/>
                                <a:gd name="T7" fmla="*/ 0 h 1"/>
                                <a:gd name="T8" fmla="*/ 0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7" name="Freeform 249"/>
                          <wps:cNvSpPr/>
                          <wps:spPr bwMode="auto">
                            <a:xfrm>
                              <a:off x="7054" y="21808"/>
                              <a:ext cx="9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2 w 2"/>
                                <a:gd name="T3" fmla="*/ 0 h 2"/>
                                <a:gd name="T4" fmla="*/ 2 w 2"/>
                                <a:gd name="T5" fmla="*/ 0 h 2"/>
                                <a:gd name="T6" fmla="*/ 2 w 2"/>
                                <a:gd name="T7" fmla="*/ 0 h 2"/>
                                <a:gd name="T8" fmla="*/ 0 w 2"/>
                                <a:gd name="T9" fmla="*/ 2 h 2"/>
                                <a:gd name="T10" fmla="*/ 1 w 2"/>
                                <a:gd name="T11" fmla="*/ 1 h 2"/>
                                <a:gd name="T12" fmla="*/ 2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8" name="Freeform 250"/>
                          <wps:cNvSpPr/>
                          <wps:spPr bwMode="auto">
                            <a:xfrm>
                              <a:off x="7057" y="21812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69" name="Freeform 251"/>
                          <wps:cNvSpPr/>
                          <wps:spPr bwMode="auto">
                            <a:xfrm>
                              <a:off x="7057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0" name="Freeform 252"/>
                          <wps:cNvSpPr/>
                          <wps:spPr bwMode="auto">
                            <a:xfrm>
                              <a:off x="7470" y="22087"/>
                              <a:ext cx="69" cy="74"/>
                            </a:xfrm>
                            <a:custGeom>
                              <a:avLst/>
                              <a:gdLst>
                                <a:gd name="T0" fmla="*/ 8 w 14"/>
                                <a:gd name="T1" fmla="*/ 15 h 15"/>
                                <a:gd name="T2" fmla="*/ 14 w 14"/>
                                <a:gd name="T3" fmla="*/ 9 h 15"/>
                                <a:gd name="T4" fmla="*/ 14 w 14"/>
                                <a:gd name="T5" fmla="*/ 6 h 15"/>
                                <a:gd name="T6" fmla="*/ 9 w 14"/>
                                <a:gd name="T7" fmla="*/ 1 h 15"/>
                                <a:gd name="T8" fmla="*/ 0 w 14"/>
                                <a:gd name="T9" fmla="*/ 6 h 15"/>
                                <a:gd name="T10" fmla="*/ 0 w 14"/>
                                <a:gd name="T11" fmla="*/ 9 h 15"/>
                                <a:gd name="T12" fmla="*/ 0 w 14"/>
                                <a:gd name="T13" fmla="*/ 10 h 15"/>
                                <a:gd name="T14" fmla="*/ 6 w 14"/>
                                <a:gd name="T15" fmla="*/ 15 h 15"/>
                                <a:gd name="T16" fmla="*/ 8 w 14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8" y="15"/>
                                  </a:moveTo>
                                  <a:cubicBezTo>
                                    <a:pt x="11" y="14"/>
                                    <a:pt x="13" y="12"/>
                                    <a:pt x="14" y="9"/>
                                  </a:cubicBezTo>
                                  <a:cubicBezTo>
                                    <a:pt x="14" y="8"/>
                                    <a:pt x="14" y="7"/>
                                    <a:pt x="14" y="6"/>
                                  </a:cubicBezTo>
                                  <a:cubicBezTo>
                                    <a:pt x="13" y="4"/>
                                    <a:pt x="12" y="2"/>
                                    <a:pt x="9" y="1"/>
                                  </a:cubicBezTo>
                                  <a:cubicBezTo>
                                    <a:pt x="6" y="0"/>
                                    <a:pt x="1" y="2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1" y="12"/>
                                    <a:pt x="3" y="14"/>
                                    <a:pt x="6" y="15"/>
                                  </a:cubicBezTo>
                                  <a:cubicBezTo>
                                    <a:pt x="7" y="15"/>
                                    <a:pt x="7" y="15"/>
                                    <a:pt x="8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1" name="Freeform 253"/>
                          <wps:cNvSpPr/>
                          <wps:spPr bwMode="auto">
                            <a:xfrm>
                              <a:off x="7419" y="22315"/>
                              <a:ext cx="35" cy="33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6 h 7"/>
                                <a:gd name="T2" fmla="*/ 4 w 7"/>
                                <a:gd name="T3" fmla="*/ 6 h 7"/>
                                <a:gd name="T4" fmla="*/ 6 w 7"/>
                                <a:gd name="T5" fmla="*/ 4 h 7"/>
                                <a:gd name="T6" fmla="*/ 6 w 7"/>
                                <a:gd name="T7" fmla="*/ 2 h 7"/>
                                <a:gd name="T8" fmla="*/ 4 w 7"/>
                                <a:gd name="T9" fmla="*/ 0 h 7"/>
                                <a:gd name="T10" fmla="*/ 2 w 7"/>
                                <a:gd name="T11" fmla="*/ 0 h 7"/>
                                <a:gd name="T12" fmla="*/ 0 w 7"/>
                                <a:gd name="T13" fmla="*/ 2 h 7"/>
                                <a:gd name="T14" fmla="*/ 0 w 7"/>
                                <a:gd name="T15" fmla="*/ 4 h 7"/>
                                <a:gd name="T16" fmla="*/ 0 w 7"/>
                                <a:gd name="T17" fmla="*/ 4 h 7"/>
                                <a:gd name="T18" fmla="*/ 2 w 7"/>
                                <a:gd name="T19" fmla="*/ 6 h 7"/>
                                <a:gd name="T20" fmla="*/ 4 w 7"/>
                                <a:gd name="T21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4" y="6"/>
                                  </a:move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7" y="3"/>
                                    <a:pt x="7" y="3"/>
                                    <a:pt x="6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7"/>
                                    <a:pt x="4" y="7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2" name="Freeform 254"/>
                          <wps:cNvSpPr/>
                          <wps:spPr bwMode="auto">
                            <a:xfrm>
                              <a:off x="7401" y="21818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3" name="Freeform 255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4" name="Freeform 256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5" name="Freeform 257"/>
                          <wps:cNvSpPr/>
                          <wps:spPr bwMode="auto">
                            <a:xfrm>
                              <a:off x="7401" y="21812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6" name="Freeform 258"/>
                          <wps:cNvSpPr/>
                          <wps:spPr bwMode="auto">
                            <a:xfrm>
                              <a:off x="7629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6 h 6"/>
                                <a:gd name="T2" fmla="*/ 6 w 6"/>
                                <a:gd name="T3" fmla="*/ 4 h 6"/>
                                <a:gd name="T4" fmla="*/ 6 w 6"/>
                                <a:gd name="T5" fmla="*/ 2 h 6"/>
                                <a:gd name="T6" fmla="*/ 6 w 6"/>
                                <a:gd name="T7" fmla="*/ 2 h 6"/>
                                <a:gd name="T8" fmla="*/ 4 w 6"/>
                                <a:gd name="T9" fmla="*/ 0 h 6"/>
                                <a:gd name="T10" fmla="*/ 2 w 6"/>
                                <a:gd name="T11" fmla="*/ 0 h 6"/>
                                <a:gd name="T12" fmla="*/ 0 w 6"/>
                                <a:gd name="T13" fmla="*/ 2 h 6"/>
                                <a:gd name="T14" fmla="*/ 0 w 6"/>
                                <a:gd name="T15" fmla="*/ 4 h 6"/>
                                <a:gd name="T16" fmla="*/ 2 w 6"/>
                                <a:gd name="T17" fmla="*/ 6 h 6"/>
                                <a:gd name="T18" fmla="*/ 4 w 6"/>
                                <a:gd name="T1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4" y="6"/>
                                  </a:moveTo>
                                  <a:cubicBezTo>
                                    <a:pt x="5" y="6"/>
                                    <a:pt x="5" y="5"/>
                                    <a:pt x="6" y="4"/>
                                  </a:cubicBezTo>
                                  <a:cubicBezTo>
                                    <a:pt x="6" y="4"/>
                                    <a:pt x="6" y="3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5" y="1"/>
                                    <a:pt x="5" y="1"/>
                                    <a:pt x="4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7" name="Freeform 259"/>
                          <wps:cNvSpPr/>
                          <wps:spPr bwMode="auto">
                            <a:xfrm>
                              <a:off x="7479" y="22235"/>
                              <a:ext cx="50" cy="50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10 h 10"/>
                                <a:gd name="T2" fmla="*/ 10 w 10"/>
                                <a:gd name="T3" fmla="*/ 6 h 10"/>
                                <a:gd name="T4" fmla="*/ 10 w 10"/>
                                <a:gd name="T5" fmla="*/ 4 h 10"/>
                                <a:gd name="T6" fmla="*/ 6 w 10"/>
                                <a:gd name="T7" fmla="*/ 1 h 10"/>
                                <a:gd name="T8" fmla="*/ 4 w 10"/>
                                <a:gd name="T9" fmla="*/ 1 h 10"/>
                                <a:gd name="T10" fmla="*/ 0 w 10"/>
                                <a:gd name="T11" fmla="*/ 4 h 10"/>
                                <a:gd name="T12" fmla="*/ 0 w 10"/>
                                <a:gd name="T13" fmla="*/ 6 h 10"/>
                                <a:gd name="T14" fmla="*/ 4 w 10"/>
                                <a:gd name="T15" fmla="*/ 10 h 10"/>
                                <a:gd name="T16" fmla="*/ 6 w 10"/>
                                <a:gd name="T1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10"/>
                                  </a:moveTo>
                                  <a:cubicBezTo>
                                    <a:pt x="8" y="9"/>
                                    <a:pt x="9" y="8"/>
                                    <a:pt x="10" y="6"/>
                                  </a:cubicBezTo>
                                  <a:cubicBezTo>
                                    <a:pt x="10" y="6"/>
                                    <a:pt x="10" y="5"/>
                                    <a:pt x="10" y="4"/>
                                  </a:cubicBezTo>
                                  <a:cubicBezTo>
                                    <a:pt x="9" y="2"/>
                                    <a:pt x="8" y="1"/>
                                    <a:pt x="6" y="1"/>
                                  </a:cubicBezTo>
                                  <a:cubicBezTo>
                                    <a:pt x="5" y="0"/>
                                    <a:pt x="5" y="0"/>
                                    <a:pt x="4" y="1"/>
                                  </a:cubicBezTo>
                                  <a:cubicBezTo>
                                    <a:pt x="2" y="1"/>
                                    <a:pt x="1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1" y="8"/>
                                    <a:pt x="2" y="9"/>
                                    <a:pt x="4" y="10"/>
                                  </a:cubicBezTo>
                                  <a:cubicBezTo>
                                    <a:pt x="5" y="10"/>
                                    <a:pt x="5" y="10"/>
                                    <a:pt x="6" y="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8" name="Freeform 260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79" name="Freeform 261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0" name="Freeform 262"/>
                          <wps:cNvSpPr/>
                          <wps:spPr bwMode="auto">
                            <a:xfrm>
                              <a:off x="6983" y="21743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1" name="Freeform 263"/>
                          <wps:cNvSpPr/>
                          <wps:spPr bwMode="auto">
                            <a:xfrm>
                              <a:off x="6989" y="21749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2" name="Freeform 264"/>
                          <wps:cNvSpPr/>
                          <wps:spPr bwMode="auto">
                            <a:xfrm>
                              <a:off x="6915" y="21405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0 w 1"/>
                                <a:gd name="T4" fmla="*/ 1 w 1"/>
                                <a:gd name="T5" fmla="*/ 1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3" name="Freeform 265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0 h 1"/>
                                <a:gd name="T4" fmla="*/ 1 h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4" name="Freeform 266"/>
                          <wps:cNvSpPr/>
                          <wps:spPr bwMode="auto">
                            <a:xfrm>
                              <a:off x="6915" y="21400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5" name="Freeform 267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6" name="Freeform 268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7" name="Freeform 269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8" name="Freeform 270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89" name="Freeform 271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0" name="Freeform 272"/>
                          <wps:cNvSpPr/>
                          <wps:spPr bwMode="auto">
                            <a:xfrm>
                              <a:off x="6915" y="21459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1" name="Freeform 273"/>
                          <wps:cNvSpPr/>
                          <wps:spPr bwMode="auto">
                            <a:xfrm>
                              <a:off x="6915" y="21459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2" name="Freeform 274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3" name="Freeform 275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4" name="Freeform 276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5" name="Freeform 277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6" name="Freeform 278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7" name="Freeform 279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8" name="Freeform 280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099" name="Freeform 281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0" name="Oval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1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2" name="Freeform 284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3" name="Freeform 285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4" name="Freeform 286"/>
                          <wps:cNvSpPr/>
                          <wps:spPr bwMode="auto">
                            <a:xfrm>
                              <a:off x="7117" y="21808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5" name="Freeform 287"/>
                          <wps:cNvSpPr/>
                          <wps:spPr bwMode="auto">
                            <a:xfrm>
                              <a:off x="7063" y="2180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6" name="Oval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7" name="Freeform 289"/>
                          <wps:cNvSpPr/>
                          <wps:spPr bwMode="auto">
                            <a:xfrm>
                              <a:off x="7063" y="21808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8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09" name="Freeform 291"/>
                          <wps:cNvSpPr/>
                          <wps:spPr bwMode="auto">
                            <a:xfrm>
                              <a:off x="7395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0" name="Freeform 292"/>
                          <wps:cNvSpPr/>
                          <wps:spPr bwMode="auto">
                            <a:xfrm>
                              <a:off x="7336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1" name="Freeform 293"/>
                          <wps:cNvSpPr/>
                          <wps:spPr bwMode="auto">
                            <a:xfrm>
                              <a:off x="7401" y="2181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2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3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4" name="Freeform 296"/>
                          <wps:cNvSpPr/>
                          <wps:spPr bwMode="auto">
                            <a:xfrm>
                              <a:off x="7520" y="21613"/>
                              <a:ext cx="15" cy="6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2"/>
                                <a:gd name="T2" fmla="*/ 3 w 3"/>
                                <a:gd name="T3" fmla="*/ 0 h 12"/>
                                <a:gd name="T4" fmla="*/ 3 w 3"/>
                                <a:gd name="T5" fmla="*/ 12 h 12"/>
                                <a:gd name="T6" fmla="*/ 3 w 3"/>
                                <a:gd name="T7" fmla="*/ 12 h 12"/>
                                <a:gd name="T8" fmla="*/ 3 w 3"/>
                                <a:gd name="T9" fmla="*/ 12 h 12"/>
                                <a:gd name="T10" fmla="*/ 3 w 3"/>
                                <a:gd name="T11" fmla="*/ 12 h 12"/>
                                <a:gd name="T12" fmla="*/ 3 w 3"/>
                                <a:gd name="T13" fmla="*/ 0 h 12"/>
                                <a:gd name="T14" fmla="*/ 3 w 3"/>
                                <a:gd name="T15" fmla="*/ 0 h 12"/>
                                <a:gd name="T16" fmla="*/ 3 w 3"/>
                                <a:gd name="T1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0" y="4"/>
                                    <a:pt x="1" y="8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1" y="8"/>
                                    <a:pt x="1" y="4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5" name="Freeform 297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6" name="Freeform 298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7" name="Freeform 299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8" name="Freeform 300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19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75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0" name="Freeform 302"/>
                          <wps:cNvSpPr/>
                          <wps:spPr bwMode="auto">
                            <a:xfrm>
                              <a:off x="6993" y="21684"/>
                              <a:ext cx="17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 h 12"/>
                                <a:gd name="T2" fmla="*/ 2 w 3"/>
                                <a:gd name="T3" fmla="*/ 9 h 12"/>
                                <a:gd name="T4" fmla="*/ 1 w 3"/>
                                <a:gd name="T5" fmla="*/ 0 h 12"/>
                                <a:gd name="T6" fmla="*/ 1 w 3"/>
                                <a:gd name="T7" fmla="*/ 0 h 12"/>
                                <a:gd name="T8" fmla="*/ 0 w 3"/>
                                <a:gd name="T9" fmla="*/ 11 h 12"/>
                                <a:gd name="T10" fmla="*/ 0 w 3"/>
                                <a:gd name="T11" fmla="*/ 12 h 12"/>
                                <a:gd name="T12" fmla="*/ 0 w 3"/>
                                <a:gd name="T13" fmla="*/ 11 h 12"/>
                                <a:gd name="T14" fmla="*/ 0 w 3"/>
                                <a:gd name="T15" fmla="*/ 1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0" y="11"/>
                                  </a:moveTo>
                                  <a:cubicBezTo>
                                    <a:pt x="1" y="11"/>
                                    <a:pt x="1" y="10"/>
                                    <a:pt x="2" y="9"/>
                                  </a:cubicBezTo>
                                  <a:cubicBezTo>
                                    <a:pt x="3" y="6"/>
                                    <a:pt x="3" y="3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3" y="4"/>
                                    <a:pt x="3" y="8"/>
                                    <a:pt x="0" y="11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1" name="Freeform 303"/>
                          <wps:cNvSpPr/>
                          <wps:spPr bwMode="auto">
                            <a:xfrm>
                              <a:off x="6998" y="2168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2" name="Freeform 304"/>
                          <wps:cNvSpPr/>
                          <wps:spPr bwMode="auto">
                            <a:xfrm>
                              <a:off x="6993" y="21738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1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3" name="Freeform 305"/>
                          <wps:cNvSpPr/>
                          <wps:spPr bwMode="auto">
                            <a:xfrm>
                              <a:off x="7191" y="21808"/>
                              <a:ext cx="11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4" name="Freeform 306"/>
                          <wps:cNvSpPr/>
                          <wps:spPr bwMode="auto">
                            <a:xfrm>
                              <a:off x="7202" y="21753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5" name="Freeform 307"/>
                          <wps:cNvSpPr/>
                          <wps:spPr bwMode="auto">
                            <a:xfrm>
                              <a:off x="7206" y="21753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6" name="Freeform 308"/>
                          <wps:cNvSpPr/>
                          <wps:spPr bwMode="auto">
                            <a:xfrm>
                              <a:off x="718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7" name="Freeform 309"/>
                          <wps:cNvSpPr/>
                          <wps:spPr bwMode="auto">
                            <a:xfrm>
                              <a:off x="7182" y="21734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8" name="Freeform 310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29" name="Freeform 311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0" name="Oval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1" name="Freeform 313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2" name="Freeform 314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3" name="Oval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4" name="Freeform 316"/>
                          <wps:cNvSpPr/>
                          <wps:spPr bwMode="auto">
                            <a:xfrm>
                              <a:off x="6924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5" name="Freeform 317"/>
                          <wps:cNvSpPr/>
                          <wps:spPr bwMode="auto">
                            <a:xfrm>
                              <a:off x="6929" y="21474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6" name="Freeform 318"/>
                          <wps:cNvSpPr/>
                          <wps:spPr bwMode="auto">
                            <a:xfrm>
                              <a:off x="7410" y="21550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7" name="Freeform 319"/>
                          <wps:cNvSpPr/>
                          <wps:spPr bwMode="auto">
                            <a:xfrm>
                              <a:off x="7416" y="21550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0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8" name="Freeform 320"/>
                          <wps:cNvSpPr/>
                          <wps:spPr bwMode="auto">
                            <a:xfrm>
                              <a:off x="7390" y="21524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39" name="Freeform 321"/>
                          <wps:cNvSpPr/>
                          <wps:spPr bwMode="auto">
                            <a:xfrm>
                              <a:off x="7390" y="2152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0" name="Freeform 322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1" name="Freeform 323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2" name="Freeform 324"/>
                          <wps:cNvSpPr/>
                          <wps:spPr bwMode="auto">
                            <a:xfrm>
                              <a:off x="713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3" name="Freeform 325"/>
                          <wps:cNvSpPr/>
                          <wps:spPr bwMode="auto">
                            <a:xfrm>
                              <a:off x="7137" y="21734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4" name="Freeform 326"/>
                          <wps:cNvSpPr/>
                          <wps:spPr bwMode="auto">
                            <a:xfrm>
                              <a:off x="7117" y="21753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  <a:gd name="T3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5" name="Oval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7" y="2175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6" name="Freeform 328"/>
                          <wps:cNvSpPr/>
                          <wps:spPr bwMode="auto">
                            <a:xfrm>
                              <a:off x="7117" y="2175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7" name="Freeform 329"/>
                          <wps:cNvSpPr/>
                          <wps:spPr bwMode="auto">
                            <a:xfrm>
                              <a:off x="7529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48" name="Freeform 330"/>
                          <wps:cNvSpPr/>
                          <wps:spPr bwMode="auto">
                            <a:xfrm>
                              <a:off x="7529" y="21480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2149" name="椭圆 14"/>
                        <wps:cNvSpPr/>
                        <wps:spPr>
                          <a:xfrm>
                            <a:off x="1683" y="22164"/>
                            <a:ext cx="410" cy="41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3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50" name="圆角矩形 841"/>
                        <wps:cNvSpPr/>
                        <wps:spPr bwMode="auto">
                          <a:xfrm>
                            <a:off x="2221" y="22164"/>
                            <a:ext cx="10033" cy="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1D3D4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05pt;margin-top:678.35pt;height:26.3pt;width:529.45pt;z-index:251581440;mso-width-relative:page;mso-height-relative:page;" coordorigin="1664,22145" coordsize="10589,526" o:gfxdata="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">
                <o:lock v:ext="edit" aspectratio="f"/>
                <v:group id="组合 516" o:spid="_x0000_s1026" o:spt="203" style="position:absolute;left:1664;top:22145;height:527;width:527;" coordorigin="6387,20661" coordsize="1687,1686" o:gfxdata="UEsDBAoAAAAAAIdO4kAAAAAAAAAAAAAAAAAEAAAAZHJzL1BLAwQUAAAACACHTuJA2SZF2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8kM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SZF2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510" o:spid="_x0000_s1026" o:spt="203" style="position:absolute;left:6449;top:20661;height:1687;width:1625;" coordorigin="6449,20661" coordsize="1625,1687" o:gfxdata="UEsDBAoAAAAAAIdO4kAAAAAAAAAAAAAAAAAEAAAAZHJzL1BLAwQUAAAACACHTuJAKfTbrb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8kc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fTbr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" o:spid="_x0000_s1026" o:spt="100" style="position:absolute;left:7484;top:21337;height:59;width:50;" filled="t" stroked="f" coordsize="10,12" o:gfxdata="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Y6+bsAAADd&#10;AAAADwAAAAAAAAABACAAAAAiAAAAZHJzL2Rvd25yZXYueG1sUEsBAhQAFAAAAAgAh07iQDMvBZ47&#10;AAAAOQAAABAAAAAAAAAAAQAgAAAACgEAAGRycy9zaGFwZXhtbC54bWxQSwUGAAAAAAYABgBbAQAA&#10;tAMAAAAA&#10;" path="m10,0c7,3,4,3,0,1c0,3,1,4,1,6c1,8,1,9,0,11c3,9,7,10,10,12c10,11,9,11,9,10c8,7,8,3,10,0xe">
                      <v:path o:connectlocs="50,0;0,4;5,29;0,54;50,59;45,49;50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6840;top:21106;height:791;width:789;" filled="t" stroked="f" coordsize="159,159" o:gfxdata="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3tsL4A&#10;AADdAAAADwAAAAAAAAABACAAAAAiAAAAZHJzL2Rvd25yZXYueG1sUEsBAhQAFAAAAAgAh07iQDMv&#10;BZ47AAAAOQAAABAAAAAAAAAAAQAgAAAADQEAAGRycy9zaGFwZXhtbC54bWxQSwUGAAAAAAYABgBb&#10;AQAAtwMAAAAA&#10;" path="m16,100c16,100,16,100,16,100c16,100,16,100,16,100c16,100,16,100,16,100c16,100,16,100,16,100c16,100,16,100,16,100c16,101,17,101,17,101c17,101,17,101,17,101c17,101,17,101,17,101c18,101,19,101,19,102c19,102,19,102,19,102c19,102,19,102,19,102c22,104,25,104,28,102c29,103,28,103,28,103c27,105,27,107,27,109c28,111,28,112,29,113c29,113,29,113,29,113c30,114,31,115,32,116c32,116,32,116,32,116c35,118,39,118,42,116c42,118,41,120,41,121c41,123,42,125,43,127c39,125,35,125,31,128c31,129,31,129,30,129c30,129,30,129,30,129c30,129,30,129,30,129c30,129,30,129,29,129c29,130,29,130,29,130c26,135,27,140,31,143c35,146,39,146,43,143c43,143,43,143,43,143c44,142,44,142,45,141c45,141,45,141,45,141c47,138,48,134,45,130c49,132,52,132,56,130c56,130,56,130,56,130c56,130,56,130,57,130c57,130,56,130,56,130c54,134,55,137,57,141c57,141,57,141,57,141c57,141,57,141,57,141c57,141,57,141,57,141c58,142,58,142,59,143c59,143,59,143,59,143c60,144,61,145,63,145c66,145,68,145,71,143c70,146,69,148,69,150c70,153,71,155,73,157c76,159,80,159,83,157c89,154,90,149,87,144c88,144,89,145,90,145c93,146,96,145,99,143c99,143,100,142,100,142c100,142,100,142,100,142c100,142,100,142,100,142c101,140,102,138,102,136c103,134,102,133,102,131c102,131,101,131,101,130c105,132,108,132,112,130c112,130,112,131,112,131c110,135,110,138,113,142c113,142,113,142,113,142c113,142,114,142,114,143c114,143,114,143,114,143c114,143,114,143,114,143c114,143,115,143,115,144c119,146,124,145,127,142c130,139,131,134,128,130c128,130,128,130,128,129c128,129,129,130,129,130c132,131,134,132,137,131c143,129,146,121,142,116c142,116,142,116,142,116c142,116,142,116,142,116c141,115,141,114,140,114c136,111,133,111,129,113c131,110,131,106,129,102c133,104,136,104,140,102c140,102,140,102,140,102c140,102,140,102,140,102c140,102,140,102,140,102c140,102,140,102,140,102c140,102,140,102,140,102c141,101,142,100,142,100c142,100,142,100,142,100c145,96,145,92,143,89c143,89,142,88,143,88c147,90,151,90,154,87c157,85,159,80,157,76c154,70,149,69,143,72c143,71,143,71,143,71c145,68,145,64,143,61c143,61,142,60,142,60c141,60,141,59,140,58c140,58,140,58,140,58c137,56,133,55,130,57c131,55,131,54,131,52c131,50,130,49,130,47c134,49,137,49,140,46c140,46,140,46,140,46c140,46,140,46,140,46c140,46,140,46,140,46c141,46,141,45,142,45c142,45,142,45,142,45c142,45,142,45,142,45c142,44,142,44,142,44c145,40,145,35,141,32c138,28,133,28,129,31c129,31,128,31,128,31c130,28,131,24,129,21c127,15,120,13,114,17c114,17,114,17,114,17c114,17,114,17,114,17c114,18,113,18,113,18c110,22,110,26,112,30c109,28,105,28,101,30c103,26,103,22,101,18c100,18,100,17,99,17c99,17,99,17,99,17c99,17,98,16,98,16c96,15,93,14,90,15c89,16,88,16,87,17c89,12,89,8,86,4c83,1,79,0,75,2c69,5,68,10,71,16c67,14,64,14,61,16c61,17,60,17,59,17c58,17,58,17,57,18c57,18,57,18,57,18c57,18,57,18,57,18c57,18,57,18,57,18c58,19,58,20,56,20c55,23,55,26,57,30c54,29,52,28,50,28c49,28,47,29,46,30c46,30,46,30,46,30c45,31,44,32,43,33c43,33,43,33,43,33c43,33,43,33,43,33c41,36,41,40,42,43c42,43,42,43,42,43c39,42,36,42,33,43c32,43,32,44,32,44c32,44,32,44,32,44c32,44,32,44,32,44c31,44,30,45,29,46c29,46,29,46,29,46c29,47,29,47,29,47c27,50,27,53,28,57c29,57,29,57,29,57c25,56,22,55,19,57c19,58,19,59,18,58c17,58,17,59,16,59c16,59,16,59,16,59c16,59,16,60,16,60c16,61,16,61,15,62c15,62,15,62,15,62c15,62,15,62,15,62c13,65,13,68,15,71c16,72,16,72,16,72c15,72,15,72,15,72c15,72,15,72,15,72c15,72,15,71,14,71c11,70,7,70,4,72c1,74,0,78,0,82c1,86,4,88,7,89c10,90,13,89,15,88c13,91,13,95,15,98c15,98,15,98,15,98c16,98,16,99,16,100xm71,143c72,142,72,142,73,141c72,142,72,142,71,143xm84,130c82,134,82,137,84,141c82,140,80,139,79,139c77,139,75,140,73,141c75,138,75,134,74,131c74,131,74,131,74,131c74,131,74,130,73,130c74,130,74,130,74,131c78,132,81,132,84,130xm60,126c61,123,61,120,60,117c63,118,66,118,70,117c68,120,68,123,69,126c69,126,69,126,69,126c70,126,70,126,70,127c70,127,69,126,69,126c66,125,63,125,60,127c60,127,60,127,60,127c60,127,60,127,60,127c60,127,60,127,59,127c59,127,60,126,60,126xm88,117c91,118,94,118,97,117c96,120,96,123,98,127c94,125,91,125,87,127c89,124,89,121,88,117xm126,128c125,127,123,126,121,126c119,126,117,126,115,127c117,124,117,120,115,116c119,118,122,118,126,116c124,120,124,124,126,128xm112,113c108,111,105,111,102,113c103,109,103,106,102,103c105,105,108,105,111,103c110,106,110,109,112,113xm80,104c81,104,82,104,82,104c82,103,83,103,83,103c83,104,83,104,83,104c83,105,83,105,82,106c82,108,82,110,83,112c80,111,77,111,74,112c75,109,76,106,74,103c76,104,78,104,80,104xm56,103c54,106,54,109,56,112c52,111,49,111,46,113c48,109,48,106,46,103c49,104,52,104,56,103xm74,19c74,19,74,19,74,19c74,19,73,19,73,19c74,19,74,19,74,19c78,21,81,21,85,19c84,20,83,22,83,24c83,26,83,28,84,30c80,28,77,28,73,30c75,26,76,23,74,19xm60,33c63,35,67,35,70,33c69,36,68,39,70,43c66,41,63,41,60,43c62,40,62,36,60,33xm88,43c90,40,90,37,88,33c91,35,95,35,98,33c96,36,96,40,98,43c96,42,95,42,93,42c91,42,90,42,88,43xm115,44c117,40,117,36,115,33c119,35,124,35,127,32c126,34,125,36,125,38c125,40,125,42,126,44c123,42,119,42,115,44xm46,47c49,49,53,49,56,47c54,50,54,53,56,57c53,55,50,55,46,57c48,53,48,50,46,47xm75,56c76,53,76,51,75,48c78,49,80,49,84,48c82,51,82,53,83,56c80,55,78,55,75,56xm102,57c104,54,103,51,102,47c105,49,108,49,112,47c110,51,110,54,112,57c108,55,105,55,102,57xm32,60c35,63,39,63,42,61c41,64,41,68,42,71c39,69,36,69,32,71c34,67,34,64,32,60xm69,62c68,64,68,67,69,69c69,70,69,70,68,70c66,69,63,69,61,70c62,67,62,64,61,61c64,63,66,63,69,62xm89,70c90,67,90,65,89,62c92,63,94,63,97,62c96,65,96,67,97,70c94,69,92,69,89,70xm116,71c117,67,117,64,116,61c119,63,122,63,126,61c124,64,124,68,126,71c122,70,119,69,116,71xm18,75c18,75,18,75,18,75c18,75,18,75,18,75c18,74,17,74,17,74c18,74,18,74,18,74c21,76,25,76,28,75c27,78,27,82,28,85c25,83,21,83,17,86c20,82,20,78,18,75xm55,76c54,78,54,81,55,84c52,83,49,83,46,84c48,81,48,78,46,75c49,76,52,77,55,76xm102,84c103,81,103,79,102,76c102,76,102,76,103,76c105,77,108,77,111,76c110,78,110,81,111,84c111,84,111,84,111,84c111,84,111,84,111,85c111,85,111,85,111,84c108,83,107,83,102,84xm83,76c82,79,82,79,83,84c80,83,77,83,75,84c76,81,76,78,75,76c77,76,79,77,83,76xm129,85c131,82,131,78,129,75c133,77,136,77,139,75c139,75,139,75,139,75c140,75,140,74,140,74c140,75,140,75,140,75c138,79,138,82,140,86c136,84,133,83,129,85xm126,99c122,97,119,97,116,99c117,96,117,93,116,90c116,90,116,90,116,90c116,90,116,90,116,90c116,90,115,89,116,89c116,89,116,89,116,89c119,91,122,90,125,89c124,92,124,95,126,99xm88,98c89,95,90,93,89,90c93,91,94,91,97,90c96,93,96,95,97,98c94,97,91,97,88,98xm69,90c68,92,68,95,69,98c66,97,63,97,60,98c62,95,62,92,61,89c62,90,63,90,65,90c66,90,67,90,69,90xm32,89c35,90,38,90,42,89c40,92,40,95,42,99c38,97,35,97,32,99c34,95,34,92,32,89xe">
                      <v:path o:connectlocs="79,497;94,507;158,577;148,641;213,711;277,646;282,701;362,781;496,706;555,651;570,716;704,577;694,507;704,497;709,358;645,283;694,228;640,154;560,89;486,79;302,79;277,99;213,164;158,218;143,283;74,308;74,358;74,487;416,646;362,646;342,626;297,631;431,631;625,577;555,562;411,557;228,562;367,94;297,164;436,164;570,164;277,233;416,238;555,283;158,298;342,308;575,353;89,373;84,427;272,378;550,417;372,417;689,373;575,492;620,442;436,487;342,447" o:connectangles="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6900;top:21654;height:110;width:110;" filled="t" stroked="f" coordsize="22,22" o:gfxdata="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fUPq8AAAA&#10;3QAAAA8AAAAAAAAAAQAgAAAAIgAAAGRycy9kb3ducmV2LnhtbFBLAQIUABQAAAAIAIdO4kAzLwWe&#10;OwAAADkAAAAQAAAAAAAAAAEAIAAAAAsBAABkcnMvc2hhcGV4bWwueG1sUEsFBgAAAAAGAAYAWwEA&#10;ALUDAAAAAA==&#10;" path="m18,19c18,19,18,19,18,19c19,19,19,18,19,18c19,18,19,18,19,17c22,14,22,10,20,6c20,6,20,6,20,6c18,5,17,4,17,3c17,3,17,3,17,3c16,3,16,3,15,3c11,0,5,2,3,7c0,12,3,18,8,20c11,22,14,21,17,19c17,19,17,19,17,19c17,19,18,19,18,18c18,19,18,19,18,19xe">
                      <v:path o:connectlocs="90,95;90,95;95,90;95,85;100,30;100,30;85,15;85,15;75,15;15,35;40,100;85,95;85,95;90,90;90,9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6983;top:21669;height:15;width:15;" filled="t" stroked="f" coordsize="3,3" o:gfxdata="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xGEL4A&#10;AADdAAAADwAAAAAAAAABACAAAAAiAAAAZHJzL2Rvd25yZXYueG1sUEsBAhQAFAAAAAgAh07iQDMv&#10;BZ47AAAAOQAAABAAAAAAAAAAAQAgAAAADQEAAGRycy9zaGFwZXhtbC54bWxQSwUGAAAAAAYABgBb&#10;AQAAtwMAAAAA&#10;" path="m3,3c3,3,3,3,3,3c3,3,3,3,3,3c3,3,3,3,3,3c3,3,3,3,3,3c2,2,1,1,0,0c0,0,0,0,0,0c0,0,0,0,0,0c0,1,1,2,3,3xe">
                      <v:path o:connectlocs="15,15;15,15;15,15;15,15;15,15;0,0;0,0;0,0;15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6989;top:21743;height:6;width:4;" filled="t" stroked="f" coordsize="1,1" o:gfxdata="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s606vQAA&#10;AN0AAAAPAAAAAAAAAAEAIAAAACIAAABkcnMvZG93bnJldi54bWxQSwECFAAUAAAACACHTuJAMy8F&#10;njsAAAA5AAAAEAAAAAAAAAABACAAAAAMAQAAZHJzL3NoYXBleG1sLnhtbFBLBQYAAAAABgAGAFsB&#10;AAC2AwAAAAA=&#10;" path="m0,1c0,1,0,1,0,1c0,1,0,1,0,1c0,1,0,1,0,1c1,1,1,1,1,0c1,0,1,0,1,0c1,0,1,1,0,1xe">
                      <v:path o:connectlocs="0,6;0,6;0,6;0,6;4,0;4,0;0,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6903;top:21246;height:110;width:100;" filled="t" stroked="f" coordsize="20,22" o:gfxdata="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TIIG8AAAA&#10;3QAAAA8AAAAAAAAAAQAgAAAAIgAAAGRycy9kb3ducmV2LnhtbFBLAQIUABQAAAAIAIdO4kAzLwWe&#10;OwAAADkAAAAQAAAAAAAAAAEAIAAAAAsBAABkcnMvc2hhcGV4bWwueG1sUEsFBgAAAAAGAAYAWwEA&#10;ALUDAAAAAA==&#10;" path="m19,15c19,14,20,13,20,12c20,9,20,7,19,5c18,5,18,4,18,4c18,4,17,3,17,3c17,3,17,3,17,3c17,3,16,3,16,2c16,2,16,2,15,2c12,0,8,0,5,3c1,5,0,9,1,13c3,19,10,22,16,18c16,18,16,18,16,18c17,17,18,16,19,15xe">
                      <v:path o:connectlocs="95,75;100,60;95,25;90,20;85,15;85,15;80,10;75,10;25,15;5,65;80,90;80,90;95,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6974;top:21171;height:110;width:104;" filled="t" stroked="f" coordsize="21,22" o:gfxdata="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mOsS8AAAA&#10;3QAAAA8AAAAAAAAAAQAgAAAAIgAAAGRycy9kb3ducmV2LnhtbFBLAQIUABQAAAAIAIdO4kAzLwWe&#10;OwAAADkAAAAQAAAAAAAAAAEAIAAAAAsBAABkcnMvc2hhcGV4bWwueG1sUEsFBgAAAAAGAAYAWwEA&#10;ALUDAAAAAA==&#10;" path="m3,18c3,18,3,18,3,18c4,18,4,18,4,19c4,19,4,19,4,19c8,22,12,22,15,20c15,20,15,20,16,20c16,18,17,17,19,17c19,17,19,17,19,17c19,16,19,16,19,16c21,11,19,5,14,3c9,0,4,3,2,8c0,11,1,14,3,17c3,17,3,17,3,18xe">
                      <v:path o:connectlocs="14,90;14,90;19,95;19,95;74,100;79,100;94,85;94,85;94,80;69,15;9,40;14,85;14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7523;top:21595;height:98;width:100;" filled="t" stroked="f" coordsize="20,20" o:gfxdata="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NeK74A&#10;AADdAAAADwAAAAAAAAABACAAAAAiAAAAZHJzL2Rvd25yZXYueG1sUEsBAhQAFAAAAAgAh07iQDMv&#10;BZ47AAAAOQAAABAAAAAAAAAAAQAgAAAADQEAAGRycy9zaGFwZXhtbC54bWxQSwUGAAAAAAYABgBb&#10;AQAAtwMAAAAA&#10;" path="m2,4c2,4,2,4,2,4c2,4,2,4,2,4c0,8,0,12,2,16c3,16,3,17,4,17c4,17,4,17,4,17c4,17,4,18,5,18c8,20,13,20,16,17c19,14,20,10,19,6c17,2,13,0,9,0c7,0,6,1,4,2c4,2,4,2,4,2c4,2,4,2,4,2c4,3,3,3,2,4xe">
                      <v:path o:connectlocs="10,19;10,19;10,19;10,78;20,83;20,83;25,88;80,83;95,29;45,0;20,9;20,9;20,9;10,19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7535;top:21604;height:9;width:9;" filled="t" stroked="f" coordsize="2,2" o:gfxdata="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T9ub4A&#10;AADdAAAADwAAAAAAAAABACAAAAAiAAAAZHJzL2Rvd25yZXYueG1sUEsBAhQAFAAAAAgAh07iQDMv&#10;BZ47AAAAOQAAABAAAAAAAAAAAQAgAAAADQEAAGRycy9zaGFwZXhtbC54bWxQSwUGAAAAAAYABgBb&#10;AQAAtwMAAAAA&#10;" path="m0,2c0,2,0,2,0,2c0,2,0,2,0,2c1,1,2,1,2,0c2,0,2,0,2,0c2,0,1,1,0,2c0,2,0,2,0,2xe">
                      <v:path o:connectlocs="0,9;0,9;0,9;9,0;9,0;0,9;0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7523;top:21316;height:104;width:106;" filled="t" stroked="f" coordsize="21,21" o:gfxdata="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WNp6vQAA&#10;AN0AAAAPAAAAAAAAAAEAIAAAACIAAABkcnMvZG93bnJldi54bWxQSwECFAAUAAAACACHTuJAMy8F&#10;njsAAAA5AAAAEAAAAAAAAAABACAAAAAMAQAAZHJzL3NoYXBleG1sLnhtbFBLBQYAAAAABgAGAFsB&#10;AAC2AwAAAAA=&#10;" path="m2,4c2,4,2,4,2,4c2,4,2,4,2,4c0,7,0,11,1,14c1,15,2,15,2,16c2,16,2,16,2,16c3,16,4,17,4,18c9,21,14,20,18,16c21,12,20,6,16,3c14,1,9,0,4,3c4,3,3,4,3,4c2,4,2,4,2,4xe">
                      <v:path o:connectlocs="10,19;10,19;10,19;5,69;10,79;10,79;20,89;90,79;80,14;20,14;15,19;10,19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7535;top:21337;height:0;width:0;" filled="t" stroked="f" coordsize="0,0" o:gfxdata="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jdA74A&#10;AADdAAAADwAAAAAAAAABACAAAAAiAAAAZHJzL2Rvd25yZXYueG1sUEsBAhQAFAAAAAgAh07iQDMv&#10;BZ47AAAAOQAAABAAAAAAAAAAAQAgAAAADQEAAGRycy9zaGFwZXhtbC54bWxQSwUGAAAAAAYABgBb&#10;AQAAtwMAAAAA&#10;" path="m0,0c0,0,0,0,0,0c0,0,0,0,0,0c0,0,0,0,0,0c0,0,0,0,0,0c0,0,0,0,0,0xe">
                      <v:path o:connectlocs="0,0;0,0;0,0;0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7535;top:21396;height:9;width:9;" filled="t" stroked="f" coordsize="2,2" o:gfxdata="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pVIn&#10;wAAAAN0AAAAPAAAAAAAAAAEAIAAAACIAAABkcnMvZG93bnJldi54bWxQSwECFAAUAAAACACHTuJA&#10;My8FnjsAAAA5AAAAEAAAAAAAAAABACAAAAAPAQAAZHJzL3NoYXBleG1sLnhtbFBLBQYAAAAABgAG&#10;AFsBAAC5AwAAAAA=&#10;" path="m0,0c0,0,0,0,0,0c0,0,0,0,0,0c1,1,1,2,2,2c2,1,1,0,0,0xe">
                      <v:path o:connectlocs="0,0;0,0;0,0;9,9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7316;top:21797;height:106;width:104;" filled="t" stroked="f" coordsize="21,21" o:gfxdata="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x04IvQAA&#10;AN0AAAAPAAAAAAAAAAEAIAAAACIAAABkcnMvZG93bnJldi54bWxQSwECFAAUAAAACACHTuJAMy8F&#10;njsAAAA5AAAAEAAAAAAAAAABACAAAAAMAQAAZHJzL3NoYXBleG1sLnhtbFBLBQYAAAAABgAGAFsB&#10;AAC2AwAAAAA=&#10;" path="m17,3c13,0,9,0,5,2c5,2,5,3,5,3c4,3,4,4,3,4c3,5,2,5,2,5c0,10,1,15,5,18c10,21,15,20,18,16c20,13,21,8,18,4c17,4,17,3,17,3xe">
                      <v:path o:connectlocs="84,15;24,10;24,15;14,20;9,25;24,90;89,80;89,20;84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7330;top:21808;height:9;width:11;" filled="t" stroked="f" coordsize="2,2" o:gfxdata="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1S1c&#10;wAAAAN0AAAAPAAAAAAAAAAEAIAAAACIAAABkcnMvZG93bnJldi54bWxQSwECFAAUAAAACACHTuJA&#10;My8FnjsAAAA5AAAAEAAAAAAAAAABACAAAAAPAQAAZHJzL3NoYXBleG1sLnhtbFBLBQYAAAAABgAG&#10;AFsBAAC5AwAAAAA=&#10;" path="m2,1c2,1,2,0,2,0c2,0,2,1,1,1c1,1,1,1,1,1c1,1,0,2,0,2c1,2,1,1,2,1xe">
                      <v:path o:connectlocs="11,4;11,0;5,4;5,4;0,9;11,4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7321;top:21112;height:100;width:95;" filled="t" stroked="f" coordsize="19,20" o:gfxdata="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XcDL4A&#10;AADdAAAADwAAAAAAAAABACAAAAAiAAAAZHJzL2Rvd25yZXYueG1sUEsBAhQAFAAAAAgAh07iQDMv&#10;BZ47AAAAOQAAABAAAAAAAAAAAQAgAAAADQEAAGRycy9zaGFwZXhtbC54bWxQSwUGAAAAAAYABgBb&#10;AQAAtwMAAAAA&#10;" path="m4,17c4,17,4,17,4,17c8,20,12,20,16,17c16,17,16,17,16,17c16,17,17,16,17,16c17,16,17,16,17,16c17,16,17,16,17,16c18,14,19,12,19,10c19,5,15,0,10,0c5,0,0,4,0,9c0,12,1,14,2,16c2,16,2,16,2,16c3,16,3,17,4,17xe">
                      <v:path o:connectlocs="20,85;20,85;80,85;80,85;85,80;85,80;85,80;95,50;50,0;0,45;10,80;10,80;20,8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7043;top:21106;height:110;width:104;" filled="t" stroked="f" coordsize="21,22" o:gfxdata="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ezsIrsAAADd&#10;AAAADwAAAAAAAAABACAAAAAiAAAAZHJzL2Rvd25yZXYueG1sUEsBAhQAFAAAAAgAh07iQDMvBZ47&#10;AAAAOQAAABAAAAAAAAAAAQAgAAAACgEAAGRycy9zaGFwZXhtbC54bWxQSwUGAAAAAAYABgBbAQAA&#10;tAMAAAAA&#10;" path="m16,18c16,18,16,18,16,18c17,17,17,17,18,17c19,17,19,16,20,16c19,16,19,17,18,17c18,16,18,16,19,15c21,11,20,6,16,3c12,0,7,0,4,4c0,7,0,12,3,16c5,20,11,22,16,18c16,18,16,18,16,18c16,18,16,18,16,18c16,18,16,18,16,18xe">
                      <v:path o:connectlocs="79,90;79,90;89,85;99,80;89,85;94,75;79,15;19,20;14,80;79,90;79,90;79,90;79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7122;top:21186;height:11;width:20;" filled="t" stroked="f" coordsize="4,2" o:gfxdata="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3GQG8AAAA&#10;3QAAAA8AAAAAAAAAAQAgAAAAIgAAAGRycy9kb3ducmV2LnhtbFBLAQIUABQAAAAIAIdO4kAzLwWe&#10;OwAAADkAAAAQAAAAAAAAAAEAIAAAAAsBAABkcnMvc2hhcGV4bWwueG1sUEsFBgAAAAAGAAYAWwEA&#10;ALUDAAAAAA==&#10;" path="m2,1c1,1,1,1,0,2c0,2,0,2,0,2c0,2,0,2,0,2c0,2,0,2,0,2c1,1,1,1,2,1c3,1,4,1,4,0c3,0,3,1,2,1xe">
                      <v:path o:connectlocs="10,5;0,11;0,11;0,11;0,11;10,5;20,0;10,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6835;top:21311;height:104;width:110;" filled="t" stroked="f" coordsize="22,21" o:gfxdata="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fYxrsAAADd&#10;AAAADwAAAAAAAAABACAAAAAiAAAAZHJzL2Rvd25yZXYueG1sUEsBAhQAFAAAAAgAh07iQDMvBZ47&#10;AAAAOQAAABAAAAAAAAAAAQAgAAAACgEAAGRycy9zaGFwZXhtbC54bWxQSwUGAAAAAAYABgBbAQAA&#10;tAMAAAAA&#10;" path="m17,18c17,18,17,18,17,18c17,18,18,17,19,17c19,17,20,17,20,16c19,16,19,17,18,17c18,17,18,17,18,17c22,13,21,6,16,3c12,0,5,2,3,6c0,11,2,17,7,20c10,21,13,21,16,19c16,19,16,19,16,19c16,19,16,19,16,19c16,19,17,19,17,18xe">
                      <v:path o:connectlocs="85,89;85,89;95,84;100,79;90,84;90,84;80,14;15,29;35,99;80,94;80,94;80,94;85,89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6918;top:21391;height:9;width:15;" filled="t" stroked="f" coordsize="3,2" o:gfxdata="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e4br4A&#10;AADdAAAADwAAAAAAAAABACAAAAAiAAAAZHJzL2Rvd25yZXYueG1sUEsBAhQAFAAAAAgAh07iQDMv&#10;BZ47AAAAOQAAABAAAAAAAAAAAQAgAAAADQEAAGRycy9zaGFwZXhtbC54bWxQSwUGAAAAAAYABgBb&#10;AQAAtwMAAAAA&#10;" path="m2,1c1,1,0,2,0,2c0,2,0,2,0,2c0,2,0,2,0,2c0,2,0,2,0,2c0,2,0,2,0,2c1,2,1,1,2,1c3,2,3,1,3,0c3,1,2,1,2,1xe">
                      <v:path o:connectlocs="10,4;0,9;0,9;0,9;0,9;0,9;10,4;15,0;10,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7043;top:21797;height:100;width:100;" filled="t" stroked="f" coordsize="20,20" o:gfxdata="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sWur4A&#10;AADdAAAADwAAAAAAAAABACAAAAAiAAAAZHJzL2Rvd25yZXYueG1sUEsBAhQAFAAAAAgAh07iQDMv&#10;BZ47AAAAOQAAABAAAAAAAAAAAQAgAAAADQEAAGRycy9zaGFwZXhtbC54bWxQSwUGAAAAAAYABgBb&#10;AQAAtwMAAAAA&#10;" path="m16,2c16,2,16,2,16,2c14,1,13,1,11,0c8,0,6,1,4,3c3,3,3,3,3,4c3,4,3,4,3,4c3,4,3,4,3,4c1,6,0,8,1,11c1,16,5,20,10,20c15,20,19,16,20,11c20,8,19,6,18,4c18,4,18,4,18,4c17,4,16,3,16,2xe">
                      <v:path o:connectlocs="80,10;80,10;55,0;20,15;15,20;15,20;15,20;5,55;50,100;100,55;90,20;90,20;80,1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7122;top:21808;height:9;width:9;" filled="t" stroked="f" coordsize="2,2" o:gfxdata="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PLUovQAA&#10;AN0AAAAPAAAAAAAAAAEAIAAAACIAAABkcnMvZG93bnJldi54bWxQSwECFAAUAAAACACHTuJAMy8F&#10;njsAAAA5AAAAEAAAAAAAAAABACAAAAAMAQAAZHJzL3NoYXBleG1sLnhtbFBLBQYAAAAABgAGAFsB&#10;AAC2AwAAAAA=&#10;" path="m0,0c0,0,0,0,0,0c0,0,0,0,0,0c0,0,0,0,0,0c0,1,1,2,2,2c2,2,2,2,2,2c2,2,2,2,2,2c1,1,1,1,0,0xe">
                      <v:path o:connectlocs="0,0;0,0;0,0;0,0;9,9;9,9;9,9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6835;top:21589;height:104;width:104;" filled="t" stroked="f" coordsize="21,21" o:gfxdata="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NmO6/&#10;AAAA3QAAAA8AAAAAAAAAAQAgAAAAIgAAAGRycy9kb3ducmV2LnhtbFBLAQIUABQAAAAIAIdO4kAz&#10;LwWeOwAAADkAAAAQAAAAAAAAAAEAIAAAAA4BAABkcnMvc2hhcGV4bWwueG1sUEsFBgAAAAAGAAYA&#10;WwEAALgDAAAAAA==&#10;" path="m4,17c7,21,13,21,17,18c20,15,21,10,19,5c18,5,18,5,18,4c18,4,18,4,18,4c17,4,17,4,17,3c17,3,17,3,17,3c16,3,16,3,16,3c16,3,16,3,16,3c16,3,16,3,16,3c16,2,15,2,15,2c11,0,6,1,3,5c0,9,0,14,4,17xe">
                      <v:path o:connectlocs="19,84;84,89;94,24;89,19;89,19;84,14;84,14;79,14;79,14;79,14;74,9;14,24;19,8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6918;top:21604;height:6;width:6;" filled="t" stroked="f" coordsize="1,1" o:gfxdata="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PSQb4A&#10;AADdAAAADwAAAAAAAAABACAAAAAiAAAAZHJzL2Rvd25yZXYueG1sUEsBAhQAFAAAAAgAh07iQDMv&#10;BZ47AAAAOQAAABAAAAAAAAAAAQAgAAAADQEAAGRycy9zaGFwZXhtbC54bWxQSwUGAAAAAAYABgBb&#10;AQAAtwMAAAAA&#10;" path="m0,0c0,0,0,0,0,0c0,0,0,0,0,0c0,0,0,0,0,0c0,1,0,1,1,1c1,1,1,1,1,1c1,1,1,1,1,1c1,1,0,1,0,0xe">
                      <v:path o:connectlocs="0,0;0,0;0,0;0,0;6,6;6,6;6,6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7598;top:21391;height:95;width:91;" filled="t" stroked="f" coordsize="18,19" o:gfxdata="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U3dQ&#10;wAAAAN0AAAAPAAAAAAAAAAEAIAAAACIAAABkcnMvZG93bnJldi54bWxQSwECFAAUAAAACACHTuJA&#10;My8FnjsAAAA5AAAAEAAAAAAAAAABACAAAAAPAQAAZHJzL3NoYXBleG1sLnhtbFBLBQYAAAAABgAG&#10;AFsBAAC5AwAAAAA=&#10;" path="m0,9c0,14,4,18,9,18c14,19,18,14,18,9c18,4,14,0,9,0c4,0,0,4,0,9xe">
                      <v:path o:connectlocs="0,45;45,90;91,45;45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2" o:spid="_x0000_s1026" o:spt="3" type="#_x0000_t3" style="position:absolute;left:7594;top:21530;height:89;width:95;" filled="t" stroked="f" coordsize="21600,21600" o:gfxdata="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kWut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7117;top:21043;height:93;width:89;" filled="t" stroked="f" coordsize="18,19" o:gfxdata="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NTLy8AAAA&#10;3QAAAA8AAAAAAAAAAQAgAAAAIgAAAGRycy9kb3ducmV2LnhtbFBLAQIUABQAAAAIAIdO4kAzLwWe&#10;OwAAADkAAAAQAAAAAAAAAAEAIAAAAAsBAABkcnMvc2hhcGV4bWwueG1sUEsFBgAAAAAGAAYAWwEA&#10;ALUDAAAAAA==&#10;" path="m9,0c4,0,0,4,0,10c0,15,4,19,9,19c14,19,18,15,18,10c18,5,14,1,9,0xe">
                      <v:path o:connectlocs="44,0;0,48;44,93;89,48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4" o:spid="_x0000_s1026" o:spt="3" type="#_x0000_t3" style="position:absolute;left:7117;top:21873;height:89;width:89;" filled="t" stroked="f" coordsize="21600,21600" o:gfxdata="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duVW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7251;top:21047;height:89;width:95;" filled="t" stroked="f" coordsize="19,18" o:gfxdata="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enK7sAAADd&#10;AAAADwAAAAAAAAABACAAAAAiAAAAZHJzL2Rvd25yZXYueG1sUEsBAhQAFAAAAAgAh07iQDMvBZ47&#10;AAAAOQAAABAAAAAAAAAAAQAgAAAACgEAAGRycy9zaGFwZXhtbC54bWxQSwUGAAAAAAYABgBbAQAA&#10;tAMAAAAA&#10;" path="m10,18c15,18,19,14,19,9c19,4,15,0,10,0c5,0,1,4,1,9c0,14,5,18,10,18xe">
                      <v:path o:connectlocs="50,89;95,44;50,0;5,44;50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6" o:spid="_x0000_s1026" o:spt="3" type="#_x0000_t3" style="position:absolute;left:7251;top:21873;height:89;width:95;" filled="t" stroked="f" coordsize="21600,21600" o:gfxdata="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6ot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7" o:spid="_x0000_s1026" o:spt="3" type="#_x0000_t3" style="position:absolute;left:6775;top:21391;height:89;width:89;" filled="t" stroked="f" coordsize="21600,21600" o:gfxdata="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w2w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8" o:spid="_x0000_s1026" o:spt="3" type="#_x0000_t3" style="position:absolute;left:6770;top:21524;height:95;width:95;" filled="t" stroked="f" coordsize="21600,21600" o:gfxdata="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CTW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9" o:spid="_x0000_s1026" o:spt="3" type="#_x0000_t3" style="position:absolute;left:7460;top:21803;height:89;width:89;" filled="t" stroked="f" coordsize="21600,21600" o:gfxdata="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fwcr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7460;top:21118;height:89;width:93;" filled="t" stroked="f" coordsize="19,18" o:gfxdata="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Klgi1twAAAN0AAAAP&#10;AAAAAAAAAAEAIAAAACIAAABkcnMvZG93bnJldi54bWxQSwECFAAUAAAACACHTuJAMy8FnjsAAAA5&#10;AAAAEAAAAAAAAAABACAAAAAGAQAAZHJzL3NoYXBleG1sLnhtbFBLBQYAAAAABgAGAFsBAACwAwAA&#10;AAA=&#10;" path="m9,0c4,0,0,4,0,9c0,14,4,18,9,18c14,18,18,14,19,9c19,4,14,0,9,0xe">
                      <v:path o:connectlocs="44,0;0,44;44,89;93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7529;top:21734;height:93;width:89;" filled="t" stroked="f" coordsize="18,19" o:gfxdata="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/ve2/&#10;AAAA3QAAAA8AAAAAAAAAAQAgAAAAIgAAAGRycy9kb3ducmV2LnhtbFBLAQIUABQAAAAIAIdO4kAz&#10;LwWeOwAAADkAAAAQAAAAAAAAAAEAIAAAAA4BAABkcnMvc2hhcGV4bWwueG1sUEsFBgAAAAAGAAYA&#10;WwEAALgDAAAAAA==&#10;" path="m18,9c18,4,14,0,9,0c4,0,0,4,0,9c0,14,4,19,9,19c14,19,18,15,18,9xe">
                      <v:path o:connectlocs="89,44;44,0;0,44;44,93;89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2" o:spid="_x0000_s1026" o:spt="3" type="#_x0000_t3" style="position:absolute;left:7529;top:21183;height:93;width:89;" filled="t" stroked="f" coordsize="21600,21600" o:gfxdata="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KWQL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6840;top:21734;height:89;width:93;" filled="t" stroked="f" coordsize="19,18" o:gfxdata="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KXlB5twAAAN0AAAAP&#10;AAAAAAAAAAEAIAAAACIAAABkcnMvZG93bnJldi54bWxQSwECFAAUAAAACACHTuJAMy8FnjsAAAA5&#10;AAAAEAAAAAAAAAABACAAAAAGAQAAZHJzL3NoYXBleG1sLnhtbFBLBQYAAAAABgAGAFsBAACwAwAA&#10;AAA=&#10;" path="m9,18c15,18,19,14,19,9c19,4,15,0,10,0c5,0,0,4,0,9c0,14,4,18,9,18xe">
                      <v:path o:connectlocs="44,89;93,44;48,0;0,44;44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4" o:spid="_x0000_s1026" o:spt="3" type="#_x0000_t3" style="position:absolute;left:6909;top:21803;height:89;width:95;" filled="t" stroked="f" coordsize="21600,21600" o:gfxdata="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t1/n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45" o:spid="_x0000_s1026" o:spt="3" type="#_x0000_t3" style="position:absolute;left:6844;top:21183;height:93;width:89;" filled="t" stroked="f" coordsize="21600,21600" o:gfxdata="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F7Hk7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6" o:spid="_x0000_s1026" o:spt="100" style="position:absolute;left:6909;top:21112;height:95;width:95;" filled="t" stroked="f" coordsize="19,19" o:gfxdata="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IUcbsAAADd&#10;AAAADwAAAAAAAAABACAAAAAiAAAAZHJzL2Rvd25yZXYueG1sUEsBAhQAFAAAAAgAh07iQDMvBZ47&#10;AAAAOQAAABAAAAAAAAAAAQAgAAAACgEAAGRycy9zaGFwZXhtbC54bWxQSwUGAAAAAAYABgBbAQAA&#10;tAMAAAAA&#10;" path="m0,9c0,14,4,19,9,19c14,19,19,15,19,10c19,5,15,0,10,0c5,0,1,4,0,9xe">
                      <v:path o:connectlocs="0,45;45,95;95,50;50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7" o:spid="_x0000_s1026" o:spt="100" style="position:absolute;left:7598;top:21663;height:95;width:91;" filled="t" stroked="f" coordsize="18,19" o:gfxdata="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moACvQAA&#10;AN0AAAAPAAAAAAAAAAEAIAAAACIAAABkcnMvZG93bnJldi54bWxQSwECFAAUAAAACACHTuJAMy8F&#10;njsAAAA5AAAAEAAAAAAAAAABACAAAAAMAQAAZHJzL3NoYXBleG1sLnhtbFBLBQYAAAAABgAGAFsB&#10;AAC2AwAAAAA=&#10;" path="m18,10c18,5,14,1,9,1c4,0,0,4,0,9c0,14,4,19,9,19c14,19,18,15,18,10xe">
                      <v:path o:connectlocs="91,50;45,5;0,45;45,95;91,5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7598;top:21251;height:95;width:91;" filled="t" stroked="f" coordsize="18,19" o:gfxdata="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1iWZvQAA&#10;AN0AAAAPAAAAAAAAAAEAIAAAACIAAABkcnMvZG93bnJldi54bWxQSwECFAAUAAAACACHTuJAMy8F&#10;njsAAAA5AAAAEAAAAAAAAAABACAAAAAMAQAAZHJzL3NoYXBleG1sLnhtbFBLBQYAAAAABgAGAFsB&#10;AAC2AwAAAAA=&#10;" path="m9,0c4,0,0,4,0,9c0,14,4,19,9,19c14,19,18,15,18,10c18,5,14,1,9,0xe">
                      <v:path o:connectlocs="45,0;0,45;45,95;91,50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9" o:spid="_x0000_s1026" o:spt="3" type="#_x0000_t3" style="position:absolute;left:7390;top:21873;height:89;width:89;" filled="t" stroked="f" coordsize="21600,21600" o:gfxdata="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E82W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7390;top:21047;height:89;width:95;" filled="t" stroked="f" coordsize="19,18" o:gfxdata="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E+sIItwAAAN0AAAAP&#10;AAAAAAAAAAEAIAAAACIAAABkcnMvZG93bnJldi54bWxQSwECFAAUAAAACACHTuJAMy8FnjsAAAA5&#10;AAAAEAAAAAAAAAABACAAAAAGAQAAZHJzL3NoYXBleG1sLnhtbFBLBQYAAAAABgAGAFsBAACwAwAA&#10;AAA=&#10;" path="m9,0c4,0,0,4,0,9c0,14,4,18,9,18c14,18,18,14,18,9c19,4,15,0,9,0xe">
                      <v:path o:connectlocs="45,0;0,44;45,89;90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1" o:spid="_x0000_s1026" o:spt="3" type="#_x0000_t3" style="position:absolute;left:6978;top:21873;height:89;width:91;" filled="t" stroked="f" coordsize="21600,21600" o:gfxdata="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vFdN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2" o:spid="_x0000_s1026" o:spt="3" type="#_x0000_t3" style="position:absolute;left:6978;top:21047;height:89;width:91;" filled="t" stroked="f" coordsize="21600,21600" o:gfxdata="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Dy1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3" o:spid="_x0000_s1026" o:spt="3" type="#_x0000_t3" style="position:absolute;left:6775;top:21251;height:89;width:89;" filled="t" stroked="f" coordsize="21600,21600" o:gfxdata="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Imyh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4" o:spid="_x0000_s1026" o:spt="3" type="#_x0000_t3" style="position:absolute;left:6775;top:21663;height:89;width:89;" filled="t" stroked="f" coordsize="21600,21600" o:gfxdata="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bsk6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7668;top:21459;height:91;width:89;" filled="t" stroked="f" coordsize="18,18" o:gfxdata="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wsur4A&#10;AADdAAAADwAAAAAAAAABACAAAAAiAAAAZHJzL2Rvd25yZXYueG1sUEsBAhQAFAAAAAgAh07iQDMv&#10;BZ47AAAAOQAAABAAAAAAAAAAAQAgAAAADQEAAGRycy9zaGFwZXhtbC54bWxQSwUGAAAAAAYABgBb&#10;AQAAtwMAAAAA&#10;" path="m9,0c4,0,0,4,0,9c0,14,4,18,9,18c13,18,18,14,18,9c18,4,14,0,9,0xe">
                      <v:path o:connectlocs="44,0;0,45;44,91;89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6" o:spid="_x0000_s1026" o:spt="3" type="#_x0000_t3" style="position:absolute;left:7187;top:21942;height:89;width:89;" filled="t" stroked="f" coordsize="21600,21600" o:gfxdata="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v01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7" o:spid="_x0000_s1026" o:spt="3" type="#_x0000_t3" style="position:absolute;left:7187;top:20978;height:89;width:89;" filled="t" stroked="f" coordsize="21600,21600" o:gfxdata="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GWqi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8" o:spid="_x0000_s1026" o:spt="3" type="#_x0000_t3" style="position:absolute;left:6707;top:21459;height:91;width:89;" filled="t" stroked="f" coordsize="21600,21600" o:gfxdata="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Vc85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7668;top:21598;height:91;width:84;" filled="t" stroked="f" coordsize="17,18" o:gfxdata="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Z+MP&#10;wAAAAN0AAAAPAAAAAAAAAAEAIAAAACIAAABkcnMvZG93bnJldi54bWxQSwECFAAUAAAACACHTuJA&#10;My8FnjsAAAA5AAAAEAAAAAAAAAABACAAAAAPAQAAZHJzL3NoYXBleG1sLnhtbFBLBQYAAAAABgAG&#10;AFsBAAC5AwAAAAA=&#10;" path="m17,9c17,4,14,0,9,0c4,0,0,4,0,9c0,14,4,17,9,17c13,18,17,14,17,9xe">
                      <v:path o:connectlocs="84,45;44,0;0,45;44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0" o:spid="_x0000_s1026" o:spt="3" type="#_x0000_t3" style="position:absolute;left:7668;top:21326;height:85;width:89;" filled="t" stroked="f" coordsize="21600,21600" o:gfxdata="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4b+0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" o:spid="_x0000_s1026" o:spt="100" style="position:absolute;left:7327;top:21942;height:89;width:84;" filled="t" stroked="f" coordsize="17,18" o:gfxdata="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Eny6/&#10;AAAA3QAAAA8AAAAAAAAAAQAgAAAAIgAAAGRycy9kb3ducmV2LnhtbFBLAQIUABQAAAAIAIdO4kAz&#10;LwWeOwAAADkAAAAQAAAAAAAAAAEAIAAAAA4BAABkcnMvc2hhcGV4bWwueG1sUEsFBgAAAAAGAAYA&#10;WwEAALgDAAAAAA==&#10;" path="m8,18c13,18,17,14,17,9c17,4,13,0,9,0c4,0,0,4,0,9c0,14,3,18,8,18xe">
                      <v:path o:connectlocs="39,89;84,44;44,0;0,44;39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" o:spid="_x0000_s1026" o:spt="100" style="position:absolute;left:7327;top:20978;height:89;width:84;" filled="t" stroked="f" coordsize="17,18" o:gfxdata="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iDq1vQAA&#10;AN0AAAAPAAAAAAAAAAEAIAAAACIAAABkcnMvZG93bnJldi54bWxQSwECFAAUAAAACACHTuJAMy8F&#10;njsAAAA5AAAAEAAAAAAAAAABACAAAAAMAQAAZHJzL3NoYXBleG1sLnhtbFBLBQYAAAAABgAGAFsB&#10;AAC2AwAAAAA=&#10;" path="m9,0c4,0,0,4,0,9c0,14,4,18,8,18c13,18,17,14,17,9c17,4,14,0,9,0xe">
                      <v:path o:connectlocs="44,0;0,44;39,89;84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" o:spid="_x0000_s1026" o:spt="100" style="position:absolute;left:7048;top:20978;height:89;width:89;" filled="t" stroked="f" coordsize="18,18" o:gfxdata="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cYXK8AAAA&#10;3QAAAA8AAAAAAAAAAQAgAAAAIgAAAGRycy9kb3ducmV2LnhtbFBLAQIUABQAAAAIAIdO4kAzLwWe&#10;OwAAADkAAAAQAAAAAAAAAAEAIAAAAAsBAABkcnMvc2hhcGV4bWwueG1sUEsFBgAAAAAGAAYAWwEA&#10;ALUDAAAAAA==&#10;" path="m9,0c5,0,1,4,1,9c0,14,4,18,9,18c14,18,18,14,18,9c18,4,14,0,9,0xe">
                      <v:path o:connectlocs="44,0;4,44;44,89;89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4" o:spid="_x0000_s1026" o:spt="3" type="#_x0000_t3" style="position:absolute;left:7048;top:21942;height:85;width:89;" filled="t" stroked="f" coordsize="21600,21600" o:gfxdata="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u5H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" o:spid="_x0000_s1026" o:spt="100" style="position:absolute;left:6707;top:21598;height:85;width:89;" filled="t" stroked="f" coordsize="18,17" o:gfxdata="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e66WbsAAADd&#10;AAAADwAAAAAAAAABACAAAAAiAAAAZHJzL2Rvd25yZXYueG1sUEsBAhQAFAAAAAgAh07iQDMvBZ47&#10;AAAAOQAAABAAAAAAAAAAAQAgAAAACgEAAGRycy9zaGFwZXhtbC54bWxQSwUGAAAAAAYABgBbAQAA&#10;tAMAAAAA&#10;" path="m9,17c14,17,18,13,18,9c18,4,14,0,9,0c4,0,0,4,0,8c0,13,4,17,9,17xe">
                      <v:path o:connectlocs="44,85;89,45;44,0;0,40;44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6" o:spid="_x0000_s1026" o:spt="3" type="#_x0000_t3" style="position:absolute;left:6707;top:21322;height:89;width:89;" filled="t" stroked="f" coordsize="21600,21600" o:gfxdata="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x6E8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67" o:spid="_x0000_s1026" o:spt="3" type="#_x0000_t3" style="position:absolute;left:7598;top:21808;height:84;width:85;" filled="t" stroked="f" coordsize="21600,21600" o:gfxdata="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zBqF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" o:spid="_x0000_s1026" o:spt="100" style="position:absolute;left:7535;top:21047;height:89;width:84;" filled="t" stroked="f" coordsize="17,18" o:gfxdata="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S0HWr4A&#10;AADdAAAADwAAAAAAAAABACAAAAAiAAAAZHJzL2Rvd25yZXYueG1sUEsBAhQAFAAAAAgAh07iQDMv&#10;BZ47AAAAOQAAABAAAAAAAAAAAQAgAAAADQEAAGRycy9zaGFwZXhtbC54bWxQSwUGAAAAAAYABgBb&#10;AQAAtwMAAAAA&#10;" path="m8,0c3,1,0,4,0,9c0,14,4,18,8,17c13,17,17,14,17,9c17,4,13,0,8,0xe">
                      <v:path o:connectlocs="39,0;0,44;39,84;84,44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9" o:spid="_x0000_s1026" o:spt="3" type="#_x0000_t3" style="position:absolute;left:7529;top:21877;height:85;width:85;" filled="t" stroked="f" coordsize="21600,21600" o:gfxdata="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Hyts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7598;top:21118;height:84;width:91;" filled="t" stroked="f" coordsize="18,17" o:gfxdata="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vFce8AAAA&#10;3QAAAA8AAAAAAAAAAQAgAAAAIgAAAGRycy9kb3ducmV2LnhtbFBLAQIUABQAAAAIAIdO4kAzLwWe&#10;OwAAADkAAAAQAAAAAAAAAAEAIAAAAAsBAABkcnMvc2hhcGV4bWwueG1sUEsFBgAAAAAGAAYAWwEA&#10;ALUDAAAAAA==&#10;" path="m9,0c4,0,0,4,0,9c0,13,4,17,9,17c14,17,18,13,17,9c17,4,14,0,9,0xe">
                      <v:path o:connectlocs="45,0;0,44;45,84;85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1" o:spid="_x0000_s1026" o:spt="3" type="#_x0000_t3" style="position:absolute;left:6844;top:21873;height:84;width:85;" filled="t" stroked="f" coordsize="21600,21600" o:gfxdata="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sLG3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72" o:spid="_x0000_s1026" o:spt="3" type="#_x0000_t3" style="position:absolute;left:6775;top:21808;height:80;width:84;" filled="t" stroked="f" coordsize="21600,21600" o:gfxdata="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wUL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6775;top:21118;height:84;width:84;" filled="t" stroked="f" coordsize="17,17" o:gfxdata="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smC+vQAA&#10;AN0AAAAPAAAAAAAAAAEAIAAAACIAAABkcnMvZG93bnJldi54bWxQSwECFAAUAAAACACHTuJAMy8F&#10;njsAAAA5AAAAEAAAAAAAAAABACAAAAAMAQAAZHJzL3NoYXBleG1sLnhtbFBLBQYAAAAABgAGAFsB&#10;AAC2AwAAAAA=&#10;" path="m0,9c1,13,4,17,9,17c14,17,17,13,17,9c17,4,14,0,9,0c4,0,0,4,0,9xe">
                      <v:path o:connectlocs="0,44;44,84;84,44;44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4" o:spid="_x0000_s1026" o:spt="3" type="#_x0000_t3" style="position:absolute;left:6844;top:21047;height:85;width:85;" filled="t" stroked="f" coordsize="21600,21600" o:gfxdata="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Ivw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" o:spid="_x0000_s1026" o:spt="100" style="position:absolute;left:7737;top:21530;height:84;width:85;" filled="t" stroked="f" coordsize="17,17" o:gfxdata="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F11RvQAA&#10;AN0AAAAPAAAAAAAAAAEAIAAAACIAAABkcnMvZG93bnJldi54bWxQSwECFAAUAAAACACHTuJAMy8F&#10;njsAAAA5AAAAEAAAAAAAAAABACAAAAAMAQAAZHJzL3NoYXBleG1sLnhtbFBLBQYAAAAABgAGAFsB&#10;AAC2AwAAAAA=&#10;" path="m17,9c17,4,13,1,9,1c4,0,0,4,0,9c0,13,4,17,8,17c13,17,17,14,17,9xe">
                      <v:path o:connectlocs="85,44;45,4;0,44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" o:spid="_x0000_s1026" o:spt="100" style="position:absolute;left:7668;top:21738;height:85;width:84;" filled="t" stroked="f" coordsize="17,17" o:gfxdata="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W/jKvQAA&#10;AN0AAAAPAAAAAAAAAAEAIAAAACIAAABkcnMvZG93bnJldi54bWxQSwECFAAUAAAACACHTuJAMy8F&#10;njsAAAA5AAAAEAAAAAAAAAABACAAAAAMAQAAZHJzL3NoYXBleG1sLnhtbFBLBQYAAAAABgAGAFsB&#10;AAC2AwAAAAA=&#10;" path="m17,9c17,4,13,0,9,0c4,0,0,4,0,8c0,13,4,17,8,17c13,17,17,13,17,9xe">
                      <v:path o:connectlocs="84,45;44,0;0,40;39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" o:spid="_x0000_s1026" o:spt="100" style="position:absolute;left:7668;top:21186;height:85;width:84;" filled="t" stroked="f" coordsize="17,17" o:gfxdata="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Ilmvb4A&#10;AADdAAAADwAAAAAAAAABACAAAAAiAAAAZHJzL2Rvd25yZXYueG1sUEsBAhQAFAAAAAgAh07iQDMv&#10;BZ47AAAAOQAAABAAAAAAAAAAAQAgAAAADQEAAGRycy9zaGFwZXhtbC54bWxQSwUGAAAAAAYABgBb&#10;AQAAtwMAAAAA&#10;" path="m9,0c4,0,1,4,1,9c0,13,4,17,9,17c13,17,17,13,17,9c17,4,14,0,9,0xe">
                      <v:path o:connectlocs="44,0;4,45;44,85;84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" o:spid="_x0000_s1026" o:spt="100" style="position:absolute;left:7737;top:21396;height:84;width:85;" filled="t" stroked="f" coordsize="17,17" o:gfxdata="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xcMmvQAA&#10;AN0AAAAPAAAAAAAAAAEAIAAAACIAAABkcnMvZG93bnJldi54bWxQSwECFAAUAAAACACHTuJAMy8F&#10;njsAAAA5AAAAEAAAAAAAAAABACAAAAAMAQAAZHJzL3NoYXBleG1sLnhtbFBLBQYAAAAABgAGAFsB&#10;AAC2AwAAAAA=&#10;" path="m17,8c17,4,13,0,9,0c4,0,0,3,0,8c0,13,4,16,9,17c13,17,17,13,17,8xe">
                      <v:path o:connectlocs="85,39;45,0;0,39;45,84;85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7464;top:20984;height:78;width:85;" filled="t" stroked="f" coordsize="17,16" o:gfxdata="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EbeWvQAA&#10;AN0AAAAPAAAAAAAAAAEAIAAAACIAAABkcnMvZG93bnJldi54bWxQSwECFAAUAAAACACHTuJAMy8F&#10;njsAAAA5AAAAEAAAAAAAAAABACAAAAAMAQAAZHJzL3NoYXBleG1sLnhtbFBLBQYAAAAABgAGAFsB&#10;AAC2AwAAAAA=&#10;" path="m8,0c4,0,0,3,0,8c0,13,4,16,8,16c13,16,17,13,17,8c17,4,13,0,8,0xe">
                      <v:path o:connectlocs="40,0;0,39;40,78;85,39;4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7464;top:21948;height:80;width:80;" filled="t" stroked="f" coordsize="16,16" o:gfxdata="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1q/dvQAA&#10;AN0AAAAPAAAAAAAAAAEAIAAAACIAAABkcnMvZG93bnJldi54bWxQSwECFAAUAAAACACHTuJAMy8F&#10;njsAAAA5AAAAEAAAAAAAAAABACAAAAAMAQAAZHJzL3NoYXBleG1sLnhtbFBLBQYAAAAABgAGAFsB&#10;AAC2AwAAAAA=&#10;" path="m16,8c16,3,13,0,8,0c3,0,0,3,0,8c0,13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7256;top:22011;height:85;width:85;" filled="t" stroked="f" coordsize="17,17" o:gfxdata="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x8FI&#10;wAAAAN0AAAAPAAAAAAAAAAEAIAAAACIAAABkcnMvZG93bnJldi54bWxQSwECFAAUAAAACACHTuJA&#10;My8FnjsAAAA5AAAAEAAAAAAAAAABACAAAAAPAQAAZHJzL3NoYXBleG1sLnhtbFBLBQYAAAAABgAG&#10;AFsBAAC5AwAAAAA=&#10;" path="m8,17c13,17,17,13,17,9c17,4,13,0,9,0c4,0,0,4,0,9c0,13,4,17,8,17xe">
                      <v:path o:connectlocs="40,85;85,45;45,0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7122;top:22011;height:85;width:80;" filled="t" stroked="f" coordsize="16,17" o:gfxdata="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XZSS8AAAA&#10;3QAAAA8AAAAAAAAAAQAgAAAAIgAAAGRycy9kb3ducmV2LnhtbFBLAQIUABQAAAAIAIdO4kAzLwWe&#10;OwAAADkAAAAQAAAAAAAAAAEAIAAAAAsBAABkcnMvc2hhcGV4bWwueG1sUEsFBgAAAAAGAAYAWwEA&#10;ALUDAAAAAA==&#10;" path="m16,9c16,4,13,0,8,0c3,0,0,4,0,8c0,13,3,17,8,17c12,17,16,13,16,9xe">
                      <v:path o:connectlocs="80,45;40,0;0,40;40,85;8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" o:spid="_x0000_s1026" o:spt="100" style="position:absolute;left:7256;top:20913;height:85;width:85;" filled="t" stroked="f" coordsize="17,17" o:gfxdata="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fqkvQAA&#10;AN0AAAAPAAAAAAAAAAEAIAAAACIAAABkcnMvZG93bnJldi54bWxQSwECFAAUAAAACACHTuJAMy8F&#10;njsAAAA5AAAAEAAAAAAAAAABACAAAAAMAQAAZHJzL3NoYXBleG1sLnhtbFBLBQYAAAAABgAGAFsB&#10;AAC2AwAAAAA=&#10;" path="m0,8c0,13,4,17,9,17c13,17,17,13,17,8c17,4,13,0,9,0c4,0,1,4,0,8xe">
                      <v:path o:connectlocs="0,40;45,85;85,40;45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4" o:spid="_x0000_s1026" o:spt="3" type="#_x0000_t3" style="position:absolute;left:6915;top:21942;height:85;width:84;" filled="t" stroked="f" coordsize="21600,21600" o:gfxdata="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m12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7122;top:20913;height:80;width:80;" filled="t" stroked="f" coordsize="16,16" o:gfxdata="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8mlm/&#10;AAAA3QAAAA8AAAAAAAAAAQAgAAAAIgAAAGRycy9kb3ducmV2LnhtbFBLAQIUABQAAAAIAIdO4kAz&#10;LwWeOwAAADkAAAAQAAAAAAAAAAEAIAAAAA4BAABkcnMvc2hhcGV4bWwueG1sUEsFBgAAAAAGAAYA&#10;WwEAALgDAAAAAA==&#10;" path="m0,8c0,13,4,16,8,16c13,16,16,13,16,8c16,4,13,0,8,0c4,0,0,3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6" o:spid="_x0000_s1026" o:spt="3" type="#_x0000_t3" style="position:absolute;left:6710;top:21738;height:80;width:80;" filled="t" stroked="f" coordsize="21600,21600" o:gfxdata="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LIg1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7" o:spid="_x0000_s1026" o:spt="3" type="#_x0000_t3" style="position:absolute;left:6710;top:21186;height:85;width:80;" filled="t" stroked="f" coordsize="21600,21600" o:gfxdata="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/hZC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8" o:spid="_x0000_s1026" o:spt="3" type="#_x0000_t3" style="position:absolute;left:6915;top:20984;height:78;width:84;" filled="t" stroked="f" coordsize="21600,21600" o:gfxdata="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7Kz2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9" o:spid="_x0000_s1026" o:spt="3" type="#_x0000_t3" style="position:absolute;left:6642;top:21396;height:78;width:84;" filled="t" stroked="f" coordsize="21600,21600" o:gfxdata="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LSer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0" o:spid="_x0000_s1026" o:spt="100" style="position:absolute;left:6642;top:21530;height:84;width:80;" filled="t" stroked="f" coordsize="16,17" o:gfxdata="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haSK8AAAA&#10;3QAAAA8AAAAAAAAAAQAgAAAAIgAAAGRycy9kb3ducmV2LnhtbFBLAQIUABQAAAAIAIdO4kAzLwWe&#10;OwAAADkAAAAQAAAAAAAAAAEAIAAAAAsBAABkcnMvc2hhcGV4bWwueG1sUEsFBgAAAAAGAAYAWwEA&#10;ALUDAAAAAA==&#10;" path="m0,9c0,13,4,17,8,17c13,17,16,13,16,9c16,4,13,0,8,0c3,0,0,4,0,9xe">
                      <v:path o:connectlocs="0,44;40,84;80,44;40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1" o:spid="_x0000_s1026" o:spt="100" style="position:absolute;left:7737;top:21669;height:84;width:85;" filled="t" stroked="f" coordsize="17,17" o:gfxdata="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HleV&#10;wAAAAN0AAAAPAAAAAAAAAAEAIAAAACIAAABkcnMvZG93bnJldi54bWxQSwECFAAUAAAACACHTuJA&#10;My8FnjsAAAA5AAAAEAAAAAAAAAABACAAAAAPAQAAZHJzL3NoYXBleG1sLnhtbFBLBQYAAAAABgAG&#10;AFsBAAC5AwAAAAA=&#10;" path="m17,9c17,4,13,1,9,0c4,0,0,4,0,8c0,13,4,17,8,17c13,17,16,13,17,9xe">
                      <v:path o:connectlocs="85,44;45,0;0,39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2" o:spid="_x0000_s1026" o:spt="100" style="position:absolute;left:7743;top:21257;height:84;width:80;" filled="t" stroked="f" coordsize="16,17" o:gfxdata="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O8/m8AAAA&#10;3QAAAA8AAAAAAAAAAQAgAAAAIgAAAGRycy9kb3ducmV2LnhtbFBLAQIUABQAAAAIAIdO4kAzLwWe&#10;OwAAADkAAAAQAAAAAAAAAAEAIAAAAAsBAABkcnMvc2hhcGV4bWwueG1sUEsFBgAAAAAGAAYAWwEA&#10;ALUDAAAAAA==&#10;" path="m16,8c16,4,12,0,8,0c3,0,0,4,0,9c0,13,3,17,8,17c12,17,16,13,16,8xe">
                      <v:path o:connectlocs="80,39;40,0;0,44;40,84;80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7395;top:20913;height:80;width:84;" filled="t" stroked="f" coordsize="17,16" o:gfxdata="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8uMu74A&#10;AADdAAAADwAAAAAAAAABACAAAAAiAAAAZHJzL2Rvd25yZXYueG1sUEsBAhQAFAAAAAgAh07iQDMv&#10;BZ47AAAAOQAAABAAAAAAAAAAAQAgAAAADQEAAGRycy9zaGFwZXhtbC54bWxQSwUGAAAAAAYABgBb&#10;AQAAtwMAAAAA&#10;" path="m8,0c4,0,0,4,0,8c0,13,4,16,8,16c13,16,17,13,17,8c16,4,13,0,8,0xe">
                      <v:path o:connectlocs="39,0;0,40;39,80;84,40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7395;top:22016;height:80;width:80;" filled="t" stroked="f" coordsize="16,16" o:gfxdata="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MlPC/&#10;AAAA3QAAAA8AAAAAAAAAAQAgAAAAIgAAAGRycy9kb3ducmV2LnhtbFBLAQIUABQAAAAIAIdO4kAz&#10;LwWeOwAAADkAAAAQAAAAAAAAAAEAIAAAAA4BAABkcnMvc2hhcGV4bWwueG1sUEsFBgAAAAAGAAYA&#10;WwEAALgDAAAAAA==&#10;" path="m16,8c16,3,13,0,8,0c4,0,0,3,0,8c0,12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6983;top:22011;height:85;width:80;" filled="t" stroked="f" coordsize="16,17" o:gfxdata="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+VBhvQAA&#10;AN0AAAAPAAAAAAAAAAEAIAAAACIAAABkcnMvZG93bnJldi54bWxQSwECFAAUAAAACACHTuJAMy8F&#10;njsAAAA5AAAAEAAAAAAAAAABACAAAAAMAQAAZHJzL3NoYXBleG1sLnhtbFBLBQYAAAAABgAGAFsB&#10;AAC2AwAAAAA=&#10;" path="m8,17c13,16,16,13,16,8c16,4,13,0,8,1c4,1,0,4,0,9c0,13,4,17,8,17xe">
                      <v:path o:connectlocs="40,85;80,40;40,5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6" o:spid="_x0000_s1026" o:spt="100" style="position:absolute;left:6642;top:21669;height:84;width:80;" filled="t" stroked="f" coordsize="16,17" o:gfxdata="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19fq8AAAA&#10;3QAAAA8AAAAAAAAAAQAgAAAAIgAAAGRycy9kb3ducmV2LnhtbFBLAQIUABQAAAAIAIdO4kAzLwWe&#10;OwAAADkAAAAQAAAAAAAAAAEAIAAAAAsBAABkcnMvc2hhcGV4bWwueG1sUEsFBgAAAAAGAAYAWwEA&#10;ALUDAAAAAA==&#10;" path="m10,16c14,15,16,12,16,8c16,4,13,1,9,0c5,0,0,3,0,7c0,8,0,9,0,10c1,11,1,12,1,13c4,16,7,17,10,16xe">
                      <v:path o:connectlocs="50,79;80,39;45,0;0,34;0,49;5,64;50,7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6983;top:20913;height:80;width:80;" filled="t" stroked="f" coordsize="16,16" o:gfxdata="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ezdovQAA&#10;AN0AAAAPAAAAAAAAAAEAIAAAACIAAABkcnMvZG93bnJldi54bWxQSwECFAAUAAAACACHTuJAMy8F&#10;njsAAAA5AAAAEAAAAAAAAAABACAAAAAMAQAAZHJzL3NoYXBleG1sLnhtbFBLBQYAAAAABgAGAFsB&#10;AAC2AwAAAAA=&#10;" path="m0,8c0,13,4,16,8,16c13,16,16,12,16,8c16,4,13,0,8,0c4,0,0,4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98" o:spid="_x0000_s1026" o:spt="3" type="#_x0000_t3" style="position:absolute;left:6642;top:21257;height:80;width:80;" filled="t" stroked="f" coordsize="21600,21600" o:gfxdata="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mslB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9" o:spid="_x0000_s1026" o:spt="100" style="position:absolute;left:7807;top:21459;height:91;width:78;" filled="t" stroked="f" coordsize="16,18" o:gfxdata="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bjr&#10;j8EAAADdAAAADwAAAAAAAAABACAAAAAiAAAAZHJzL2Rvd25yZXYueG1sUEsBAhQAFAAAAAgAh07i&#10;QDMvBZ47AAAAOQAAABAAAAAAAAAAAQAgAAAAEAEAAGRycy9zaGFwZXhtbC54bWxQSwUGAAAAAAYA&#10;BgBbAQAAugMAAAAA&#10;" path="m2,5c0,8,0,12,3,15c6,18,11,17,14,15c15,13,15,12,16,11c16,10,16,10,16,9c16,9,16,9,16,9c16,9,16,9,16,9c16,8,16,8,16,7c15,5,14,3,12,2c9,0,4,1,2,5xe">
                      <v:path o:connectlocs="9,25;14,75;68,75;78,55;78,45;78,45;78,45;78,35;58,10;9,2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0" o:spid="_x0000_s1026" o:spt="3" type="#_x0000_t3" style="position:absolute;left:7191;top:22087;height:74;width:74;" filled="t" stroked="f" coordsize="21600,21600" o:gfxdata="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gU7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1" o:spid="_x0000_s1026" o:spt="100" style="position:absolute;left:7187;top:20848;height:80;width:84;" filled="t" stroked="f" coordsize="17,16" o:gfxdata="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l96r4A&#10;AADdAAAADwAAAAAAAAABACAAAAAiAAAAZHJzL2Rvd25yZXYueG1sUEsBAhQAFAAAAAgAh07iQDMv&#10;BZ47AAAAOQAAABAAAAAAAAAAAQAgAAAADQEAAGRycy9zaGFwZXhtbC54bWxQSwUGAAAAAAYABgBb&#10;AQAAtwMAAAAA&#10;" path="m7,0c3,1,0,5,2,10c3,13,6,16,10,15c14,14,17,11,17,7c17,3,13,0,10,0c9,0,9,0,8,0c8,0,8,0,8,0c8,0,8,0,8,0c7,0,7,0,7,0xe">
                      <v:path o:connectlocs="34,0;9,50;49,75;84,35;49,0;39,0;39,0;39,0;34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" o:spid="_x0000_s1026" o:spt="100" style="position:absolute;left:6577;top:21465;height:80;width:80;" filled="t" stroked="f" coordsize="16,16" o:gfxdata="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/mWhvQAA&#10;AN0AAAAPAAAAAAAAAAEAIAAAACIAAABkcnMvZG93bnJldi54bWxQSwECFAAUAAAACACHTuJAMy8F&#10;njsAAAA5AAAAEAAAAAAAAAABACAAAAAMAQAAZHJzL3NoYXBleG1sLnhtbFBLBQYAAAAABgAGAFsB&#10;AAC2AwAAAAA=&#10;" path="m7,15c10,16,13,14,14,11c16,8,15,5,13,3c11,0,8,0,5,1c2,1,0,4,0,7c0,8,0,8,0,8c0,9,0,10,0,10c1,13,4,15,7,15xe">
                      <v:path o:connectlocs="35,75;70,55;65,15;25,5;0,35;0,40;0,50;35,7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3" o:spid="_x0000_s1026" o:spt="100" style="position:absolute;left:7811;top:21331;height:74;width:74;" filled="t" stroked="f" coordsize="15,15" o:gfxdata="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VSbb4A&#10;AADdAAAADwAAAAAAAAABACAAAAAiAAAAZHJzL2Rvd25yZXYueG1sUEsBAhQAFAAAAAgAh07iQDMv&#10;BZ47AAAAOQAAABAAAAAAAAAAAQAgAAAADQEAAGRycy9zaGFwZXhtbC54bWxQSwUGAAAAAAYABgBb&#10;AQAAtwMAAAAA&#10;" path="m15,7c15,3,12,0,7,0c3,0,0,3,0,7c0,11,3,15,7,15c12,15,15,12,15,7xe">
                      <v:path o:connectlocs="74,34;34,0;0,34;34,74;74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4" o:spid="_x0000_s1026" o:spt="100" style="position:absolute;left:7811;top:21604;height:74;width:74;" filled="t" stroked="f" coordsize="15,15" o:gfxdata="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en39r4A&#10;AADdAAAADwAAAAAAAAABACAAAAAiAAAAZHJzL2Rvd25yZXYueG1sUEsBAhQAFAAAAAgAh07iQDMv&#10;BZ47AAAAOQAAABAAAAAAAAAAAQAgAAAADQEAAGRycy9zaGFwZXhtbC54bWxQSwUGAAAAAAYABgBb&#10;AQAAtwMAAAAA&#10;" path="m15,8c15,3,12,0,7,0c3,0,0,4,0,8c0,12,3,15,7,15c11,15,15,12,15,8xe">
                      <v:path o:connectlocs="74,39;34,0;0,39;34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7674;top:21877;height:80;width:74;" filled="t" stroked="f" coordsize="15,16" o:gfxdata="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ALLsL4A&#10;AADdAAAADwAAAAAAAAABACAAAAAiAAAAZHJzL2Rvd25yZXYueG1sUEsBAhQAFAAAAAgAh07iQDMv&#10;BZ47AAAAOQAAABAAAAAAAAAAAQAgAAAADQEAAGRycy9zaGFwZXhtbC54bWxQSwUGAAAAAAYABgBb&#10;AQAAtwMAAAAA&#10;" path="m15,8c15,4,12,0,8,0c3,1,0,4,0,8c0,12,3,16,8,16c12,16,15,12,15,8xe">
                      <v:path o:connectlocs="74,40;39,0;0,40;39,80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" o:spid="_x0000_s1026" o:spt="100" style="position:absolute;left:7603;top:21948;height:80;width:74;" filled="t" stroked="f" coordsize="15,16" o:gfxdata="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05uK74A&#10;AADdAAAADwAAAAAAAAABACAAAAAiAAAAZHJzL2Rvd25yZXYueG1sUEsBAhQAFAAAAAgAh07iQDMv&#10;BZ47AAAAOQAAABAAAAAAAAAAAQAgAAAADQEAAGRycy9zaGFwZXhtbC54bWxQSwUGAAAAAAYABgBb&#10;AQAAtwMAAAAA&#10;" path="m15,8c15,4,12,0,8,0c4,0,0,4,0,8c0,12,4,15,8,15c12,16,15,12,15,8xe">
                      <v:path o:connectlocs="74,40;39,0;0,40;39,75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7" o:spid="_x0000_s1026" o:spt="3" type="#_x0000_t3" style="position:absolute;left:7674;top:21053;height:80;width:74;" filled="t" stroked="f" coordsize="21600,21600" o:gfxdata="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0tKI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" o:spid="_x0000_s1026" o:spt="100" style="position:absolute;left:7603;top:20988;height:74;width:80;" filled="t" stroked="f" coordsize="16,15" o:gfxdata="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InEe/&#10;AAAA3QAAAA8AAAAAAAAAAQAgAAAAIgAAAGRycy9kb3ducmV2LnhtbFBLAQIUABQAAAAIAIdO4kAz&#10;LwWeOwAAADkAAAAQAAAAAAAAAAEAIAAAAA4BAABkcnMvc2hhcGV4bWwueG1sUEsFBgAAAAAGAAYA&#10;WwEAALgDAAAAAA==&#10;" path="m0,7c1,11,4,15,8,15c12,15,16,11,16,7c16,3,12,0,8,0c4,0,0,3,0,7xe">
                      <v:path o:connectlocs="0,34;40,74;80,34;40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" o:spid="_x0000_s1026" o:spt="100" style="position:absolute;left:7327;top:22081;height:80;width:78;" filled="t" stroked="f" coordsize="16,16" o:gfxdata="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MTM&#10;PMEAAADdAAAADwAAAAAAAAABACAAAAAiAAAAZHJzL2Rvd25yZXYueG1sUEsBAhQAFAAAAAgAh07i&#10;QDMvBZ47AAAAOQAAABAAAAAAAAAAAQAgAAAAEAEAAGRycy9zaGFwZXhtbC54bWxQSwUGAAAAAAYA&#10;BgBbAQAAugMAAAAA&#10;" path="m12,15c14,14,15,12,16,10c16,10,16,9,16,9c16,9,16,9,16,9c16,9,16,9,16,9c16,9,16,8,16,8c16,8,16,7,16,7c15,5,14,4,13,3c10,0,5,1,2,4c0,8,1,12,4,15c5,15,6,16,7,16c7,16,8,16,8,16c8,16,8,16,8,16c8,16,8,16,8,16c8,16,9,16,9,16c9,16,10,16,10,16c10,16,10,16,10,16c10,16,10,16,10,16c11,16,11,15,12,15xe">
                      <v:path o:connectlocs="58,75;78,50;78,45;78,45;78,45;78,40;78,35;63,15;9,20;19,75;34,80;39,80;39,80;39,80;43,80;48,80;48,80;48,80;58,75" o:connectangles="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" o:spid="_x0000_s1026" o:spt="100" style="position:absolute;left:7327;top:20848;height:80;width:84;" filled="t" stroked="f" coordsize="17,16" o:gfxdata="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PUd74A&#10;AADdAAAADwAAAAAAAAABACAAAAAiAAAAZHJzL2Rvd25yZXYueG1sUEsBAhQAFAAAAAgAh07iQDMv&#10;BZ47AAAAOQAAABAAAAAAAAAAAQAgAAAADQEAAGRycy9zaGFwZXhtbC54bWxQSwUGAAAAAAYABgBb&#10;AQAAtwMAAAAA&#10;" path="m9,0c9,0,9,0,9,0c9,0,9,0,9,0c9,0,9,0,8,0c8,0,8,0,8,0c8,0,8,0,7,0c7,0,7,0,7,0c7,0,6,0,6,0c2,2,0,6,2,10c3,14,7,16,11,15c15,13,17,9,16,5c15,2,13,1,10,0c10,0,9,0,9,0xe">
                      <v:path o:connectlocs="44,0;44,0;44,0;39,0;39,0;34,0;34,0;29,0;9,50;54,75;79,25;49,0;44,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6785;top:20988;height:74;width:74;" filled="t" stroked="f" coordsize="15,15" o:gfxdata="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OL/&#10;XMEAAADdAAAADwAAAAAAAAABACAAAAAiAAAAZHJzL2Rvd25yZXYueG1sUEsBAhQAFAAAAAgAh07i&#10;QDMvBZ47AAAAOQAAABAAAAAAAAAAAQAgAAAAEAEAAGRycy9zaGFwZXhtbC54bWxQSwUGAAAAAAYA&#10;BgBbAQAAugMAAAAA&#10;" path="m0,6c0,7,0,7,0,8c0,9,0,9,0,10c1,13,4,15,8,14c11,14,14,11,14,7c15,3,11,0,8,0c7,0,7,0,6,0c3,0,0,3,0,6xe">
                      <v:path o:connectlocs="0,29;0,39;0,49;39,69;69,34;39,0;29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7054;top:22081;height:80;width:78;" filled="t" stroked="f" coordsize="16,16" o:gfxdata="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n83y/&#10;AAAA3QAAAA8AAAAAAAAAAQAgAAAAIgAAAGRycy9kb3ducmV2LnhtbFBLAQIUABQAAAAIAIdO4kAz&#10;LwWeOwAAADkAAAAQAAAAAAAAAAEAIAAAAA4BAABkcnMvc2hhcGV4bWwueG1sUEsFBgAAAAAGAAYA&#10;WwEAALgDAAAAAA==&#10;" path="m11,15c14,14,16,10,15,6c14,2,10,0,6,1c2,2,0,6,1,10c2,13,4,15,7,16c8,16,9,16,9,16c10,16,10,15,11,15xe">
                      <v:path o:connectlocs="53,75;73,30;29,5;4,50;34,80;43,80;53,7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6710;top:21053;height:80;width:80;" filled="t" stroked="f" coordsize="16,16" o:gfxdata="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1bQu/&#10;AAAA3QAAAA8AAAAAAAAAAQAgAAAAIgAAAGRycy9kb3ducmV2LnhtbFBLAQIUABQAAAAIAIdO4kAz&#10;LwWeOwAAADkAAAAQAAAAAAAAAAEAIAAAAA4BAABkcnMvc2hhcGV4bWwueG1sUEsFBgAAAAAGAAYA&#10;WwEAALgDAAAAAA==&#10;" path="m1,8c1,13,5,16,10,15c13,14,16,11,15,7c15,4,13,1,9,0c8,0,8,0,7,0c7,0,6,0,6,1c3,1,0,4,1,8xe">
                      <v:path o:connectlocs="5,40;50,75;75,35;45,0;35,0;30,5;5,4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" o:spid="_x0000_s1026" o:spt="100" style="position:absolute;left:6710;top:21877;height:80;width:80;" filled="t" stroked="f" coordsize="16,16" o:gfxdata="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5yJC/&#10;AAAA3QAAAA8AAAAAAAAAAQAgAAAAIgAAAGRycy9kb3ducmV2LnhtbFBLAQIUABQAAAAIAIdO4kAz&#10;LwWeOwAAADkAAAAQAAAAAAAAAAEAIAAAAA4BAABkcnMvc2hhcGV4bWwueG1sUEsFBgAAAAAGAAYA&#10;WwEAALgDAAAAAA==&#10;" path="m15,7c15,3,12,0,8,0c4,0,1,3,0,7c0,7,0,8,0,9c1,10,1,11,1,11c3,14,7,16,10,15c14,14,16,11,15,7xe">
                      <v:path o:connectlocs="75,35;40,0;0,35;0,45;5,55;50,75;75,3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6577;top:21322;height:84;width:74;" filled="t" stroked="f" coordsize="15,17" o:gfxdata="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Wdtb4A&#10;AADdAAAADwAAAAAAAAABACAAAAAiAAAAZHJzL2Rvd25yZXYueG1sUEsBAhQAFAAAAAgAh07iQDMv&#10;BZ47AAAAOQAAABAAAAAAAAAAAQAgAAAADQEAAGRycy9zaGFwZXhtbC54bWxQSwUGAAAAAAYABgBb&#10;AQAAtwMAAAAA&#10;" path="m0,8c0,9,0,9,0,10c0,11,0,12,1,13c3,16,7,17,10,16c13,15,15,12,15,8c14,3,8,0,4,2c2,4,0,6,0,8xe">
                      <v:path o:connectlocs="0,39;0,49;4,64;49,79;74,39;19,9;0,3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6577;top:21595;height:84;width:74;" filled="t" stroked="f" coordsize="15,17" o:gfxdata="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k4Lr4A&#10;AADdAAAADwAAAAAAAAABACAAAAAiAAAAZHJzL2Rvd25yZXYueG1sUEsBAhQAFAAAAAgAh07iQDMv&#10;BZ47AAAAOQAAABAAAAAAAAAAAQAgAAAADQEAAGRycy9zaGFwZXhtbC54bWxQSwUGAAAAAAYABgBb&#10;AQAAtwMAAAAA&#10;" path="m0,9c0,9,0,10,0,10c0,14,3,16,6,17c7,17,7,17,8,17c13,16,15,13,15,9c14,4,8,0,4,3c1,4,0,6,0,9xe">
                      <v:path o:connectlocs="0,44;0,49;29,84;39,84;74,44;19,14;0,4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6781;top:21948;height:74;width:74;" filled="t" stroked="f" coordsize="15,15" o:gfxdata="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fCs74A&#10;AADdAAAADwAAAAAAAAABACAAAAAiAAAAZHJzL2Rvd25yZXYueG1sUEsBAhQAFAAAAAgAh07iQDMv&#10;BZ47AAAAOQAAABAAAAAAAAAAAQAgAAAADQEAAGRycy9zaGFwZXhtbC54bWxQSwUGAAAAAAYABgBb&#10;AQAAtwMAAAAA&#10;" path="m15,8c15,4,12,0,8,0c4,0,0,3,0,8c0,12,4,15,8,15c12,15,15,12,15,8xe">
                      <v:path o:connectlocs="74,39;39,0;0,39;39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18" o:spid="_x0000_s1026" o:spt="3" type="#_x0000_t3" style="position:absolute;left:7057;top:20848;height:74;width:74;" filled="t" stroked="f" coordsize="21600,21600" o:gfxdata="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55Z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7737;top:21808;height:80;width:80;" filled="t" stroked="f" coordsize="16,16" o:gfxdata="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0d&#10;WuHCAAAA3QAAAA8AAAAAAAAAAQAgAAAAIgAAAGRycy9kb3ducmV2LnhtbFBLAQIUABQAAAAIAIdO&#10;4kAzLwWeOwAAADkAAAAQAAAAAAAAAAEAIAAAABEBAABkcnMvc2hhcGV4bWwueG1sUEsFBgAAAAAG&#10;AAYAWwEAALsDAAAAAA==&#10;" path="m14,12c16,10,16,6,14,3c12,1,8,0,5,2c2,3,0,7,1,10c2,13,4,15,8,16c8,16,9,16,9,16c11,15,13,14,14,12xe">
                      <v:path o:connectlocs="70,60;70,15;25,10;5,50;40,80;45,80;70,6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" o:spid="_x0000_s1026" o:spt="100" style="position:absolute;left:7538;top:20919;height:74;width:76;" filled="t" stroked="f" coordsize="15,15" o:gfxdata="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hWwb4A&#10;AADdAAAADwAAAAAAAAABACAAAAAiAAAAZHJzL2Rvd25yZXYueG1sUEsBAhQAFAAAAAgAh07iQDMv&#10;BZ47AAAAOQAAABAAAAAAAAAAAQAgAAAADQEAAGRycy9zaGFwZXhtbC54bWxQSwUGAAAAAAYABgBb&#10;AQAAtwMAAAAA&#10;" path="m0,7c0,11,3,15,7,15c11,15,15,11,15,7c14,3,12,0,7,0c3,0,0,3,0,7xe">
                      <v:path o:connectlocs="0,34;35,74;76,34;35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21" o:spid="_x0000_s1026" o:spt="3" type="#_x0000_t3" style="position:absolute;left:7743;top:21121;height:76;width:74;" filled="t" stroked="f" coordsize="21600,21600" o:gfxdata="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MZJt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" o:spid="_x0000_s1026" o:spt="100" style="position:absolute;left:7538;top:22016;height:74;width:71;" filled="t" stroked="f" coordsize="14,15" o:gfxdata="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1pXb4A&#10;AADdAAAADwAAAAAAAAABACAAAAAiAAAAZHJzL2Rvd25yZXYueG1sUEsBAhQAFAAAAAgAh07iQDMv&#10;BZ47AAAAOQAAABAAAAAAAAAAAQAgAAAADQEAAGRycy9zaGFwZXhtbC54bWxQSwUGAAAAAAYABgBb&#10;AQAAtwMAAAAA&#10;" path="m14,8c14,4,11,0,7,0c3,0,0,4,0,8c0,12,2,15,7,15c11,15,14,12,14,8xe">
                      <v:path o:connectlocs="71,39;35,0;0,39;35,74;71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" o:spid="_x0000_s1026" o:spt="100" style="position:absolute;left:6850;top:22016;height:74;width:74;" filled="t" stroked="f" coordsize="15,15" o:gfxdata="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3q3zb4A&#10;AADdAAAADwAAAAAAAAABACAAAAAiAAAAZHJzL2Rvd25yZXYueG1sUEsBAhQAFAAAAAgAh07iQDMv&#10;BZ47AAAAOQAAABAAAAAAAAAAAQAgAAAADQEAAGRycy9zaGFwZXhtbC54bWxQSwUGAAAAAAYABgBb&#10;AQAAtwMAAAAA&#10;" path="m9,15c9,15,9,15,9,15c9,15,9,15,9,15c10,15,10,14,11,14c14,13,15,9,15,6c14,3,11,0,8,0c4,0,1,3,0,6c0,9,1,13,5,14c5,14,5,15,6,15c6,15,7,15,7,15c7,15,7,15,7,15c7,15,8,15,8,15c8,15,9,15,9,15xe">
                      <v:path o:connectlocs="44,74;44,74;44,74;54,69;74,29;39,0;0,29;24,69;29,74;34,74;34,74;39,74;44,7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" o:spid="_x0000_s1026" o:spt="100" style="position:absolute;left:6645;top:21121;height:76;width:76;" filled="t" stroked="f" coordsize="15,15" o:gfxdata="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YSVr4A&#10;AADdAAAADwAAAAAAAAABACAAAAAiAAAAZHJzL2Rvd25yZXYueG1sUEsBAhQAFAAAAAgAh07iQDMv&#10;BZ47AAAAOQAAABAAAAAAAAAAAQAgAAAADQEAAGRycy9zaGFwZXhtbC54bWxQSwUGAAAAAAYABgBb&#10;AQAAtwMAAAAA&#10;" path="m0,6c0,7,0,8,0,9c0,9,0,10,0,10c1,13,5,15,8,15c12,14,14,11,14,8c15,4,13,2,9,0c8,0,7,0,6,0c3,1,1,3,0,6xe">
                      <v:path o:connectlocs="0,30;0,45;0,50;40,76;70,40;45,0;30,0;0,3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6855;top:20919;height:74;width:69;" filled="t" stroked="f" coordsize="14,15" o:gfxdata="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urKxb4A&#10;AADdAAAADwAAAAAAAAABACAAAAAiAAAAZHJzL2Rvd25yZXYueG1sUEsBAhQAFAAAAAgAh07iQDMv&#10;BZ47AAAAOQAAABAAAAAAAAAAAQAgAAAADQEAAGRycy9zaGFwZXhtbC54bWxQSwUGAAAAAAYABgBb&#10;AQAAtwMAAAAA&#10;" path="m0,6c0,7,0,8,0,8c0,9,0,9,0,9c1,13,4,15,8,14c11,14,14,11,14,7c14,4,12,1,8,0c7,0,6,0,5,0c2,0,0,3,0,6xe">
                      <v:path o:connectlocs="0,29;0,39;0,44;39,69;69,34;39,0;24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" o:spid="_x0000_s1026" o:spt="100" style="position:absolute;left:6645;top:21812;height:71;width:76;" filled="t" stroked="f" coordsize="15,14" o:gfxdata="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EzVvQAA&#10;AN0AAAAPAAAAAAAAAAEAIAAAACIAAABkcnMvZG93bnJldi54bWxQSwECFAAUAAAACACHTuJAMy8F&#10;njsAAAA5AAAAEAAAAAAAAAABACAAAAAMAQAAZHJzL3NoYXBleG1sLnhtbFBLBQYAAAAABgAGAFsB&#10;AAC2AwAAAAA=&#10;" path="m9,14c13,13,15,9,14,6c14,2,11,0,7,0c3,0,0,2,0,6c0,7,0,7,0,8c1,11,3,13,6,14c7,14,7,14,8,14c9,14,9,14,9,14xe">
                      <v:path o:connectlocs="45,71;70,30;35,0;0,30;0,40;30,71;40,71;45,71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7811;top:21743;height:69;width:71;" filled="t" stroked="f" coordsize="14,14" o:gfxdata="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npmL4A&#10;AADdAAAADwAAAAAAAAABACAAAAAiAAAAZHJzL2Rvd25yZXYueG1sUEsBAhQAFAAAAAgAh07iQDMv&#10;BZ47AAAAOQAAABAAAAAAAAAAAQAgAAAADQEAAGRycy9zaGFwZXhtbC54bWxQSwUGAAAAAAYABgBb&#10;AQAAtwMAAAAA&#10;" path="m0,6c0,10,2,13,6,14c7,14,8,14,9,14c12,14,13,12,14,9c14,8,14,7,14,6c13,3,12,1,9,0c8,0,7,0,6,0c3,1,1,3,0,6xe">
                      <v:path o:connectlocs="0,29;30,69;45,69;71,44;71,29;45,0;30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7811;top:21197;height:69;width:71;" filled="t" stroked="f" coordsize="14,14" o:gfxdata="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3VMA74A&#10;AADdAAAADwAAAAAAAAABACAAAAAiAAAAZHJzL2Rvd25yZXYueG1sUEsBAhQAFAAAAAgAh07iQDMv&#10;BZ47AAAAOQAAABAAAAAAAAAAAQAgAAAADQEAAGRycy9zaGFwZXhtbC54bWxQSwUGAAAAAAYABgBb&#10;AQAAtwMAAAAA&#10;" path="m3,2c0,4,0,7,1,10c3,13,7,14,10,13c12,12,14,11,14,8c14,7,14,6,14,6c14,2,12,0,9,0c8,0,7,0,6,0c5,0,4,1,3,2xe">
                      <v:path o:connectlocs="15,9;5,49;50,64;71,39;71,29;45,0;30,0;15,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7470;top:20854;height:69;width:69;" filled="t" stroked="f" coordsize="14,14" o:gfxdata="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6thxvQAA&#10;AN0AAAAPAAAAAAAAAAEAIAAAACIAAABkcnMvZG93bnJldi54bWxQSwECFAAUAAAACACHTuJAMy8F&#10;njsAAAA5AAAAEAAAAAAAAAABACAAAAAMAQAAZHJzL3NoYXBleG1sLnhtbFBLBQYAAAAABgAGAFsB&#10;AAC2AwAAAAA=&#10;" path="m3,1c1,3,0,6,1,9c2,12,6,14,9,13c12,12,14,10,14,6c14,3,12,0,8,0c8,0,7,0,6,0c5,0,4,0,3,1xe">
                      <v:path o:connectlocs="14,4;4,44;44,64;69,29;39,0;29,0;14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" o:spid="_x0000_s1026" o:spt="100" style="position:absolute;left:6918;top:22087;height:69;width:71;" filled="t" stroked="f" coordsize="14,14" o:gfxdata="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2mfeq/&#10;AAAA3QAAAA8AAAAAAAAAAQAgAAAAIgAAAGRycy9kb3ducmV2LnhtbFBLAQIUABQAAAAIAIdO4kAz&#10;LwWeOwAAADkAAAAQAAAAAAAAAAEAIAAAAA4BAABkcnMvc2hhcGV4bWwueG1sUEsFBgAAAAAGAAYA&#10;WwEAALgDAAAAAA==&#10;" path="m9,14c12,13,14,11,14,8c14,5,13,2,10,1c7,0,4,1,2,3c1,4,1,5,0,7c0,7,0,8,0,8c1,12,3,14,7,14c7,14,8,14,8,14c8,14,9,14,9,14xe">
                      <v:path o:connectlocs="45,69;71,39;50,4;10,14;0,34;0,39;35,69;40,69;45,6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6924;top:20848;height:71;width:69;" filled="t" stroked="f" coordsize="14,14" o:gfxdata="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RUKqvQAA&#10;AN0AAAAPAAAAAAAAAAEAIAAAACIAAABkcnMvZG93bnJldi54bWxQSwECFAAUAAAACACHTuJAMy8F&#10;njsAAAA5AAAAEAAAAAAAAAABACAAAAAMAQAAZHJzL3NoYXBleG1sLnhtbFBLBQYAAAAABgAGAFsB&#10;AAC2AwAAAAA=&#10;" path="m0,7c0,11,3,14,7,14c10,14,13,11,14,7c14,4,11,0,7,0c3,0,0,3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2" o:spid="_x0000_s1026" o:spt="100" style="position:absolute;left:6577;top:21743;height:69;width:69;" filled="t" stroked="f" coordsize="14,14" o:gfxdata="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nnMb4A&#10;AADdAAAADwAAAAAAAAABACAAAAAiAAAAZHJzL2Rvd25yZXYueG1sUEsBAhQAFAAAAAgAh07iQDMv&#10;BZ47AAAAOQAAABAAAAAAAAAAAQAgAAAADQEAAGRycy9zaGFwZXhtbC54bWxQSwUGAAAAAAYABgBb&#10;AQAAtwMAAAAA&#10;" path="m14,7c14,4,11,0,7,0c3,0,0,3,0,7c0,11,3,14,7,14c11,14,14,11,14,7xe">
                      <v:path o:connectlocs="69,34;34,0;0,34;34,69;69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3" o:spid="_x0000_s1026" o:spt="100" style="position:absolute;left:6577;top:21192;height:69;width:69;" filled="t" stroked="f" coordsize="14,14" o:gfxdata="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tt5Rr4A&#10;AADdAAAADwAAAAAAAAABACAAAAAiAAAAZHJzL2Rvd25yZXYueG1sUEsBAhQAFAAAAAgAh07iQDMv&#10;BZ47AAAAOQAAABAAAAAAAAAAAQAgAAAADQEAAGRycy9zaGFwZXhtbC54bWxQSwUGAAAAAAYABgBb&#10;AQAAtwMAAAAA&#10;" path="m14,8c14,4,11,1,8,1c4,0,0,3,1,7c0,11,3,14,7,14c11,14,14,11,14,8xe">
                      <v:path o:connectlocs="69,39;39,4;4,34;34,69;69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4" o:spid="_x0000_s1026" o:spt="100" style="position:absolute;left:7882;top:21400;height:71;width:69;" filled="t" stroked="f" coordsize="14,14" o:gfxdata="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X3N2/&#10;AAAA3QAAAA8AAAAAAAAAAQAgAAAAIgAAAGRycy9kb3ducmV2LnhtbFBLAQIUABQAAAAIAIdO4kAz&#10;LwWeOwAAADkAAAAQAAAAAAAAAAEAIAAAAA4BAABkcnMvc2hhcGV4bWwueG1sUEsFBgAAAAAGAAYA&#10;WwEAALgDAAAAAA==&#10;" path="m0,7c0,11,3,14,7,14c11,14,14,11,14,7c14,4,12,0,6,0c3,0,0,4,0,7xe">
                      <v:path o:connectlocs="0,35;34,71;69,35;29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7882;top:21539;height:71;width:69;" filled="t" stroked="f" coordsize="14,14" o:gfxdata="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+RKm/&#10;AAAA3QAAAA8AAAAAAAAAAQAgAAAAIgAAAGRycy9kb3ducmV2LnhtbFBLAQIUABQAAAAIAIdO4kAz&#10;LwWeOwAAADkAAAAQAAAAAAAAAAEAIAAAAA4BAABkcnMvc2hhcGV4bWwueG1sUEsFBgAAAAAGAAYA&#10;WwEAALgDAAAAAA==&#10;" path="m0,7c0,10,3,14,7,14c11,14,14,11,14,7c14,3,11,0,7,0c3,0,0,4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" o:spid="_x0000_s1026" o:spt="100" style="position:absolute;left:7265;top:20783;height:71;width:71;" filled="t" stroked="f" coordsize="14,14" o:gfxdata="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LhMr4A&#10;AADdAAAADwAAAAAAAAABACAAAAAiAAAAZHJzL2Rvd25yZXYueG1sUEsBAhQAFAAAAAgAh07iQDMv&#10;BZ47AAAAOQAAABAAAAAAAAAAAQAgAAAADQEAAGRycy9zaGFwZXhtbC54bWxQSwUGAAAAAAYABgBb&#10;AQAAtwMAAAAA&#10;" path="m0,5c0,6,0,7,0,8c0,8,0,8,0,9c2,12,5,14,9,13c11,12,13,10,14,8c14,7,14,6,14,5c13,2,11,0,8,0c7,0,6,0,6,0c3,0,1,2,0,5xe">
                      <v:path o:connectlocs="0,25;0,40;0,45;45,65;71,40;71,25;40,0;30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7128;top:20783;height:71;width:69;" filled="t" stroked="f" coordsize="14,14" o:gfxdata="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B/Rb4A&#10;AADdAAAADwAAAAAAAAABACAAAAAiAAAAZHJzL2Rvd25yZXYueG1sUEsBAhQAFAAAAAgAh07iQDMv&#10;BZ47AAAAOQAAABAAAAAAAAAAAQAgAAAADQEAAGRycy9zaGFwZXhtbC54bWxQSwUGAAAAAAYABgBb&#10;AQAAtwMAAAAA&#10;" path="m0,5c0,6,0,7,0,7c0,8,1,8,1,8c2,12,6,14,10,12c12,11,13,9,14,7c14,7,14,6,14,5c13,2,11,0,8,0c7,0,7,0,6,0c6,0,6,0,6,0c6,0,6,0,6,0c3,0,1,2,0,5xe">
                      <v:path o:connectlocs="0,25;0,35;4,40;49,60;69,35;69,25;39,0;29,0;29,0;29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" o:spid="_x0000_s1026" o:spt="100" style="position:absolute;left:7128;top:22155;height:71;width:69;" filled="t" stroked="f" coordsize="14,14" o:gfxdata="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za3r4A&#10;AADdAAAADwAAAAAAAAABACAAAAAiAAAAZHJzL2Rvd25yZXYueG1sUEsBAhQAFAAAAAgAh07iQDMv&#10;BZ47AAAAOQAAABAAAAAAAAAAAQAgAAAADQEAAGRycy9zaGFwZXhtbC54bWxQSwUGAAAAAAYABgBb&#10;AQAAtwMAAAAA&#10;" path="m14,8c14,8,14,7,14,6c14,6,13,5,13,5c12,2,9,0,6,0c3,1,1,3,0,6c0,7,0,8,0,8c1,11,3,13,6,14c7,14,7,14,8,14c11,13,13,11,14,8xe">
                      <v:path o:connectlocs="69,40;69,30;64,25;29,0;0,30;0,40;29,71;39,71;69,4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9" o:spid="_x0000_s1026" o:spt="100" style="position:absolute;left:7265;top:22155;height:71;width:65;" filled="t" stroked="f" coordsize="13,14" o:gfxdata="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wnSY&#10;wAAAAN0AAAAPAAAAAAAAAAEAIAAAACIAAABkcnMvZG93bnJldi54bWxQSwECFAAUAAAACACHTuJA&#10;My8FnjsAAAA5AAAAEAAAAAAAAAABACAAAAAPAQAAZHJzL3NoYXBleG1sLnhtbFBLBQYAAAAABgAG&#10;AFsBAAC5AwAAAAA=&#10;" path="m13,9c13,8,13,7,13,6c12,2,9,0,6,1c3,1,1,3,0,6c0,7,0,8,0,9c1,12,2,13,5,14c6,14,7,14,8,14c11,13,13,12,13,9xe">
                      <v:path o:connectlocs="65,45;65,30;30,5;0,30;0,45;25,71;40,71;65,4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6512;top:21400;height:71;width:65;" filled="t" stroked="f" coordsize="13,14" o:gfxdata="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7RA74A&#10;AADdAAAADwAAAAAAAAABACAAAAAiAAAAZHJzL2Rvd25yZXYueG1sUEsBAhQAFAAAAAgAh07iQDMv&#10;BZ47AAAAOQAAABAAAAAAAAAAAQAgAAAADQEAAGRycy9zaGFwZXhtbC54bWxQSwUGAAAAAAYABgBb&#10;AQAAtwMAAAAA&#10;" path="m13,7c13,3,10,0,7,0c3,0,0,2,0,7c0,10,3,13,6,14c10,14,13,11,13,7xe">
                      <v:path o:connectlocs="65,35;35,0;0,35;30,71;65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1" o:spid="_x0000_s1026" o:spt="3" type="#_x0000_t3" style="position:absolute;left:6512;top:21539;height:65;width:65;" filled="t" stroked="f" coordsize="21600,21600" o:gfxdata="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TODb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2" o:spid="_x0000_s1026" o:spt="100" style="position:absolute;left:7885;top:21678;height:65;width:65;" filled="t" stroked="f" coordsize="13,13" o:gfxdata="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6aCXLsAAADd&#10;AAAADwAAAAAAAAABACAAAAAiAAAAZHJzL2Rvd25yZXYueG1sUEsBAhQAFAAAAAgAh07iQDMvBZ47&#10;AAAAOQAAABAAAAAAAAAAAQAgAAAACgEAAGRycy9zaGFwZXhtbC54bWxQSwUGAAAAAAYABgBbAQAA&#10;tAMAAAAA&#10;" path="m0,7c0,10,3,13,6,13c10,13,13,10,13,7c13,3,10,0,6,0c2,0,0,4,0,7xe">
                      <v:path o:connectlocs="0,35;30,65;65,35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7405;top:22161;height:65;width:65;" filled="t" stroked="f" coordsize="13,13" o:gfxdata="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QcK7sAAADd&#10;AAAADwAAAAAAAAABACAAAAAiAAAAZHJzL2Rvd25yZXYueG1sUEsBAhQAFAAAAAgAh07iQDMvBZ47&#10;AAAAOQAAABAAAAAAAAAAAQAgAAAACgEAAGRycy9zaGFwZXhtbC54bWxQSwUGAAAAAAYABgBbAQAA&#10;tAMAAAAA&#10;" path="m0,7c0,10,3,13,6,13c10,13,13,10,13,6c13,3,10,0,6,0c3,0,0,3,0,7xe">
                      <v:path o:connectlocs="0,35;30,65;65,30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4" o:spid="_x0000_s1026" o:spt="3" type="#_x0000_t3" style="position:absolute;left:7885;top:21266;height:65;width:65;" filled="t" stroked="f" coordsize="21600,21600" o:gfxdata="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ZQe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5" o:spid="_x0000_s1026" o:spt="100" style="position:absolute;left:7405;top:20783;height:65;width:65;" filled="t" stroked="f" coordsize="13,13" o:gfxdata="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EhxLsAAADd&#10;AAAADwAAAAAAAAABACAAAAAiAAAAZHJzL2Rvd25yZXYueG1sUEsBAhQAFAAAAAgAh07iQDMvBZ47&#10;AAAAOQAAABAAAAAAAAAAAQAgAAAACgEAAGRycy9zaGFwZXhtbC54bWxQSwUGAAAAAAYABgBbAQAA&#10;tAMAAAAA&#10;" path="m0,6c0,10,3,13,7,13c10,13,13,10,13,6c13,3,10,0,6,0c3,0,0,3,0,6xe">
                      <v:path o:connectlocs="0,30;35,65;65,30;30,0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6" o:spid="_x0000_s1026" o:spt="100" style="position:absolute;left:6993;top:22155;height:65;width:61;" filled="t" stroked="f" coordsize="12,13" o:gfxdata="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TZJb4A&#10;AADdAAAADwAAAAAAAAABACAAAAAiAAAAZHJzL2Rvd25yZXYueG1sUEsBAhQAFAAAAAgAh07iQDMv&#10;BZ47AAAAOQAAABAAAAAAAAAAAQAgAAAADQEAAGRycy9zaGFwZXhtbC54bWxQSwUGAAAAAAYABgBb&#10;AQAAtwMAAAAA&#10;" path="m12,8c12,8,12,7,12,6c12,3,10,2,8,1c4,0,0,2,0,6c0,7,0,8,0,8c1,11,2,13,5,13c6,13,7,13,7,13c10,13,12,11,12,8xe">
                      <v:path o:connectlocs="61,40;61,30;40,5;0,30;0,40;25,65;35,65;61,4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7" o:spid="_x0000_s1026" o:spt="100" style="position:absolute;left:6993;top:20783;height:65;width:65;" filled="t" stroked="f" coordsize="13,13" o:gfxdata="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8aKLsAAADd&#10;AAAADwAAAAAAAAABACAAAAAiAAAAZHJzL2Rvd25yZXYueG1sUEsBAhQAFAAAAAgAh07iQDMvBZ47&#10;AAAAOQAAABAAAAAAAAAAAQAgAAAACgEAAGRycy9zaGFwZXhtbC54bWxQSwUGAAAAAAYABgBbAQAA&#10;tAMAAAAA&#10;" path="m13,7c13,7,13,6,13,5c12,2,10,1,7,0c7,0,6,0,6,0c3,1,1,2,0,5c0,6,0,7,0,7c1,10,2,12,5,12c8,13,12,12,13,7xe">
                      <v:path o:connectlocs="65,35;65,25;35,0;30,0;0,25;0,35;25,60;65,3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8" o:spid="_x0000_s1026" o:spt="100" style="position:absolute;left:6512;top:21678;height:65;width:65;" filled="t" stroked="f" coordsize="13,13" o:gfxdata="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O/s7sAAADd&#10;AAAADwAAAAAAAAABACAAAAAiAAAAZHJzL2Rvd25yZXYueG1sUEsBAhQAFAAAAAgAh07iQDMvBZ47&#10;AAAAOQAAABAAAAAAAAAAAQAgAAAACgEAAGRycy9zaGFwZXhtbC54bWxQSwUGAAAAAAYABgBbAQAA&#10;tAMAAAAA&#10;" path="m13,7c13,7,13,6,13,6c12,2,10,0,7,0c7,0,6,0,6,0c3,0,0,3,0,6c0,6,0,7,0,7c1,10,3,12,6,13c6,13,7,13,7,13c10,12,12,10,13,7xe">
                      <v:path o:connectlocs="65,35;65,30;35,0;30,0;0,30;0,35;30,65;35,65;65,3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9" o:spid="_x0000_s1026" o:spt="100" style="position:absolute;left:6512;top:21266;height:65;width:65;" filled="t" stroked="f" coordsize="13,13" o:gfxdata="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nCvBvQAA&#10;AN0AAAAPAAAAAAAAAAEAIAAAACIAAABkcnMvZG93bnJldi54bWxQSwECFAAUAAAACACHTuJAMy8F&#10;njsAAAA5AAAAEAAAAAAAAAABACAAAAAMAQAAZHJzL3NoYXBleG1sLnhtbFBLBQYAAAAABgAGAFsB&#10;AAC2AwAAAAA=&#10;" path="m10,12c12,10,13,8,13,5c12,2,10,0,7,0c7,0,6,0,6,0c3,0,1,2,0,6c0,6,0,6,0,7c1,10,3,12,6,13c6,13,7,13,7,13c8,12,9,12,10,12xe">
                      <v:path o:connectlocs="50,60;65,25;35,0;30,0;0,30;0,35;30,65;35,65;50,6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0" o:spid="_x0000_s1026" o:spt="100" style="position:absolute;left:7748;top:21957;height:59;width:63;" filled="t" stroked="f" coordsize="13,12" o:gfxdata="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Fc22/&#10;AAAA3QAAAA8AAAAAAAAAAQAgAAAAIgAAAGRycy9kb3ducmV2LnhtbFBLAQIUABQAAAAIAIdO4kAz&#10;LwWeOwAAADkAAAAQAAAAAAAAAAEAIAAAAA4BAABkcnMvc2hhcGV4bWwueG1sUEsFBgAAAAAGAAYA&#10;WwEAALgDAAAAAA==&#10;" path="m0,6c0,9,3,12,6,12c10,12,13,9,13,6c13,2,10,0,6,0c3,0,0,3,0,6xe">
                      <v:path o:connectlocs="0,29;29,59;63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1" o:spid="_x0000_s1026" o:spt="100" style="position:absolute;left:7678;top:20923;height:65;width:65;" filled="t" stroked="f" coordsize="13,13" o:gfxdata="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M7EavQAA&#10;AN0AAAAPAAAAAAAAAAEAIAAAACIAAABkcnMvZG93bnJldi54bWxQSwECFAAUAAAACACHTuJAMy8F&#10;njsAAAA5AAAAEAAAAAAAAAABACAAAAAMAQAAZHJzL3NoYXBleG1sLnhtbFBLBQYAAAAABgAGAFsB&#10;AAC2AwAAAAA=&#10;" path="m1,6c1,10,3,13,7,12c10,12,13,10,13,6c13,3,11,0,7,0c3,0,0,3,1,6xe">
                      <v:path o:connectlocs="5,30;35,60;65,30;35,0;5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2" o:spid="_x0000_s1026" o:spt="100" style="position:absolute;left:7748;top:20993;height:59;width:63;" filled="t" stroked="f" coordsize="13,12" o:gfxdata="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2rptr4A&#10;AADdAAAADwAAAAAAAAABACAAAAAiAAAAZHJzL2Rvd25yZXYueG1sUEsBAhQAFAAAAAgAh07iQDMv&#10;BZ47AAAAOQAAABAAAAAAAAAAAQAgAAAADQEAAGRycy9zaGFwZXhtbC54bWxQSwUGAAAAAAYABgBb&#10;AQAAtwMAAAAA&#10;" path="m0,6c1,9,3,12,7,12c10,12,13,10,13,6c13,3,10,0,7,0c3,0,0,3,0,6xe">
                      <v:path o:connectlocs="0,29;33,59;63,29;33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3" o:spid="_x0000_s1026" o:spt="100" style="position:absolute;left:7678;top:22022;height:65;width:65;" filled="t" stroked="f" coordsize="13,13" o:gfxdata="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2K9rsAAADd&#10;AAAADwAAAAAAAAABACAAAAAiAAAAZHJzL2Rvd25yZXYueG1sUEsBAhQAFAAAAAgAh07iQDMvBZ47&#10;AAAAOQAAABAAAAAAAAAAAQAgAAAACgEAAGRycy9zaGFwZXhtbC54bWxQSwUGAAAAAAYABgBbAQAA&#10;tAMAAAAA&#10;" path="m0,7c0,10,3,13,7,13c10,13,13,10,13,7c13,3,10,0,7,1c3,0,0,4,0,7xe">
                      <v:path o:connectlocs="0,35;35,65;65,35;35,5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4" o:spid="_x0000_s1026" o:spt="100" style="position:absolute;left:6721;top:20923;height:61;width:59;" filled="t" stroked="f" coordsize="12,12" o:gfxdata="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/TuebsAAADd&#10;AAAADwAAAAAAAAABACAAAAAiAAAAZHJzL2Rvd25yZXYueG1sUEsBAhQAFAAAAAgAh07iQDMvBZ47&#10;AAAAOQAAABAAAAAAAAAAAQAgAAAACgEAAGRycy9zaGFwZXhtbC54bWxQSwUGAAAAAAYABgBbAQAA&#10;tAMAAAAA&#10;" path="m12,7c12,6,12,6,12,5c11,2,10,0,7,0c6,0,6,0,5,0c2,0,0,2,0,5c0,6,0,6,0,7c0,7,0,7,0,7c0,7,0,7,0,7c1,10,2,11,5,12c6,12,6,12,7,12c10,11,11,10,12,7xe">
                      <v:path o:connectlocs="59,35;59,25;34,0;24,0;0,25;0,35;0,35;0,35;24,61;34,61;59,3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5" o:spid="_x0000_s1026" o:spt="100" style="position:absolute;left:6721;top:22022;height:65;width:63;" filled="t" stroked="f" coordsize="13,13" o:gfxdata="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i3GbsAAADd&#10;AAAADwAAAAAAAAABACAAAAAiAAAAZHJzL2Rvd25yZXYueG1sUEsBAhQAFAAAAAgAh07iQDMvBZ47&#10;AAAAOQAAABAAAAAAAAAAAQAgAAAACgEAAGRycy9zaGFwZXhtbC54bWxQSwUGAAAAAAYABgBbAQAA&#10;tAMAAAAA&#10;" path="m7,12c11,11,13,7,11,4c10,1,7,0,4,1c2,1,0,3,0,5c0,6,0,7,0,8c1,10,2,12,5,13c5,13,6,13,7,13c7,12,7,12,7,12xe">
                      <v:path o:connectlocs="33,60;53,20;19,5;0,25;0,40;24,65;33,65;33,6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6" o:spid="_x0000_s1026" o:spt="100" style="position:absolute;left:6651;top:20993;height:59;width:59;" filled="t" stroked="f" coordsize="12,12" o:gfxdata="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1HTlrsAAADd&#10;AAAADwAAAAAAAAABACAAAAAiAAAAZHJzL2Rvd25yZXYueG1sUEsBAhQAFAAAAAgAh07iQDMvBZ47&#10;AAAAOQAAABAAAAAAAAAAAQAgAAAACgEAAGRycy9zaGFwZXhtbC54bWxQSwUGAAAAAAYABgBbAQAA&#10;tAMAAAAA&#10;" path="m12,7c12,6,12,6,12,5c12,2,10,0,7,0c7,0,6,0,5,0c3,0,1,2,0,5c0,6,0,6,0,7c1,10,3,11,5,12c6,12,7,12,7,12c10,11,12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7" o:spid="_x0000_s1026" o:spt="100" style="position:absolute;left:6651;top:21957;height:59;width:59;" filled="t" stroked="f" coordsize="12,12" o:gfxdata="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DTeG8AAAA&#10;3QAAAA8AAAAAAAAAAQAgAAAAIgAAAGRycy9kb3ducmV2LnhtbFBLAQIUABQAAAAIAIdO4kAzLwWe&#10;OwAAADkAAAAQAAAAAAAAAAEAIAAAAAsBAABkcnMvc2hhcGV4bWwueG1sUEsFBgAAAAAGAAYAWwEA&#10;ALUDAAAAAA==&#10;" path="m7,12c7,12,7,12,7,12c7,12,7,12,8,11c10,11,12,8,12,5c12,3,10,0,7,0c6,0,6,0,5,0c2,0,0,2,0,5c0,5,0,6,0,7c1,9,2,11,5,12c6,12,6,12,7,12xe">
                      <v:path o:connectlocs="34,59;34,59;39,54;59,24;34,0;24,0;0,24;0,34;24,59;34,5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8" o:spid="_x0000_s1026" o:spt="100" style="position:absolute;left:7817;top:21888;height:59;width:59;" filled="t" stroked="f" coordsize="12,12" o:gfxdata="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z+h6ugAAAN0A&#10;AAAPAAAAAAAAAAEAIAAAACIAAABkcnMvZG93bnJldi54bWxQSwECFAAUAAAACACHTuJAMy8FnjsA&#10;AAA5AAAAEAAAAAAAAAABACAAAAAJAQAAZHJzL3NoYXBleG1sLnhtbFBLBQYAAAAABgAGAFsBAACz&#10;AwAAAAA=&#10;" path="m2,2c0,4,0,6,1,9c2,11,4,12,6,12c6,12,7,12,7,12c8,12,8,12,9,12c11,11,12,9,12,7c12,6,12,6,12,5c12,2,10,0,7,0c7,0,6,0,6,0c4,0,3,1,2,2xe">
                      <v:path o:connectlocs="9,9;4,44;29,59;34,59;44,59;59,34;59,24;34,0;29,0;9,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7614;top:22091;height:65;width:59;" filled="t" stroked="f" coordsize="12,13" o:gfxdata="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ezg&#10;ZsEAAADdAAAADwAAAAAAAAABACAAAAAiAAAAZHJzL2Rvd25yZXYueG1sUEsBAhQAFAAAAAgAh07i&#10;QDMvBZ47AAAAOQAAABAAAAAAAAAAAQAgAAAAEAEAAGRycy9zaGFwZXhtbC54bWxQSwUGAAAAAAYA&#10;BgBbAQAAugMAAAAA&#10;" path="m0,6c0,9,2,12,5,13c9,13,12,10,12,7c12,4,10,1,6,1c3,0,0,3,0,6xe">
                      <v:path o:connectlocs="0,30;24,65;59,35;2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7817;top:21062;height:59;width:65;" filled="t" stroked="f" coordsize="13,12" o:gfxdata="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c5bC/&#10;AAAA3QAAAA8AAAAAAAAAAQAgAAAAIgAAAGRycy9kb3ducmV2LnhtbFBLAQIUABQAAAAIAIdO4kAz&#10;LwWeOwAAADkAAAAQAAAAAAAAAAEAIAAAAA4BAABkcnMvc2hhcGV4bWwueG1sUEsFBgAAAAAGAAYA&#10;WwEAALgDAAAAAA==&#10;" path="m1,6c1,9,3,12,7,12c10,12,13,9,12,6c12,3,10,0,6,0c3,0,0,3,1,6xe">
                      <v:path o:connectlocs="5,29;35,59;60,29;30,0;5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7614;top:20854;height:59;width:59;" filled="t" stroked="f" coordsize="12,12" o:gfxdata="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8wApvQAA&#10;AN0AAAAPAAAAAAAAAAEAIAAAACIAAABkcnMvZG93bnJldi54bWxQSwECFAAUAAAACACHTuJAMy8F&#10;njsAAAA5AAAAEAAAAAAAAAABACAAAAAMAQAAZHJzL3NoYXBleG1sLnhtbFBLBQYAAAAABgAGAFsB&#10;AAC2AwAAAAA=&#10;" path="m0,6c0,10,3,12,6,12c9,12,12,10,12,6c12,3,10,1,6,0c3,0,0,4,0,6xe">
                      <v:path o:connectlocs="0,29;29,59;59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6790;top:22091;height:59;width:54;" filled="t" stroked="f" coordsize="11,12" o:gfxdata="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YE9gvQAA&#10;AN0AAAAPAAAAAAAAAAEAIAAAACIAAABkcnMvZG93bnJldi54bWxQSwECFAAUAAAACACHTuJAMy8F&#10;njsAAAA5AAAAEAAAAAAAAAABACAAAAAMAQAAZHJzL3NoYXBleG1sLnhtbFBLBQYAAAAABgAGAFsB&#10;AAC2AwAAAAA=&#10;" path="m11,7c11,7,11,6,11,5c11,5,11,5,11,4c10,2,8,0,5,1c2,1,0,2,0,5c0,6,0,7,0,7c1,10,2,11,5,12c5,12,6,12,7,12c9,11,11,10,11,7xe">
                      <v:path o:connectlocs="54,34;54,24;54,19;24,4;0,24;0,34;24,59;34,59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" o:spid="_x0000_s1026" o:spt="100" style="position:absolute;left:6582;top:21888;height:59;width:59;" filled="t" stroked="f" coordsize="12,12" o:gfxdata="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W07xbsAAADd&#10;AAAADwAAAAAAAAABACAAAAAiAAAAZHJzL2Rvd25yZXYueG1sUEsBAhQAFAAAAAgAh07iQDMvBZ47&#10;AAAAOQAAABAAAAAAAAAAAQAgAAAACgEAAGRycy9zaGFwZXhtbC54bWxQSwUGAAAAAAYABgBbAQAA&#10;tAMAAAAA&#10;" path="m12,7c12,6,12,6,12,5c11,2,10,0,7,0c6,0,6,0,5,0c3,0,1,2,0,5c0,6,0,6,0,7c1,9,3,11,5,12c6,12,6,12,7,12c10,11,11,9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" o:spid="_x0000_s1026" o:spt="100" style="position:absolute;left:6586;top:21062;height:59;width:56;" filled="t" stroked="f" coordsize="11,12" o:gfxdata="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/nSMvQAA&#10;AN0AAAAPAAAAAAAAAAEAIAAAACIAAABkcnMvZG93bnJldi54bWxQSwECFAAUAAAACACHTuJAMy8F&#10;njsAAAA5AAAAEAAAAAAAAAABACAAAAAMAQAAZHJzL3NoYXBleG1sLnhtbFBLBQYAAAAABgAGAFsB&#10;AAC2AwAAAAA=&#10;" path="m7,11c10,10,11,8,11,5c11,3,9,0,6,0c6,0,5,0,4,0c2,0,0,2,0,5c0,5,0,6,0,7c0,9,2,11,4,12c5,12,6,12,6,12c7,11,7,11,7,11xe">
                      <v:path o:connectlocs="35,54;56,24;30,0;20,0;0,24;0,34;20,59;30,59;35,5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" o:spid="_x0000_s1026" o:spt="100" style="position:absolute;left:6790;top:20854;height:59;width:59;" filled="t" stroked="f" coordsize="12,12" o:gfxdata="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gGKrsAAADd&#10;AAAADwAAAAAAAAABACAAAAAiAAAAZHJzL2Rvd25yZXYueG1sUEsBAhQAFAAAAAgAh07iQDMvBZ47&#10;AAAAOQAAABAAAAAAAAAAAQAgAAAACgEAAGRycy9zaGFwZXhtbC54bWxQSwUGAAAAAAYABgBbAQAA&#10;tAMAAAAA&#10;" path="m12,7c12,7,12,6,12,5c11,3,10,1,7,0c6,0,6,0,5,0c2,1,1,3,0,5c0,6,0,7,0,7c1,10,2,11,5,12c6,12,6,12,7,12c9,11,11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7956;top:21474;height:61;width:59;" filled="t" stroked="f" coordsize="12,12" o:gfxdata="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SjsbsAAADd&#10;AAAADwAAAAAAAAABACAAAAAiAAAAZHJzL2Rvd25yZXYueG1sUEsBAhQAFAAAAAgAh07iQDMvBZ47&#10;AAAAOQAAABAAAAAAAAAAAQAgAAAACgEAAGRycy9zaGFwZXhtbC54bWxQSwUGAAAAAAYABgBbAQAA&#10;tAMAAAAA&#10;" path="m0,5c0,6,0,6,0,7c1,10,2,11,5,12c6,12,6,12,7,12c8,11,8,11,9,11c11,10,11,9,12,7c12,6,12,6,12,5c12,5,12,4,11,4c11,2,9,0,7,0c6,0,6,0,5,0c3,0,0,3,0,5xe">
                      <v:path o:connectlocs="0,25;0,35;24,61;34,61;44,55;59,35;59,25;54,20;34,0;24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7202;top:22230;height:59;width:54;" filled="t" stroked="f" coordsize="11,12" o:gfxdata="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idcUvQAA&#10;AN0AAAAPAAAAAAAAAAEAIAAAACIAAABkcnMvZG93bnJldi54bWxQSwECFAAUAAAACACHTuJAMy8F&#10;njsAAAA5AAAAEAAAAAAAAAABACAAAAAMAQAAZHJzL3NoYXBleG1sLnhtbFBLBQYAAAAABgAGAFsB&#10;AAC2AwAAAAA=&#10;" path="m11,6c11,3,9,0,6,0c3,0,0,3,0,6c0,9,2,12,6,12c9,12,11,9,11,6xe">
                      <v:path o:connectlocs="54,29;29,0;0,29;29,59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" o:spid="_x0000_s1026" o:spt="100" style="position:absolute;left:7202;top:20720;height:54;width:59;" filled="t" stroked="f" coordsize="12,11" o:gfxdata="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kj2VvQAA&#10;AN0AAAAPAAAAAAAAAAEAIAAAACIAAABkcnMvZG93bnJldi54bWxQSwECFAAUAAAACACHTuJAMy8F&#10;njsAAAA5AAAAEAAAAAAAAAABACAAAAAMAQAAZHJzL3NoYXBleG1sLnhtbFBLBQYAAAAABgAGAFsB&#10;AAC2AwAAAAA=&#10;" path="m12,7c12,6,12,5,12,5c11,2,10,1,7,0c6,0,6,0,5,0c2,1,1,2,0,5c0,5,0,6,0,7c1,9,3,11,5,11c6,11,6,11,7,11c9,11,11,9,12,7xe">
                      <v:path o:connectlocs="59,34;59,24;34,0;24,0;0,24;0,34;24,54;34,54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" o:spid="_x0000_s1026" o:spt="100" style="position:absolute;left:6449;top:21474;height:56;width:54;" filled="t" stroked="f" coordsize="11,11" o:gfxdata="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OfKa8AAAA&#10;3QAAAA8AAAAAAAAAAQAgAAAAIgAAAGRycy9kb3ducmV2LnhtbFBLAQIUABQAAAAIAIdO4kAzLwWe&#10;OwAAADkAAAAQAAAAAAAAAAEAIAAAAAsBAABkcnMvc2hhcGV4bWwueG1sUEsFBgAAAAAGAAYAWwEA&#10;ALUDAAAAAA==&#10;" path="m6,11c6,11,6,11,6,11c9,11,11,9,11,6c11,6,11,6,11,5c11,2,8,0,6,0c6,0,5,0,5,0c5,0,5,0,5,0c5,0,5,0,5,0c3,0,0,3,0,5c0,6,0,6,0,6c1,9,2,11,5,11c5,11,6,11,6,11xe">
                      <v:path o:connectlocs="29,56;29,56;54,30;54,25;29,0;24,0;24,0;24,0;0,25;0,30;24,56;29,56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" o:spid="_x0000_s1026" o:spt="100" style="position:absolute;left:7956;top:21613;height:56;width:59;" filled="t" stroked="f" coordsize="12,11" o:gfxdata="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QQx8vQAA&#10;AN0AAAAPAAAAAAAAAAEAIAAAACIAAABkcnMvZG93bnJldi54bWxQSwECFAAUAAAACACHTuJAMy8F&#10;njsAAAA5AAAAEAAAAAAAAAABACAAAAAMAQAAZHJzL3NoYXBleG1sLnhtbFBLBQYAAAAABgAGAFsB&#10;AAC2AwAAAAA=&#10;" path="m0,5c0,5,0,6,0,6c1,9,3,11,5,11c6,11,6,11,7,11c9,11,11,9,12,6c12,6,12,5,12,5c11,2,9,0,7,0c6,0,6,0,5,0c3,0,1,2,0,5xe">
                      <v:path o:connectlocs="0,25;0,30;24,56;34,56;59,30;59,25;34,0;24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1" o:spid="_x0000_s1026" o:spt="100" style="position:absolute;left:7956;top:21337;height:59;width:59;" filled="t" stroked="f" coordsize="12,12" o:gfxdata="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Kpb0vQAA&#10;AN0AAAAPAAAAAAAAAAEAIAAAACIAAABkcnMvZG93bnJldi54bWxQSwECFAAUAAAACACHTuJAMy8F&#10;njsAAAA5AAAAEAAAAAAAAAABACAAAAAMAQAAZHJzL3NoYXBleG1sLnhtbFBLBQYAAAAABgAGAFsB&#10;AAC2AwAAAAA=&#10;" path="m1,6c1,9,3,12,6,12c9,12,12,10,12,6c12,3,10,1,6,1c3,0,0,3,1,6xe">
                      <v:path o:connectlocs="4,29;29,59;59,29;29,4;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72" o:spid="_x0000_s1026" o:spt="3" type="#_x0000_t3" style="position:absolute;left:7891;top:21132;height:54;width:56;" filled="t" stroked="f" coordsize="21600,21600" o:gfxdata="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x0bs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" o:spid="_x0000_s1026" o:spt="100" style="position:absolute;left:7885;top:21823;height:54;width:61;" filled="t" stroked="f" coordsize="12,11" o:gfxdata="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PAjQvQAA&#10;AN0AAAAPAAAAAAAAAAEAIAAAACIAAABkcnMvZG93bnJldi54bWxQSwECFAAUAAAACACHTuJAMy8F&#10;njsAAAA5AAAAEAAAAAAAAAABACAAAAAMAQAAZHJzL3NoYXBleG1sLnhtbFBLBQYAAAAABgAGAFsB&#10;AAC2AwAAAAA=&#10;" path="m4,0c2,1,0,3,1,6c1,9,3,10,5,11c6,11,6,11,7,11c9,10,11,9,12,6c12,5,12,5,12,5c11,1,9,0,7,0c6,0,6,0,5,0c5,0,5,0,4,0xe">
                      <v:path o:connectlocs="20,0;5,29;25,54;35,54;61,29;61,24;35,0;25,0;2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" o:spid="_x0000_s1026" o:spt="100" style="position:absolute;left:7549;top:20789;height:56;width:54;" filled="t" stroked="f" coordsize="11,11" o:gfxdata="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83gKugAAAN0A&#10;AAAPAAAAAAAAAAEAIAAAACIAAABkcnMvZG93bnJldi54bWxQSwECFAAUAAAACACHTuJAMy8FnjsA&#10;AAA5AAAAEAAAAAAAAAABACAAAAAJAQAAZHJzL3NoYXBleG1sLnhtbFBLBQYAAAAABgAGAFsBAACz&#10;AwAAAAA=&#10;" path="m0,5c0,9,2,11,5,11c8,11,10,9,11,6c11,3,8,0,6,0c2,0,0,3,0,5xe">
                      <v:path o:connectlocs="0,25;24,56;54,30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" o:spid="_x0000_s1026" o:spt="100" style="position:absolute;left:7544;top:22165;height:56;width:54;" filled="t" stroked="f" coordsize="11,11" o:gfxdata="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rgfr4A&#10;AADdAAAADwAAAAAAAAABACAAAAAiAAAAZHJzL2Rvd25yZXYueG1sUEsBAhQAFAAAAAgAh07iQDMv&#10;BZ47AAAAOQAAABAAAAAAAAAAAQAgAAAADQEAAGRycy9zaGFwZXhtbC54bWxQSwUGAAAAAAYABgBb&#10;AQAAtwMAAAAA&#10;" path="m0,5c1,9,3,11,6,11c9,11,11,9,11,5c11,2,9,0,6,0c3,0,0,2,0,5xe">
                      <v:path o:connectlocs="0,25;29,56;54,25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" o:spid="_x0000_s1026" o:spt="100" style="position:absolute;left:7069;top:22235;height:54;width:54;" filled="t" stroked="f" coordsize="11,11" o:gfxdata="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ZF5b4A&#10;AADdAAAADwAAAAAAAAABACAAAAAiAAAAZHJzL2Rvd25yZXYueG1sUEsBAhQAFAAAAAgAh07iQDMv&#10;BZ47AAAAOQAAABAAAAAAAAAAAQAgAAAADQEAAGRycy9zaGFwZXhtbC54bWxQSwUGAAAAAAYABgBb&#10;AQAAtwMAAAAA&#10;" path="m6,10c6,10,6,10,6,10c8,10,10,8,10,6c10,6,10,6,10,6c10,6,10,5,11,5c11,5,11,5,11,5c11,5,11,5,11,5c11,5,11,5,11,5c11,5,11,5,11,5c10,5,10,5,10,4c10,4,10,4,10,4c10,2,8,0,6,0c6,0,6,0,6,0c6,0,5,0,5,0c5,0,5,0,5,0c5,0,5,0,5,0c5,0,5,0,4,0c4,0,4,0,4,0c4,0,4,0,4,0c2,0,0,2,0,4c0,4,0,4,0,4c0,5,0,5,0,5c0,5,0,5,0,5c0,5,0,6,0,6c0,6,0,6,0,6c0,6,0,6,0,6c0,8,2,10,4,10c4,10,4,10,4,10c5,10,5,10,5,11c5,11,5,10,5,10c5,10,5,11,5,11c5,10,6,10,6,10xe">
                      <v:path o:connectlocs="29,49;29,49;49,29;49,29;54,24;54,24;54,24;54,24;54,24;49,19;49,19;29,0;29,0;24,0;24,0;24,0;19,0;19,0;19,0;0,19;0,19;0,24;0,24;0,29;0,29;0,29;19,49;19,49;24,54;24,49;24,54;29,49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7342;top:20720;height:54;width:54;" filled="t" stroked="f" coordsize="11,11" o:gfxdata="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hNuSugAAAN0A&#10;AAAPAAAAAAAAAAEAIAAAACIAAABkcnMvZG93bnJldi54bWxQSwECFAAUAAAACACHTuJAMy8FnjsA&#10;AAA5AAAAEAAAAAAAAAABACAAAAAJAQAAZHJzL3NoYXBleG1sLnhtbFBLBQYAAAAABgAGAFsBAACz&#10;AwAAAAA=&#10;" path="m5,0c5,0,5,0,4,0c4,0,4,0,4,0c2,1,1,2,0,4c0,5,0,5,0,5c0,5,0,5,0,6c0,6,0,6,0,6c0,6,0,6,0,6c0,7,0,7,0,7c0,7,0,7,0,7c1,9,2,10,4,11c5,11,5,11,5,11c5,11,5,11,5,11c6,11,6,11,6,11c6,11,6,11,6,11c6,11,6,11,6,11c6,11,7,11,7,11c9,10,10,9,11,7c11,7,11,7,11,6c11,6,11,6,11,6c11,6,11,6,11,6c11,6,11,5,11,5c11,5,11,5,11,4c10,2,9,1,7,0c7,0,6,0,6,0c6,0,6,0,6,0c6,0,6,0,6,0c6,0,6,0,5,0c5,0,5,0,5,0xe">
                      <v:path o:connectlocs="24,0;19,0;19,0;0,19;0,24;0,29;0,29;0,29;0,34;0,34;19,54;24,54;24,54;29,54;29,54;29,54;34,54;54,34;54,29;54,29;54,29;54,24;54,19;34,0;29,0;29,0;29,0;24,0;24,0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7342;top:22235;height:54;width:54;" filled="t" stroked="f" coordsize="11,11" o:gfxdata="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h+Cb4A&#10;AADdAAAADwAAAAAAAAABACAAAAAiAAAAZHJzL2Rvd25yZXYueG1sUEsBAhQAFAAAAAgAh07iQDMv&#10;BZ47AAAAOQAAABAAAAAAAAAAAQAgAAAADQEAAGRycy9zaGFwZXhtbC54bWxQSwUGAAAAAAYABgBb&#10;AQAAtwMAAAAA&#10;" path="m6,11c6,11,7,11,7,11c7,11,7,11,7,11c9,10,10,9,11,7c11,6,11,6,11,6c11,6,11,6,11,5c11,5,11,5,11,5c11,5,11,5,11,5c11,4,11,4,11,4c11,4,11,4,11,4c10,2,9,1,7,0c7,0,6,0,6,0c6,0,6,0,6,0c6,0,5,0,5,0c5,0,5,0,5,0c5,0,5,0,5,0c4,0,4,0,4,0c4,0,4,0,4,0c2,1,1,2,0,4c0,4,0,4,0,5c0,5,0,5,0,5c0,5,0,5,0,5c0,6,0,6,0,6c0,6,0,6,0,7c0,7,0,7,0,7c1,9,2,10,4,11c4,11,4,11,5,11c5,11,5,11,5,11c5,11,5,11,5,11c5,11,5,11,6,11c6,11,6,11,6,11xe">
                      <v:path o:connectlocs="29,54;34,54;34,54;54,34;54,29;54,24;54,24;54,24;54,19;54,19;34,0;29,0;29,0;24,0;24,0;24,0;19,0;19,0;0,19;0,24;0,24;0,24;0,29;0,34;0,34;19,54;24,54;24,54;24,54;29,54;29,54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6859;top:22165;height:56;width:56;" filled="t" stroked="f" coordsize="11,11" o:gfxdata="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V+p7vQAA&#10;AN0AAAAPAAAAAAAAAAEAIAAAACIAAABkcnMvZG93bnJldi54bWxQSwECFAAUAAAACACHTuJAMy8F&#10;njsAAAA5AAAAEAAAAAAAAAABACAAAAAMAQAAZHJzL3NoYXBleG1sLnhtbFBLBQYAAAAABgAGAFsB&#10;AAC2AwAAAAA=&#10;" path="m11,6c11,6,11,5,11,4c10,2,9,0,7,0c6,0,5,0,4,0c2,0,1,2,0,4c0,5,0,6,0,6c1,8,2,10,4,11c5,11,6,11,7,11c9,10,10,8,11,6xe">
                      <v:path o:connectlocs="56,30;56,20;35,0;20,0;0,20;0,30;20,56;35,56;56,3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7069;top:20720;height:54;width:54;" filled="t" stroked="f" coordsize="11,11" o:gfxdata="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G0/gugAAAN0A&#10;AAAPAAAAAAAAAAEAIAAAACIAAABkcnMvZG93bnJldi54bWxQSwECFAAUAAAACACHTuJAMy8FnjsA&#10;AAA5AAAAEAAAAAAAAAABACAAAAAJAQAAZHJzL3NoYXBleG1sLnhtbFBLBQYAAAAABgAGAFsBAACz&#10;AwAAAAA=&#10;" path="m11,7c11,6,11,5,11,4c10,2,9,1,6,0c6,0,5,0,4,0c2,1,0,2,0,4c0,5,0,6,0,7c1,9,2,10,4,11c5,11,6,11,6,11c9,10,10,9,11,7xe">
                      <v:path o:connectlocs="54,34;54,19;29,0;19,0;0,19;0,34;19,54;29,54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6859;top:20789;height:56;width:56;" filled="t" stroked="f" coordsize="11,11" o:gfxdata="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vlhFugAAAN0A&#10;AAAPAAAAAAAAAAEAIAAAACIAAABkcnMvZG93bnJldi54bWxQSwECFAAUAAAACACHTuJAMy8FnjsA&#10;AAA5AAAAEAAAAAAAAAABACAAAAAJAQAAZHJzL3NoYXBleG1sLnhtbFBLBQYAAAAABgAGAFsBAACz&#10;AwAAAAA=&#10;" path="m11,6c11,6,11,5,11,5c11,5,11,5,11,5c11,5,11,5,11,5c11,2,9,0,6,0c6,0,6,0,5,0c3,0,1,2,0,5c0,5,0,6,0,6c0,6,0,6,0,6c0,6,0,6,0,6c1,9,3,10,5,11c6,11,6,11,6,11c9,10,11,9,11,6xe">
                      <v:path o:connectlocs="56,30;56,25;56,25;56,25;30,0;25,0;0,25;0,30;0,30;0,30;25,56;30,56;56,3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6517;top:21132;height:54;width:54;" filled="t" stroked="f" coordsize="11,11" o:gfxdata="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/L93rgAAADdAAAA&#10;DwAAAAAAAAABACAAAAAiAAAAZHJzL2Rvd25yZXYueG1sUEsBAhQAFAAAAAgAh07iQDMvBZ47AAAA&#10;OQAAABAAAAAAAAAAAQAgAAAABwEAAGRycy9zaGFwZXhtbC54bWxQSwUGAAAAAAYABgBbAQAAsQMA&#10;AAAA&#10;" path="m11,6c11,2,9,0,6,0c3,0,0,2,0,5c0,8,2,11,5,11c8,11,11,9,11,6xe">
                      <v:path o:connectlocs="54,29;29,0;0,24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6517;top:21818;height:56;width:54;" filled="t" stroked="f" coordsize="11,11" o:gfxdata="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yBjqbgAAADdAAAA&#10;DwAAAAAAAAABACAAAAAiAAAAZHJzL2Rvd25yZXYueG1sUEsBAhQAFAAAAAgAh07iQDMvBZ47AAAA&#10;OQAAABAAAAAAAAAAAQAgAAAABwEAAGRycy9zaGFwZXhtbC54bWxQSwUGAAAAAAYABgBbAQAAsQMA&#10;AAAA&#10;" path="m11,6c11,3,9,1,5,1c3,0,0,3,0,6c0,9,2,11,5,11c8,11,11,9,11,6xe">
                      <v:path o:connectlocs="54,30;24,5;0,30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6449;top:21337;height:59;width:54;" filled="t" stroked="f" coordsize="11,12" o:gfxdata="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4XGm/&#10;AAAA3QAAAA8AAAAAAAAAAQAgAAAAIgAAAGRycy9kb3ducmV2LnhtbFBLAQIUABQAAAAIAIdO4kAz&#10;LwWeOwAAADkAAAAQAAAAAAAAAAEAIAAAAA4BAABkcnMvc2hhcGV4bWwueG1sUEsFBgAAAAAGAAYA&#10;WwEAALgDAAAAAA==&#10;" path="m11,6c11,3,9,0,6,1c3,1,0,2,0,6c0,9,3,11,5,11c8,12,11,9,11,6xe">
                      <v:path o:connectlocs="54,29;29,4;0,29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6449;top:21613;height:56;width:54;" filled="t" stroked="f" coordsize="11,11" o:gfxdata="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OFXka5AAAA3QAA&#10;AA8AAAAAAAAAAQAgAAAAIgAAAGRycy9kb3ducmV2LnhtbFBLAQIUABQAAAAIAIdO4kAzLwWeOwAA&#10;ADkAAAAQAAAAAAAAAAEAIAAAAAgBAABkcnMvc2hhcGV4bWwueG1sUEsFBgAAAAAGAAYAWwEAALID&#10;AAAAAA==&#10;" path="m11,6c11,3,9,0,5,0c3,0,0,2,0,5c0,8,2,11,5,11c8,11,11,9,11,6xe">
                      <v:path o:connectlocs="54,30;24,0;0,25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7962;top:21753;height:50;width:48;" filled="t" stroked="f" coordsize="10,10" o:gfxdata="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MdV0rsAAADd&#10;AAAADwAAAAAAAAABACAAAAAiAAAAZHJzL2Rvd25yZXYueG1sUEsBAhQAFAAAAAgAh07iQDMvBZ47&#10;AAAAOQAAABAAAAAAAAAAAQAgAAAACgEAAGRycy9zaGFwZXhtbC54bWxQSwUGAAAAAAYABgBbAQAA&#10;tAMAAAAA&#10;" path="m0,6c0,8,3,10,5,10c8,10,10,8,10,5c10,2,7,0,4,1c2,1,0,3,0,6xe">
                      <v:path o:connectlocs="0,30;24,50;48,25;1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" o:spid="_x0000_s1026" o:spt="100" style="position:absolute;left:7965;top:21207;height:45;width:45;" filled="t" stroked="f" coordsize="9,9" o:gfxdata="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H7PMvQAA&#10;AN0AAAAPAAAAAAAAAAEAIAAAACIAAABkcnMvZG93bnJldi54bWxQSwECFAAUAAAACACHTuJAMy8F&#10;njsAAAA5AAAAEAAAAAAAAAABACAAAAAMAQAAZHJzL3NoYXBleG1sLnhtbFBLBQYAAAAABgAGAFsB&#10;AAC2AwAAAAA=&#10;" path="m0,4c0,4,0,5,0,6c0,8,1,9,3,9c4,9,5,9,5,9c7,9,8,8,9,6c9,5,9,4,9,4c8,2,7,1,5,0c5,0,4,0,3,0c2,0,0,2,0,4xe">
                      <v:path o:connectlocs="0,20;0,30;15,45;25,45;45,30;45,20;25,0;15,0;0,2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8" o:spid="_x0000_s1026" o:spt="3" type="#_x0000_t3" style="position:absolute;left:7484;top:20724;height:45;width:45;" filled="t" stroked="f" coordsize="21600,21600" o:gfxdata="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ieYZ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" o:spid="_x0000_s1026" o:spt="100" style="position:absolute;left:6933;top:22235;height:50;width:45;" filled="t" stroked="f" coordsize="9,10" o:gfxdata="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qQ55vQAA&#10;AN0AAAAPAAAAAAAAAAEAIAAAACIAAABkcnMvZG93bnJldi54bWxQSwECFAAUAAAACACHTuJAMy8F&#10;njsAAAA5AAAAEAAAAAAAAAABACAAAAAMAQAAZHJzL3NoYXBleG1sLnhtbFBLBQYAAAAABgAGAFsB&#10;AAC2AwAAAAA=&#10;" path="m9,5c9,3,7,0,5,0c2,0,0,2,0,5c0,7,2,10,4,10c7,10,9,8,9,5xe">
                      <v:path o:connectlocs="45,25;25,0;0,25;20,50;45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" o:spid="_x0000_s1026" o:spt="100" style="position:absolute;left:6933;top:20724;height:45;width:45;" filled="t" stroked="f" coordsize="9,9" o:gfxdata="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Anvr4A&#10;AADdAAAADwAAAAAAAAABACAAAAAiAAAAZHJzL2Rvd25yZXYueG1sUEsBAhQAFAAAAAgAh07iQDMv&#10;BZ47AAAAOQAAABAAAAAAAAAAAQAgAAAADQEAAGRycy9zaGFwZXhtbC54bWxQSwUGAAAAAAYABgBb&#10;AQAAtwMAAAAA&#10;" path="m9,4c9,2,7,0,5,0c2,0,0,2,0,5c0,7,2,9,5,9c7,9,9,7,9,4xe">
                      <v:path o:connectlocs="45,20;25,0;0,25;25,45;45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" o:spid="_x0000_s1026" o:spt="100" style="position:absolute;left:6452;top:21207;height:45;width:45;" filled="t" stroked="f" coordsize="9,9" o:gfxdata="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jGP68AAAA&#10;3QAAAA8AAAAAAAAAAQAgAAAAIgAAAGRycy9kb3ducmV2LnhtbFBLAQIUABQAAAAIAIdO4kAzLwWe&#10;OwAAADkAAAAQAAAAAAAAAAEAIAAAAAsBAABkcnMvc2hhcGV4bWwueG1sUEsFBgAAAAAGAAYAWwEA&#10;ALUDAAAAAA==&#10;" path="m6,9c6,9,6,9,6,9c7,8,9,7,9,5c9,5,9,4,9,4c9,2,8,0,6,0c5,0,4,0,4,0c2,0,0,2,0,4c0,4,0,5,0,5c1,7,2,8,4,9c4,9,5,9,6,9xe">
                      <v:path o:connectlocs="30,45;30,45;45,25;45,20;30,0;20,0;0,20;0,25;20,45;30,4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" o:spid="_x0000_s1026" o:spt="100" style="position:absolute;left:6452;top:21758;height:45;width:45;" filled="t" stroked="f" coordsize="9,9" o:gfxdata="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+9Zb4A&#10;AADdAAAADwAAAAAAAAABACAAAAAiAAAAZHJzL2Rvd25yZXYueG1sUEsBAhQAFAAAAAgAh07iQDMv&#10;BZ47AAAAOQAAABAAAAAAAAAAAQAgAAAADQEAAGRycy9zaGFwZXhtbC54bWxQSwUGAAAAAAYABgBb&#10;AQAAtwMAAAAA&#10;" path="m9,5c9,4,9,4,9,3c8,1,7,0,5,0c5,0,4,0,4,0c2,0,0,2,0,3c0,4,0,4,0,5c1,7,2,8,4,9c4,9,5,9,5,9c7,8,8,7,9,5xe">
                      <v:path o:connectlocs="45,25;45,15;25,0;20,0;0,15;0,25;20,45;25,45;45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8036;top:21554;height:41;width:39;" filled="t" stroked="f" coordsize="8,8" o:gfxdata="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g8C&#10;mMEAAADdAAAADwAAAAAAAAABACAAAAAiAAAAZHJzL2Rvd25yZXYueG1sUEsBAhQAFAAAAAgAh07i&#10;QDMvBZ47AAAAOQAAABAAAAAAAAAAAQAgAAAAEAEAAGRycy9zaGFwZXhtbC54bWxQSwUGAAAAAAYA&#10;BgBbAQAAugMAAAAA&#10;" path="m0,4c0,6,2,8,4,8c6,8,8,6,8,4c8,2,6,0,4,0c2,0,0,1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8036;top:21415;height:41;width:39;" filled="t" stroked="f" coordsize="8,8" o:gfxdata="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UOn&#10;A8EAAADdAAAADwAAAAAAAAABACAAAAAiAAAAZHJzL2Rvd25yZXYueG1sUEsBAhQAFAAAAAgAh07i&#10;QDMvBZ47AAAAOQAAABAAAAAAAAAAAQAgAAAAEAEAAGRycy9zaGFwZXhtbC54bWxQSwUGAAAAAAYA&#10;BgBbAQAAugMAAAAA&#10;" path="m0,4c0,6,2,8,4,8c6,8,8,6,8,4c8,2,7,0,4,0c2,0,0,2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7826;top:22031;height:45;width:41;" filled="t" stroked="f" coordsize="8,9" o:gfxdata="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IR/74A&#10;AADdAAAADwAAAAAAAAABACAAAAAiAAAAZHJzL2Rvd25yZXYueG1sUEsBAhQAFAAAAAgAh07iQDMv&#10;BZ47AAAAOQAAABAAAAAAAAAAAQAgAAAADQEAAGRycy9zaGFwZXhtbC54bWxQSwUGAAAAAAYABgBb&#10;AQAAtwMAAAAA&#10;" path="m0,5c0,7,2,9,4,9c7,9,8,7,8,5c8,2,7,0,4,1c2,0,0,2,0,5xe">
                      <v:path o:connectlocs="0,25;20,45;41,25;20,5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7757;top:22102;height:45;width:45;" filled="t" stroked="f" coordsize="9,9" o:gfxdata="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RS7Zr4A&#10;AADdAAAADwAAAAAAAAABACAAAAAiAAAAZHJzL2Rvd25yZXYueG1sUEsBAhQAFAAAAAgAh07iQDMv&#10;BZ47AAAAOQAAABAAAAAAAAAAAQAgAAAADQEAAGRycy9zaGFwZXhtbC54bWxQSwUGAAAAAAYABgBb&#10;AQAAtwMAAAAA&#10;" path="m0,4c0,7,2,9,4,9c7,9,9,7,9,5c9,2,7,0,4,0c2,0,0,2,0,4xe">
                      <v:path o:connectlocs="0,20;20,45;45,25;20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7763;top:20863;height:45;width:39;" filled="t" stroked="f" coordsize="8,9" o:gfxdata="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zCoTvQAA&#10;AN0AAAAPAAAAAAAAAAEAIAAAACIAAABkcnMvZG93bnJldi54bWxQSwECFAAUAAAACACHTuJAMy8F&#10;njsAAAA5AAAAEAAAAAAAAAABACAAAAAMAQAAZHJzL3NoYXBleG1sLnhtbFBLBQYAAAAABgAGAFsB&#10;AAC2AwAAAAA=&#10;" path="m0,4c0,7,1,9,4,9c6,8,8,7,8,4c8,2,6,0,4,0c1,0,0,2,0,4xe">
                      <v:path o:connectlocs="0,20;19,45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7826;top:20934;height:39;width:45;" filled="t" stroked="f" coordsize="9,8" o:gfxdata="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JrbHvQAA&#10;AN0AAAAPAAAAAAAAAAEAIAAAACIAAABkcnMvZG93bnJldi54bWxQSwECFAAUAAAACACHTuJAMy8F&#10;njsAAAA5AAAAEAAAAAAAAAABACAAAAAMAQAAZHJzL3NoYXBleG1sLnhtbFBLBQYAAAAABgAGAFsB&#10;AAC2AwAAAAA=&#10;" path="m0,4c0,6,2,8,5,8c7,8,9,7,9,4c9,2,7,0,5,0c2,0,0,2,0,4xe">
                      <v:path o:connectlocs="0,19;25,39;45,19;25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7280;top:22310;height:39;width:41;" filled="t" stroked="f" coordsize="8,8" o:gfxdata="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+c1cr4A&#10;AADdAAAADwAAAAAAAAABACAAAAAiAAAAZHJzL2Rvd25yZXYueG1sUEsBAhQAFAAAAAgAh07iQDMv&#10;BZ47AAAAOQAAABAAAAAAAAAAAQAgAAAADQEAAGRycy9zaGFwZXhtbC54bWxQSwUGAAAAAAYABgBb&#10;AQAAtwMAAAAA&#10;" path="m8,5c8,4,8,4,8,3c7,2,6,0,4,0c4,0,3,0,3,0c1,0,0,2,0,3c0,4,0,4,0,5c0,6,1,8,3,8c3,8,4,8,4,8c6,8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7143;top:22310;height:39;width:39;" filled="t" stroked="f" coordsize="8,8" o:gfxdata="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KuQ&#10;6cEAAADdAAAADwAAAAAAAAABACAAAAAiAAAAZHJzL2Rvd25yZXYueG1sUEsBAhQAFAAAAAgAh07i&#10;QDMvBZ47AAAAOQAAABAAAAAAAAAAAQAgAAAAEAEAAGRycy9zaGFwZXhtbC54bWxQSwUGAAAAAAYA&#10;BgBbAQAAugMAAAAA&#10;" path="m8,5c8,4,8,4,8,3c7,1,6,0,5,0c4,0,4,0,3,0c2,0,0,1,0,3c0,4,0,4,0,5c0,6,1,7,3,8c4,8,4,8,5,8c6,7,7,6,8,5xe">
                      <v:path o:connectlocs="39,24;39,14;24,0;14,0;0,14;0,24;14,39;24,39;39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7280;top:20661;height:39;width:41;" filled="t" stroked="f" coordsize="8,8" o:gfxdata="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/3zyb4A&#10;AADdAAAADwAAAAAAAAABACAAAAAiAAAAZHJzL2Rvd25yZXYueG1sUEsBAhQAFAAAAAgAh07iQDMv&#10;BZ47AAAAOQAAABAAAAAAAAAAAQAgAAAADQEAAGRycy9zaGFwZXhtbC54bWxQSwUGAAAAAAYABgBb&#10;AQAAtwMAAAAA&#10;" path="m8,5c8,4,8,4,8,3c7,2,6,0,4,0c4,0,4,0,3,0c1,0,0,2,0,3c0,4,0,4,0,5c0,6,1,7,3,8c4,8,4,8,4,8c6,7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6660;top:22102;height:39;width:41;" filled="t" stroked="f" coordsize="8,8" o:gfxdata="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LFW&#10;UsEAAADdAAAADwAAAAAAAAABACAAAAAiAAAAZHJzL2Rvd25yZXYueG1sUEsBAhQAFAAAAAgAh07i&#10;QDMvBZ47AAAAOQAAABAAAAAAAAAAAQAgAAAAEAEAAGRycy9zaGFwZXhtbC54bWxQSwUGAAAAAAYA&#10;BgBbAQAAugMAAAAA&#10;" path="m8,4c8,2,6,0,4,0c2,0,0,2,0,4c0,6,2,8,4,8c6,8,8,7,8,4xe">
                      <v:path o:connectlocs="41,19;20,0;0,19;20,39;41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7143;top:20661;height:39;width:39;" filled="t" stroked="f" coordsize="8,8" o:gfxdata="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GPI&#10;JcEAAADdAAAADwAAAAAAAAABACAAAAAiAAAAZHJzL2Rvd25yZXYueG1sUEsBAhQAFAAAAAgAh07i&#10;QDMvBZ47AAAAOQAAABAAAAAAAAAAAQAgAAAAEAEAAGRycy9zaGFwZXhtbC54bWxQSwUGAAAAAAYA&#10;BgBbAQAAugMAAAAA&#10;" path="m8,4c8,2,7,0,5,0c2,0,0,1,0,3c0,5,2,8,4,8c6,8,8,6,8,4xe">
                      <v:path o:connectlocs="39,19;24,0;0,14;19,39;39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6660;top:20863;height:41;width:41;" filled="t" stroked="f" coordsize="8,8" o:gfxdata="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y9t&#10;vsEAAADdAAAADwAAAAAAAAABACAAAAAiAAAAZHJzL2Rvd25yZXYueG1sUEsBAhQAFAAAAAgAh07i&#10;QDMvBZ47AAAAOQAAABAAAAAAAAAAAQAgAAAAEAEAAGRycy9zaGFwZXhtbC54bWxQSwUGAAAAAAYA&#10;BgBbAQAAugMAAAAA&#10;" path="m8,4c8,2,7,0,4,0c2,0,0,2,0,4c0,6,2,8,4,8c6,8,8,7,8,4xe">
                      <v:path o:connectlocs="41,20;20,0;0,20;20,41;41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Oval 206" o:spid="_x0000_s1026" o:spt="3" type="#_x0000_t3" style="position:absolute;left:6597;top:20934;height:39;width:33;" filled="t" stroked="f" coordsize="21600,21600" o:gfxdata="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QFpx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207" o:spid="_x0000_s1026" o:spt="100" style="position:absolute;left:6592;top:22037;height:35;width:39;" filled="t" stroked="f" coordsize="8,7" o:gfxdata="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ZQVA&#10;wAAAAN0AAAAPAAAAAAAAAAEAIAAAACIAAABkcnMvZG93bnJldi54bWxQSwECFAAUAAAACACHTuJA&#10;My8FnjsAAAA5AAAAEAAAAAAAAAABACAAAAAPAQAAZHJzL3NoYXBleG1sLnhtbFBLBQYAAAAABgAG&#10;AFsBAAC5AwAAAAA=&#10;" path="m8,3c8,1,7,0,4,0c2,0,0,1,0,3c0,6,2,7,4,7c6,7,8,6,8,3xe">
                    <v:path o:connectlocs="39,15;19,0;0,15;19,35;3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8" o:spid="_x0000_s1026" o:spt="100" style="position:absolute;left:7897;top:21966;height:41;width:39;" filled="t" stroked="f" coordsize="8,8" o:gfxdata="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1jO&#10;JsEAAADdAAAADwAAAAAAAAABACAAAAAiAAAAZHJzL2Rvd25yZXYueG1sUEsBAhQAFAAAAAgAh07i&#10;QDMvBZ47AAAAOQAAABAAAAAAAAAAAQAgAAAAEAEAAGRycy9zaGFwZXhtbC54bWxQSwUGAAAAAAYA&#10;BgBbAQAAugMAAAAA&#10;" path="m0,3c0,4,0,4,0,5c1,6,2,7,3,8c4,8,4,8,5,8c6,7,7,6,8,5c8,4,8,4,8,3c7,1,7,1,5,0c4,0,4,0,3,0c2,1,1,1,0,3xe">
                    <v:path o:connectlocs="0,15;0,25;14,41;24,41;39,25;39,15;24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9" o:spid="_x0000_s1026" o:spt="100" style="position:absolute;left:6387;top:21415;height:41;width:41;" filled="t" stroked="f" coordsize="8,8" o:gfxdata="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FGu9&#10;wAAAAN0AAAAPAAAAAAAAAAEAIAAAACIAAABkcnMvZG93bnJldi54bWxQSwECFAAUAAAACACHTuJA&#10;My8FnjsAAAA5AAAAEAAAAAAAAAABACAAAAAPAQAAZHJzL3NoYXBleG1sLnhtbFBLBQYAAAAABgAG&#10;AFsBAAC5AwAAAAA=&#10;" path="m8,5c8,4,8,4,8,3c7,2,6,1,5,0c4,0,4,0,3,0c1,1,0,1,0,3c0,4,0,4,0,5c1,6,2,7,3,8c4,8,4,8,5,8c6,7,7,6,8,5xe">
                    <v:path o:connectlocs="41,25;41,15;25,0;15,0;0,15;0,25;15,41;25,41;41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0" o:spid="_x0000_s1026" o:spt="100" style="position:absolute;left:7900;top:21002;height:41;width:35;" filled="t" stroked="f" coordsize="7,8" o:gfxdata="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fy/ErgAAADdAAAA&#10;DwAAAAAAAAABACAAAAAiAAAAZHJzL2Rvd25yZXYueG1sUEsBAhQAFAAAAAgAh07iQDMvBZ47AAAA&#10;OQAAABAAAAAAAAAAAQAgAAAABwEAAGRycy9zaGFwZXhtbC54bWxQSwUGAAAAAAYABgBbAQAAsQMA&#10;AAAA&#10;" path="m0,3c0,4,0,4,0,5c0,6,1,7,2,8c3,8,4,8,4,8c6,7,7,6,7,5c7,4,7,4,7,3c7,2,6,1,4,0c4,0,3,0,2,0c1,1,0,2,0,3xe">
                    <v:path o:connectlocs="0,15;0,25;10,41;20,41;35,25;35,15;20,0;10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1" o:spid="_x0000_s1026" o:spt="100" style="position:absolute;left:7692;top:22176;height:35;width:35;" filled="t" stroked="f" coordsize="7,7" o:gfxdata="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Z4y4&#10;wAAAAN0AAAAPAAAAAAAAAAEAIAAAACIAAABkcnMvZG93bnJldi54bWxQSwECFAAUAAAACACHTuJA&#10;My8FnjsAAAA5AAAAEAAAAAAAAAABACAAAAAPAQAAZHJzL3NoYXBleG1sLnhtbFBLBQYAAAAABgAG&#10;AFsBAAC5AwAAAAA=&#10;" path="m0,2c0,3,0,4,0,4c0,6,1,7,3,7c3,7,4,7,5,7c6,7,7,6,7,4c7,4,7,3,7,2c7,1,6,0,5,0c4,0,3,0,3,0c1,0,0,1,0,2xe">
                    <v:path o:connectlocs="0,10;0,20;15,35;25,35;35,20;35,10;25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2" o:spid="_x0000_s1026" o:spt="100" style="position:absolute;left:6387;top:21554;height:35;width:35;" filled="t" stroked="f" coordsize="7,7" o:gfxdata="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hLP4vQAA&#10;AN0AAAAPAAAAAAAAAAEAIAAAACIAAABkcnMvZG93bnJldi54bWxQSwECFAAUAAAACACHTuJAMy8F&#10;njsAAAA5AAAAEAAAAAAAAAABACAAAAAMAQAAZHJzL3NoYXBleG1sLnhtbFBLBQYAAAAABgAGAFsB&#10;AAC2AwAAAAA=&#10;" path="m7,5c7,4,7,3,7,3c7,1,6,0,5,0c4,0,3,0,3,0c1,0,0,1,0,3c0,3,0,4,0,5c0,6,1,7,3,7c3,7,4,7,5,7c6,7,7,6,7,5xe">
                    <v:path o:connectlocs="35,25;35,15;25,0;15,0;0,15;0,25;15,35;25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3" o:spid="_x0000_s1026" o:spt="100" style="position:absolute;left:7692;top:20800;height:33;width:41;" filled="t" stroked="f" coordsize="8,7" o:gfxdata="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h5We&#10;wAAAAN0AAAAPAAAAAAAAAAEAIAAAACIAAABkcnMvZG93bnJldi54bWxQSwECFAAUAAAACACHTuJA&#10;My8FnjsAAAA5AAAAEAAAAAAAAAABACAAAAAPAQAAZHJzL3NoYXBleG1sLnhtbFBLBQYAAAAABgAG&#10;AFsBAAC5AwAAAAA=&#10;" path="m0,3c0,6,2,7,4,7c6,7,8,6,8,4c8,1,6,0,4,0c2,0,0,1,0,3xe">
                    <v:path o:connectlocs="0,14;20,33;41,18;20,0;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4" o:spid="_x0000_s1026" o:spt="100" style="position:absolute;left:6731;top:22176;height:35;width:35;" filled="t" stroked="f" coordsize="7,7" o:gfxdata="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GogU&#10;wAAAAN0AAAAPAAAAAAAAAAEAIAAAACIAAABkcnMvZG93bnJldi54bWxQSwECFAAUAAAACACHTuJA&#10;My8FnjsAAAA5AAAAEAAAAAAAAAABACAAAAAPAQAAZHJzL3NoYXBleG1sLnhtbFBLBQYAAAAABgAG&#10;AFsBAAC5AwAAAAA=&#10;" path="m7,4c7,3,7,3,7,2c7,1,6,0,5,0c4,0,4,0,3,0c2,0,1,1,0,2c0,3,0,3,0,4c1,5,2,6,3,7c4,7,4,7,5,7c6,6,7,5,7,4xe">
                    <v:path o:connectlocs="35,20;35,10;25,0;15,0;0,10;0,20;15,35;25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5" o:spid="_x0000_s1026" o:spt="100" style="position:absolute;left:6736;top:20800;height:33;width:33;" filled="t" stroked="f" coordsize="7,7" o:gfxdata="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Vi2P&#10;wAAAAN0AAAAPAAAAAAAAAAEAIAAAACIAAABkcnMvZG93bnJldi54bWxQSwECFAAUAAAACACHTuJA&#10;My8FnjsAAAA5AAAAEAAAAAAAAAABACAAAAAPAQAAZHJzL3NoYXBleG1sLnhtbFBLBQYAAAAABgAG&#10;AFsBAAC5AwAAAAA=&#10;" path="m7,4c7,4,7,3,7,3c6,1,5,0,4,0c3,0,3,0,2,0c1,0,0,1,0,3c0,3,0,4,0,4c0,6,1,6,2,7c3,7,3,7,4,7c5,6,6,6,7,4xe">
                    <v:path o:connectlocs="33,18;33,14;18,0;9,0;0,14;0,18;9,33;18,33;33,1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6" o:spid="_x0000_s1026" o:spt="100" style="position:absolute;left:6527;top:21966;height:35;width:35;" filled="t" stroked="f" coordsize="7,7" o:gfxdata="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v7X7&#10;wAAAAN0AAAAPAAAAAAAAAAEAIAAAACIAAABkcnMvZG93bnJldi54bWxQSwECFAAUAAAACACHTuJA&#10;My8FnjsAAAA5AAAAEAAAAAAAAAABACAAAAAPAQAAZHJzL3NoYXBleG1sLnhtbFBLBQYAAAAABgAG&#10;AFsBAAC5AwAAAAA=&#10;" path="m7,4c7,4,7,3,7,3c6,1,6,0,4,0c4,0,3,0,3,0c1,1,0,1,0,3c0,3,0,4,0,4c0,6,1,7,3,7c3,7,4,7,4,7c5,7,6,6,7,4xe">
                    <v:path o:connectlocs="35,20;35,15;20,0;15,0;0,15;0,20;15,35;20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6527;top:21002;height:35;width:35;" filled="t" stroked="f" coordsize="7,7" o:gfxdata="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8xBg&#10;wAAAAN0AAAAPAAAAAAAAAAEAIAAAACIAAABkcnMvZG93bnJldi54bWxQSwECFAAUAAAACACHTuJA&#10;My8FnjsAAAA5AAAAEAAAAAAAAAABACAAAAAPAQAAZHJzL3NoYXBleG1sLnhtbFBLBQYAAAAABgAG&#10;AFsBAAC5AwAAAAA=&#10;" path="m7,5c7,4,7,4,7,3c7,2,6,1,4,0c4,0,3,0,3,0c1,1,0,2,0,3c0,4,0,4,0,5c1,6,2,7,3,7c3,7,4,7,4,7c6,7,7,6,7,5xe">
                    <v:path o:connectlocs="35,25;35,15;20,0;15,0;0,15;0,25;15,35;20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" o:spid="_x0000_s1026" o:spt="100" style="position:absolute;left:8036;top:21693;height:35;width:33;" filled="t" stroked="f" coordsize="7,7" o:gfxdata="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IY4X&#10;wAAAAN0AAAAPAAAAAAAAAAEAIAAAACIAAABkcnMvZG93bnJldi54bWxQSwECFAAUAAAACACHTuJA&#10;My8FnjsAAAA5AAAAEAAAAAAAAAABACAAAAAPAQAAZHJzL3NoYXBleG1sLnhtbFBLBQYAAAAABgAG&#10;AFsBAAC5AwAAAAA=&#10;" path="m0,3c0,3,0,4,0,4c1,6,2,7,3,7c4,7,4,7,4,7c6,7,7,6,7,4c7,4,7,3,7,3c7,1,6,0,4,0c4,0,4,0,3,0c1,0,1,1,0,3xe">
                    <v:path o:connectlocs="0,15;0,20;14,35;18,35;33,20;33,15;18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" o:spid="_x0000_s1026" o:spt="100" style="position:absolute;left:8036;top:21281;height:35;width:39;" filled="t" stroked="f" coordsize="8,7" o:gfxdata="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yKo&#10;ccEAAADdAAAADwAAAAAAAAABACAAAAAiAAAAZHJzL2Rvd25yZXYueG1sUEsBAhQAFAAAAAgAh07i&#10;QDMvBZ47AAAAOQAAABAAAAAAAAAAAQAgAAAAEAEAAGRycy9zaGFwZXhtbC54bWxQSwUGAAAAAAYA&#10;BgBbAQAAugMAAAAA&#10;" path="m1,4c1,5,2,7,4,7c6,7,7,5,7,4c8,2,6,0,4,0c2,0,0,1,1,4xe">
                    <v:path o:connectlocs="4,20;19,35;34,20;19,0;4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" o:spid="_x0000_s1026" o:spt="100" style="position:absolute;left:7419;top:20665;height:30;width:35;" filled="t" stroked="f" coordsize="7,6" o:gfxdata="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U7l125AAAA3QAA&#10;AA8AAAAAAAAAAQAgAAAAIgAAAGRycy9kb3ducmV2LnhtbFBLAQIUABQAAAAIAIdO4kAzLwWeOwAA&#10;ADkAAAAQAAAAAAAAAAEAIAAAAAgBAABkcnMvc2hhcGV4bWwueG1sUEsFBgAAAAAGAAYAWwEAALID&#10;AAAAAA==&#10;" path="m0,2c0,3,0,3,0,4c1,5,2,6,3,6c3,6,4,6,4,6c5,6,6,5,7,4c7,3,7,3,7,2c6,1,6,0,4,0c4,0,3,0,3,0c1,0,0,1,0,2xe">
                    <v:path o:connectlocs="0,10;0,20;15,30;20,30;35,20;35,10;20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" o:spid="_x0000_s1026" o:spt="100" style="position:absolute;left:7009;top:22315;height:30;width:30;" filled="t" stroked="f" coordsize="6,6" o:gfxdata="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yO3C/&#10;AAAA3QAAAA8AAAAAAAAAAQAgAAAAIgAAAGRycy9kb3ducmV2LnhtbFBLAQIUABQAAAAIAIdO4kAz&#10;LwWeOwAAADkAAAAQAAAAAAAAAAEAIAAAAA4BAABkcnMvc2hhcGV4bWwueG1sUEsFBgAAAAAGAAYA&#10;WwEAALgDAAAAAA==&#10;" path="m6,4c6,3,6,3,6,2c6,1,5,0,4,0c4,0,3,0,2,0c1,0,0,1,0,2c0,3,0,3,0,4c0,5,1,6,2,6c3,6,4,6,4,6c5,6,6,5,6,4xe">
                    <v:path o:connectlocs="30,20;30,10;20,0;10,0;0,10;0,20;10,30;20,30;30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222" o:spid="_x0000_s1026" o:spt="3" type="#_x0000_t3" style="position:absolute;left:7009;top:20661;height:33;width:33;" filled="t" stroked="f" coordsize="21600,21600" o:gfxdata="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pLnS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Oval 223" o:spid="_x0000_s1026" o:spt="3" type="#_x0000_t3" style="position:absolute;left:7971;top:21903;height:30;width:30;" filled="t" stroked="f" coordsize="21600,21600" o:gfxdata="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6BxJ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224" o:spid="_x0000_s1026" o:spt="100" style="position:absolute;left:6393;top:21281;height:30;width:30;" filled="t" stroked="f" coordsize="6,6" o:gfxdata="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ENp8vQAA&#10;AN0AAAAPAAAAAAAAAAEAIAAAACIAAABkcnMvZG93bnJldi54bWxQSwECFAAUAAAACACHTuJAMy8F&#10;njsAAAA5AAAAEAAAAAAAAAABACAAAAAMAQAAZHJzL3NoYXBleG1sLnhtbFBLBQYAAAAABgAGAFsB&#10;AAC2AwAAAAA=&#10;" path="m6,3c6,1,5,0,3,0c1,0,0,2,0,3c0,5,1,6,3,6c5,6,6,5,6,3xe">
                    <v:path o:connectlocs="30,15;15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" o:spid="_x0000_s1026" o:spt="100" style="position:absolute;left:6387;top:21693;height:35;width:35;" filled="t" stroked="f" coordsize="7,7" o:gfxdata="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UF7y&#10;wAAAAN0AAAAPAAAAAAAAAAEAIAAAACIAAABkcnMvZG93bnJldi54bWxQSwECFAAUAAAACACHTuJA&#10;My8FnjsAAAA5AAAAEAAAAAAAAAABACAAAAAPAQAAZHJzL3NoYXBleG1sLnhtbFBLBQYAAAAABgAG&#10;AFsBAAC5AwAAAAA=&#10;" path="m7,3c7,1,5,0,3,0c2,0,0,2,1,3c1,5,2,7,4,6c6,6,7,5,7,3xe">
                    <v:path o:connectlocs="35,15;15,0;5,15;20,30;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7971;top:21077;height:30;width:30;" filled="t" stroked="f" coordsize="6,6" o:gfxdata="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teeTvQAA&#10;AN0AAAAPAAAAAAAAAAEAIAAAACIAAABkcnMvZG93bnJldi54bWxQSwECFAAUAAAACACHTuJAMy8F&#10;njsAAAA5AAAAEAAAAAAAAAABACAAAAAMAQAAZHJzL3NoYXBleG1sLnhtbFBLBQYAAAAABgAGAFsB&#10;AAC2AwAAAAA=&#10;" path="m0,2c0,3,0,3,0,4c1,5,1,6,2,6c3,6,3,6,4,6c5,6,6,5,6,4c6,3,6,3,6,2c6,1,5,0,4,0c3,0,3,0,2,0c1,0,0,1,0,2xe">
                    <v:path o:connectlocs="0,10;0,20;10,30;20,30;30,20;30,10;20,0;10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7629;top:20730;height:35;width:30;" filled="t" stroked="f" coordsize="6,7" o:gfxdata="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mfUO/&#10;AAAA3QAAAA8AAAAAAAAAAQAgAAAAIgAAAGRycy9kb3ducmV2LnhtbFBLAQIUABQAAAAIAIdO4kAz&#10;LwWeOwAAADkAAAAQAAAAAAAAAAEAIAAAAA4BAABkcnMvc2hhcGV4bWwueG1sUEsFBgAAAAAGAAYA&#10;WwEAALgDAAAAAA==&#10;" path="m0,4c0,5,1,7,3,7c5,7,6,5,6,4c6,2,5,1,3,1c1,0,0,2,0,4xe">
                    <v:path o:connectlocs="0,20;15,35;30,20;15,5;0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8" o:spid="_x0000_s1026" o:spt="100" style="position:absolute;left:6805;top:22245;height:30;width:30;" filled="t" stroked="f" coordsize="6,6" o:gfxdata="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vcf74A&#10;AADdAAAADwAAAAAAAAABACAAAAAiAAAAZHJzL2Rvd25yZXYueG1sUEsBAhQAFAAAAAgAh07iQDMv&#10;BZ47AAAAOQAAABAAAAAAAAAAAQAgAAAADQEAAGRycy9zaGFwZXhtbC54bWxQSwUGAAAAAAYABgBb&#10;AQAAtwMAAAAA&#10;" path="m6,3c6,1,4,0,2,0c1,0,0,1,0,3c0,5,1,6,3,6c4,6,6,4,6,3xe">
                    <v:path o:connectlocs="30,15;10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9" o:spid="_x0000_s1026" o:spt="100" style="position:absolute;left:6805;top:20735;height:24;width:30;" filled="t" stroked="f" coordsize="6,5" o:gfxdata="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E7oL4A&#10;AADdAAAADwAAAAAAAAABACAAAAAiAAAAZHJzL2Rvd25yZXYueG1sUEsBAhQAFAAAAAgAh07iQDMv&#10;BZ47AAAAOQAAABAAAAAAAAAAAQAgAAAADQEAAGRycy9zaGFwZXhtbC54bWxQSwUGAAAAAAYABgBb&#10;AQAAtwMAAAAA&#10;" path="m6,3c6,3,6,2,6,2c6,1,5,0,4,0c3,0,3,0,2,0c1,0,0,1,0,2c0,2,0,3,0,3c0,4,1,5,2,5c3,5,3,5,4,5c5,5,5,4,6,3xe">
                    <v:path o:connectlocs="30,14;30,9;20,0;10,0;0,9;0,14;10,24;20,24;30,1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0" o:spid="_x0000_s1026" o:spt="100" style="position:absolute;left:6463;top:21903;height:30;width:24;" filled="t" stroked="f" coordsize="5,6" o:gfxdata="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8AXe/&#10;AAAA3QAAAA8AAAAAAAAAAQAgAAAAIgAAAGRycy9kb3ducmV2LnhtbFBLAQIUABQAAAAIAIdO4kAz&#10;LwWeOwAAADkAAAAQAAAAAAAAAAEAIAAAAA4BAABkcnMvc2hhcGV4bWwueG1sUEsFBgAAAAAGAAYA&#10;WwEAALgDAAAAAA==&#10;" path="m5,4c5,3,5,3,5,2c5,1,4,0,3,0c3,0,2,0,2,0c1,0,0,1,0,2c0,3,0,3,0,4c0,5,1,5,2,6c2,6,3,6,3,6c4,5,5,5,5,4xe">
                    <v:path o:connectlocs="24,20;24,10;14,0;9,0;0,10;0,20;9,30;14,30;24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1" o:spid="_x0000_s1026" o:spt="100" style="position:absolute;left:6463;top:21077;height:30;width:24;" filled="t" stroked="f" coordsize="5,6" o:gfxdata="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nw&#10;pOzCAAAA3QAAAA8AAAAAAAAAAQAgAAAAIgAAAGRycy9kb3ducmV2LnhtbFBLAQIUABQAAAAIAIdO&#10;4kAzLwWeOwAAADkAAAAQAAAAAAAAAAEAIAAAABEBAABkcnMvc2hhcGV4bWwueG1sUEsFBgAAAAAG&#10;AAYAWwEAALsDAAAAAA==&#10;" path="m5,3c5,3,5,3,5,2c5,2,5,2,5,2c5,2,5,2,5,2c5,1,5,0,3,0c3,0,2,0,2,0c1,0,0,1,0,2c0,3,0,3,0,3c0,3,0,3,0,3c0,3,0,3,0,3c0,4,1,5,2,6c2,6,3,6,3,6c4,5,5,4,5,3xe">
                    <v:path o:connectlocs="24,15;24,10;24,10;24,10;14,0;9,0;0,10;0,15;0,15;0,15;9,30;14,30;24,1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2" o:spid="_x0000_s1026" o:spt="100" style="position:absolute;left:7117;top:21197;height:9;width:6;" filled="t" stroked="f" coordsize="1,2" o:gfxdata="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eoIrugAAAN0A&#10;AAAPAAAAAAAAAAEAIAAAACIAAABkcnMvZG93bnJldi54bWxQSwECFAAUAAAACACHTuJAMy8FnjsA&#10;AAA5AAAAEAAAAAAAAAABACAAAAAJAQAAZHJzL3NoYXBleG1sLnhtbFBLBQYAAAAABgAGAFsBAACz&#10;AwAAAAA=&#10;" path="m1,0c1,0,1,1,1,1c1,1,1,1,1,1c1,1,0,1,0,2c0,2,0,2,0,2c0,2,0,2,0,2c1,2,1,1,1,0xe">
                    <v:path o:connectlocs="6,0;6,4;6,4;0,9;0,9;0,9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3" o:spid="_x0000_s1026" o:spt="100" style="position:absolute;left:7117;top:21197;height:9;width:11;" filled="t" stroked="f" coordsize="2,2" o:gfxdata="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0Oji/&#10;AAAA3QAAAA8AAAAAAAAAAQAgAAAAIgAAAGRycy9kb3ducmV2LnhtbFBLAQIUABQAAAAIAIdO4kAz&#10;LwWeOwAAADkAAAAQAAAAAAAAAAEAIAAAAA4BAABkcnMvc2hhcGV4bWwueG1sUEsFBgAAAAAGAAYA&#10;WwEAALgDAAAAAA==&#10;" path="m1,0c1,0,1,0,1,0c1,1,1,2,0,2c0,2,0,2,0,2c2,2,2,1,1,0xe">
                    <v:path o:connectlocs="5,0;5,0;0,9;0,9;5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4" o:spid="_x0000_s1026" o:spt="100" style="position:absolute;left:6915;top:21405;height:9;width:4;" filled="t" stroked="f" coordsize="1,2" o:gfxdata="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5LnH&#10;wAAAAN0AAAAPAAAAAAAAAAEAIAAAACIAAABkcnMvZG93bnJldi54bWxQSwECFAAUAAAACACHTuJA&#10;My8FnjsAAAA5AAAAEAAAAAAAAAABACAAAAAPAQAAZHJzL3NoYXBleG1sLnhtbFBLBQYAAAAABgAG&#10;AFsBAAC5AwAAAAA=&#10;" path="m1,0c1,0,1,0,1,0c1,0,1,0,1,0c0,1,0,1,0,2c0,1,1,1,1,0xe">
                    <v:path o:connectlocs="4,0;4,0;4,0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5" o:spid="_x0000_s1026" o:spt="100" style="position:absolute;left:6915;top:21405;height:9;width:4;" filled="t" stroked="f" coordsize="1,2" o:gfxdata="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gcXL4A&#10;AADdAAAADwAAAAAAAAABACAAAAAiAAAAZHJzL2Rvd25yZXYueG1sUEsBAhQAFAAAAAgAh07iQDMv&#10;BZ47AAAAOQAAABAAAAAAAAAAAQAgAAAADQEAAGRycy9zaGFwZXhtbC54bWxQSwUGAAAAAAYABgBb&#10;AQAAtwMAAAAA&#10;" path="m1,0c1,0,1,0,1,0c1,1,0,1,0,2c0,2,0,2,0,2c1,1,1,1,1,0xe">
                    <v:path o:connectlocs="4,0;4,0;0,9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6" o:spid="_x0000_s1026" o:spt="100" style="position:absolute;left:6915;top:21595;height:9;width:4;" filled="t" stroked="f" coordsize="1,2" o:gfxdata="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GEKL4A&#10;AADdAAAADwAAAAAAAAABACAAAAAiAAAAZHJzL2Rvd25yZXYueG1sUEsBAhQAFAAAAAgAh07iQDMv&#10;BZ47AAAAOQAAABAAAAAAAAAAAQAgAAAADQEAAGRycy9zaGFwZXhtbC54bWxQSwUGAAAAAAYABgBb&#10;AQAAtwMAAAAA&#10;" path="m1,2c1,1,0,0,0,0c0,0,0,0,0,0c0,0,0,1,0,1c0,1,0,1,0,1c0,1,0,2,1,2xe">
                    <v:path o:connectlocs="4,9;0,0;0,0;0,4;0,4;4,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6915;top:21595;height:9;width:4;" filled="t" stroked="f" coordsize="1,2" o:gfxdata="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NIbO/&#10;AAAA3QAAAA8AAAAAAAAAAQAgAAAAIgAAAGRycy9kb3ducmV2LnhtbFBLAQIUABQAAAAIAIdO4kAz&#10;LwWeOwAAADkAAAAQAAAAAAAAAAEAIAAAAA4BAABkcnMvc2hhcGV4bWwueG1sUEsFBgAAAAAGAAYA&#10;WwEAALgDAAAAAA==&#10;" path="m1,2c1,2,1,2,1,2c1,2,1,2,1,2c1,1,1,0,0,0c0,0,1,1,1,2xe">
                    <v:path o:connectlocs="4,9;4,9;4,9;0,0;4,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8" o:spid="_x0000_s1026" o:spt="100" style="position:absolute;left:6924;top:21610;height:4;width:9;" filled="t" stroked="f" coordsize="2,1" o:gfxdata="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savvQAA&#10;AN0AAAAPAAAAAAAAAAEAIAAAACIAAABkcnMvZG93bnJldi54bWxQSwECFAAUAAAACACHTuJAMy8F&#10;njsAAAA5AAAAEAAAAAAAAAABACAAAAAMAQAAZHJzL3NoYXBleG1sLnhtbFBLBQYAAAAABgAGAFsB&#10;AAC2AwAAAAA=&#10;" path="m0,0c1,1,1,1,2,1c1,1,1,0,0,0xe">
                    <v:path o:connectlocs="0,0;9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39" o:spid="_x0000_s1026" o:spt="100" style="position:absolute;left:6924;top:21610;height:4;width:9;" filled="t" stroked="f" coordsize="2,1" o:gfxdata="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NmM0vQAA&#10;AN0AAAAPAAAAAAAAAAEAIAAAACIAAABkcnMvZG93bnJldi54bWxQSwECFAAUAAAACACHTuJAMy8F&#10;njsAAAA5AAAAEAAAAAAAAAABACAAAAAMAQAAZHJzL3NoYXBleG1sLnhtbFBLBQYAAAAABgAGAFsB&#10;AAC2AwAAAAA=&#10;" path="m0,0c1,0,1,1,2,1c2,1,2,1,2,1c2,0,1,0,0,0xe">
                    <v:path o:connectlocs="0,0;9,4;9,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0" o:spid="_x0000_s1026" o:spt="100" style="position:absolute;left:7544;top:21331;height:0;width:0;" filled="t" stroked="f" coordsize="0,0" o:gfxdata="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jIjz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1" o:spid="_x0000_s1026" o:spt="100" style="position:absolute;left:7535;top:21331;height:6;width:9;" filled="t" stroked="f" coordsize="2,1" o:gfxdata="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5VLdvQAA&#10;AN0AAAAPAAAAAAAAAAEAIAAAACIAAABkcnMvZG93bnJldi54bWxQSwECFAAUAAAACACHTuJAMy8F&#10;njsAAAA5AAAAEAAAAAAAAAABACAAAAAMAQAAZHJzL3NoYXBleG1sLnhtbFBLBQYAAAAABgAGAFsB&#10;AAC2AwAAAAA=&#10;" path="m0,1c0,1,0,1,0,1c1,1,1,0,2,0c2,0,2,0,2,0c2,0,2,0,2,0c1,0,1,1,0,1xe">
                    <v:path o:connectlocs="0,6;0,6;9,0;9,0;9,0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2" o:spid="_x0000_s1026" o:spt="100" style="position:absolute;left:7535;top:21331;height:6;width:9;" filled="t" stroked="f" coordsize="2,1" o:gfxdata="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LMx/bgAAADdAAAA&#10;DwAAAAAAAAABACAAAAAiAAAAZHJzL2Rvd25yZXYueG1sUEsBAhQAFAAAAAgAh07iQDMvBZ47AAAA&#10;OQAAABAAAAAAAAAAAQAgAAAABwEAAGRycy9zaGFwZXhtbC54bWxQSwUGAAAAAAYABgBbAQAAsQMA&#10;AAAA&#10;" path="m0,1c0,1,0,1,1,1c1,1,2,0,2,0c2,0,2,0,2,0c1,1,1,1,0,1xe">
                    <v:path o:connectlocs="0,6;4,6;9,0;9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3" o:spid="_x0000_s1026" o:spt="100" style="position:absolute;left:7535;top:21331;height:6;width:9;" filled="t" stroked="f" coordsize="2,1" o:gfxdata="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/lGa8AAAA&#10;3QAAAA8AAAAAAAAAAQAgAAAAIgAAAGRycy9kb3ducmV2LnhtbFBLAQIUABQAAAAIAIdO4kAzLwWe&#10;OwAAADkAAAAQAAAAAAAAAAEAIAAAAAsBAABkcnMvc2hhcGV4bWwueG1sUEsFBgAAAAAGAAYAWwEA&#10;ALUDAAAAAA==&#10;" path="m2,0c1,0,1,1,0,1c0,1,0,1,0,1c1,1,1,1,2,0xe">
                    <v:path o:connectlocs="9,0;0,6;0,6;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4" o:spid="_x0000_s1026" o:spt="100" style="position:absolute;left:7544;top:21678;height:6;width:0;" filled="t" stroked="f" coordsize="1,1" o:gfxdata="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pjhy&#10;wAAAAN0AAAAPAAAAAAAAAAEAIAAAACIAAABkcnMvZG93bnJldi54bWxQSwECFAAUAAAACACHTuJA&#10;My8FnjsAAAA5AAAAEAAAAAAAAAABACAAAAAPAQAAZHJzL3NoYXBleG1sLnhtbFBLBQYAAAAABgAG&#10;AFsBAAC5AwAAAAA=&#10;" path="m0,1c0,0,0,0,0,0c0,0,0,0,0,0c0,0,0,0,0,0c0,0,0,0,0,1xe">
                    <v:path o:connectlocs="0,6;0,0;0,0;0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5" o:spid="_x0000_s1026" o:spt="100" style="position:absolute;left:7535;top:21675;height:9;width:9;" filled="t" stroked="f" coordsize="2,2" o:gfxdata="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xstp&#10;wAAAAN0AAAAPAAAAAAAAAAEAIAAAACIAAABkcnMvZG93bnJldi54bWxQSwECFAAUAAAACACHTuJA&#10;My8FnjsAAAA5AAAAEAAAAAAAAAABACAAAAAPAQAAZHJzL3NoYXBleG1sLnhtbFBLBQYAAAAABgAG&#10;AFsBAAC5AwAAAAA=&#10;" path="m0,0c0,0,0,0,0,0c0,0,0,0,0,0c1,0,1,1,2,2c2,2,2,2,2,2c2,1,2,1,2,1c1,1,1,0,0,0xe">
                    <v:path o:connectlocs="0,0;0,0;0,0;9,9;9,9;9,4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6" o:spid="_x0000_s1026" o:spt="100" style="position:absolute;left:7535;top:21675;height:4;width:9;" filled="t" stroked="f" coordsize="2,1" o:gfxdata="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iDf+vQAA&#10;AN0AAAAPAAAAAAAAAAEAIAAAACIAAABkcnMvZG93bnJldi54bWxQSwECFAAUAAAACACHTuJAMy8F&#10;njsAAAA5AAAAEAAAAAAAAAABACAAAAAMAQAAZHJzL3NoYXBleG1sLnhtbFBLBQYAAAAABgAGAFsB&#10;AAC2AwAAAAA=&#10;" path="m0,0c1,0,1,0,2,1c2,1,2,1,2,1c1,1,1,0,0,0c0,0,0,0,0,0xe">
                    <v:path o:connectlocs="0,0;9,4;9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7" o:spid="_x0000_s1026" o:spt="100" style="position:absolute;left:7535;top:21675;height:4;width:9;" filled="t" stroked="f" coordsize="2,1" o:gfxdata="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xJJlvQAA&#10;AN0AAAAPAAAAAAAAAAEAIAAAACIAAABkcnMvZG93bnJldi54bWxQSwECFAAUAAAACACHTuJAMy8F&#10;njsAAAA5AAAAEAAAAAAAAAABACAAAAAMAQAAZHJzL3NoYXBleG1sLnhtbFBLBQYAAAAABgAGAFsB&#10;AAC2AwAAAAA=&#10;" path="m2,1c1,0,1,0,0,0c0,0,0,0,0,0c1,0,1,1,2,1xe">
                    <v:path o:connectlocs="9,4;0,0;0,0;9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8" o:spid="_x0000_s1026" o:spt="100" style="position:absolute;left:7054;top:21812;height:6;width:4;" filled="t" stroked="f" coordsize="1,1" o:gfxdata="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dPnG/&#10;AAAA3QAAAA8AAAAAAAAAAQAgAAAAIgAAAGRycy9kb3ducmV2LnhtbFBLAQIUABQAAAAIAIdO4kAz&#10;LwWeOwAAADkAAAAQAAAAAAAAAAEAIAAAAA4BAABkcnMvc2hhcGV4bWwueG1sUEsFBgAAAAAGAAYA&#10;WwEAALgDAAAAAA==&#10;" path="m0,1c0,1,0,1,0,1c1,1,1,1,1,1c1,1,1,0,1,0c1,0,1,1,0,1xe">
                    <v:path o:connectlocs="0,6;0,6;4,6;4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9" o:spid="_x0000_s1026" o:spt="100" style="position:absolute;left:7054;top:21808;height:9;width:9;" filled="t" stroked="f" coordsize="2,2" o:gfxdata="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9zWq/&#10;AAAA3QAAAA8AAAAAAAAAAQAgAAAAIgAAAGRycy9kb3ducmV2LnhtbFBLAQIUABQAAAAIAIdO4kAz&#10;LwWeOwAAADkAAAAQAAAAAAAAAAEAIAAAAA4BAABkcnMvc2hhcGV4bWwueG1sUEsFBgAAAAAGAAYA&#10;WwEAALgDAAAAAA==&#10;" path="m2,0c2,0,2,0,2,0c2,0,2,0,2,0c2,0,2,0,2,0c1,1,1,1,0,2c1,2,1,1,1,1c1,1,2,1,2,0xe">
                    <v:path o:connectlocs="9,0;9,0;9,0;9,0;0,9;4,4;9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0" o:spid="_x0000_s1026" o:spt="100" style="position:absolute;left:7057;top:21812;height:6;width:6;" filled="t" stroked="f" coordsize="1,1" o:gfxdata="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OD5i8AAAA&#10;3QAAAA8AAAAAAAAAAQAgAAAAIgAAAGRycy9kb3ducmV2LnhtbFBLAQIUABQAAAAIAIdO4kAzLwWe&#10;OwAAADkAAAAQAAAAAAAAAAEAIAAAAAsBAABkcnMvc2hhcGV4bWwueG1sUEsFBgAAAAAGAAYAWwEA&#10;ALUDAAAAAA==&#10;" path="m1,0c1,0,1,0,1,0c1,0,0,0,0,0c0,0,0,1,0,1c0,1,0,1,0,1c0,0,0,0,1,0xe">
                    <v:path o:connectlocs="6,0;6,0;0,0;0,6;0,6;6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1" o:spid="_x0000_s1026" o:spt="100" style="position:absolute;left:7057;top:21808;height:4;width:6;" filled="t" stroked="f" coordsize="1,1" o:gfxdata="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AqoD&#10;wAAAAN0AAAAPAAAAAAAAAAEAIAAAACIAAABkcnMvZG93bnJldi54bWxQSwECFAAUAAAACACHTuJA&#10;My8FnjsAAAA5AAAAEAAAAAAAAAABACAAAAAPAQAAZHJzL3NoYXBleG1sLnhtbFBLBQYAAAAABgAG&#10;AFsBAAC5AwAAAAA=&#10;" path="m0,1c0,1,1,1,1,1c1,1,1,1,1,0c1,1,0,1,0,1xe">
                    <v:path o:connectlocs="0,4;6,4;6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2" o:spid="_x0000_s1026" o:spt="100" style="position:absolute;left:7470;top:22087;height:74;width:69;" filled="t" stroked="f" coordsize="14,15" o:gfxdata="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oLcS8AAAA&#10;3QAAAA8AAAAAAAAAAQAgAAAAIgAAAGRycy9kb3ducmV2LnhtbFBLAQIUABQAAAAIAIdO4kAzLwWe&#10;OwAAADkAAAAQAAAAAAAAAAEAIAAAAAsBAABkcnMvc2hhcGV4bWwueG1sUEsFBgAAAAAGAAYAWwEA&#10;ALUDAAAAAA==&#10;" path="m8,15c11,14,13,12,14,9c14,8,14,7,14,6c13,4,12,2,9,1c6,0,1,2,0,6c0,7,0,8,0,9c0,9,0,9,0,10c1,12,3,14,6,15c7,15,7,15,8,15xe">
                    <v:path o:connectlocs="39,74;69,44;69,29;44,4;0,29;0,44;0,49;29,74;39,7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3" o:spid="_x0000_s1026" o:spt="100" style="position:absolute;left:7419;top:22315;height:33;width:35;" filled="t" stroked="f" coordsize="7,7" o:gfxdata="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aKv&#10;o8EAAADdAAAADwAAAAAAAAABACAAAAAiAAAAZHJzL2Rvd25yZXYueG1sUEsBAhQAFAAAAAgAh07i&#10;QDMvBZ47AAAAOQAAABAAAAAAAAAAAQAgAAAAEAEAAGRycy9zaGFwZXhtbC54bWxQSwUGAAAAAAYA&#10;BgBbAQAAugMAAAAA&#10;" path="m4,6c4,6,4,6,4,6c5,6,6,5,6,4c7,3,7,3,6,2c6,1,6,0,4,0c4,0,3,0,2,0c1,0,0,1,0,2c0,3,0,3,0,4c0,4,0,4,0,4c1,5,1,6,2,6c3,7,4,7,4,6xe">
                    <v:path o:connectlocs="20,28;20,28;30,18;30,9;20,0;10,0;0,9;0,18;0,18;10,28;20,28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4" o:spid="_x0000_s1026" o:spt="100" style="position:absolute;left:7401;top:21818;height:0;width:4;" filled="t" stroked="f" coordsize="1,1" o:gfxdata="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f66v&#10;wAAAAN0AAAAPAAAAAAAAAAEAIAAAACIAAABkcnMvZG93bnJldi54bWxQSwECFAAUAAAACACHTuJA&#10;My8FnjsAAAA5AAAAEAAAAAAAAAABACAAAAAPAQAAZHJzL3NoYXBleG1sLnhtbFBLBQYAAAAABgAG&#10;AFsBAAC5AwAAAAA=&#10;" path="m1,0c1,0,1,0,1,0c1,0,1,0,0,0c1,0,1,0,1,0xe">
                    <v:path o:connectlocs="4,0;4,0;0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5" o:spid="_x0000_s1026" o:spt="100" style="position:absolute;left:7401;top:21812;height:6;width:4;" filled="t" stroked="f" coordsize="1,1" o:gfxdata="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zCzS/&#10;AAAA3QAAAA8AAAAAAAAAAQAgAAAAIgAAAGRycy9kb3ducmV2LnhtbFBLAQIUABQAAAAIAIdO4kAz&#10;LwWeOwAAADkAAAAQAAAAAAAAAAEAIAAAAA4BAABkcnMvc2hhcGV4bWwueG1sUEsFBgAAAAAGAAYA&#10;WwEAALgDAAAAAA==&#10;" path="m0,0c0,0,0,0,0,0c0,0,0,0,0,1c1,1,1,1,1,1c1,1,1,1,1,1c1,0,0,0,0,0xe">
                    <v:path o:connectlocs="0,0;0,0;0,6;4,6;4,6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6" o:spid="_x0000_s1026" o:spt="100" style="position:absolute;left:7401;top:21812;height:6;width:4;" filled="t" stroked="f" coordsize="1,1" o:gfxdata="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ak0C/&#10;AAAA3QAAAA8AAAAAAAAAAQAgAAAAIgAAAGRycy9kb3ducmV2LnhtbFBLAQIUABQAAAAIAIdO4kAz&#10;LwWeOwAAADkAAAAQAAAAAAAAAAEAIAAAAA4BAABkcnMvc2hhcGV4bWwueG1sUEsFBgAAAAAGAAYA&#10;WwEAALgDAAAAAA==&#10;" path="m0,0c0,0,0,0,0,0c0,0,0,0,0,0c0,0,0,0,0,0c0,0,0,1,1,1c1,1,1,1,0,1c0,0,0,0,0,0xe">
                    <v:path o:connectlocs="0,0;0,0;0,0;0,0;4,6;0,6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7" o:spid="_x0000_s1026" o:spt="100" style="position:absolute;left:7401;top:21812;height:6;width:0;" filled="t" stroked="f" coordsize="1,1" o:gfxdata="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WNtu/&#10;AAAA3QAAAA8AAAAAAAAAAQAgAAAAIgAAAGRycy9kb3ducmV2LnhtbFBLAQIUABQAAAAIAIdO4kAz&#10;LwWeOwAAADkAAAAQAAAAAAAAAAEAIAAAAA4BAABkcnMvc2hhcGV4bWwueG1sUEsFBgAAAAAGAAYA&#10;WwEAALgDAAAAAA==&#10;" path="m0,1c0,0,0,0,0,0c0,0,0,0,0,0c0,0,0,0,0,1xe">
                    <v:path o:connectlocs="0,6;0,0;0,0;0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8" o:spid="_x0000_s1026" o:spt="100" style="position:absolute;left:7629;top:22245;height:30;width:30;" filled="t" stroked="f" coordsize="6,6" o:gfxdata="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HFsK/&#10;AAAA3QAAAA8AAAAAAAAAAQAgAAAAIgAAAGRycy9kb3ducmV2LnhtbFBLAQIUABQAAAAIAIdO4kAz&#10;LwWeOwAAADkAAAAQAAAAAAAAAAEAIAAAAA4BAABkcnMvc2hhcGV4bWwueG1sUEsFBgAAAAAGAAYA&#10;WwEAALgDAAAAAA==&#10;" path="m4,6c5,6,5,5,6,4c6,4,6,3,6,2c6,2,6,2,6,2c5,1,5,1,4,0c3,0,2,0,2,0c1,1,0,1,0,2c0,3,0,4,0,4c0,5,1,6,2,6c2,6,3,6,4,6xe">
                    <v:path o:connectlocs="20,30;30,20;30,10;30,10;20,0;10,0;0,10;0,20;10,30;20,3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9" o:spid="_x0000_s1026" o:spt="100" style="position:absolute;left:7479;top:22235;height:50;width:50;" filled="t" stroked="f" coordsize="10,10" o:gfxdata="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Xx1DvQAA&#10;AN0AAAAPAAAAAAAAAAEAIAAAACIAAABkcnMvZG93bnJldi54bWxQSwECFAAUAAAACACHTuJAMy8F&#10;njsAAAA5AAAAEAAAAAAAAAABACAAAAAMAQAAZHJzL3NoYXBleG1sLnhtbFBLBQYAAAAABgAGAFsB&#10;AAC2AwAAAAA=&#10;" path="m6,10c8,9,9,8,10,6c10,6,10,5,10,4c9,2,8,1,6,1c5,0,5,0,4,1c2,1,1,2,0,4c0,5,0,6,0,6c1,8,2,9,4,10c5,10,5,10,6,10xe">
                    <v:path o:connectlocs="30,50;50,30;50,20;30,5;20,5;0,20;0,30;20,50;30,5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0" o:spid="_x0000_s1026" o:spt="100" style="position:absolute;left:6983;top:21749;height:0;width:6;" filled="t" stroked="f" coordsize="1,1" o:gfxdata="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XmUW8AAAA&#10;3QAAAA8AAAAAAAAAAQAgAAAAIgAAAGRycy9kb3ducmV2LnhtbFBLAQIUABQAAAAIAIdO4kAzLwWe&#10;OwAAADkAAAAQAAAAAAAAAAEAIAAAAAsBAABkcnMvc2hhcGV4bWwueG1sUEsFBgAAAAAGAAYAWwEA&#10;ALUDAAAAAA==&#10;" path="m1,0c0,0,0,0,0,0c0,0,0,0,0,0c0,0,0,0,0,0c0,0,0,0,0,0c0,0,0,0,0,0c0,0,1,0,1,0xe">
                    <v:path o:connectlocs="6,0;0,0;0,0;0,0;0,0;0,0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1" o:spid="_x0000_s1026" o:spt="100" style="position:absolute;left:6983;top:21749;height:0;width:6;" filled="t" stroked="f" coordsize="1,1" o:gfxdata="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bPN6/&#10;AAAA3QAAAA8AAAAAAAAAAQAgAAAAIgAAAGRycy9kb3ducmV2LnhtbFBLAQIUABQAAAAIAIdO4kAz&#10;LwWeOwAAADkAAAAQAAAAAAAAAAEAIAAAAA4BAABkcnMvc2hhcGV4bWwueG1sUEsFBgAAAAAGAAYA&#10;WwEAALgDAAAAAA==&#10;" path="m1,0c1,0,1,0,1,0c1,0,0,0,0,0c0,0,0,0,0,0c1,0,1,0,1,0xe">
                    <v:path o:connectlocs="6,0;6,0;0,0;0,0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2" o:spid="_x0000_s1026" o:spt="100" style="position:absolute;left:6983;top:21743;height:6;width:6;" filled="t" stroked="f" coordsize="1,1" o:gfxdata="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05WS8AAAA&#10;3QAAAA8AAAAAAAAAAQAgAAAAIgAAAGRycy9kb3ducmV2LnhtbFBLAQIUABQAAAAIAIdO4kAzLwWe&#10;OwAAADkAAAAQAAAAAAAAAAEAIAAAAAsBAABkcnMvc2hhcGV4bWwueG1sUEsFBgAAAAAGAAYAWwEA&#10;ALUDAAAAAA==&#10;" path="m1,1c1,1,1,1,1,1c1,1,1,1,1,0c1,1,0,1,0,1c0,1,0,1,1,1xe">
                    <v:path o:connectlocs="6,6;6,6;6,0;0,6;6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3" o:spid="_x0000_s1026" o:spt="100" style="position:absolute;left:6989;top:21749;height:0;width:0;" filled="t" stroked="f" coordsize="0,0" o:gfxdata="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1g0p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4" o:spid="_x0000_s1026" o:spt="100" style="position:absolute;left:6915;top:21405;height:0;width:4;" filled="t" stroked="f" coordsize="1,1" o:gfxdata="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qt6I&#10;wAAAAN0AAAAPAAAAAAAAAAEAIAAAACIAAABkcnMvZG93bnJldi54bWxQSwECFAAUAAAACACHTuJA&#10;My8FnjsAAAA5AAAAEAAAAAAAAAABACAAAAAPAQAAZHJzL3NoYXBleG1sLnhtbFBLBQYAAAAABgAG&#10;AFsBAAC5AwAAAAA=&#10;" path="m1,0c1,0,1,0,1,0c1,0,1,0,1,0c1,0,0,0,0,0c0,0,0,0,1,0c1,0,1,0,1,0c1,0,1,0,1,0xe">
                    <v:path o:connectlocs="4,0;4,0;4,0;0,0;4,0;4,0;4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5" o:spid="_x0000_s1026" o:spt="100" style="position:absolute;left:6918;top:21400;height:6;width:0;" filled="t" stroked="f" coordsize="1,1" o:gfxdata="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5nsT&#10;wAAAAN0AAAAPAAAAAAAAAAEAIAAAACIAAABkcnMvZG93bnJldi54bWxQSwECFAAUAAAACACHTuJA&#10;My8FnjsAAAA5AAAAEAAAAAAAAAABACAAAAAPAQAAZHJzL3NoYXBleG1sLnhtbFBLBQYAAAAABgAG&#10;AFsBAAC5AwAAAAA=&#10;" path="m0,1c0,1,0,1,0,1c0,1,0,1,0,1c0,1,0,0,0,0c0,0,0,0,0,1c0,1,0,1,0,1xe">
                    <v:path o:connectlocs="0,6;0,6;0,6;0,0;0,6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6" o:spid="_x0000_s1026" o:spt="100" style="position:absolute;left:6915;top:21400;height:6;width:4;" filled="t" stroked="f" coordsize="1,1" o:gfxdata="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D+Nn&#10;wAAAAN0AAAAPAAAAAAAAAAEAIAAAACIAAABkcnMvZG93bnJldi54bWxQSwECFAAUAAAACACHTuJA&#10;My8FnjsAAAA5AAAAEAAAAAAAAAABACAAAAAPAQAAZHJzL3NoYXBleG1sLnhtbFBLBQYAAAAABgAG&#10;AFsBAAC5AwAAAAA=&#10;" path="m1,1c1,1,1,0,1,0c1,1,0,1,0,1c0,1,0,1,0,1c0,1,1,1,1,1xe">
                    <v:path o:connectlocs="4,6;4,0;0,6;0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7" o:spid="_x0000_s1026" o:spt="100" style="position:absolute;left:6918;top:21400;height:6;width:0;" filled="t" stroked="f" coordsize="1,1" o:gfxdata="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Q0b8&#10;wAAAAN0AAAAPAAAAAAAAAAEAIAAAACIAAABkcnMvZG93bnJldi54bWxQSwECFAAUAAAACACHTuJA&#10;My8FnjsAAAA5AAAAEAAAAAAAAAABACAAAAAPAQAAZHJzL3NoYXBleG1sLnhtbFBLBQYAAAAABgAG&#10;AFsBAAC5AwAAAAA=&#10;" path="m0,0c0,0,0,1,0,1c0,0,0,0,0,0c0,0,0,0,0,0c0,0,0,0,0,0xe">
                    <v:path o:connectlocs="0,0;0,6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8" o:spid="_x0000_s1026" o:spt="100" style="position:absolute;left:6918;top:21405;height:0;width:0;" filled="t" stroked="f" coordsize="0,0" o:gfxdata="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P5Vd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9" o:spid="_x0000_s1026" o:spt="100" style="position:absolute;left:6918;top:21405;height:0;width:0;" filled="t" stroked="f" coordsize="0,0" o:gfxdata="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czDG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0" o:spid="_x0000_s1026" o:spt="100" style="position:absolute;left:6885;top:22319;height:0;width:4;" filled="t" stroked="f" coordsize="1,1" o:gfxdata="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C6WK8AAAA&#10;3QAAAA8AAAAAAAAAAQAgAAAAIgAAAGRycy9kb3ducmV2LnhtbFBLAQIUABQAAAAIAIdO4kAzLwWe&#10;OwAAADkAAAAQAAAAAAAAAAEAIAAAAAsBAABkcnMvc2hhcGV4bWwueG1sUEsFBgAAAAAGAAYAWwEA&#10;ALUDAAAAAA==&#10;" path="m1,0c1,0,0,0,0,0c0,0,1,0,1,0xe">
                    <v:path o:connectlocs="4,0;0,0;4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1" o:spid="_x0000_s1026" o:spt="100" style="position:absolute;left:6885;top:22319;height:0;width:4;" filled="t" stroked="f" coordsize="1,1" o:gfxdata="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OTPm/&#10;AAAA3QAAAA8AAAAAAAAAAQAgAAAAIgAAAGRycy9kb3ducmV2LnhtbFBLAQIUABQAAAAIAIdO4kAz&#10;LwWeOwAAADkAAAAQAAAAAAAAAAEAIAAAAA4BAABkcnMvc2hhcGV4bWwueG1sUEsFBgAAAAAGAAYA&#10;WwEAALgDAAAAAA==&#10;" path="m0,0c0,0,1,0,1,0c1,0,0,0,0,0xe">
                    <v:path o:connectlocs="0,0;4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2" o:spid="_x0000_s1026" o:spt="100" style="position:absolute;left:6915;top:21459;height:6;width:0;" filled="t" stroked="f" coordsize="1,1" o:gfxdata="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7XO5vQAA&#10;AN0AAAAPAAAAAAAAAAEAIAAAACIAAABkcnMvZG93bnJldi54bWxQSwECFAAUAAAACACHTuJAMy8F&#10;njsAAAA5AAAAEAAAAAAAAAABACAAAAAMAQAAZHJzL3NoYXBleG1sLnhtbFBLBQYAAAAABgAGAFsB&#10;AAC2AwAAAAA=&#10;" path="m0,1c0,1,0,1,0,0c0,0,0,1,0,1c0,1,0,1,0,1c0,1,0,1,0,1xe">
                    <v:path o:connectlocs="0,6;0,0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3" o:spid="_x0000_s1026" o:spt="100" style="position:absolute;left:6915;top:21459;height:6;width:4;" filled="t" stroked="f" coordsize="1,1" o:gfxdata="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odYi&#10;wAAAAN0AAAAPAAAAAAAAAAEAIAAAACIAAABkcnMvZG93bnJldi54bWxQSwECFAAUAAAACACHTuJA&#10;My8FnjsAAAA5AAAAEAAAAAAAAAABACAAAAAPAQAAZHJzL3NoYXBleG1sLnhtbFBLBQYAAAAABgAG&#10;AFsBAAC5AwAAAAA=&#10;" path="m0,0c0,1,0,1,0,1c0,1,0,1,0,1c0,1,0,1,1,1c1,1,1,1,0,0xe">
                    <v:path o:connectlocs="0,0;0,6;0,6;4,6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4" o:spid="_x0000_s1026" o:spt="100" style="position:absolute;left:6915;top:21598;height:6;width:4;" filled="t" stroked="f" coordsize="1,1" o:gfxdata="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c0hV&#10;wAAAAN0AAAAPAAAAAAAAAAEAIAAAACIAAABkcnMvZG93bnJldi54bWxQSwECFAAUAAAACACHTuJA&#10;My8FnjsAAAA5AAAAEAAAAAAAAAABACAAAAAPAQAAZHJzL3NoYXBleG1sLnhtbFBLBQYAAAAABgAG&#10;AFsBAAC5AwAAAAA=&#10;" path="m1,1c0,1,0,0,0,0c0,0,0,0,0,0c0,0,0,1,0,1c0,1,0,1,1,1c1,1,1,1,1,1xe">
                    <v:path o:connectlocs="4,6;0,0;0,0;0,6;4,6;4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" o:spid="_x0000_s1026" o:spt="100" style="position:absolute;left:6918;top:21604;height:0;width:0;" filled="t" stroked="f" coordsize="0,0" o:gfxdata="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kaAY&#10;wAAAAN0AAAAPAAAAAAAAAAEAIAAAACIAAABkcnMvZG93bnJldi54bWxQSwECFAAUAAAACACHTuJA&#10;My8FnjsAAAA5AAAAEAAAAAAAAAABACAAAAAPAQAAZHJzL3NoYXBleG1sLnhtbFBLBQYAAAAABgAG&#10;AFsBAAC5AwAAAAA=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" o:spid="_x0000_s1026" o:spt="100" style="position:absolute;left:6915;top:21604;height:0;width:4;" filled="t" stroked="f" coordsize="1,1" o:gfxdata="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1nW6&#10;wAAAAN0AAAAPAAAAAAAAAAEAIAAAACIAAABkcnMvZG93bnJldi54bWxQSwECFAAUAAAACACHTuJA&#10;My8FnjsAAAA5AAAAEAAAAAAAAAABACAAAAAPAQAAZHJzL3NoYXBleG1sLnhtbFBLBQYAAAAABgAG&#10;AFsBAAC5AwAAAAA=&#10;" path="m1,0c1,0,1,0,1,0c0,0,0,0,0,0c0,0,0,0,0,0c0,0,0,0,1,0xe">
                    <v:path o:connectlocs="4,0;4,0;0,0;0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" o:spid="_x0000_s1026" o:spt="100" style="position:absolute;left:6918;top:21604;height:0;width:0;" filled="t" stroked="f" coordsize="0,0" o:gfxdata="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NJ33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" o:spid="_x0000_s1026" o:spt="100" style="position:absolute;left:6915;top:21598;height:6;width:4;" filled="t" stroked="f" coordsize="1,1" o:gfxdata="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SE5W&#10;wAAAAN0AAAAPAAAAAAAAAAEAIAAAACIAAABkcnMvZG93bnJldi54bWxQSwECFAAUAAAACACHTuJA&#10;My8FnjsAAAA5AAAAEAAAAAAAAAABACAAAAAPAQAAZHJzL3NoYXBleG1sLnhtbFBLBQYAAAAABgAG&#10;AFsBAAC5AwAAAAA=&#10;" path="m1,1c1,1,1,1,0,1c1,1,1,1,1,1c0,1,0,0,0,0c0,0,0,0,0,0c0,0,0,0,0,0c0,0,0,1,1,1xe">
                    <v:path o:connectlocs="4,6;0,6;4,6;0,0;0,0;0,0;4,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9" o:spid="_x0000_s1026" o:spt="100" style="position:absolute;left:6915;top:21604;height:0;width:4;" filled="t" stroked="f" coordsize="1,1" o:gfxdata="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E682/&#10;AAAA3QAAAA8AAAAAAAAAAQAgAAAAIgAAAGRycy9kb3ducmV2LnhtbFBLAQIUABQAAAAIAIdO4kAz&#10;LwWeOwAAADkAAAAQAAAAAAAAAAEAIAAAAA4BAABkcnMvc2hhcGV4bWwueG1sUEsFBgAAAAAGAAYA&#10;WwEAALgDAAAAAA==&#10;" path="m1,0c1,0,1,0,1,0c1,0,1,0,0,0c1,0,1,0,1,0c1,0,1,0,1,0xe">
                    <v:path o:connectlocs="4,0;4,0;0,0;4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0" o:spid="_x0000_s1026" o:spt="100" style="position:absolute;left:7122;top:21197;height:4;width:0;" filled="t" stroked="f" coordsize="1,1" o:gfxdata="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m3+/vQAA&#10;AN0AAAAPAAAAAAAAAAEAIAAAACIAAABkcnMvZG93bnJldi54bWxQSwECFAAUAAAACACHTuJAMy8F&#10;njsAAAA5AAAAEAAAAAAAAAABACAAAAAMAQAAZHJzL3NoYXBleG1sLnhtbFBLBQYAAAAABgAGAFsB&#10;AAC2AwAAAAA=&#10;" path="m0,0c0,0,0,0,0,0c0,0,0,0,0,0c0,1,0,1,0,1c0,1,0,1,0,1c0,0,0,0,0,0xe">
                    <v:path o:connectlocs="0,0;0,0;0,0;0,4;0,4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1" o:spid="_x0000_s1026" o:spt="100" style="position:absolute;left:7122;top:21197;height:0;width:0;" filled="t" stroked="f" coordsize="0,0" o:gfxdata="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eZfy&#10;wAAAAN0AAAAPAAAAAAAAAAEAIAAAACIAAABkcnMvZG93bnJldi54bWxQSwECFAAUAAAACACHTuJA&#10;My8FnjsAAAA5AAAAEAAAAAAAAAABACAAAAAPAQAAZHJzL3NoYXBleG1sLnhtbFBLBQYAAAAABgAG&#10;AFsBAAC5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2" o:spid="_x0000_s1026" o:spt="3" type="#_x0000_t3" style="position:absolute;left:7122;top:21197;height:2;width:2;" filled="t" stroked="f" coordsize="21600,21600" o:gfxdata="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vD4+5AAAA3Q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Oval 283" o:spid="_x0000_s1026" o:spt="3" type="#_x0000_t3" style="position:absolute;left:7122;top:21197;height:2;width:2;" filled="t" stroked="f" coordsize="21600,21600" o:gfxdata="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jqhS8AAAA&#10;3Q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84" o:spid="_x0000_s1026" o:spt="100" style="position:absolute;left:7122;top:21197;height:4;width:0;" filled="t" stroked="f" coordsize="1,1" o:gfxdata="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mNJP&#10;wAAAAN0AAAAPAAAAAAAAAAEAIAAAACIAAABkcnMvZG93bnJldi54bWxQSwECFAAUAAAACACHTuJA&#10;My8FnjsAAAA5AAAAEAAAAAAAAAABACAAAAAPAQAAZHJzL3NoYXBleG1sLnhtbFBLBQYAAAAABgAG&#10;AFsBAAC5AwAAAAA=&#10;" path="m0,0c0,0,0,0,0,1c0,1,0,0,0,0c0,0,0,0,0,0xe">
                    <v:path o:connectlocs="0,0;0,4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" o:spid="_x0000_s1026" o:spt="100" style="position:absolute;left:7122;top:21197;height:0;width:0;" filled="t" stroked="f" coordsize="0,0" o:gfxdata="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6OgK/&#10;AAAA3QAAAA8AAAAAAAAAAQAgAAAAIgAAAGRycy9kb3ducmV2LnhtbFBLAQIUABQAAAAIAIdO4kAz&#10;LwWeOwAAADkAAAAQAAAAAAAAAAEAIAAAAA4BAABkcnMvc2hhcGV4bWwueG1sUEsFBgAAAAAGAAYA&#10;WwEAALgDAAAAAA=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" o:spid="_x0000_s1026" o:spt="100" style="position:absolute;left:7117;top:21808;height:0;width:6;" filled="t" stroked="f" coordsize="1,1" o:gfxdata="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976C/&#10;AAAA3QAAAA8AAAAAAAAAAQAgAAAAIgAAAGRycy9kb3ducmV2LnhtbFBLAQIUABQAAAAIAIdO4kAz&#10;LwWeOwAAADkAAAAQAAAAAAAAAAEAIAAAAA4BAABkcnMvc2hhcGV4bWwueG1sUEsFBgAAAAAGAAYA&#10;WwEAALgDAAAAAA==&#10;" path="m1,0c1,0,1,0,1,0c1,0,1,0,0,0c0,0,1,0,1,0xe">
                    <v:path o:connectlocs="6,0;6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" o:spid="_x0000_s1026" o:spt="100" style="position:absolute;left:7063;top:21808;height:0;width:0;" filled="t" stroked="f" coordsize="0,0" o:gfxdata="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fB+2/&#10;AAAA3QAAAA8AAAAAAAAAAQAgAAAAIgAAAGRycy9kb3ducmV2LnhtbFBLAQIUABQAAAAIAIdO4kAz&#10;LwWeOwAAADkAAAAQAAAAAAAAAAEAIAAAAA4BAABkcnMvc2hhcGV4bWwueG1sUEsFBgAAAAAGAAYA&#10;WwEAALgDAAAAAA=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8" o:spid="_x0000_s1026" o:spt="3" type="#_x0000_t3" style="position:absolute;left:7063;top:21808;height:2;width:2;" filled="t" stroked="f" coordsize="21600,21600" o:gfxdata="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KMmC8AAAA&#10;3Q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89" o:spid="_x0000_s1026" o:spt="100" style="position:absolute;left:7063;top:21808;height:4;width:0;" filled="t" stroked="f" coordsize="1,1" o:gfxdata="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73HX&#10;wAAAAN0AAAAPAAAAAAAAAAEAIAAAACIAAABkcnMvZG93bnJldi54bWxQSwECFAAUAAAACACHTuJA&#10;My8FnjsAAAA5AAAAEAAAAAAAAAABACAAAAAPAQAAZHJzL3NoYXBleG1sLnhtbFBLBQYAAAAABgAG&#10;AFsBAAC5AwAAAAA=&#10;" path="m0,1c0,1,0,1,0,1c0,1,0,1,0,0c0,1,0,1,0,1xe">
                    <v:path o:connectlocs="0,4;0,4;0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0" o:spid="_x0000_s1026" o:spt="3" type="#_x0000_t3" style="position:absolute;left:7063;top:21808;height:4;width:2;" filled="t" stroked="f" coordsize="21600,21600" o:gfxdata="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lZA4m5AAAA3Q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91" o:spid="_x0000_s1026" o:spt="100" style="position:absolute;left:7395;top:21808;height:4;width:6;" filled="t" stroked="f" coordsize="1,1" o:gfxdata="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PEA+&#10;wAAAAN0AAAAPAAAAAAAAAAEAIAAAACIAAABkcnMvZG93bnJldi54bWxQSwECFAAUAAAACACHTuJA&#10;My8FnjsAAAA5AAAAEAAAAAAAAAABACAAAAAPAQAAZHJzL3NoYXBleG1sLnhtbFBLBQYAAAAABgAG&#10;AFsBAAC5AwAAAAA=&#10;" path="m1,1c1,1,1,1,1,1c1,1,1,1,1,1c1,1,0,0,0,0c0,1,1,1,1,1c1,1,1,1,1,1xe">
                    <v:path o:connectlocs="6,4;6,4;6,4;0,0;6,4;6,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2" o:spid="_x0000_s1026" o:spt="100" style="position:absolute;left:7336;top:21808;height:4;width:6;" filled="t" stroked="f" coordsize="1,1" o:gfxdata="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ff368AAAA&#10;3QAAAA8AAAAAAAAAAQAgAAAAIgAAAGRycy9kb3ducmV2LnhtbFBLAQIUABQAAAAIAIdO4kAzLwWe&#10;OwAAADkAAAAQAAAAAAAAAAEAIAAAAAsBAABkcnMvc2hhcGV4bWwueG1sUEsFBgAAAAAGAAYAWwEA&#10;ALUDAAAAAA==&#10;" path="m1,0c1,0,1,0,0,1c1,1,1,0,1,0c1,0,1,0,1,0xe">
                    <v:path o:connectlocs="6,0;0,4;6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3" o:spid="_x0000_s1026" o:spt="100" style="position:absolute;left:7401;top:21812;height:0;width:0;" filled="t" stroked="f" coordsize="0,0" o:gfxdata="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PZcz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4" o:spid="_x0000_s1026" o:spt="3" type="#_x0000_t3" style="position:absolute;left:7401;top:21812;height:2;width:2;" filled="t" stroked="f" coordsize="21600,21600" o:gfxdata="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aKK+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Oval 295" o:spid="_x0000_s1026" o:spt="3" type="#_x0000_t3" style="position:absolute;left:7401;top:21812;height:2;width:2;" filled="t" stroked="f" coordsize="21600,21600" o:gfxdata="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JAcl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296" o:spid="_x0000_s1026" o:spt="100" style="position:absolute;left:7520;top:21613;height:61;width:15;" filled="t" stroked="f" coordsize="3,12" o:gfxdata="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1zZC/&#10;AAAA3QAAAA8AAAAAAAAAAQAgAAAAIgAAAGRycy9kb3ducmV2LnhtbFBLAQIUABQAAAAIAIdO4kAz&#10;LwWeOwAAADkAAAAQAAAAAAAAAAEAIAAAAA4BAABkcnMvc2hhcGV4bWwueG1sUEsFBgAAAAAGAAYA&#10;WwEAALgDAAAAAA==&#10;" path="m3,0c3,0,3,0,3,0c0,4,1,8,3,12c3,12,3,12,3,12c3,12,3,12,3,12c3,12,3,12,3,12c1,8,1,4,3,0c3,0,3,0,3,0c3,0,3,0,3,0xe">
                    <v:path o:connectlocs="15,0;15,0;15,61;15,61;15,61;15,61;15,0;15,0;1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" o:spid="_x0000_s1026" o:spt="100" style="position:absolute;left:7535;top:21613;height:0;width:0;" filled="t" stroked="f" coordsize="0,0" o:gfxdata="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BpEw&#10;wAAAAN0AAAAPAAAAAAAAAAEAIAAAACIAAABkcnMvZG93bnJldi54bWxQSwECFAAUAAAACACHTuJA&#10;My8FnjsAAAA5AAAAEAAAAAAAAAABACAAAAAPAQAAZHJzL3NoYXBleG1sLnhtbFBLBQYAAAAABgAG&#10;AFsBAAC5AwAAAAA=&#10;" path="m0,0c0,0,0,0,0,0c0,0,0,0,0,0xe">
                    <v:path o:connectlocs="0,0;0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98" o:spid="_x0000_s1026" o:spt="100" style="position:absolute;left:7535;top:21675;height:0;width:0;" filled="t" stroked="f" coordsize="0,0" o:gfxdata="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1A9H&#10;wAAAAN0AAAAPAAAAAAAAAAEAIAAAACIAAABkcnMvZG93bnJldi54bWxQSwECFAAUAAAACACHTuJA&#10;My8FnjsAAAA5AAAAEAAAAAAAAAABACAAAAAPAQAAZHJzL3NoYXBleG1sLnhtbFBLBQYAAAAABgAG&#10;AFsBAAC5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" o:spid="_x0000_s1026" o:spt="100" style="position:absolute;left:7535;top:21675;height:0;width:0;" filled="t" stroked="f" coordsize="0,0" o:gfxdata="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mKrc&#10;wAAAAN0AAAAPAAAAAAAAAAEAIAAAACIAAABkcnMvZG93bnJldi54bWxQSwECFAAUAAAACACHTuJA&#10;My8FnjsAAAA5AAAAEAAAAAAAAAABACAAAAAPAQAAZHJzL3NoYXBleG1sLnhtbFBLBQYAAAAABgAG&#10;AFsBAAC5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" o:spid="_x0000_s1026" o:spt="100" style="position:absolute;left:7535;top:21675;height:0;width:0;" filled="t" stroked="f" coordsize="0,0" o:gfxdata="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HPq68AAAA&#10;3QAAAA8AAAAAAAAAAQAgAAAAIgAAAGRycy9kb3ducmV2LnhtbFBLAQIUABQAAAAIAIdO4kAzLwWe&#10;OwAAADkAAAAQAAAAAAAAAAEAIAAAAAsBAABkcnMvc2hhcGV4bWwueG1sUEsFBgAAAAAGAAYAWwEA&#10;ALUDAAAAAA=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01" o:spid="_x0000_s1026" o:spt="3" type="#_x0000_t3" style="position:absolute;left:7535;top:21675;height:2;width:2;" filled="t" stroked="f" coordsize="21600,21600" o:gfxdata="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zDDP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302" o:spid="_x0000_s1026" o:spt="100" style="position:absolute;left:6993;top:21684;height:59;width:17;" filled="t" stroked="f" coordsize="3,12" o:gfxdata="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iAS68AAAA&#10;3QAAAA8AAAAAAAAAAQAgAAAAIgAAAGRycy9kb3ducmV2LnhtbFBLAQIUABQAAAAIAIdO4kAzLwWe&#10;OwAAADkAAAAQAAAAAAAAAAEAIAAAAAsBAABkcnMvc2hhcGV4bWwueG1sUEsFBgAAAAAGAAYAWwEA&#10;ALUDAAAAAA==&#10;" path="m0,11c1,11,1,10,2,9c3,6,3,3,1,0c1,0,1,0,1,0c3,4,3,8,0,11c0,12,0,12,0,12c0,11,0,11,0,11c0,11,0,11,0,11xe">
                    <v:path o:connectlocs="0,54;11,44;5,0;5,0;0,54;0,59;0,54;0,5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3" o:spid="_x0000_s1026" o:spt="100" style="position:absolute;left:6998;top:21684;height:0;width:0;" filled="t" stroked="f" coordsize="0,0" o:gfxdata="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UV2O&#10;wAAAAN0AAAAPAAAAAAAAAAEAIAAAACIAAABkcnMvZG93bnJldi54bWxQSwECFAAUAAAACACHTuJA&#10;My8FnjsAAAA5AAAAEAAAAAAAAAABACAAAAAPAQAAZHJzL3NoYXBleG1sLnhtbFBLBQYAAAAABgAG&#10;AFsBAAC5AwAAAAA=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4" o:spid="_x0000_s1026" o:spt="100" style="position:absolute;left:6993;top:21738;height:6;width:0;" filled="t" stroked="f" coordsize="1,1" o:gfxdata="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LY4v&#10;wAAAAN0AAAAPAAAAAAAAAAEAIAAAACIAAABkcnMvZG93bnJldi54bWxQSwECFAAUAAAACACHTuJA&#10;My8FnjsAAAA5AAAAEAAAAAAAAAABACAAAAAPAQAAZHJzL3NoYXBleG1sLnhtbFBLBQYAAAAABgAG&#10;AFsBAAC5AwAAAAA=&#10;" path="m0,0c0,0,0,0,0,1c0,1,0,1,0,1c0,0,0,0,0,0c0,0,0,0,0,0xe">
                    <v:path o:connectlocs="0,0;0,6;0,6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" o:spid="_x0000_s1026" o:spt="100" style="position:absolute;left:7191;top:21808;height:9;width:11;" filled="t" stroked="f" coordsize="2,2" o:gfxdata="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TX00&#10;wAAAAN0AAAAPAAAAAAAAAAEAIAAAACIAAABkcnMvZG93bnJldi54bWxQSwECFAAUAAAACACHTuJA&#10;My8FnjsAAAA5AAAAEAAAAAAAAAABACAAAAAPAQAAZHJzL3NoYXBleG1sLnhtbFBLBQYAAAAABgAG&#10;AFsBAAC5AwAAAAA=&#10;" path="m2,0c1,1,1,1,0,2c1,1,1,1,2,0xe">
                    <v:path o:connectlocs="11,0;0,9;11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06" o:spid="_x0000_s1026" o:spt="100" style="position:absolute;left:7202;top:21753;height:6;width:4;" filled="t" stroked="f" coordsize="1,1" o:gfxdata="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iLPA&#10;wAAAAN0AAAAPAAAAAAAAAAEAIAAAACIAAABkcnMvZG93bnJldi54bWxQSwECFAAUAAAACACHTuJA&#10;My8FnjsAAAA5AAAAEAAAAAAAAAABACAAAAAPAQAAZHJzL3NoYXBleG1sLnhtbFBLBQYAAAAABgAG&#10;AFsBAAC5AwAAAAA=&#10;" path="m1,1c1,0,1,0,1,1c1,0,1,0,0,0c1,0,1,1,1,1c1,1,1,1,1,1xe">
                    <v:path o:connectlocs="4,6;4,6;0,0;4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" o:spid="_x0000_s1026" o:spt="100" style="position:absolute;left:7206;top:21753;height:6;width:0;" filled="t" stroked="f" coordsize="1,1" o:gfxdata="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xBZb&#10;wAAAAN0AAAAPAAAAAAAAAAEAIAAAACIAAABkcnMvZG93bnJldi54bWxQSwECFAAUAAAACACHTuJA&#10;My8FnjsAAAA5AAAAEAAAAAAAAAABACAAAAAPAQAAZHJzL3NoYXBleG1sLnhtbFBLBQYAAAAABgAG&#10;AFsBAAC5AwAAAAA=&#10;" path="m0,1c0,0,0,0,0,1c0,1,0,1,0,1c0,1,0,1,0,1c0,1,0,1,0,1xe">
                    <v:path o:connectlocs="0,6;0,6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8" o:spid="_x0000_s1026" o:spt="100" style="position:absolute;left:7182;top:21734;height:4;width:6;" filled="t" stroked="f" coordsize="1,1" o:gfxdata="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Fogs&#10;wAAAAN0AAAAPAAAAAAAAAAEAIAAAACIAAABkcnMvZG93bnJldi54bWxQSwECFAAUAAAACACHTuJA&#10;My8FnjsAAAA5AAAAEAAAAAAAAAABACAAAAAPAQAAZHJzL3NoYXBleG1sLnhtbFBLBQYAAAAABgAG&#10;AFsBAAC5AwAAAAA=&#10;" path="m0,0c0,0,0,0,0,0c0,0,1,1,1,1c1,0,1,0,0,0c1,0,1,0,0,0xe">
                    <v:path o:connectlocs="0,0;0,0;6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" o:spid="_x0000_s1026" o:spt="100" style="position:absolute;left:7182;top:21734;height:0;width:6;" filled="t" stroked="f" coordsize="1,1" o:gfxdata="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Wi23&#10;wAAAAN0AAAAPAAAAAAAAAAEAIAAAACIAAABkcnMvZG93bnJldi54bWxQSwECFAAUAAAACACHTuJA&#10;My8FnjsAAAA5AAAAEAAAAAAAAAABACAAAAAPAQAAZHJzL3NoYXBleG1sLnhtbFBLBQYAAAAABgAG&#10;AFsBAAC5AwAAAAA=&#10;" path="m0,0c0,0,0,0,0,0c1,0,1,0,0,0c0,0,0,0,0,0c1,0,0,0,0,0xe">
                    <v:path o:connectlocs="0,0;0,0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" o:spid="_x0000_s1026" o:spt="100" style="position:absolute;left:7535;top:21613;height:0;width:0;" filled="t" stroked="f" coordsize="0,0" o:gfxdata="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a/QTvQAA&#10;AN0AAAAPAAAAAAAAAAEAIAAAACIAAABkcnMvZG93bnJldi54bWxQSwECFAAUAAAACACHTuJAMy8F&#10;njsAAAA5AAAAEAAAAAAAAAABACAAAAAMAQAAZHJzL3NoYXBleG1sLnhtbFBLBQYAAAAABgAGAFsB&#10;AAC2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" o:spid="_x0000_s1026" o:spt="100" style="position:absolute;left:7535;top:21613;height:0;width:0;" filled="t" stroked="f" coordsize="0,0" o:gfxdata="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J1GI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2" o:spid="_x0000_s1026" o:spt="3" type="#_x0000_t3" style="position:absolute;left:7535;top:21613;height:2;width:2;" filled="t" stroked="f" coordsize="21600,21600" o:gfxdata="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Q8Uy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313" o:spid="_x0000_s1026" o:spt="100" style="position:absolute;left:7535;top:21613;height:0;width:0;" filled="t" stroked="f" coordsize="0,0" o:gfxdata="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iMtT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" o:spid="_x0000_s1026" o:spt="100" style="position:absolute;left:7535;top:21613;height:0;width:0;" filled="t" stroked="f" coordsize="0,0" o:gfxdata="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WlUk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5" o:spid="_x0000_s1026" o:spt="3" type="#_x0000_t3" style="position:absolute;left:7535;top:21613;height:2;width:2;" filled="t" stroked="f" coordsize="21600,21600" o:gfxdata="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kVtF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316" o:spid="_x0000_s1026" o:spt="100" style="position:absolute;left:6924;top:21474;height:6;width:6;" filled="t" stroked="f" coordsize="1,1" o:gfxdata="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USUd&#10;wAAAAN0AAAAPAAAAAAAAAAEAIAAAACIAAABkcnMvZG93bnJldi54bWxQSwECFAAUAAAACACHTuJA&#10;My8FnjsAAAA5AAAAEAAAAAAAAAABACAAAAAPAQAAZHJzL3NoYXBleG1sLnhtbFBLBQYAAAAABgAG&#10;AFsBAAC5AwAAAAA=&#10;" path="m1,0c1,0,1,0,0,0c0,0,1,0,1,1c1,1,1,1,1,1c1,0,1,0,1,0xe">
                    <v:path o:connectlocs="6,0;0,0;6,6;6,6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" o:spid="_x0000_s1026" o:spt="100" style="position:absolute;left:6929;top:21474;height:6;width:0;" filled="t" stroked="f" coordsize="1,1" o:gfxdata="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HYCG&#10;wAAAAN0AAAAPAAAAAAAAAAEAIAAAACIAAABkcnMvZG93bnJldi54bWxQSwECFAAUAAAACACHTuJA&#10;My8FnjsAAAA5AAAAEAAAAAAAAAABACAAAAAPAQAAZHJzL3NoYXBleG1sLnhtbFBLBQYAAAAABgAG&#10;AFsBAAC5AwAAAAA=&#10;" path="m0,1c0,0,0,0,0,0c0,0,0,0,0,1xe">
                    <v:path o:connectlocs="0,6;0,0;0,6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18" o:spid="_x0000_s1026" o:spt="100" style="position:absolute;left:7410;top:21550;height:4;width:6;" filled="t" stroked="f" coordsize="1,1" o:gfxdata="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zx7x&#10;wAAAAN0AAAAPAAAAAAAAAAEAIAAAACIAAABkcnMvZG93bnJldi54bWxQSwECFAAUAAAACACHTuJA&#10;My8FnjsAAAA5AAAAEAAAAAAAAAABACAAAAAPAQAAZHJzL3NoYXBleG1sLnhtbFBLBQYAAAAABgAG&#10;AFsBAAC5AwAAAAA=&#10;" path="m1,0c1,0,1,0,1,0c0,0,1,1,1,1c1,1,1,1,1,1c1,0,1,0,1,0xe">
                    <v:path o:connectlocs="6,0;6,0;6,4;6,4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9" o:spid="_x0000_s1026" o:spt="100" style="position:absolute;left:7416;top:21550;height:4;width:0;" filled="t" stroked="f" coordsize="1,1" o:gfxdata="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g7tq&#10;wAAAAN0AAAAPAAAAAAAAAAEAIAAAACIAAABkcnMvZG93bnJldi54bWxQSwECFAAUAAAACACHTuJA&#10;My8FnjsAAAA5AAAAEAAAAAAAAAABACAAAAAPAQAAZHJzL3NoYXBleG1sLnhtbFBLBQYAAAAABgAG&#10;AFsBAAC5AwAAAAA=&#10;" path="m0,0c0,0,0,0,0,1c0,0,0,1,0,0xe">
                    <v:path o:connectlocs="0,0;0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0" o:spid="_x0000_s1026" o:spt="100" style="position:absolute;left:7390;top:21524;height:6;width:0;" filled="t" stroked="f" coordsize="1,1" o:gfxdata="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HC8YvQAA&#10;AN0AAAAPAAAAAAAAAAEAIAAAACIAAABkcnMvZG93bnJldi54bWxQSwECFAAUAAAACACHTuJAMy8F&#10;njsAAAA5AAAAEAAAAAAAAAABACAAAAAMAQAAZHJzL3NoYXBleG1sLnhtbFBLBQYAAAAABgAGAFsB&#10;AAC2AwAAAAA=&#10;" path="m0,0c0,1,0,1,0,1c0,0,0,0,0,0c0,0,0,0,0,0xe">
                    <v:path o:connectlocs="0,0;0,6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1" o:spid="_x0000_s1026" o:spt="100" style="position:absolute;left:7390;top:21524;height:0;width:0;" filled="t" stroked="f" coordsize="0,0" o:gfxdata="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/sdV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" o:spid="_x0000_s1026" o:spt="100" style="position:absolute;left:7202;top:21201;height:0;width:4;" filled="t" stroked="f" coordsize="1,1" o:gfxdata="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bFBjvQAA&#10;AN0AAAAPAAAAAAAAAAEAIAAAACIAAABkcnMvZG93bnJldi54bWxQSwECFAAUAAAACACHTuJAMy8F&#10;njsAAAA5AAAAEAAAAAAAAAABACAAAAAMAQAAZHJzL3NoYXBleG1sLnhtbFBLBQYAAAAABgAGAFsB&#10;AAC2AwAAAAA=&#10;" path="m1,0c1,0,1,0,0,0c0,0,1,0,1,0c0,0,1,0,1,0xe">
                    <v:path o:connectlocs="4,0;0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3" o:spid="_x0000_s1026" o:spt="100" style="position:absolute;left:7202;top:21201;height:0;width:4;" filled="t" stroked="f" coordsize="1,1" o:gfxdata="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IPX4&#10;wAAAAN0AAAAPAAAAAAAAAAEAIAAAACIAAABkcnMvZG93bnJldi54bWxQSwECFAAUAAAACACHTuJA&#10;My8FnjsAAAA5AAAAEAAAAAAAAAABACAAAAAPAQAAZHJzL3NoYXBleG1sLnhtbFBLBQYAAAAABgAG&#10;AFsBAAC5AwAAAAA=&#10;" path="m1,0c1,0,0,0,1,0c1,0,1,0,1,0c1,0,1,0,1,0xe">
                    <v:path o:connectlocs="4,0;4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4" o:spid="_x0000_s1026" o:spt="100" style="position:absolute;left:7132;top:21734;height:4;width:6;" filled="t" stroked="f" coordsize="1,1" o:gfxdata="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8muP&#10;wAAAAN0AAAAPAAAAAAAAAAEAIAAAACIAAABkcnMvZG93bnJldi54bWxQSwECFAAUAAAACACHTuJA&#10;My8FnjsAAAA5AAAAEAAAAAAAAAABACAAAAAPAQAAZHJzL3NoYXBleG1sLnhtbFBLBQYAAAAABgAG&#10;AFsBAAC5AwAAAAA=&#10;" path="m1,1c1,0,1,0,1,0c1,0,0,1,0,1c1,1,1,1,1,1xe">
                    <v:path o:connectlocs="6,4;6,0;0,4;6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" o:spid="_x0000_s1026" o:spt="100" style="position:absolute;left:7137;top:21734;height:4;width:0;" filled="t" stroked="f" coordsize="1,1" o:gfxdata="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vs4U&#10;wAAAAN0AAAAPAAAAAAAAAAEAIAAAACIAAABkcnMvZG93bnJldi54bWxQSwECFAAUAAAACACHTuJA&#10;My8FnjsAAAA5AAAAEAAAAAAAAAABACAAAAAPAQAAZHJzL3NoYXBleG1sLnhtbFBLBQYAAAAABgAG&#10;AFsBAAC5AwAAAAA=&#10;" path="m0,1c0,0,0,0,0,0c0,0,0,0,0,1xe">
                    <v:path o:connectlocs="0,4;0,0;0,4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6" o:spid="_x0000_s1026" o:spt="100" style="position:absolute;left:7117;top:21753;height:0;width:6;" filled="t" stroked="f" coordsize="1,1" o:gfxdata="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V1Zg&#10;wAAAAN0AAAAPAAAAAAAAAAEAIAAAACIAAABkcnMvZG93bnJldi54bWxQSwECFAAUAAAACACHTuJA&#10;My8FnjsAAAA5AAAAEAAAAAAAAAABACAAAAAPAQAAZHJzL3NoYXBleG1sLnhtbFBLBQYAAAAABgAG&#10;AFsBAAC5AwAAAAA=&#10;" path="m0,0c0,0,1,0,1,0c0,0,0,0,0,0c0,0,0,0,0,0xe">
                    <v:path o:connectlocs="0,0;6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27" o:spid="_x0000_s1026" o:spt="3" type="#_x0000_t3" style="position:absolute;left:7117;top:21753;height:2;width:2;" filled="t" stroked="f" coordsize="21600,21600" o:gfxdata="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TIV174A&#10;AADd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328" o:spid="_x0000_s1026" o:spt="100" style="position:absolute;left:7117;top:21753;height:0;width:0;" filled="t" stroked="f" coordsize="0,0" o:gfxdata="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nIFq/&#10;AAAA3QAAAA8AAAAAAAAAAQAgAAAAIgAAAGRycy9kb3ducmV2LnhtbFBLAQIUABQAAAAIAIdO4kAz&#10;LwWeOwAAADkAAAAQAAAAAAAAAAEAIAAAAA4BAABkcnMvc2hhcGV4bWwueG1sUEsFBgAAAAAGAAYA&#10;WwEAALgDAAAAAA==&#10;" path="m0,0c0,0,0,0,0,0c0,0,0,0,0,0c0,0,0,0,0,0c0,0,0,0,0,0c0,0,0,0,0,0c0,0,0,0,0,0c0,0,0,0,0,0xe">
                    <v:path o:connectlocs="0,0;0,0;0,0;0,0;0,0;0,0;0,0;0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9" o:spid="_x0000_s1026" o:spt="100" style="position:absolute;left:7529;top:21474;height:6;width:6;" filled="t" stroked="f" coordsize="1,1" o:gfxdata="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hcgX&#10;wAAAAN0AAAAPAAAAAAAAAAEAIAAAACIAAABkcnMvZG93bnJldi54bWxQSwECFAAUAAAACACHTuJA&#10;My8FnjsAAAA5AAAAEAAAAAAAAAABACAAAAAPAQAAZHJzL3NoYXBleG1sLnhtbFBLBQYAAAAABgAG&#10;AFsBAAC5AwAAAAA=&#10;" path="m1,1c1,1,1,1,1,0c1,0,1,1,0,1c1,1,1,1,1,1xe">
                    <v:path o:connectlocs="6,6;6,0;0,6;6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0" o:spid="_x0000_s1026" o:spt="100" style="position:absolute;left:7529;top:21480;height:0;width:6;" filled="t" stroked="f" coordsize="1,1" o:gfxdata="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GlxlvQAA&#10;AN0AAAAPAAAAAAAAAAEAIAAAACIAAABkcnMvZG93bnJldi54bWxQSwECFAAUAAAACACHTuJAMy8F&#10;njsAAAA5AAAAEAAAAAAAAAABACAAAAAMAQAAZHJzL3NoYXBleG1sLnhtbFBLBQYAAAAABgAGAFsB&#10;AAC2AwAAAAA=&#10;" path="m1,0c1,0,1,0,0,0c0,0,0,0,0,0c0,0,1,0,1,0xe">
                    <v:path o:connectlocs="6,0;0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椭圆 14" o:spid="_x0000_s1026" o:spt="3" type="#_x0000_t3" style="position:absolute;left:1683;top:22164;height:410;width:410;v-text-anchor:middle;" fillcolor="#009DD9 [3205]" filled="t" stroked="f" coordsize="21600,21600" o:gfxdata="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hxpL4A&#10;AADdAAAADwAAAAAAAAABACAAAAAiAAAAZHJzL2Rvd25yZXYueG1sUEsBAhQAFAAAAAgAh07iQDMv&#10;BZ47AAAAOQAAABAAAAAAAAAAAQAgAAAADQEAAGRycy9zaGFwZXhtbC54bWxQSwUGAAAAAAYABgBb&#10;AQAAtwMAAAAA&#10;">
                  <v:fill type="gradient" on="t" color2="#0BD0D9 [3206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  <v:roundrect id="圆角矩形 841" o:spid="_x0000_s1026" o:spt="2" style="position:absolute;left:2221;top:22164;height:410;width:10033;v-text-anchor:middle;" fillcolor="#D1D3D4" filled="t" stroked="f" coordsize="21600,21600" arcsize="0.5" o:gfxdata="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qkzBugAAAN0A&#10;AAAPAAAAAAAAAAEAIAAAACIAAABkcnMvZG93bnJldi54bWxQSwECFAAUAAAACACHTuJAMy8FnjsA&#10;AAA5AAAAEAAAAAAAAAABACAAAAAJAQAAZHJzL3NoYXBleG1sLnhtbFBLBQYAAAAABgAGAFsBAACz&#10;AwAAAAA=&#10;">
                  <v:fill on="t" opacity="13107f" focussize="0,0"/>
                  <v:stroke on="f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8933180</wp:posOffset>
                </wp:positionV>
                <wp:extent cx="6668135" cy="52133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13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喜欢写作，曾在《青年文摘》上发表文章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喜欢运动，如游泳、跑步、乒乓球、羽毛球等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4pt;margin-top:703.4pt;height:41.05pt;width:525.05pt;z-index:251610112;mso-width-relative:page;mso-height-relative:page;" filled="f" stroked="f" coordsize="21600,21600" o:gfxdata="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+PO7ot4AAAAOAQAADwAAAAAAAAABACAAAAAiAAAAZHJzL2Rvd25yZXYueG1sUEsBAhQAFAAAAAgA&#10;h07iQINhMH0fAgAAGgQAAA4AAAAAAAAAAQAgAAAAL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喜欢写作，曾在《青年文摘》上发表文章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喜欢运动，如游泳、跑步、乒乓球、羽毛球等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7458075</wp:posOffset>
                </wp:positionV>
                <wp:extent cx="6724015" cy="334010"/>
                <wp:effectExtent l="0" t="0" r="635" b="8890"/>
                <wp:wrapNone/>
                <wp:docPr id="1497" name="组合 1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015" cy="334010"/>
                          <a:chOff x="1664" y="22145"/>
                          <a:chExt cx="10589" cy="526"/>
                        </a:xfrm>
                      </wpg:grpSpPr>
                      <wpg:grpSp>
                        <wpg:cNvPr id="1498" name="组合 516"/>
                        <wpg:cNvGrpSpPr/>
                        <wpg:grpSpPr>
                          <a:xfrm rot="0">
                            <a:off x="1664" y="22145"/>
                            <a:ext cx="527" cy="527"/>
                            <a:chOff x="6387" y="20661"/>
                            <a:chExt cx="1687" cy="1686"/>
                          </a:xfrm>
                          <a:solidFill>
                            <a:schemeClr val="bg1">
                              <a:lumMod val="85000"/>
                            </a:schemeClr>
                          </a:solidFill>
                        </wpg:grpSpPr>
                        <wpg:grpSp>
                          <wpg:cNvPr id="1499" name="组合 510"/>
                          <wpg:cNvGrpSpPr/>
                          <wpg:grpSpPr>
                            <a:xfrm>
                              <a:off x="6449" y="20661"/>
                              <a:ext cx="1625" cy="1687"/>
                              <a:chOff x="6449" y="20661"/>
                              <a:chExt cx="1625" cy="1687"/>
                            </a:xfrm>
                            <a:grpFill/>
                          </wpg:grpSpPr>
                          <wps:wsp>
                            <wps:cNvPr id="1500" name="Freeform 8"/>
                            <wps:cNvSpPr/>
                            <wps:spPr bwMode="auto">
                              <a:xfrm>
                                <a:off x="7484" y="21337"/>
                                <a:ext cx="50" cy="59"/>
                              </a:xfrm>
                              <a:custGeom>
                                <a:avLst/>
                                <a:gdLst>
                                  <a:gd name="T0" fmla="*/ 10 w 10"/>
                                  <a:gd name="T1" fmla="*/ 0 h 12"/>
                                  <a:gd name="T2" fmla="*/ 0 w 10"/>
                                  <a:gd name="T3" fmla="*/ 1 h 12"/>
                                  <a:gd name="T4" fmla="*/ 1 w 10"/>
                                  <a:gd name="T5" fmla="*/ 6 h 12"/>
                                  <a:gd name="T6" fmla="*/ 0 w 10"/>
                                  <a:gd name="T7" fmla="*/ 11 h 12"/>
                                  <a:gd name="T8" fmla="*/ 10 w 10"/>
                                  <a:gd name="T9" fmla="*/ 12 h 12"/>
                                  <a:gd name="T10" fmla="*/ 9 w 10"/>
                                  <a:gd name="T11" fmla="*/ 10 h 12"/>
                                  <a:gd name="T12" fmla="*/ 10 w 10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" h="12">
                                    <a:moveTo>
                                      <a:pt x="10" y="0"/>
                                    </a:moveTo>
                                    <a:cubicBezTo>
                                      <a:pt x="7" y="3"/>
                                      <a:pt x="4" y="3"/>
                                      <a:pt x="0" y="1"/>
                                    </a:cubicBezTo>
                                    <a:cubicBezTo>
                                      <a:pt x="0" y="3"/>
                                      <a:pt x="1" y="4"/>
                                      <a:pt x="1" y="6"/>
                                    </a:cubicBezTo>
                                    <a:cubicBezTo>
                                      <a:pt x="1" y="8"/>
                                      <a:pt x="1" y="9"/>
                                      <a:pt x="0" y="11"/>
                                    </a:cubicBezTo>
                                    <a:cubicBezTo>
                                      <a:pt x="3" y="9"/>
                                      <a:pt x="7" y="10"/>
                                      <a:pt x="10" y="12"/>
                                    </a:cubicBezTo>
                                    <a:cubicBezTo>
                                      <a:pt x="10" y="11"/>
                                      <a:pt x="9" y="11"/>
                                      <a:pt x="9" y="10"/>
                                    </a:cubicBezTo>
                                    <a:cubicBezTo>
                                      <a:pt x="8" y="7"/>
                                      <a:pt x="8" y="3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1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40" y="21106"/>
                                <a:ext cx="789" cy="791"/>
                              </a:xfrm>
                              <a:custGeom>
                                <a:avLst/>
                                <a:gdLst>
                                  <a:gd name="T0" fmla="*/ 16 w 159"/>
                                  <a:gd name="T1" fmla="*/ 100 h 159"/>
                                  <a:gd name="T2" fmla="*/ 19 w 159"/>
                                  <a:gd name="T3" fmla="*/ 102 h 159"/>
                                  <a:gd name="T4" fmla="*/ 32 w 159"/>
                                  <a:gd name="T5" fmla="*/ 116 h 159"/>
                                  <a:gd name="T6" fmla="*/ 30 w 159"/>
                                  <a:gd name="T7" fmla="*/ 129 h 159"/>
                                  <a:gd name="T8" fmla="*/ 43 w 159"/>
                                  <a:gd name="T9" fmla="*/ 143 h 159"/>
                                  <a:gd name="T10" fmla="*/ 56 w 159"/>
                                  <a:gd name="T11" fmla="*/ 130 h 159"/>
                                  <a:gd name="T12" fmla="*/ 57 w 159"/>
                                  <a:gd name="T13" fmla="*/ 141 h 159"/>
                                  <a:gd name="T14" fmla="*/ 73 w 159"/>
                                  <a:gd name="T15" fmla="*/ 157 h 159"/>
                                  <a:gd name="T16" fmla="*/ 100 w 159"/>
                                  <a:gd name="T17" fmla="*/ 142 h 159"/>
                                  <a:gd name="T18" fmla="*/ 112 w 159"/>
                                  <a:gd name="T19" fmla="*/ 131 h 159"/>
                                  <a:gd name="T20" fmla="*/ 115 w 159"/>
                                  <a:gd name="T21" fmla="*/ 144 h 159"/>
                                  <a:gd name="T22" fmla="*/ 142 w 159"/>
                                  <a:gd name="T23" fmla="*/ 116 h 159"/>
                                  <a:gd name="T24" fmla="*/ 140 w 159"/>
                                  <a:gd name="T25" fmla="*/ 102 h 159"/>
                                  <a:gd name="T26" fmla="*/ 142 w 159"/>
                                  <a:gd name="T27" fmla="*/ 100 h 159"/>
                                  <a:gd name="T28" fmla="*/ 143 w 159"/>
                                  <a:gd name="T29" fmla="*/ 72 h 159"/>
                                  <a:gd name="T30" fmla="*/ 130 w 159"/>
                                  <a:gd name="T31" fmla="*/ 57 h 159"/>
                                  <a:gd name="T32" fmla="*/ 140 w 159"/>
                                  <a:gd name="T33" fmla="*/ 46 h 159"/>
                                  <a:gd name="T34" fmla="*/ 129 w 159"/>
                                  <a:gd name="T35" fmla="*/ 31 h 159"/>
                                  <a:gd name="T36" fmla="*/ 113 w 159"/>
                                  <a:gd name="T37" fmla="*/ 18 h 159"/>
                                  <a:gd name="T38" fmla="*/ 98 w 159"/>
                                  <a:gd name="T39" fmla="*/ 16 h 159"/>
                                  <a:gd name="T40" fmla="*/ 61 w 159"/>
                                  <a:gd name="T41" fmla="*/ 16 h 159"/>
                                  <a:gd name="T42" fmla="*/ 56 w 159"/>
                                  <a:gd name="T43" fmla="*/ 20 h 159"/>
                                  <a:gd name="T44" fmla="*/ 43 w 159"/>
                                  <a:gd name="T45" fmla="*/ 33 h 159"/>
                                  <a:gd name="T46" fmla="*/ 32 w 159"/>
                                  <a:gd name="T47" fmla="*/ 44 h 159"/>
                                  <a:gd name="T48" fmla="*/ 29 w 159"/>
                                  <a:gd name="T49" fmla="*/ 57 h 159"/>
                                  <a:gd name="T50" fmla="*/ 15 w 159"/>
                                  <a:gd name="T51" fmla="*/ 62 h 159"/>
                                  <a:gd name="T52" fmla="*/ 15 w 159"/>
                                  <a:gd name="T53" fmla="*/ 72 h 159"/>
                                  <a:gd name="T54" fmla="*/ 15 w 159"/>
                                  <a:gd name="T55" fmla="*/ 98 h 159"/>
                                  <a:gd name="T56" fmla="*/ 84 w 159"/>
                                  <a:gd name="T57" fmla="*/ 130 h 159"/>
                                  <a:gd name="T58" fmla="*/ 73 w 159"/>
                                  <a:gd name="T59" fmla="*/ 130 h 159"/>
                                  <a:gd name="T60" fmla="*/ 69 w 159"/>
                                  <a:gd name="T61" fmla="*/ 126 h 159"/>
                                  <a:gd name="T62" fmla="*/ 60 w 159"/>
                                  <a:gd name="T63" fmla="*/ 127 h 159"/>
                                  <a:gd name="T64" fmla="*/ 87 w 159"/>
                                  <a:gd name="T65" fmla="*/ 127 h 159"/>
                                  <a:gd name="T66" fmla="*/ 126 w 159"/>
                                  <a:gd name="T67" fmla="*/ 116 h 159"/>
                                  <a:gd name="T68" fmla="*/ 112 w 159"/>
                                  <a:gd name="T69" fmla="*/ 113 h 159"/>
                                  <a:gd name="T70" fmla="*/ 83 w 159"/>
                                  <a:gd name="T71" fmla="*/ 112 h 159"/>
                                  <a:gd name="T72" fmla="*/ 46 w 159"/>
                                  <a:gd name="T73" fmla="*/ 113 h 159"/>
                                  <a:gd name="T74" fmla="*/ 74 w 159"/>
                                  <a:gd name="T75" fmla="*/ 19 h 159"/>
                                  <a:gd name="T76" fmla="*/ 60 w 159"/>
                                  <a:gd name="T77" fmla="*/ 33 h 159"/>
                                  <a:gd name="T78" fmla="*/ 88 w 159"/>
                                  <a:gd name="T79" fmla="*/ 33 h 159"/>
                                  <a:gd name="T80" fmla="*/ 115 w 159"/>
                                  <a:gd name="T81" fmla="*/ 33 h 159"/>
                                  <a:gd name="T82" fmla="*/ 56 w 159"/>
                                  <a:gd name="T83" fmla="*/ 47 h 159"/>
                                  <a:gd name="T84" fmla="*/ 84 w 159"/>
                                  <a:gd name="T85" fmla="*/ 48 h 159"/>
                                  <a:gd name="T86" fmla="*/ 112 w 159"/>
                                  <a:gd name="T87" fmla="*/ 57 h 159"/>
                                  <a:gd name="T88" fmla="*/ 32 w 159"/>
                                  <a:gd name="T89" fmla="*/ 60 h 159"/>
                                  <a:gd name="T90" fmla="*/ 69 w 159"/>
                                  <a:gd name="T91" fmla="*/ 62 h 159"/>
                                  <a:gd name="T92" fmla="*/ 116 w 159"/>
                                  <a:gd name="T93" fmla="*/ 71 h 159"/>
                                  <a:gd name="T94" fmla="*/ 18 w 159"/>
                                  <a:gd name="T95" fmla="*/ 75 h 159"/>
                                  <a:gd name="T96" fmla="*/ 17 w 159"/>
                                  <a:gd name="T97" fmla="*/ 86 h 159"/>
                                  <a:gd name="T98" fmla="*/ 55 w 159"/>
                                  <a:gd name="T99" fmla="*/ 76 h 159"/>
                                  <a:gd name="T100" fmla="*/ 111 w 159"/>
                                  <a:gd name="T101" fmla="*/ 84 h 159"/>
                                  <a:gd name="T102" fmla="*/ 75 w 159"/>
                                  <a:gd name="T103" fmla="*/ 84 h 159"/>
                                  <a:gd name="T104" fmla="*/ 139 w 159"/>
                                  <a:gd name="T105" fmla="*/ 75 h 159"/>
                                  <a:gd name="T106" fmla="*/ 116 w 159"/>
                                  <a:gd name="T107" fmla="*/ 99 h 159"/>
                                  <a:gd name="T108" fmla="*/ 125 w 159"/>
                                  <a:gd name="T109" fmla="*/ 89 h 159"/>
                                  <a:gd name="T110" fmla="*/ 88 w 159"/>
                                  <a:gd name="T111" fmla="*/ 98 h 159"/>
                                  <a:gd name="T112" fmla="*/ 69 w 159"/>
                                  <a:gd name="T113" fmla="*/ 9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9" h="159">
                                    <a:moveTo>
                                      <a:pt x="16" y="100"/>
                                    </a:move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8" y="101"/>
                                      <a:pt x="19" y="101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22" y="104"/>
                                      <a:pt x="25" y="104"/>
                                      <a:pt x="28" y="102"/>
                                    </a:cubicBezTo>
                                    <a:cubicBezTo>
                                      <a:pt x="29" y="103"/>
                                      <a:pt x="28" y="103"/>
                                      <a:pt x="28" y="103"/>
                                    </a:cubicBezTo>
                                    <a:cubicBezTo>
                                      <a:pt x="27" y="105"/>
                                      <a:pt x="27" y="107"/>
                                      <a:pt x="27" y="109"/>
                                    </a:cubicBezTo>
                                    <a:cubicBezTo>
                                      <a:pt x="28" y="111"/>
                                      <a:pt x="28" y="112"/>
                                      <a:pt x="29" y="113"/>
                                    </a:cubicBezTo>
                                    <a:cubicBezTo>
                                      <a:pt x="29" y="113"/>
                                      <a:pt x="29" y="113"/>
                                      <a:pt x="29" y="113"/>
                                    </a:cubicBezTo>
                                    <a:cubicBezTo>
                                      <a:pt x="30" y="114"/>
                                      <a:pt x="31" y="115"/>
                                      <a:pt x="32" y="116"/>
                                    </a:cubicBezTo>
                                    <a:cubicBezTo>
                                      <a:pt x="32" y="116"/>
                                      <a:pt x="32" y="116"/>
                                      <a:pt x="32" y="116"/>
                                    </a:cubicBezTo>
                                    <a:cubicBezTo>
                                      <a:pt x="35" y="118"/>
                                      <a:pt x="39" y="118"/>
                                      <a:pt x="42" y="116"/>
                                    </a:cubicBezTo>
                                    <a:cubicBezTo>
                                      <a:pt x="42" y="118"/>
                                      <a:pt x="41" y="120"/>
                                      <a:pt x="41" y="121"/>
                                    </a:cubicBezTo>
                                    <a:cubicBezTo>
                                      <a:pt x="41" y="123"/>
                                      <a:pt x="42" y="125"/>
                                      <a:pt x="43" y="127"/>
                                    </a:cubicBezTo>
                                    <a:cubicBezTo>
                                      <a:pt x="39" y="125"/>
                                      <a:pt x="35" y="125"/>
                                      <a:pt x="31" y="128"/>
                                    </a:cubicBezTo>
                                    <a:cubicBezTo>
                                      <a:pt x="31" y="129"/>
                                      <a:pt x="31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29" y="129"/>
                                    </a:cubicBezTo>
                                    <a:cubicBezTo>
                                      <a:pt x="29" y="130"/>
                                      <a:pt x="29" y="130"/>
                                      <a:pt x="29" y="130"/>
                                    </a:cubicBezTo>
                                    <a:cubicBezTo>
                                      <a:pt x="26" y="135"/>
                                      <a:pt x="27" y="140"/>
                                      <a:pt x="31" y="143"/>
                                    </a:cubicBezTo>
                                    <a:cubicBezTo>
                                      <a:pt x="35" y="146"/>
                                      <a:pt x="39" y="146"/>
                                      <a:pt x="43" y="143"/>
                                    </a:cubicBezTo>
                                    <a:cubicBezTo>
                                      <a:pt x="43" y="143"/>
                                      <a:pt x="43" y="143"/>
                                      <a:pt x="43" y="143"/>
                                    </a:cubicBezTo>
                                    <a:cubicBezTo>
                                      <a:pt x="44" y="142"/>
                                      <a:pt x="44" y="142"/>
                                      <a:pt x="45" y="141"/>
                                    </a:cubicBezTo>
                                    <a:cubicBezTo>
                                      <a:pt x="45" y="141"/>
                                      <a:pt x="45" y="141"/>
                                      <a:pt x="45" y="141"/>
                                    </a:cubicBezTo>
                                    <a:cubicBezTo>
                                      <a:pt x="47" y="138"/>
                                      <a:pt x="48" y="134"/>
                                      <a:pt x="45" y="130"/>
                                    </a:cubicBezTo>
                                    <a:cubicBezTo>
                                      <a:pt x="49" y="132"/>
                                      <a:pt x="52" y="132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7" y="130"/>
                                    </a:cubicBezTo>
                                    <a:cubicBezTo>
                                      <a:pt x="57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4" y="134"/>
                                      <a:pt x="55" y="137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8" y="142"/>
                                      <a:pt x="58" y="142"/>
                                      <a:pt x="59" y="143"/>
                                    </a:cubicBezTo>
                                    <a:cubicBezTo>
                                      <a:pt x="59" y="143"/>
                                      <a:pt x="59" y="143"/>
                                      <a:pt x="59" y="143"/>
                                    </a:cubicBezTo>
                                    <a:cubicBezTo>
                                      <a:pt x="60" y="144"/>
                                      <a:pt x="61" y="145"/>
                                      <a:pt x="63" y="145"/>
                                    </a:cubicBezTo>
                                    <a:cubicBezTo>
                                      <a:pt x="66" y="145"/>
                                      <a:pt x="68" y="145"/>
                                      <a:pt x="71" y="143"/>
                                    </a:cubicBezTo>
                                    <a:cubicBezTo>
                                      <a:pt x="70" y="146"/>
                                      <a:pt x="69" y="148"/>
                                      <a:pt x="69" y="150"/>
                                    </a:cubicBezTo>
                                    <a:cubicBezTo>
                                      <a:pt x="70" y="153"/>
                                      <a:pt x="71" y="155"/>
                                      <a:pt x="73" y="157"/>
                                    </a:cubicBezTo>
                                    <a:cubicBezTo>
                                      <a:pt x="76" y="159"/>
                                      <a:pt x="80" y="159"/>
                                      <a:pt x="83" y="157"/>
                                    </a:cubicBezTo>
                                    <a:cubicBezTo>
                                      <a:pt x="89" y="154"/>
                                      <a:pt x="90" y="149"/>
                                      <a:pt x="87" y="144"/>
                                    </a:cubicBezTo>
                                    <a:cubicBezTo>
                                      <a:pt x="88" y="144"/>
                                      <a:pt x="89" y="145"/>
                                      <a:pt x="90" y="145"/>
                                    </a:cubicBezTo>
                                    <a:cubicBezTo>
                                      <a:pt x="93" y="146"/>
                                      <a:pt x="96" y="145"/>
                                      <a:pt x="99" y="143"/>
                                    </a:cubicBezTo>
                                    <a:cubicBezTo>
                                      <a:pt x="99" y="143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1" y="140"/>
                                      <a:pt x="102" y="138"/>
                                      <a:pt x="102" y="136"/>
                                    </a:cubicBezTo>
                                    <a:cubicBezTo>
                                      <a:pt x="103" y="134"/>
                                      <a:pt x="102" y="133"/>
                                      <a:pt x="102" y="131"/>
                                    </a:cubicBezTo>
                                    <a:cubicBezTo>
                                      <a:pt x="102" y="131"/>
                                      <a:pt x="101" y="131"/>
                                      <a:pt x="101" y="130"/>
                                    </a:cubicBezTo>
                                    <a:cubicBezTo>
                                      <a:pt x="105" y="132"/>
                                      <a:pt x="108" y="132"/>
                                      <a:pt x="112" y="130"/>
                                    </a:cubicBezTo>
                                    <a:cubicBezTo>
                                      <a:pt x="112" y="130"/>
                                      <a:pt x="112" y="131"/>
                                      <a:pt x="112" y="131"/>
                                    </a:cubicBezTo>
                                    <a:cubicBezTo>
                                      <a:pt x="110" y="135"/>
                                      <a:pt x="110" y="138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3" y="142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4" y="142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5" y="143"/>
                                      <a:pt x="115" y="144"/>
                                    </a:cubicBezTo>
                                    <a:cubicBezTo>
                                      <a:pt x="119" y="146"/>
                                      <a:pt x="124" y="145"/>
                                      <a:pt x="127" y="142"/>
                                    </a:cubicBezTo>
                                    <a:cubicBezTo>
                                      <a:pt x="130" y="139"/>
                                      <a:pt x="131" y="134"/>
                                      <a:pt x="128" y="130"/>
                                    </a:cubicBezTo>
                                    <a:cubicBezTo>
                                      <a:pt x="128" y="130"/>
                                      <a:pt x="128" y="130"/>
                                      <a:pt x="128" y="129"/>
                                    </a:cubicBezTo>
                                    <a:cubicBezTo>
                                      <a:pt x="128" y="129"/>
                                      <a:pt x="129" y="130"/>
                                      <a:pt x="129" y="130"/>
                                    </a:cubicBezTo>
                                    <a:cubicBezTo>
                                      <a:pt x="132" y="131"/>
                                      <a:pt x="134" y="132"/>
                                      <a:pt x="137" y="131"/>
                                    </a:cubicBezTo>
                                    <a:cubicBezTo>
                                      <a:pt x="143" y="129"/>
                                      <a:pt x="146" y="121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1" y="115"/>
                                      <a:pt x="141" y="114"/>
                                      <a:pt x="140" y="114"/>
                                    </a:cubicBezTo>
                                    <a:cubicBezTo>
                                      <a:pt x="136" y="111"/>
                                      <a:pt x="133" y="111"/>
                                      <a:pt x="129" y="113"/>
                                    </a:cubicBezTo>
                                    <a:cubicBezTo>
                                      <a:pt x="131" y="110"/>
                                      <a:pt x="131" y="106"/>
                                      <a:pt x="129" y="102"/>
                                    </a:cubicBezTo>
                                    <a:cubicBezTo>
                                      <a:pt x="133" y="104"/>
                                      <a:pt x="136" y="104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1" y="101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2" y="100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5" y="96"/>
                                      <a:pt x="145" y="92"/>
                                      <a:pt x="143" y="89"/>
                                    </a:cubicBezTo>
                                    <a:cubicBezTo>
                                      <a:pt x="143" y="89"/>
                                      <a:pt x="142" y="88"/>
                                      <a:pt x="143" y="88"/>
                                    </a:cubicBezTo>
                                    <a:cubicBezTo>
                                      <a:pt x="147" y="90"/>
                                      <a:pt x="151" y="90"/>
                                      <a:pt x="154" y="87"/>
                                    </a:cubicBezTo>
                                    <a:cubicBezTo>
                                      <a:pt x="157" y="85"/>
                                      <a:pt x="159" y="80"/>
                                      <a:pt x="157" y="76"/>
                                    </a:cubicBezTo>
                                    <a:cubicBezTo>
                                      <a:pt x="154" y="70"/>
                                      <a:pt x="149" y="69"/>
                                      <a:pt x="143" y="72"/>
                                    </a:cubicBezTo>
                                    <a:cubicBezTo>
                                      <a:pt x="143" y="71"/>
                                      <a:pt x="143" y="71"/>
                                      <a:pt x="143" y="71"/>
                                    </a:cubicBezTo>
                                    <a:cubicBezTo>
                                      <a:pt x="145" y="68"/>
                                      <a:pt x="145" y="64"/>
                                      <a:pt x="143" y="61"/>
                                    </a:cubicBezTo>
                                    <a:cubicBezTo>
                                      <a:pt x="143" y="61"/>
                                      <a:pt x="142" y="60"/>
                                      <a:pt x="142" y="60"/>
                                    </a:cubicBezTo>
                                    <a:cubicBezTo>
                                      <a:pt x="141" y="60"/>
                                      <a:pt x="141" y="59"/>
                                      <a:pt x="140" y="58"/>
                                    </a:cubicBezTo>
                                    <a:cubicBezTo>
                                      <a:pt x="140" y="58"/>
                                      <a:pt x="140" y="58"/>
                                      <a:pt x="140" y="58"/>
                                    </a:cubicBezTo>
                                    <a:cubicBezTo>
                                      <a:pt x="137" y="56"/>
                                      <a:pt x="133" y="55"/>
                                      <a:pt x="130" y="57"/>
                                    </a:cubicBezTo>
                                    <a:cubicBezTo>
                                      <a:pt x="131" y="55"/>
                                      <a:pt x="131" y="54"/>
                                      <a:pt x="131" y="52"/>
                                    </a:cubicBezTo>
                                    <a:cubicBezTo>
                                      <a:pt x="131" y="50"/>
                                      <a:pt x="130" y="49"/>
                                      <a:pt x="130" y="47"/>
                                    </a:cubicBezTo>
                                    <a:cubicBezTo>
                                      <a:pt x="134" y="49"/>
                                      <a:pt x="137" y="49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1" y="46"/>
                                      <a:pt x="141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4"/>
                                      <a:pt x="142" y="44"/>
                                      <a:pt x="142" y="44"/>
                                    </a:cubicBezTo>
                                    <a:cubicBezTo>
                                      <a:pt x="145" y="40"/>
                                      <a:pt x="145" y="35"/>
                                      <a:pt x="141" y="32"/>
                                    </a:cubicBezTo>
                                    <a:cubicBezTo>
                                      <a:pt x="138" y="28"/>
                                      <a:pt x="133" y="28"/>
                                      <a:pt x="129" y="31"/>
                                    </a:cubicBezTo>
                                    <a:cubicBezTo>
                                      <a:pt x="129" y="31"/>
                                      <a:pt x="128" y="31"/>
                                      <a:pt x="128" y="31"/>
                                    </a:cubicBezTo>
                                    <a:cubicBezTo>
                                      <a:pt x="130" y="28"/>
                                      <a:pt x="131" y="24"/>
                                      <a:pt x="129" y="21"/>
                                    </a:cubicBezTo>
                                    <a:cubicBezTo>
                                      <a:pt x="127" y="15"/>
                                      <a:pt x="120" y="13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8"/>
                                      <a:pt x="113" y="18"/>
                                      <a:pt x="113" y="18"/>
                                    </a:cubicBezTo>
                                    <a:cubicBezTo>
                                      <a:pt x="110" y="22"/>
                                      <a:pt x="110" y="26"/>
                                      <a:pt x="112" y="30"/>
                                    </a:cubicBezTo>
                                    <a:cubicBezTo>
                                      <a:pt x="109" y="28"/>
                                      <a:pt x="105" y="28"/>
                                      <a:pt x="101" y="30"/>
                                    </a:cubicBezTo>
                                    <a:cubicBezTo>
                                      <a:pt x="103" y="26"/>
                                      <a:pt x="103" y="22"/>
                                      <a:pt x="101" y="18"/>
                                    </a:cubicBezTo>
                                    <a:cubicBezTo>
                                      <a:pt x="100" y="18"/>
                                      <a:pt x="100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9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8" y="16"/>
                                      <a:pt x="98" y="16"/>
                                    </a:cubicBezTo>
                                    <a:cubicBezTo>
                                      <a:pt x="96" y="15"/>
                                      <a:pt x="93" y="14"/>
                                      <a:pt x="90" y="15"/>
                                    </a:cubicBezTo>
                                    <a:cubicBezTo>
                                      <a:pt x="89" y="16"/>
                                      <a:pt x="88" y="16"/>
                                      <a:pt x="87" y="17"/>
                                    </a:cubicBezTo>
                                    <a:cubicBezTo>
                                      <a:pt x="89" y="12"/>
                                      <a:pt x="89" y="8"/>
                                      <a:pt x="86" y="4"/>
                                    </a:cubicBezTo>
                                    <a:cubicBezTo>
                                      <a:pt x="83" y="1"/>
                                      <a:pt x="79" y="0"/>
                                      <a:pt x="75" y="2"/>
                                    </a:cubicBezTo>
                                    <a:cubicBezTo>
                                      <a:pt x="69" y="5"/>
                                      <a:pt x="68" y="10"/>
                                      <a:pt x="71" y="16"/>
                                    </a:cubicBezTo>
                                    <a:cubicBezTo>
                                      <a:pt x="67" y="14"/>
                                      <a:pt x="64" y="14"/>
                                      <a:pt x="61" y="16"/>
                                    </a:cubicBezTo>
                                    <a:cubicBezTo>
                                      <a:pt x="61" y="17"/>
                                      <a:pt x="60" y="17"/>
                                      <a:pt x="59" y="17"/>
                                    </a:cubicBezTo>
                                    <a:cubicBezTo>
                                      <a:pt x="58" y="17"/>
                                      <a:pt x="58" y="17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8" y="19"/>
                                      <a:pt x="58" y="20"/>
                                      <a:pt x="56" y="20"/>
                                    </a:cubicBezTo>
                                    <a:cubicBezTo>
                                      <a:pt x="55" y="23"/>
                                      <a:pt x="55" y="26"/>
                                      <a:pt x="57" y="30"/>
                                    </a:cubicBezTo>
                                    <a:cubicBezTo>
                                      <a:pt x="54" y="29"/>
                                      <a:pt x="52" y="28"/>
                                      <a:pt x="50" y="28"/>
                                    </a:cubicBezTo>
                                    <a:cubicBezTo>
                                      <a:pt x="49" y="28"/>
                                      <a:pt x="47" y="29"/>
                                      <a:pt x="46" y="30"/>
                                    </a:cubicBezTo>
                                    <a:cubicBezTo>
                                      <a:pt x="46" y="30"/>
                                      <a:pt x="46" y="30"/>
                                      <a:pt x="46" y="30"/>
                                    </a:cubicBezTo>
                                    <a:cubicBezTo>
                                      <a:pt x="45" y="31"/>
                                      <a:pt x="44" y="32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1" y="36"/>
                                      <a:pt x="41" y="40"/>
                                      <a:pt x="42" y="43"/>
                                    </a:cubicBezTo>
                                    <a:cubicBezTo>
                                      <a:pt x="42" y="43"/>
                                      <a:pt x="42" y="43"/>
                                      <a:pt x="42" y="43"/>
                                    </a:cubicBezTo>
                                    <a:cubicBezTo>
                                      <a:pt x="39" y="42"/>
                                      <a:pt x="36" y="42"/>
                                      <a:pt x="33" y="43"/>
                                    </a:cubicBezTo>
                                    <a:cubicBezTo>
                                      <a:pt x="32" y="43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1" y="44"/>
                                      <a:pt x="30" y="45"/>
                                      <a:pt x="29" y="46"/>
                                    </a:cubicBezTo>
                                    <a:cubicBezTo>
                                      <a:pt x="29" y="46"/>
                                      <a:pt x="29" y="46"/>
                                      <a:pt x="29" y="46"/>
                                    </a:cubicBezTo>
                                    <a:cubicBezTo>
                                      <a:pt x="29" y="47"/>
                                      <a:pt x="29" y="47"/>
                                      <a:pt x="29" y="47"/>
                                    </a:cubicBezTo>
                                    <a:cubicBezTo>
                                      <a:pt x="27" y="50"/>
                                      <a:pt x="27" y="53"/>
                                      <a:pt x="28" y="57"/>
                                    </a:cubicBezTo>
                                    <a:cubicBezTo>
                                      <a:pt x="29" y="57"/>
                                      <a:pt x="29" y="57"/>
                                      <a:pt x="29" y="57"/>
                                    </a:cubicBezTo>
                                    <a:cubicBezTo>
                                      <a:pt x="25" y="56"/>
                                      <a:pt x="22" y="55"/>
                                      <a:pt x="19" y="57"/>
                                    </a:cubicBezTo>
                                    <a:cubicBezTo>
                                      <a:pt x="19" y="58"/>
                                      <a:pt x="19" y="59"/>
                                      <a:pt x="18" y="58"/>
                                    </a:cubicBezTo>
                                    <a:cubicBezTo>
                                      <a:pt x="17" y="58"/>
                                      <a:pt x="17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60"/>
                                      <a:pt x="16" y="60"/>
                                    </a:cubicBezTo>
                                    <a:cubicBezTo>
                                      <a:pt x="16" y="61"/>
                                      <a:pt x="16" y="61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3" y="65"/>
                                      <a:pt x="13" y="68"/>
                                      <a:pt x="15" y="71"/>
                                    </a:cubicBezTo>
                                    <a:cubicBezTo>
                                      <a:pt x="16" y="72"/>
                                      <a:pt x="16" y="72"/>
                                      <a:pt x="16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1"/>
                                      <a:pt x="14" y="71"/>
                                    </a:cubicBezTo>
                                    <a:cubicBezTo>
                                      <a:pt x="11" y="70"/>
                                      <a:pt x="7" y="70"/>
                                      <a:pt x="4" y="72"/>
                                    </a:cubicBezTo>
                                    <a:cubicBezTo>
                                      <a:pt x="1" y="74"/>
                                      <a:pt x="0" y="78"/>
                                      <a:pt x="0" y="82"/>
                                    </a:cubicBezTo>
                                    <a:cubicBezTo>
                                      <a:pt x="1" y="86"/>
                                      <a:pt x="4" y="88"/>
                                      <a:pt x="7" y="89"/>
                                    </a:cubicBezTo>
                                    <a:cubicBezTo>
                                      <a:pt x="10" y="90"/>
                                      <a:pt x="13" y="89"/>
                                      <a:pt x="15" y="88"/>
                                    </a:cubicBezTo>
                                    <a:cubicBezTo>
                                      <a:pt x="13" y="91"/>
                                      <a:pt x="13" y="95"/>
                                      <a:pt x="15" y="98"/>
                                    </a:cubicBezTo>
                                    <a:cubicBezTo>
                                      <a:pt x="15" y="98"/>
                                      <a:pt x="15" y="98"/>
                                      <a:pt x="15" y="98"/>
                                    </a:cubicBezTo>
                                    <a:cubicBezTo>
                                      <a:pt x="16" y="98"/>
                                      <a:pt x="16" y="99"/>
                                      <a:pt x="16" y="100"/>
                                    </a:cubicBezTo>
                                    <a:close/>
                                    <a:moveTo>
                                      <a:pt x="71" y="143"/>
                                    </a:moveTo>
                                    <a:cubicBezTo>
                                      <a:pt x="72" y="142"/>
                                      <a:pt x="72" y="142"/>
                                      <a:pt x="73" y="141"/>
                                    </a:cubicBezTo>
                                    <a:cubicBezTo>
                                      <a:pt x="72" y="142"/>
                                      <a:pt x="72" y="142"/>
                                      <a:pt x="71" y="143"/>
                                    </a:cubicBezTo>
                                    <a:close/>
                                    <a:moveTo>
                                      <a:pt x="84" y="130"/>
                                    </a:moveTo>
                                    <a:cubicBezTo>
                                      <a:pt x="82" y="134"/>
                                      <a:pt x="82" y="137"/>
                                      <a:pt x="84" y="141"/>
                                    </a:cubicBezTo>
                                    <a:cubicBezTo>
                                      <a:pt x="82" y="140"/>
                                      <a:pt x="80" y="139"/>
                                      <a:pt x="79" y="139"/>
                                    </a:cubicBezTo>
                                    <a:cubicBezTo>
                                      <a:pt x="77" y="139"/>
                                      <a:pt x="75" y="140"/>
                                      <a:pt x="73" y="141"/>
                                    </a:cubicBezTo>
                                    <a:cubicBezTo>
                                      <a:pt x="75" y="138"/>
                                      <a:pt x="75" y="134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1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0"/>
                                      <a:pt x="73" y="130"/>
                                    </a:cubicBezTo>
                                    <a:cubicBezTo>
                                      <a:pt x="74" y="130"/>
                                      <a:pt x="74" y="130"/>
                                      <a:pt x="74" y="131"/>
                                    </a:cubicBezTo>
                                    <a:cubicBezTo>
                                      <a:pt x="78" y="132"/>
                                      <a:pt x="81" y="132"/>
                                      <a:pt x="84" y="130"/>
                                    </a:cubicBezTo>
                                    <a:close/>
                                    <a:moveTo>
                                      <a:pt x="60" y="126"/>
                                    </a:moveTo>
                                    <a:cubicBezTo>
                                      <a:pt x="61" y="123"/>
                                      <a:pt x="61" y="120"/>
                                      <a:pt x="60" y="117"/>
                                    </a:cubicBezTo>
                                    <a:cubicBezTo>
                                      <a:pt x="63" y="118"/>
                                      <a:pt x="66" y="118"/>
                                      <a:pt x="70" y="117"/>
                                    </a:cubicBezTo>
                                    <a:cubicBezTo>
                                      <a:pt x="68" y="120"/>
                                      <a:pt x="68" y="123"/>
                                      <a:pt x="69" y="126"/>
                                    </a:cubicBezTo>
                                    <a:cubicBezTo>
                                      <a:pt x="69" y="126"/>
                                      <a:pt x="69" y="126"/>
                                      <a:pt x="69" y="126"/>
                                    </a:cubicBezTo>
                                    <a:cubicBezTo>
                                      <a:pt x="70" y="126"/>
                                      <a:pt x="70" y="126"/>
                                      <a:pt x="70" y="127"/>
                                    </a:cubicBezTo>
                                    <a:cubicBezTo>
                                      <a:pt x="70" y="127"/>
                                      <a:pt x="69" y="126"/>
                                      <a:pt x="69" y="126"/>
                                    </a:cubicBezTo>
                                    <a:cubicBezTo>
                                      <a:pt x="66" y="125"/>
                                      <a:pt x="63" y="125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59" y="127"/>
                                    </a:cubicBezTo>
                                    <a:cubicBezTo>
                                      <a:pt x="59" y="127"/>
                                      <a:pt x="60" y="126"/>
                                      <a:pt x="60" y="126"/>
                                    </a:cubicBezTo>
                                    <a:close/>
                                    <a:moveTo>
                                      <a:pt x="88" y="117"/>
                                    </a:moveTo>
                                    <a:cubicBezTo>
                                      <a:pt x="91" y="118"/>
                                      <a:pt x="94" y="118"/>
                                      <a:pt x="97" y="117"/>
                                    </a:cubicBezTo>
                                    <a:cubicBezTo>
                                      <a:pt x="96" y="120"/>
                                      <a:pt x="96" y="123"/>
                                      <a:pt x="98" y="127"/>
                                    </a:cubicBezTo>
                                    <a:cubicBezTo>
                                      <a:pt x="94" y="125"/>
                                      <a:pt x="91" y="125"/>
                                      <a:pt x="87" y="127"/>
                                    </a:cubicBezTo>
                                    <a:cubicBezTo>
                                      <a:pt x="89" y="124"/>
                                      <a:pt x="89" y="121"/>
                                      <a:pt x="88" y="117"/>
                                    </a:cubicBezTo>
                                    <a:close/>
                                    <a:moveTo>
                                      <a:pt x="126" y="128"/>
                                    </a:moveTo>
                                    <a:cubicBezTo>
                                      <a:pt x="125" y="127"/>
                                      <a:pt x="123" y="126"/>
                                      <a:pt x="121" y="126"/>
                                    </a:cubicBezTo>
                                    <a:cubicBezTo>
                                      <a:pt x="119" y="126"/>
                                      <a:pt x="117" y="126"/>
                                      <a:pt x="115" y="127"/>
                                    </a:cubicBezTo>
                                    <a:cubicBezTo>
                                      <a:pt x="117" y="124"/>
                                      <a:pt x="117" y="120"/>
                                      <a:pt x="115" y="116"/>
                                    </a:cubicBezTo>
                                    <a:cubicBezTo>
                                      <a:pt x="119" y="118"/>
                                      <a:pt x="122" y="118"/>
                                      <a:pt x="126" y="116"/>
                                    </a:cubicBezTo>
                                    <a:cubicBezTo>
                                      <a:pt x="124" y="120"/>
                                      <a:pt x="124" y="124"/>
                                      <a:pt x="126" y="128"/>
                                    </a:cubicBezTo>
                                    <a:close/>
                                    <a:moveTo>
                                      <a:pt x="112" y="113"/>
                                    </a:moveTo>
                                    <a:cubicBezTo>
                                      <a:pt x="108" y="111"/>
                                      <a:pt x="105" y="111"/>
                                      <a:pt x="102" y="113"/>
                                    </a:cubicBezTo>
                                    <a:cubicBezTo>
                                      <a:pt x="103" y="109"/>
                                      <a:pt x="103" y="106"/>
                                      <a:pt x="102" y="103"/>
                                    </a:cubicBezTo>
                                    <a:cubicBezTo>
                                      <a:pt x="105" y="105"/>
                                      <a:pt x="108" y="105"/>
                                      <a:pt x="111" y="103"/>
                                    </a:cubicBezTo>
                                    <a:cubicBezTo>
                                      <a:pt x="110" y="106"/>
                                      <a:pt x="110" y="109"/>
                                      <a:pt x="112" y="113"/>
                                    </a:cubicBezTo>
                                    <a:close/>
                                    <a:moveTo>
                                      <a:pt x="80" y="104"/>
                                    </a:moveTo>
                                    <a:cubicBezTo>
                                      <a:pt x="81" y="104"/>
                                      <a:pt x="82" y="104"/>
                                      <a:pt x="82" y="104"/>
                                    </a:cubicBezTo>
                                    <a:cubicBezTo>
                                      <a:pt x="82" y="103"/>
                                      <a:pt x="83" y="103"/>
                                      <a:pt x="83" y="103"/>
                                    </a:cubicBezTo>
                                    <a:cubicBezTo>
                                      <a:pt x="83" y="104"/>
                                      <a:pt x="83" y="104"/>
                                      <a:pt x="83" y="104"/>
                                    </a:cubicBezTo>
                                    <a:cubicBezTo>
                                      <a:pt x="83" y="105"/>
                                      <a:pt x="83" y="105"/>
                                      <a:pt x="82" y="106"/>
                                    </a:cubicBezTo>
                                    <a:cubicBezTo>
                                      <a:pt x="82" y="108"/>
                                      <a:pt x="82" y="110"/>
                                      <a:pt x="83" y="112"/>
                                    </a:cubicBezTo>
                                    <a:cubicBezTo>
                                      <a:pt x="80" y="111"/>
                                      <a:pt x="77" y="111"/>
                                      <a:pt x="74" y="112"/>
                                    </a:cubicBezTo>
                                    <a:cubicBezTo>
                                      <a:pt x="75" y="109"/>
                                      <a:pt x="76" y="106"/>
                                      <a:pt x="74" y="103"/>
                                    </a:cubicBezTo>
                                    <a:cubicBezTo>
                                      <a:pt x="76" y="104"/>
                                      <a:pt x="78" y="104"/>
                                      <a:pt x="80" y="104"/>
                                    </a:cubicBezTo>
                                    <a:close/>
                                    <a:moveTo>
                                      <a:pt x="56" y="103"/>
                                    </a:moveTo>
                                    <a:cubicBezTo>
                                      <a:pt x="54" y="106"/>
                                      <a:pt x="54" y="109"/>
                                      <a:pt x="56" y="112"/>
                                    </a:cubicBezTo>
                                    <a:cubicBezTo>
                                      <a:pt x="52" y="111"/>
                                      <a:pt x="49" y="111"/>
                                      <a:pt x="46" y="113"/>
                                    </a:cubicBezTo>
                                    <a:cubicBezTo>
                                      <a:pt x="48" y="109"/>
                                      <a:pt x="48" y="106"/>
                                      <a:pt x="46" y="103"/>
                                    </a:cubicBezTo>
                                    <a:cubicBezTo>
                                      <a:pt x="49" y="104"/>
                                      <a:pt x="52" y="104"/>
                                      <a:pt x="56" y="103"/>
                                    </a:cubicBezTo>
                                    <a:close/>
                                    <a:moveTo>
                                      <a:pt x="74" y="19"/>
                                    </a:move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4" y="19"/>
                                      <a:pt x="73" y="19"/>
                                      <a:pt x="73" y="19"/>
                                    </a:cubicBez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8" y="21"/>
                                      <a:pt x="81" y="21"/>
                                      <a:pt x="85" y="19"/>
                                    </a:cubicBezTo>
                                    <a:cubicBezTo>
                                      <a:pt x="84" y="20"/>
                                      <a:pt x="83" y="22"/>
                                      <a:pt x="83" y="24"/>
                                    </a:cubicBezTo>
                                    <a:cubicBezTo>
                                      <a:pt x="83" y="26"/>
                                      <a:pt x="83" y="28"/>
                                      <a:pt x="84" y="30"/>
                                    </a:cubicBezTo>
                                    <a:cubicBezTo>
                                      <a:pt x="80" y="28"/>
                                      <a:pt x="77" y="28"/>
                                      <a:pt x="73" y="30"/>
                                    </a:cubicBezTo>
                                    <a:cubicBezTo>
                                      <a:pt x="75" y="26"/>
                                      <a:pt x="76" y="23"/>
                                      <a:pt x="74" y="19"/>
                                    </a:cubicBezTo>
                                    <a:close/>
                                    <a:moveTo>
                                      <a:pt x="60" y="33"/>
                                    </a:moveTo>
                                    <a:cubicBezTo>
                                      <a:pt x="63" y="35"/>
                                      <a:pt x="67" y="35"/>
                                      <a:pt x="70" y="33"/>
                                    </a:cubicBezTo>
                                    <a:cubicBezTo>
                                      <a:pt x="69" y="36"/>
                                      <a:pt x="68" y="39"/>
                                      <a:pt x="70" y="43"/>
                                    </a:cubicBezTo>
                                    <a:cubicBezTo>
                                      <a:pt x="66" y="41"/>
                                      <a:pt x="63" y="41"/>
                                      <a:pt x="60" y="43"/>
                                    </a:cubicBezTo>
                                    <a:cubicBezTo>
                                      <a:pt x="62" y="40"/>
                                      <a:pt x="62" y="36"/>
                                      <a:pt x="60" y="33"/>
                                    </a:cubicBezTo>
                                    <a:close/>
                                    <a:moveTo>
                                      <a:pt x="88" y="43"/>
                                    </a:moveTo>
                                    <a:cubicBezTo>
                                      <a:pt x="90" y="40"/>
                                      <a:pt x="90" y="37"/>
                                      <a:pt x="88" y="33"/>
                                    </a:cubicBezTo>
                                    <a:cubicBezTo>
                                      <a:pt x="91" y="35"/>
                                      <a:pt x="95" y="35"/>
                                      <a:pt x="98" y="33"/>
                                    </a:cubicBezTo>
                                    <a:cubicBezTo>
                                      <a:pt x="96" y="36"/>
                                      <a:pt x="96" y="40"/>
                                      <a:pt x="98" y="43"/>
                                    </a:cubicBezTo>
                                    <a:cubicBezTo>
                                      <a:pt x="96" y="42"/>
                                      <a:pt x="95" y="42"/>
                                      <a:pt x="93" y="42"/>
                                    </a:cubicBezTo>
                                    <a:cubicBezTo>
                                      <a:pt x="91" y="42"/>
                                      <a:pt x="90" y="42"/>
                                      <a:pt x="88" y="43"/>
                                    </a:cubicBezTo>
                                    <a:close/>
                                    <a:moveTo>
                                      <a:pt x="115" y="44"/>
                                    </a:moveTo>
                                    <a:cubicBezTo>
                                      <a:pt x="117" y="40"/>
                                      <a:pt x="117" y="36"/>
                                      <a:pt x="115" y="33"/>
                                    </a:cubicBezTo>
                                    <a:cubicBezTo>
                                      <a:pt x="119" y="35"/>
                                      <a:pt x="124" y="35"/>
                                      <a:pt x="127" y="32"/>
                                    </a:cubicBezTo>
                                    <a:cubicBezTo>
                                      <a:pt x="126" y="34"/>
                                      <a:pt x="125" y="36"/>
                                      <a:pt x="125" y="38"/>
                                    </a:cubicBezTo>
                                    <a:cubicBezTo>
                                      <a:pt x="125" y="40"/>
                                      <a:pt x="125" y="42"/>
                                      <a:pt x="126" y="44"/>
                                    </a:cubicBezTo>
                                    <a:cubicBezTo>
                                      <a:pt x="123" y="42"/>
                                      <a:pt x="119" y="42"/>
                                      <a:pt x="115" y="44"/>
                                    </a:cubicBezTo>
                                    <a:close/>
                                    <a:moveTo>
                                      <a:pt x="46" y="47"/>
                                    </a:moveTo>
                                    <a:cubicBezTo>
                                      <a:pt x="49" y="49"/>
                                      <a:pt x="53" y="49"/>
                                      <a:pt x="56" y="47"/>
                                    </a:cubicBezTo>
                                    <a:cubicBezTo>
                                      <a:pt x="54" y="50"/>
                                      <a:pt x="54" y="53"/>
                                      <a:pt x="56" y="57"/>
                                    </a:cubicBezTo>
                                    <a:cubicBezTo>
                                      <a:pt x="53" y="55"/>
                                      <a:pt x="50" y="55"/>
                                      <a:pt x="46" y="57"/>
                                    </a:cubicBezTo>
                                    <a:cubicBezTo>
                                      <a:pt x="48" y="53"/>
                                      <a:pt x="48" y="50"/>
                                      <a:pt x="46" y="47"/>
                                    </a:cubicBezTo>
                                    <a:close/>
                                    <a:moveTo>
                                      <a:pt x="75" y="56"/>
                                    </a:moveTo>
                                    <a:cubicBezTo>
                                      <a:pt x="76" y="53"/>
                                      <a:pt x="76" y="51"/>
                                      <a:pt x="75" y="48"/>
                                    </a:cubicBezTo>
                                    <a:cubicBezTo>
                                      <a:pt x="78" y="49"/>
                                      <a:pt x="80" y="49"/>
                                      <a:pt x="84" y="48"/>
                                    </a:cubicBezTo>
                                    <a:cubicBezTo>
                                      <a:pt x="82" y="51"/>
                                      <a:pt x="82" y="53"/>
                                      <a:pt x="83" y="56"/>
                                    </a:cubicBezTo>
                                    <a:cubicBezTo>
                                      <a:pt x="80" y="55"/>
                                      <a:pt x="78" y="55"/>
                                      <a:pt x="75" y="56"/>
                                    </a:cubicBezTo>
                                    <a:close/>
                                    <a:moveTo>
                                      <a:pt x="102" y="57"/>
                                    </a:moveTo>
                                    <a:cubicBezTo>
                                      <a:pt x="104" y="54"/>
                                      <a:pt x="103" y="51"/>
                                      <a:pt x="102" y="47"/>
                                    </a:cubicBezTo>
                                    <a:cubicBezTo>
                                      <a:pt x="105" y="49"/>
                                      <a:pt x="108" y="49"/>
                                      <a:pt x="112" y="47"/>
                                    </a:cubicBezTo>
                                    <a:cubicBezTo>
                                      <a:pt x="110" y="51"/>
                                      <a:pt x="110" y="54"/>
                                      <a:pt x="112" y="57"/>
                                    </a:cubicBezTo>
                                    <a:cubicBezTo>
                                      <a:pt x="108" y="55"/>
                                      <a:pt x="105" y="55"/>
                                      <a:pt x="102" y="57"/>
                                    </a:cubicBezTo>
                                    <a:close/>
                                    <a:moveTo>
                                      <a:pt x="32" y="60"/>
                                    </a:moveTo>
                                    <a:cubicBezTo>
                                      <a:pt x="35" y="63"/>
                                      <a:pt x="39" y="63"/>
                                      <a:pt x="42" y="61"/>
                                    </a:cubicBezTo>
                                    <a:cubicBezTo>
                                      <a:pt x="41" y="64"/>
                                      <a:pt x="41" y="68"/>
                                      <a:pt x="42" y="71"/>
                                    </a:cubicBezTo>
                                    <a:cubicBezTo>
                                      <a:pt x="39" y="69"/>
                                      <a:pt x="36" y="69"/>
                                      <a:pt x="32" y="71"/>
                                    </a:cubicBezTo>
                                    <a:cubicBezTo>
                                      <a:pt x="34" y="67"/>
                                      <a:pt x="34" y="64"/>
                                      <a:pt x="32" y="60"/>
                                    </a:cubicBezTo>
                                    <a:close/>
                                    <a:moveTo>
                                      <a:pt x="69" y="62"/>
                                    </a:moveTo>
                                    <a:cubicBezTo>
                                      <a:pt x="68" y="64"/>
                                      <a:pt x="68" y="67"/>
                                      <a:pt x="69" y="69"/>
                                    </a:cubicBezTo>
                                    <a:cubicBezTo>
                                      <a:pt x="69" y="70"/>
                                      <a:pt x="69" y="70"/>
                                      <a:pt x="68" y="70"/>
                                    </a:cubicBezTo>
                                    <a:cubicBezTo>
                                      <a:pt x="66" y="69"/>
                                      <a:pt x="63" y="69"/>
                                      <a:pt x="61" y="70"/>
                                    </a:cubicBezTo>
                                    <a:cubicBezTo>
                                      <a:pt x="62" y="67"/>
                                      <a:pt x="62" y="64"/>
                                      <a:pt x="61" y="61"/>
                                    </a:cubicBezTo>
                                    <a:cubicBezTo>
                                      <a:pt x="64" y="63"/>
                                      <a:pt x="66" y="63"/>
                                      <a:pt x="69" y="62"/>
                                    </a:cubicBezTo>
                                    <a:close/>
                                    <a:moveTo>
                                      <a:pt x="89" y="70"/>
                                    </a:moveTo>
                                    <a:cubicBezTo>
                                      <a:pt x="90" y="67"/>
                                      <a:pt x="90" y="65"/>
                                      <a:pt x="89" y="62"/>
                                    </a:cubicBezTo>
                                    <a:cubicBezTo>
                                      <a:pt x="92" y="63"/>
                                      <a:pt x="94" y="63"/>
                                      <a:pt x="97" y="62"/>
                                    </a:cubicBezTo>
                                    <a:cubicBezTo>
                                      <a:pt x="96" y="65"/>
                                      <a:pt x="96" y="67"/>
                                      <a:pt x="97" y="70"/>
                                    </a:cubicBezTo>
                                    <a:cubicBezTo>
                                      <a:pt x="94" y="69"/>
                                      <a:pt x="92" y="69"/>
                                      <a:pt x="89" y="70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117" y="67"/>
                                      <a:pt x="117" y="64"/>
                                      <a:pt x="116" y="61"/>
                                    </a:cubicBezTo>
                                    <a:cubicBezTo>
                                      <a:pt x="119" y="63"/>
                                      <a:pt x="122" y="63"/>
                                      <a:pt x="126" y="61"/>
                                    </a:cubicBezTo>
                                    <a:cubicBezTo>
                                      <a:pt x="124" y="64"/>
                                      <a:pt x="124" y="68"/>
                                      <a:pt x="126" y="71"/>
                                    </a:cubicBezTo>
                                    <a:cubicBezTo>
                                      <a:pt x="122" y="70"/>
                                      <a:pt x="119" y="69"/>
                                      <a:pt x="116" y="71"/>
                                    </a:cubicBezTo>
                                    <a:close/>
                                    <a:moveTo>
                                      <a:pt x="18" y="75"/>
                                    </a:move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4"/>
                                      <a:pt x="17" y="74"/>
                                      <a:pt x="17" y="74"/>
                                    </a:cubicBezTo>
                                    <a:cubicBezTo>
                                      <a:pt x="18" y="74"/>
                                      <a:pt x="18" y="74"/>
                                      <a:pt x="18" y="74"/>
                                    </a:cubicBezTo>
                                    <a:cubicBezTo>
                                      <a:pt x="21" y="76"/>
                                      <a:pt x="25" y="76"/>
                                      <a:pt x="28" y="75"/>
                                    </a:cubicBezTo>
                                    <a:cubicBezTo>
                                      <a:pt x="27" y="78"/>
                                      <a:pt x="27" y="82"/>
                                      <a:pt x="28" y="85"/>
                                    </a:cubicBezTo>
                                    <a:cubicBezTo>
                                      <a:pt x="25" y="83"/>
                                      <a:pt x="21" y="83"/>
                                      <a:pt x="17" y="86"/>
                                    </a:cubicBezTo>
                                    <a:cubicBezTo>
                                      <a:pt x="20" y="82"/>
                                      <a:pt x="20" y="78"/>
                                      <a:pt x="18" y="75"/>
                                    </a:cubicBezTo>
                                    <a:close/>
                                    <a:moveTo>
                                      <a:pt x="55" y="76"/>
                                    </a:moveTo>
                                    <a:cubicBezTo>
                                      <a:pt x="54" y="78"/>
                                      <a:pt x="54" y="81"/>
                                      <a:pt x="55" y="84"/>
                                    </a:cubicBezTo>
                                    <a:cubicBezTo>
                                      <a:pt x="52" y="83"/>
                                      <a:pt x="49" y="83"/>
                                      <a:pt x="46" y="84"/>
                                    </a:cubicBezTo>
                                    <a:cubicBezTo>
                                      <a:pt x="48" y="81"/>
                                      <a:pt x="48" y="78"/>
                                      <a:pt x="46" y="75"/>
                                    </a:cubicBezTo>
                                    <a:cubicBezTo>
                                      <a:pt x="49" y="76"/>
                                      <a:pt x="52" y="77"/>
                                      <a:pt x="55" y="76"/>
                                    </a:cubicBezTo>
                                    <a:close/>
                                    <a:moveTo>
                                      <a:pt x="102" y="84"/>
                                    </a:moveTo>
                                    <a:cubicBezTo>
                                      <a:pt x="103" y="81"/>
                                      <a:pt x="103" y="79"/>
                                      <a:pt x="102" y="76"/>
                                    </a:cubicBezTo>
                                    <a:cubicBezTo>
                                      <a:pt x="102" y="76"/>
                                      <a:pt x="102" y="76"/>
                                      <a:pt x="103" y="76"/>
                                    </a:cubicBezTo>
                                    <a:cubicBezTo>
                                      <a:pt x="105" y="77"/>
                                      <a:pt x="108" y="77"/>
                                      <a:pt x="111" y="76"/>
                                    </a:cubicBezTo>
                                    <a:cubicBezTo>
                                      <a:pt x="110" y="78"/>
                                      <a:pt x="110" y="81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5"/>
                                    </a:cubicBezTo>
                                    <a:cubicBezTo>
                                      <a:pt x="111" y="85"/>
                                      <a:pt x="111" y="85"/>
                                      <a:pt x="111" y="84"/>
                                    </a:cubicBezTo>
                                    <a:cubicBezTo>
                                      <a:pt x="108" y="83"/>
                                      <a:pt x="107" y="83"/>
                                      <a:pt x="102" y="84"/>
                                    </a:cubicBezTo>
                                    <a:close/>
                                    <a:moveTo>
                                      <a:pt x="83" y="76"/>
                                    </a:moveTo>
                                    <a:cubicBezTo>
                                      <a:pt x="82" y="79"/>
                                      <a:pt x="82" y="79"/>
                                      <a:pt x="83" y="84"/>
                                    </a:cubicBezTo>
                                    <a:cubicBezTo>
                                      <a:pt x="80" y="83"/>
                                      <a:pt x="77" y="83"/>
                                      <a:pt x="75" y="84"/>
                                    </a:cubicBezTo>
                                    <a:cubicBezTo>
                                      <a:pt x="76" y="81"/>
                                      <a:pt x="76" y="78"/>
                                      <a:pt x="75" y="76"/>
                                    </a:cubicBezTo>
                                    <a:cubicBezTo>
                                      <a:pt x="77" y="76"/>
                                      <a:pt x="79" y="77"/>
                                      <a:pt x="83" y="76"/>
                                    </a:cubicBezTo>
                                    <a:close/>
                                    <a:moveTo>
                                      <a:pt x="129" y="85"/>
                                    </a:moveTo>
                                    <a:cubicBezTo>
                                      <a:pt x="131" y="82"/>
                                      <a:pt x="131" y="78"/>
                                      <a:pt x="129" y="75"/>
                                    </a:cubicBezTo>
                                    <a:cubicBezTo>
                                      <a:pt x="133" y="77"/>
                                      <a:pt x="136" y="77"/>
                                      <a:pt x="139" y="75"/>
                                    </a:cubicBezTo>
                                    <a:cubicBezTo>
                                      <a:pt x="139" y="75"/>
                                      <a:pt x="139" y="75"/>
                                      <a:pt x="139" y="75"/>
                                    </a:cubicBezTo>
                                    <a:cubicBezTo>
                                      <a:pt x="140" y="75"/>
                                      <a:pt x="140" y="74"/>
                                      <a:pt x="140" y="74"/>
                                    </a:cubicBezTo>
                                    <a:cubicBezTo>
                                      <a:pt x="140" y="75"/>
                                      <a:pt x="140" y="75"/>
                                      <a:pt x="140" y="75"/>
                                    </a:cubicBezTo>
                                    <a:cubicBezTo>
                                      <a:pt x="138" y="79"/>
                                      <a:pt x="138" y="82"/>
                                      <a:pt x="140" y="86"/>
                                    </a:cubicBezTo>
                                    <a:cubicBezTo>
                                      <a:pt x="136" y="84"/>
                                      <a:pt x="133" y="83"/>
                                      <a:pt x="129" y="85"/>
                                    </a:cubicBezTo>
                                    <a:close/>
                                    <a:moveTo>
                                      <a:pt x="126" y="99"/>
                                    </a:moveTo>
                                    <a:cubicBezTo>
                                      <a:pt x="122" y="97"/>
                                      <a:pt x="119" y="97"/>
                                      <a:pt x="116" y="99"/>
                                    </a:cubicBezTo>
                                    <a:cubicBezTo>
                                      <a:pt x="117" y="96"/>
                                      <a:pt x="117" y="93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5" y="89"/>
                                      <a:pt x="116" y="89"/>
                                    </a:cubicBezTo>
                                    <a:cubicBezTo>
                                      <a:pt x="116" y="89"/>
                                      <a:pt x="116" y="89"/>
                                      <a:pt x="116" y="89"/>
                                    </a:cubicBezTo>
                                    <a:cubicBezTo>
                                      <a:pt x="119" y="91"/>
                                      <a:pt x="122" y="90"/>
                                      <a:pt x="125" y="89"/>
                                    </a:cubicBezTo>
                                    <a:cubicBezTo>
                                      <a:pt x="124" y="92"/>
                                      <a:pt x="124" y="95"/>
                                      <a:pt x="126" y="99"/>
                                    </a:cubicBezTo>
                                    <a:close/>
                                    <a:moveTo>
                                      <a:pt x="88" y="98"/>
                                    </a:moveTo>
                                    <a:cubicBezTo>
                                      <a:pt x="89" y="95"/>
                                      <a:pt x="90" y="93"/>
                                      <a:pt x="89" y="90"/>
                                    </a:cubicBezTo>
                                    <a:cubicBezTo>
                                      <a:pt x="93" y="91"/>
                                      <a:pt x="94" y="91"/>
                                      <a:pt x="97" y="90"/>
                                    </a:cubicBezTo>
                                    <a:cubicBezTo>
                                      <a:pt x="96" y="93"/>
                                      <a:pt x="96" y="95"/>
                                      <a:pt x="97" y="98"/>
                                    </a:cubicBezTo>
                                    <a:cubicBezTo>
                                      <a:pt x="94" y="97"/>
                                      <a:pt x="91" y="97"/>
                                      <a:pt x="88" y="98"/>
                                    </a:cubicBezTo>
                                    <a:close/>
                                    <a:moveTo>
                                      <a:pt x="69" y="90"/>
                                    </a:moveTo>
                                    <a:cubicBezTo>
                                      <a:pt x="68" y="92"/>
                                      <a:pt x="68" y="95"/>
                                      <a:pt x="69" y="98"/>
                                    </a:cubicBezTo>
                                    <a:cubicBezTo>
                                      <a:pt x="66" y="97"/>
                                      <a:pt x="63" y="97"/>
                                      <a:pt x="60" y="98"/>
                                    </a:cubicBezTo>
                                    <a:cubicBezTo>
                                      <a:pt x="62" y="95"/>
                                      <a:pt x="62" y="92"/>
                                      <a:pt x="61" y="89"/>
                                    </a:cubicBezTo>
                                    <a:cubicBezTo>
                                      <a:pt x="62" y="90"/>
                                      <a:pt x="63" y="90"/>
                                      <a:pt x="65" y="90"/>
                                    </a:cubicBezTo>
                                    <a:cubicBezTo>
                                      <a:pt x="66" y="90"/>
                                      <a:pt x="67" y="90"/>
                                      <a:pt x="69" y="90"/>
                                    </a:cubicBezTo>
                                    <a:close/>
                                    <a:moveTo>
                                      <a:pt x="32" y="89"/>
                                    </a:moveTo>
                                    <a:cubicBezTo>
                                      <a:pt x="35" y="90"/>
                                      <a:pt x="38" y="90"/>
                                      <a:pt x="42" y="89"/>
                                    </a:cubicBezTo>
                                    <a:cubicBezTo>
                                      <a:pt x="40" y="92"/>
                                      <a:pt x="40" y="95"/>
                                      <a:pt x="42" y="99"/>
                                    </a:cubicBezTo>
                                    <a:cubicBezTo>
                                      <a:pt x="38" y="97"/>
                                      <a:pt x="35" y="97"/>
                                      <a:pt x="32" y="99"/>
                                    </a:cubicBezTo>
                                    <a:cubicBezTo>
                                      <a:pt x="34" y="95"/>
                                      <a:pt x="34" y="92"/>
                                      <a:pt x="32" y="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2" name="Freeform 10"/>
                            <wps:cNvSpPr/>
                            <wps:spPr bwMode="auto">
                              <a:xfrm>
                                <a:off x="6900" y="21654"/>
                                <a:ext cx="110" cy="110"/>
                              </a:xfrm>
                              <a:custGeom>
                                <a:avLst/>
                                <a:gdLst>
                                  <a:gd name="T0" fmla="*/ 18 w 22"/>
                                  <a:gd name="T1" fmla="*/ 19 h 22"/>
                                  <a:gd name="T2" fmla="*/ 18 w 22"/>
                                  <a:gd name="T3" fmla="*/ 19 h 22"/>
                                  <a:gd name="T4" fmla="*/ 19 w 22"/>
                                  <a:gd name="T5" fmla="*/ 18 h 22"/>
                                  <a:gd name="T6" fmla="*/ 19 w 22"/>
                                  <a:gd name="T7" fmla="*/ 17 h 22"/>
                                  <a:gd name="T8" fmla="*/ 20 w 22"/>
                                  <a:gd name="T9" fmla="*/ 6 h 22"/>
                                  <a:gd name="T10" fmla="*/ 20 w 22"/>
                                  <a:gd name="T11" fmla="*/ 6 h 22"/>
                                  <a:gd name="T12" fmla="*/ 17 w 22"/>
                                  <a:gd name="T13" fmla="*/ 3 h 22"/>
                                  <a:gd name="T14" fmla="*/ 17 w 22"/>
                                  <a:gd name="T15" fmla="*/ 3 h 22"/>
                                  <a:gd name="T16" fmla="*/ 15 w 22"/>
                                  <a:gd name="T17" fmla="*/ 3 h 22"/>
                                  <a:gd name="T18" fmla="*/ 3 w 22"/>
                                  <a:gd name="T19" fmla="*/ 7 h 22"/>
                                  <a:gd name="T20" fmla="*/ 8 w 22"/>
                                  <a:gd name="T21" fmla="*/ 20 h 22"/>
                                  <a:gd name="T22" fmla="*/ 17 w 22"/>
                                  <a:gd name="T23" fmla="*/ 19 h 22"/>
                                  <a:gd name="T24" fmla="*/ 17 w 22"/>
                                  <a:gd name="T25" fmla="*/ 19 h 22"/>
                                  <a:gd name="T26" fmla="*/ 18 w 22"/>
                                  <a:gd name="T27" fmla="*/ 18 h 22"/>
                                  <a:gd name="T28" fmla="*/ 18 w 22"/>
                                  <a:gd name="T29" fmla="*/ 19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18" y="19"/>
                                    </a:move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ubicBezTo>
                                      <a:pt x="19" y="19"/>
                                      <a:pt x="19" y="18"/>
                                      <a:pt x="19" y="18"/>
                                    </a:cubicBezTo>
                                    <a:cubicBezTo>
                                      <a:pt x="19" y="18"/>
                                      <a:pt x="19" y="18"/>
                                      <a:pt x="19" y="17"/>
                                    </a:cubicBezTo>
                                    <a:cubicBezTo>
                                      <a:pt x="22" y="14"/>
                                      <a:pt x="22" y="10"/>
                                      <a:pt x="20" y="6"/>
                                    </a:cubicBezTo>
                                    <a:cubicBezTo>
                                      <a:pt x="20" y="6"/>
                                      <a:pt x="20" y="6"/>
                                      <a:pt x="20" y="6"/>
                                    </a:cubicBezTo>
                                    <a:cubicBezTo>
                                      <a:pt x="18" y="5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5" y="3"/>
                                    </a:cubicBezTo>
                                    <a:cubicBezTo>
                                      <a:pt x="11" y="0"/>
                                      <a:pt x="5" y="2"/>
                                      <a:pt x="3" y="7"/>
                                    </a:cubicBezTo>
                                    <a:cubicBezTo>
                                      <a:pt x="0" y="12"/>
                                      <a:pt x="3" y="18"/>
                                      <a:pt x="8" y="20"/>
                                    </a:cubicBezTo>
                                    <a:cubicBezTo>
                                      <a:pt x="11" y="22"/>
                                      <a:pt x="14" y="21"/>
                                      <a:pt x="17" y="19"/>
                                    </a:cubicBezTo>
                                    <a:cubicBezTo>
                                      <a:pt x="17" y="19"/>
                                      <a:pt x="17" y="19"/>
                                      <a:pt x="17" y="19"/>
                                    </a:cubicBezTo>
                                    <a:cubicBezTo>
                                      <a:pt x="17" y="19"/>
                                      <a:pt x="18" y="19"/>
                                      <a:pt x="18" y="18"/>
                                    </a:cubicBez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3" name="Freeform 11"/>
                            <wps:cNvSpPr/>
                            <wps:spPr bwMode="auto">
                              <a:xfrm>
                                <a:off x="6983" y="21669"/>
                                <a:ext cx="15" cy="15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3 h 3"/>
                                  <a:gd name="T2" fmla="*/ 3 w 3"/>
                                  <a:gd name="T3" fmla="*/ 3 h 3"/>
                                  <a:gd name="T4" fmla="*/ 3 w 3"/>
                                  <a:gd name="T5" fmla="*/ 3 h 3"/>
                                  <a:gd name="T6" fmla="*/ 3 w 3"/>
                                  <a:gd name="T7" fmla="*/ 3 h 3"/>
                                  <a:gd name="T8" fmla="*/ 3 w 3"/>
                                  <a:gd name="T9" fmla="*/ 3 h 3"/>
                                  <a:gd name="T10" fmla="*/ 0 w 3"/>
                                  <a:gd name="T11" fmla="*/ 0 h 3"/>
                                  <a:gd name="T12" fmla="*/ 0 w 3"/>
                                  <a:gd name="T13" fmla="*/ 0 h 3"/>
                                  <a:gd name="T14" fmla="*/ 0 w 3"/>
                                  <a:gd name="T15" fmla="*/ 0 h 3"/>
                                  <a:gd name="T16" fmla="*/ 3 w 3"/>
                                  <a:gd name="T17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3"/>
                                    </a:move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3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4" name="Freeform 12"/>
                            <wps:cNvSpPr/>
                            <wps:spPr bwMode="auto">
                              <a:xfrm>
                                <a:off x="6989" y="21743"/>
                                <a:ext cx="4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1 w 1"/>
                                  <a:gd name="T9" fmla="*/ 0 h 1"/>
                                  <a:gd name="T10" fmla="*/ 1 w 1"/>
                                  <a:gd name="T11" fmla="*/ 0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5" name="Freeform 13"/>
                            <wps:cNvSpPr/>
                            <wps:spPr bwMode="auto">
                              <a:xfrm>
                                <a:off x="6903" y="21246"/>
                                <a:ext cx="100" cy="110"/>
                              </a:xfrm>
                              <a:custGeom>
                                <a:avLst/>
                                <a:gdLst>
                                  <a:gd name="T0" fmla="*/ 19 w 20"/>
                                  <a:gd name="T1" fmla="*/ 15 h 22"/>
                                  <a:gd name="T2" fmla="*/ 20 w 20"/>
                                  <a:gd name="T3" fmla="*/ 12 h 22"/>
                                  <a:gd name="T4" fmla="*/ 19 w 20"/>
                                  <a:gd name="T5" fmla="*/ 5 h 22"/>
                                  <a:gd name="T6" fmla="*/ 18 w 20"/>
                                  <a:gd name="T7" fmla="*/ 4 h 22"/>
                                  <a:gd name="T8" fmla="*/ 17 w 20"/>
                                  <a:gd name="T9" fmla="*/ 3 h 22"/>
                                  <a:gd name="T10" fmla="*/ 17 w 20"/>
                                  <a:gd name="T11" fmla="*/ 3 h 22"/>
                                  <a:gd name="T12" fmla="*/ 16 w 20"/>
                                  <a:gd name="T13" fmla="*/ 2 h 22"/>
                                  <a:gd name="T14" fmla="*/ 15 w 20"/>
                                  <a:gd name="T15" fmla="*/ 2 h 22"/>
                                  <a:gd name="T16" fmla="*/ 5 w 20"/>
                                  <a:gd name="T17" fmla="*/ 3 h 22"/>
                                  <a:gd name="T18" fmla="*/ 1 w 20"/>
                                  <a:gd name="T19" fmla="*/ 13 h 22"/>
                                  <a:gd name="T20" fmla="*/ 16 w 20"/>
                                  <a:gd name="T21" fmla="*/ 18 h 22"/>
                                  <a:gd name="T22" fmla="*/ 16 w 20"/>
                                  <a:gd name="T23" fmla="*/ 18 h 22"/>
                                  <a:gd name="T24" fmla="*/ 19 w 20"/>
                                  <a:gd name="T25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2">
                                    <a:moveTo>
                                      <a:pt x="19" y="15"/>
                                    </a:moveTo>
                                    <a:cubicBezTo>
                                      <a:pt x="19" y="14"/>
                                      <a:pt x="20" y="13"/>
                                      <a:pt x="20" y="12"/>
                                    </a:cubicBezTo>
                                    <a:cubicBezTo>
                                      <a:pt x="20" y="9"/>
                                      <a:pt x="20" y="7"/>
                                      <a:pt x="19" y="5"/>
                                    </a:cubicBezTo>
                                    <a:cubicBezTo>
                                      <a:pt x="18" y="5"/>
                                      <a:pt x="18" y="4"/>
                                      <a:pt x="18" y="4"/>
                                    </a:cubicBezTo>
                                    <a:cubicBezTo>
                                      <a:pt x="18" y="4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6" y="3"/>
                                      <a:pt x="16" y="2"/>
                                    </a:cubicBezTo>
                                    <a:cubicBezTo>
                                      <a:pt x="16" y="2"/>
                                      <a:pt x="16" y="2"/>
                                      <a:pt x="15" y="2"/>
                                    </a:cubicBezTo>
                                    <a:cubicBezTo>
                                      <a:pt x="12" y="0"/>
                                      <a:pt x="8" y="0"/>
                                      <a:pt x="5" y="3"/>
                                    </a:cubicBezTo>
                                    <a:cubicBezTo>
                                      <a:pt x="1" y="5"/>
                                      <a:pt x="0" y="9"/>
                                      <a:pt x="1" y="13"/>
                                    </a:cubicBezTo>
                                    <a:cubicBezTo>
                                      <a:pt x="3" y="19"/>
                                      <a:pt x="10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8" y="16"/>
                                      <a:pt x="1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6" name="Freeform 14"/>
                            <wps:cNvSpPr/>
                            <wps:spPr bwMode="auto">
                              <a:xfrm>
                                <a:off x="6974" y="21171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3 w 21"/>
                                  <a:gd name="T1" fmla="*/ 18 h 22"/>
                                  <a:gd name="T2" fmla="*/ 3 w 21"/>
                                  <a:gd name="T3" fmla="*/ 18 h 22"/>
                                  <a:gd name="T4" fmla="*/ 4 w 21"/>
                                  <a:gd name="T5" fmla="*/ 19 h 22"/>
                                  <a:gd name="T6" fmla="*/ 4 w 21"/>
                                  <a:gd name="T7" fmla="*/ 19 h 22"/>
                                  <a:gd name="T8" fmla="*/ 15 w 21"/>
                                  <a:gd name="T9" fmla="*/ 20 h 22"/>
                                  <a:gd name="T10" fmla="*/ 16 w 21"/>
                                  <a:gd name="T11" fmla="*/ 20 h 22"/>
                                  <a:gd name="T12" fmla="*/ 19 w 21"/>
                                  <a:gd name="T13" fmla="*/ 17 h 22"/>
                                  <a:gd name="T14" fmla="*/ 19 w 21"/>
                                  <a:gd name="T15" fmla="*/ 17 h 22"/>
                                  <a:gd name="T16" fmla="*/ 19 w 21"/>
                                  <a:gd name="T17" fmla="*/ 16 h 22"/>
                                  <a:gd name="T18" fmla="*/ 14 w 21"/>
                                  <a:gd name="T19" fmla="*/ 3 h 22"/>
                                  <a:gd name="T20" fmla="*/ 2 w 21"/>
                                  <a:gd name="T21" fmla="*/ 8 h 22"/>
                                  <a:gd name="T22" fmla="*/ 3 w 21"/>
                                  <a:gd name="T23" fmla="*/ 17 h 22"/>
                                  <a:gd name="T24" fmla="*/ 3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3" y="18"/>
                                    </a:moveTo>
                                    <a:cubicBezTo>
                                      <a:pt x="3" y="18"/>
                                      <a:pt x="3" y="18"/>
                                      <a:pt x="3" y="18"/>
                                    </a:cubicBezTo>
                                    <a:cubicBezTo>
                                      <a:pt x="4" y="18"/>
                                      <a:pt x="4" y="18"/>
                                      <a:pt x="4" y="19"/>
                                    </a:cubicBezTo>
                                    <a:cubicBezTo>
                                      <a:pt x="4" y="19"/>
                                      <a:pt x="4" y="19"/>
                                      <a:pt x="4" y="19"/>
                                    </a:cubicBezTo>
                                    <a:cubicBezTo>
                                      <a:pt x="8" y="22"/>
                                      <a:pt x="12" y="22"/>
                                      <a:pt x="15" y="20"/>
                                    </a:cubicBezTo>
                                    <a:cubicBezTo>
                                      <a:pt x="15" y="20"/>
                                      <a:pt x="15" y="20"/>
                                      <a:pt x="16" y="20"/>
                                    </a:cubicBezTo>
                                    <a:cubicBezTo>
                                      <a:pt x="16" y="18"/>
                                      <a:pt x="17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19" y="17"/>
                                      <a:pt x="19" y="17"/>
                                    </a:cubicBezTo>
                                    <a:cubicBezTo>
                                      <a:pt x="19" y="16"/>
                                      <a:pt x="19" y="16"/>
                                      <a:pt x="19" y="16"/>
                                    </a:cubicBezTo>
                                    <a:cubicBezTo>
                                      <a:pt x="21" y="11"/>
                                      <a:pt x="19" y="5"/>
                                      <a:pt x="14" y="3"/>
                                    </a:cubicBezTo>
                                    <a:cubicBezTo>
                                      <a:pt x="9" y="0"/>
                                      <a:pt x="4" y="3"/>
                                      <a:pt x="2" y="8"/>
                                    </a:cubicBezTo>
                                    <a:cubicBezTo>
                                      <a:pt x="0" y="11"/>
                                      <a:pt x="1" y="14"/>
                                      <a:pt x="3" y="17"/>
                                    </a:cubicBezTo>
                                    <a:cubicBezTo>
                                      <a:pt x="3" y="17"/>
                                      <a:pt x="3" y="17"/>
                                      <a:pt x="3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7" name="Freeform 15"/>
                            <wps:cNvSpPr/>
                            <wps:spPr bwMode="auto">
                              <a:xfrm>
                                <a:off x="7523" y="21595"/>
                                <a:ext cx="100" cy="98"/>
                              </a:xfrm>
                              <a:custGeom>
                                <a:avLst/>
                                <a:gdLst>
                                  <a:gd name="T0" fmla="*/ 2 w 20"/>
                                  <a:gd name="T1" fmla="*/ 4 h 20"/>
                                  <a:gd name="T2" fmla="*/ 2 w 20"/>
                                  <a:gd name="T3" fmla="*/ 4 h 20"/>
                                  <a:gd name="T4" fmla="*/ 2 w 20"/>
                                  <a:gd name="T5" fmla="*/ 4 h 20"/>
                                  <a:gd name="T6" fmla="*/ 2 w 20"/>
                                  <a:gd name="T7" fmla="*/ 16 h 20"/>
                                  <a:gd name="T8" fmla="*/ 4 w 20"/>
                                  <a:gd name="T9" fmla="*/ 17 h 20"/>
                                  <a:gd name="T10" fmla="*/ 4 w 20"/>
                                  <a:gd name="T11" fmla="*/ 17 h 20"/>
                                  <a:gd name="T12" fmla="*/ 5 w 20"/>
                                  <a:gd name="T13" fmla="*/ 18 h 20"/>
                                  <a:gd name="T14" fmla="*/ 16 w 20"/>
                                  <a:gd name="T15" fmla="*/ 17 h 20"/>
                                  <a:gd name="T16" fmla="*/ 19 w 20"/>
                                  <a:gd name="T17" fmla="*/ 6 h 20"/>
                                  <a:gd name="T18" fmla="*/ 9 w 20"/>
                                  <a:gd name="T19" fmla="*/ 0 h 20"/>
                                  <a:gd name="T20" fmla="*/ 4 w 20"/>
                                  <a:gd name="T21" fmla="*/ 2 h 20"/>
                                  <a:gd name="T22" fmla="*/ 4 w 20"/>
                                  <a:gd name="T23" fmla="*/ 2 h 20"/>
                                  <a:gd name="T24" fmla="*/ 4 w 20"/>
                                  <a:gd name="T25" fmla="*/ 2 h 20"/>
                                  <a:gd name="T26" fmla="*/ 2 w 20"/>
                                  <a:gd name="T27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8"/>
                                      <a:pt x="0" y="12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8"/>
                                      <a:pt x="5" y="18"/>
                                    </a:cubicBezTo>
                                    <a:cubicBezTo>
                                      <a:pt x="8" y="20"/>
                                      <a:pt x="13" y="20"/>
                                      <a:pt x="16" y="17"/>
                                    </a:cubicBezTo>
                                    <a:cubicBezTo>
                                      <a:pt x="19" y="14"/>
                                      <a:pt x="20" y="10"/>
                                      <a:pt x="19" y="6"/>
                                    </a:cubicBezTo>
                                    <a:cubicBezTo>
                                      <a:pt x="17" y="2"/>
                                      <a:pt x="13" y="0"/>
                                      <a:pt x="9" y="0"/>
                                    </a:cubicBezTo>
                                    <a:cubicBezTo>
                                      <a:pt x="7" y="0"/>
                                      <a:pt x="6" y="1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3"/>
                                      <a:pt x="3" y="3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8" name="Freeform 16"/>
                            <wps:cNvSpPr/>
                            <wps:spPr bwMode="auto">
                              <a:xfrm>
                                <a:off x="7535" y="21604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0 w 2"/>
                                  <a:gd name="T3" fmla="*/ 2 h 2"/>
                                  <a:gd name="T4" fmla="*/ 0 w 2"/>
                                  <a:gd name="T5" fmla="*/ 2 h 2"/>
                                  <a:gd name="T6" fmla="*/ 2 w 2"/>
                                  <a:gd name="T7" fmla="*/ 0 h 2"/>
                                  <a:gd name="T8" fmla="*/ 2 w 2"/>
                                  <a:gd name="T9" fmla="*/ 0 h 2"/>
                                  <a:gd name="T10" fmla="*/ 0 w 2"/>
                                  <a:gd name="T11" fmla="*/ 2 h 2"/>
                                  <a:gd name="T12" fmla="*/ 0 w 2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2" y="1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9" name="Freeform 17"/>
                            <wps:cNvSpPr/>
                            <wps:spPr bwMode="auto">
                              <a:xfrm>
                                <a:off x="7523" y="21316"/>
                                <a:ext cx="106" cy="104"/>
                              </a:xfrm>
                              <a:custGeom>
                                <a:avLst/>
                                <a:gdLst>
                                  <a:gd name="T0" fmla="*/ 2 w 21"/>
                                  <a:gd name="T1" fmla="*/ 4 h 21"/>
                                  <a:gd name="T2" fmla="*/ 2 w 21"/>
                                  <a:gd name="T3" fmla="*/ 4 h 21"/>
                                  <a:gd name="T4" fmla="*/ 2 w 21"/>
                                  <a:gd name="T5" fmla="*/ 4 h 21"/>
                                  <a:gd name="T6" fmla="*/ 1 w 21"/>
                                  <a:gd name="T7" fmla="*/ 14 h 21"/>
                                  <a:gd name="T8" fmla="*/ 2 w 21"/>
                                  <a:gd name="T9" fmla="*/ 16 h 21"/>
                                  <a:gd name="T10" fmla="*/ 2 w 21"/>
                                  <a:gd name="T11" fmla="*/ 16 h 21"/>
                                  <a:gd name="T12" fmla="*/ 4 w 21"/>
                                  <a:gd name="T13" fmla="*/ 18 h 21"/>
                                  <a:gd name="T14" fmla="*/ 18 w 21"/>
                                  <a:gd name="T15" fmla="*/ 16 h 21"/>
                                  <a:gd name="T16" fmla="*/ 16 w 21"/>
                                  <a:gd name="T17" fmla="*/ 3 h 21"/>
                                  <a:gd name="T18" fmla="*/ 4 w 21"/>
                                  <a:gd name="T19" fmla="*/ 3 h 21"/>
                                  <a:gd name="T20" fmla="*/ 3 w 21"/>
                                  <a:gd name="T21" fmla="*/ 4 h 21"/>
                                  <a:gd name="T22" fmla="*/ 2 w 21"/>
                                  <a:gd name="T23" fmla="*/ 4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7"/>
                                      <a:pt x="0" y="11"/>
                                      <a:pt x="1" y="14"/>
                                    </a:cubicBezTo>
                                    <a:cubicBezTo>
                                      <a:pt x="1" y="15"/>
                                      <a:pt x="2" y="15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4" y="17"/>
                                      <a:pt x="4" y="18"/>
                                    </a:cubicBezTo>
                                    <a:cubicBezTo>
                                      <a:pt x="9" y="21"/>
                                      <a:pt x="14" y="20"/>
                                      <a:pt x="18" y="16"/>
                                    </a:cubicBezTo>
                                    <a:cubicBezTo>
                                      <a:pt x="21" y="12"/>
                                      <a:pt x="20" y="6"/>
                                      <a:pt x="16" y="3"/>
                                    </a:cubicBezTo>
                                    <a:cubicBezTo>
                                      <a:pt x="14" y="1"/>
                                      <a:pt x="9" y="0"/>
                                      <a:pt x="4" y="3"/>
                                    </a:cubicBezTo>
                                    <a:cubicBezTo>
                                      <a:pt x="4" y="3"/>
                                      <a:pt x="3" y="4"/>
                                      <a:pt x="3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0" name="Freeform 18"/>
                            <wps:cNvSpPr/>
                            <wps:spPr bwMode="auto">
                              <a:xfrm>
                                <a:off x="7535" y="21337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1" name="Freeform 19"/>
                            <wps:cNvSpPr/>
                            <wps:spPr bwMode="auto">
                              <a:xfrm>
                                <a:off x="7535" y="21396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2 w 2"/>
                                  <a:gd name="T7" fmla="*/ 2 h 2"/>
                                  <a:gd name="T8" fmla="*/ 0 w 2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2" name="Freeform 20"/>
                            <wps:cNvSpPr/>
                            <wps:spPr bwMode="auto">
                              <a:xfrm>
                                <a:off x="7316" y="21797"/>
                                <a:ext cx="104" cy="106"/>
                              </a:xfrm>
                              <a:custGeom>
                                <a:avLst/>
                                <a:gdLst>
                                  <a:gd name="T0" fmla="*/ 17 w 21"/>
                                  <a:gd name="T1" fmla="*/ 3 h 21"/>
                                  <a:gd name="T2" fmla="*/ 5 w 21"/>
                                  <a:gd name="T3" fmla="*/ 2 h 21"/>
                                  <a:gd name="T4" fmla="*/ 5 w 21"/>
                                  <a:gd name="T5" fmla="*/ 3 h 21"/>
                                  <a:gd name="T6" fmla="*/ 3 w 21"/>
                                  <a:gd name="T7" fmla="*/ 4 h 21"/>
                                  <a:gd name="T8" fmla="*/ 2 w 21"/>
                                  <a:gd name="T9" fmla="*/ 5 h 21"/>
                                  <a:gd name="T10" fmla="*/ 5 w 21"/>
                                  <a:gd name="T11" fmla="*/ 18 h 21"/>
                                  <a:gd name="T12" fmla="*/ 18 w 21"/>
                                  <a:gd name="T13" fmla="*/ 16 h 21"/>
                                  <a:gd name="T14" fmla="*/ 18 w 21"/>
                                  <a:gd name="T15" fmla="*/ 4 h 21"/>
                                  <a:gd name="T16" fmla="*/ 17 w 21"/>
                                  <a:gd name="T17" fmla="*/ 3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17" y="3"/>
                                    </a:moveTo>
                                    <a:cubicBezTo>
                                      <a:pt x="13" y="0"/>
                                      <a:pt x="9" y="0"/>
                                      <a:pt x="5" y="2"/>
                                    </a:cubicBezTo>
                                    <a:cubicBezTo>
                                      <a:pt x="5" y="2"/>
                                      <a:pt x="5" y="3"/>
                                      <a:pt x="5" y="3"/>
                                    </a:cubicBezTo>
                                    <a:cubicBezTo>
                                      <a:pt x="4" y="3"/>
                                      <a:pt x="4" y="4"/>
                                      <a:pt x="3" y="4"/>
                                    </a:cubicBezTo>
                                    <a:cubicBezTo>
                                      <a:pt x="3" y="5"/>
                                      <a:pt x="2" y="5"/>
                                      <a:pt x="2" y="5"/>
                                    </a:cubicBezTo>
                                    <a:cubicBezTo>
                                      <a:pt x="0" y="10"/>
                                      <a:pt x="1" y="15"/>
                                      <a:pt x="5" y="18"/>
                                    </a:cubicBezTo>
                                    <a:cubicBezTo>
                                      <a:pt x="10" y="21"/>
                                      <a:pt x="15" y="20"/>
                                      <a:pt x="18" y="16"/>
                                    </a:cubicBezTo>
                                    <a:cubicBezTo>
                                      <a:pt x="20" y="13"/>
                                      <a:pt x="21" y="8"/>
                                      <a:pt x="18" y="4"/>
                                    </a:cubicBezTo>
                                    <a:cubicBezTo>
                                      <a:pt x="17" y="4"/>
                                      <a:pt x="17" y="3"/>
                                      <a:pt x="17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3" name="Freeform 21"/>
                            <wps:cNvSpPr/>
                            <wps:spPr bwMode="auto">
                              <a:xfrm>
                                <a:off x="7330" y="21808"/>
                                <a:ext cx="11" cy="9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1 h 2"/>
                                  <a:gd name="T2" fmla="*/ 2 w 2"/>
                                  <a:gd name="T3" fmla="*/ 0 h 2"/>
                                  <a:gd name="T4" fmla="*/ 1 w 2"/>
                                  <a:gd name="T5" fmla="*/ 1 h 2"/>
                                  <a:gd name="T6" fmla="*/ 1 w 2"/>
                                  <a:gd name="T7" fmla="*/ 1 h 2"/>
                                  <a:gd name="T8" fmla="*/ 0 w 2"/>
                                  <a:gd name="T9" fmla="*/ 2 h 2"/>
                                  <a:gd name="T10" fmla="*/ 2 w 2"/>
                                  <a:gd name="T11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2" y="1"/>
                                    </a:moveTo>
                                    <a:cubicBezTo>
                                      <a:pt x="2" y="1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4" name="Freeform 22"/>
                            <wps:cNvSpPr/>
                            <wps:spPr bwMode="auto">
                              <a:xfrm>
                                <a:off x="7321" y="21112"/>
                                <a:ext cx="95" cy="100"/>
                              </a:xfrm>
                              <a:custGeom>
                                <a:avLst/>
                                <a:gdLst>
                                  <a:gd name="T0" fmla="*/ 4 w 19"/>
                                  <a:gd name="T1" fmla="*/ 17 h 20"/>
                                  <a:gd name="T2" fmla="*/ 4 w 19"/>
                                  <a:gd name="T3" fmla="*/ 17 h 20"/>
                                  <a:gd name="T4" fmla="*/ 16 w 19"/>
                                  <a:gd name="T5" fmla="*/ 17 h 20"/>
                                  <a:gd name="T6" fmla="*/ 16 w 19"/>
                                  <a:gd name="T7" fmla="*/ 17 h 20"/>
                                  <a:gd name="T8" fmla="*/ 17 w 19"/>
                                  <a:gd name="T9" fmla="*/ 16 h 20"/>
                                  <a:gd name="T10" fmla="*/ 17 w 19"/>
                                  <a:gd name="T11" fmla="*/ 16 h 20"/>
                                  <a:gd name="T12" fmla="*/ 17 w 19"/>
                                  <a:gd name="T13" fmla="*/ 16 h 20"/>
                                  <a:gd name="T14" fmla="*/ 19 w 19"/>
                                  <a:gd name="T15" fmla="*/ 10 h 20"/>
                                  <a:gd name="T16" fmla="*/ 10 w 19"/>
                                  <a:gd name="T17" fmla="*/ 0 h 20"/>
                                  <a:gd name="T18" fmla="*/ 0 w 19"/>
                                  <a:gd name="T19" fmla="*/ 9 h 20"/>
                                  <a:gd name="T20" fmla="*/ 2 w 19"/>
                                  <a:gd name="T21" fmla="*/ 16 h 20"/>
                                  <a:gd name="T22" fmla="*/ 2 w 19"/>
                                  <a:gd name="T23" fmla="*/ 16 h 20"/>
                                  <a:gd name="T24" fmla="*/ 4 w 19"/>
                                  <a:gd name="T25" fmla="*/ 17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4" y="17"/>
                                    </a:move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8" y="20"/>
                                      <a:pt x="12" y="20"/>
                                      <a:pt x="16" y="17"/>
                                    </a:cubicBezTo>
                                    <a:cubicBezTo>
                                      <a:pt x="16" y="17"/>
                                      <a:pt x="16" y="17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8" y="14"/>
                                      <a:pt x="19" y="12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2"/>
                                      <a:pt x="1" y="14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5" name="Freeform 23"/>
                            <wps:cNvSpPr/>
                            <wps:spPr bwMode="auto">
                              <a:xfrm>
                                <a:off x="7043" y="21106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16 w 21"/>
                                  <a:gd name="T1" fmla="*/ 18 h 22"/>
                                  <a:gd name="T2" fmla="*/ 16 w 21"/>
                                  <a:gd name="T3" fmla="*/ 18 h 22"/>
                                  <a:gd name="T4" fmla="*/ 18 w 21"/>
                                  <a:gd name="T5" fmla="*/ 17 h 22"/>
                                  <a:gd name="T6" fmla="*/ 20 w 21"/>
                                  <a:gd name="T7" fmla="*/ 16 h 22"/>
                                  <a:gd name="T8" fmla="*/ 18 w 21"/>
                                  <a:gd name="T9" fmla="*/ 17 h 22"/>
                                  <a:gd name="T10" fmla="*/ 19 w 21"/>
                                  <a:gd name="T11" fmla="*/ 15 h 22"/>
                                  <a:gd name="T12" fmla="*/ 16 w 21"/>
                                  <a:gd name="T13" fmla="*/ 3 h 22"/>
                                  <a:gd name="T14" fmla="*/ 4 w 21"/>
                                  <a:gd name="T15" fmla="*/ 4 h 22"/>
                                  <a:gd name="T16" fmla="*/ 3 w 21"/>
                                  <a:gd name="T17" fmla="*/ 16 h 22"/>
                                  <a:gd name="T18" fmla="*/ 16 w 21"/>
                                  <a:gd name="T19" fmla="*/ 18 h 22"/>
                                  <a:gd name="T20" fmla="*/ 16 w 21"/>
                                  <a:gd name="T21" fmla="*/ 18 h 22"/>
                                  <a:gd name="T22" fmla="*/ 16 w 21"/>
                                  <a:gd name="T23" fmla="*/ 18 h 22"/>
                                  <a:gd name="T24" fmla="*/ 16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16" y="18"/>
                                    </a:move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7" y="17"/>
                                      <a:pt x="18" y="17"/>
                                    </a:cubicBezTo>
                                    <a:cubicBezTo>
                                      <a:pt x="19" y="17"/>
                                      <a:pt x="19" y="16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6"/>
                                      <a:pt x="18" y="16"/>
                                      <a:pt x="19" y="15"/>
                                    </a:cubicBezTo>
                                    <a:cubicBezTo>
                                      <a:pt x="21" y="11"/>
                                      <a:pt x="20" y="6"/>
                                      <a:pt x="16" y="3"/>
                                    </a:cubicBezTo>
                                    <a:cubicBezTo>
                                      <a:pt x="12" y="0"/>
                                      <a:pt x="7" y="0"/>
                                      <a:pt x="4" y="4"/>
                                    </a:cubicBezTo>
                                    <a:cubicBezTo>
                                      <a:pt x="0" y="7"/>
                                      <a:pt x="0" y="12"/>
                                      <a:pt x="3" y="16"/>
                                    </a:cubicBezTo>
                                    <a:cubicBezTo>
                                      <a:pt x="5" y="20"/>
                                      <a:pt x="11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6" name="Freeform 24"/>
                            <wps:cNvSpPr/>
                            <wps:spPr bwMode="auto">
                              <a:xfrm>
                                <a:off x="7122" y="21186"/>
                                <a:ext cx="20" cy="11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1 h 2"/>
                                  <a:gd name="T2" fmla="*/ 0 w 4"/>
                                  <a:gd name="T3" fmla="*/ 2 h 2"/>
                                  <a:gd name="T4" fmla="*/ 0 w 4"/>
                                  <a:gd name="T5" fmla="*/ 2 h 2"/>
                                  <a:gd name="T6" fmla="*/ 0 w 4"/>
                                  <a:gd name="T7" fmla="*/ 2 h 2"/>
                                  <a:gd name="T8" fmla="*/ 0 w 4"/>
                                  <a:gd name="T9" fmla="*/ 2 h 2"/>
                                  <a:gd name="T10" fmla="*/ 2 w 4"/>
                                  <a:gd name="T11" fmla="*/ 1 h 2"/>
                                  <a:gd name="T12" fmla="*/ 4 w 4"/>
                                  <a:gd name="T13" fmla="*/ 0 h 2"/>
                                  <a:gd name="T14" fmla="*/ 2 w 4"/>
                                  <a:gd name="T15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3" y="1"/>
                                      <a:pt x="4" y="1"/>
                                      <a:pt x="4" y="0"/>
                                    </a:cubicBezTo>
                                    <a:cubicBezTo>
                                      <a:pt x="3" y="0"/>
                                      <a:pt x="3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7" name="Freeform 25"/>
                            <wps:cNvSpPr/>
                            <wps:spPr bwMode="auto">
                              <a:xfrm>
                                <a:off x="6835" y="21311"/>
                                <a:ext cx="110" cy="104"/>
                              </a:xfrm>
                              <a:custGeom>
                                <a:avLst/>
                                <a:gdLst>
                                  <a:gd name="T0" fmla="*/ 17 w 22"/>
                                  <a:gd name="T1" fmla="*/ 18 h 21"/>
                                  <a:gd name="T2" fmla="*/ 17 w 22"/>
                                  <a:gd name="T3" fmla="*/ 18 h 21"/>
                                  <a:gd name="T4" fmla="*/ 19 w 22"/>
                                  <a:gd name="T5" fmla="*/ 17 h 21"/>
                                  <a:gd name="T6" fmla="*/ 20 w 22"/>
                                  <a:gd name="T7" fmla="*/ 16 h 21"/>
                                  <a:gd name="T8" fmla="*/ 18 w 22"/>
                                  <a:gd name="T9" fmla="*/ 17 h 21"/>
                                  <a:gd name="T10" fmla="*/ 18 w 22"/>
                                  <a:gd name="T11" fmla="*/ 17 h 21"/>
                                  <a:gd name="T12" fmla="*/ 16 w 22"/>
                                  <a:gd name="T13" fmla="*/ 3 h 21"/>
                                  <a:gd name="T14" fmla="*/ 3 w 22"/>
                                  <a:gd name="T15" fmla="*/ 6 h 21"/>
                                  <a:gd name="T16" fmla="*/ 7 w 22"/>
                                  <a:gd name="T17" fmla="*/ 20 h 21"/>
                                  <a:gd name="T18" fmla="*/ 16 w 22"/>
                                  <a:gd name="T19" fmla="*/ 19 h 21"/>
                                  <a:gd name="T20" fmla="*/ 16 w 22"/>
                                  <a:gd name="T21" fmla="*/ 19 h 21"/>
                                  <a:gd name="T22" fmla="*/ 16 w 22"/>
                                  <a:gd name="T23" fmla="*/ 19 h 21"/>
                                  <a:gd name="T24" fmla="*/ 17 w 22"/>
                                  <a:gd name="T25" fmla="*/ 18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17" y="18"/>
                                    </a:moveTo>
                                    <a:cubicBezTo>
                                      <a:pt x="17" y="18"/>
                                      <a:pt x="17" y="18"/>
                                      <a:pt x="17" y="18"/>
                                    </a:cubicBezTo>
                                    <a:cubicBezTo>
                                      <a:pt x="17" y="18"/>
                                      <a:pt x="18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20" y="17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7"/>
                                      <a:pt x="18" y="17"/>
                                      <a:pt x="18" y="17"/>
                                    </a:cubicBezTo>
                                    <a:cubicBezTo>
                                      <a:pt x="22" y="13"/>
                                      <a:pt x="21" y="6"/>
                                      <a:pt x="16" y="3"/>
                                    </a:cubicBezTo>
                                    <a:cubicBezTo>
                                      <a:pt x="12" y="0"/>
                                      <a:pt x="5" y="2"/>
                                      <a:pt x="3" y="6"/>
                                    </a:cubicBezTo>
                                    <a:cubicBezTo>
                                      <a:pt x="0" y="11"/>
                                      <a:pt x="2" y="17"/>
                                      <a:pt x="7" y="20"/>
                                    </a:cubicBezTo>
                                    <a:cubicBezTo>
                                      <a:pt x="10" y="21"/>
                                      <a:pt x="13" y="21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7" y="19"/>
                                      <a:pt x="17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8" name="Freeform 26"/>
                            <wps:cNvSpPr/>
                            <wps:spPr bwMode="auto">
                              <a:xfrm>
                                <a:off x="6918" y="21391"/>
                                <a:ext cx="15" cy="9"/>
                              </a:xfrm>
                              <a:custGeom>
                                <a:avLst/>
                                <a:gdLst>
                                  <a:gd name="T0" fmla="*/ 2 w 3"/>
                                  <a:gd name="T1" fmla="*/ 1 h 2"/>
                                  <a:gd name="T2" fmla="*/ 0 w 3"/>
                                  <a:gd name="T3" fmla="*/ 2 h 2"/>
                                  <a:gd name="T4" fmla="*/ 0 w 3"/>
                                  <a:gd name="T5" fmla="*/ 2 h 2"/>
                                  <a:gd name="T6" fmla="*/ 0 w 3"/>
                                  <a:gd name="T7" fmla="*/ 2 h 2"/>
                                  <a:gd name="T8" fmla="*/ 0 w 3"/>
                                  <a:gd name="T9" fmla="*/ 2 h 2"/>
                                  <a:gd name="T10" fmla="*/ 0 w 3"/>
                                  <a:gd name="T11" fmla="*/ 2 h 2"/>
                                  <a:gd name="T12" fmla="*/ 2 w 3"/>
                                  <a:gd name="T13" fmla="*/ 1 h 2"/>
                                  <a:gd name="T14" fmla="*/ 3 w 3"/>
                                  <a:gd name="T15" fmla="*/ 0 h 2"/>
                                  <a:gd name="T16" fmla="*/ 2 w 3"/>
                                  <a:gd name="T17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ubicBezTo>
                                      <a:pt x="3" y="2"/>
                                      <a:pt x="3" y="1"/>
                                      <a:pt x="3" y="0"/>
                                    </a:cubicBezTo>
                                    <a:cubicBezTo>
                                      <a:pt x="3" y="1"/>
                                      <a:pt x="2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9" name="Freeform 27"/>
                            <wps:cNvSpPr/>
                            <wps:spPr bwMode="auto">
                              <a:xfrm>
                                <a:off x="7043" y="21797"/>
                                <a:ext cx="100" cy="10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 h 20"/>
                                  <a:gd name="T2" fmla="*/ 16 w 20"/>
                                  <a:gd name="T3" fmla="*/ 2 h 20"/>
                                  <a:gd name="T4" fmla="*/ 11 w 20"/>
                                  <a:gd name="T5" fmla="*/ 0 h 20"/>
                                  <a:gd name="T6" fmla="*/ 4 w 20"/>
                                  <a:gd name="T7" fmla="*/ 3 h 20"/>
                                  <a:gd name="T8" fmla="*/ 3 w 20"/>
                                  <a:gd name="T9" fmla="*/ 4 h 20"/>
                                  <a:gd name="T10" fmla="*/ 3 w 20"/>
                                  <a:gd name="T11" fmla="*/ 4 h 20"/>
                                  <a:gd name="T12" fmla="*/ 3 w 20"/>
                                  <a:gd name="T13" fmla="*/ 4 h 20"/>
                                  <a:gd name="T14" fmla="*/ 1 w 20"/>
                                  <a:gd name="T15" fmla="*/ 11 h 20"/>
                                  <a:gd name="T16" fmla="*/ 10 w 20"/>
                                  <a:gd name="T17" fmla="*/ 20 h 20"/>
                                  <a:gd name="T18" fmla="*/ 20 w 20"/>
                                  <a:gd name="T19" fmla="*/ 11 h 20"/>
                                  <a:gd name="T20" fmla="*/ 18 w 20"/>
                                  <a:gd name="T21" fmla="*/ 4 h 20"/>
                                  <a:gd name="T22" fmla="*/ 18 w 20"/>
                                  <a:gd name="T23" fmla="*/ 4 h 20"/>
                                  <a:gd name="T24" fmla="*/ 16 w 20"/>
                                  <a:gd name="T25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2"/>
                                    </a:moveTo>
                                    <a:cubicBezTo>
                                      <a:pt x="16" y="2"/>
                                      <a:pt x="16" y="2"/>
                                      <a:pt x="16" y="2"/>
                                    </a:cubicBezTo>
                                    <a:cubicBezTo>
                                      <a:pt x="14" y="1"/>
                                      <a:pt x="13" y="1"/>
                                      <a:pt x="11" y="0"/>
                                    </a:cubicBezTo>
                                    <a:cubicBezTo>
                                      <a:pt x="8" y="0"/>
                                      <a:pt x="6" y="1"/>
                                      <a:pt x="4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1" y="6"/>
                                      <a:pt x="0" y="8"/>
                                      <a:pt x="1" y="11"/>
                                    </a:cubicBezTo>
                                    <a:cubicBezTo>
                                      <a:pt x="1" y="16"/>
                                      <a:pt x="5" y="20"/>
                                      <a:pt x="10" y="20"/>
                                    </a:cubicBezTo>
                                    <a:cubicBezTo>
                                      <a:pt x="15" y="20"/>
                                      <a:pt x="19" y="16"/>
                                      <a:pt x="20" y="11"/>
                                    </a:cubicBezTo>
                                    <a:cubicBezTo>
                                      <a:pt x="20" y="8"/>
                                      <a:pt x="19" y="6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6" y="3"/>
                                      <a:pt x="16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0" name="Freeform 28"/>
                            <wps:cNvSpPr/>
                            <wps:spPr bwMode="auto">
                              <a:xfrm>
                                <a:off x="7122" y="21808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0 w 2"/>
                                  <a:gd name="T7" fmla="*/ 0 h 2"/>
                                  <a:gd name="T8" fmla="*/ 2 w 2"/>
                                  <a:gd name="T9" fmla="*/ 2 h 2"/>
                                  <a:gd name="T10" fmla="*/ 2 w 2"/>
                                  <a:gd name="T11" fmla="*/ 2 h 2"/>
                                  <a:gd name="T12" fmla="*/ 2 w 2"/>
                                  <a:gd name="T13" fmla="*/ 2 h 2"/>
                                  <a:gd name="T14" fmla="*/ 0 w 2"/>
                                  <a:gd name="T15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1" y="1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1" name="Freeform 29"/>
                            <wps:cNvSpPr/>
                            <wps:spPr bwMode="auto">
                              <a:xfrm>
                                <a:off x="6835" y="21589"/>
                                <a:ext cx="104" cy="104"/>
                              </a:xfrm>
                              <a:custGeom>
                                <a:avLst/>
                                <a:gdLst>
                                  <a:gd name="T0" fmla="*/ 4 w 21"/>
                                  <a:gd name="T1" fmla="*/ 17 h 21"/>
                                  <a:gd name="T2" fmla="*/ 17 w 21"/>
                                  <a:gd name="T3" fmla="*/ 18 h 21"/>
                                  <a:gd name="T4" fmla="*/ 19 w 21"/>
                                  <a:gd name="T5" fmla="*/ 5 h 21"/>
                                  <a:gd name="T6" fmla="*/ 18 w 21"/>
                                  <a:gd name="T7" fmla="*/ 4 h 21"/>
                                  <a:gd name="T8" fmla="*/ 18 w 21"/>
                                  <a:gd name="T9" fmla="*/ 4 h 21"/>
                                  <a:gd name="T10" fmla="*/ 17 w 21"/>
                                  <a:gd name="T11" fmla="*/ 3 h 21"/>
                                  <a:gd name="T12" fmla="*/ 17 w 21"/>
                                  <a:gd name="T13" fmla="*/ 3 h 21"/>
                                  <a:gd name="T14" fmla="*/ 16 w 21"/>
                                  <a:gd name="T15" fmla="*/ 3 h 21"/>
                                  <a:gd name="T16" fmla="*/ 16 w 21"/>
                                  <a:gd name="T17" fmla="*/ 3 h 21"/>
                                  <a:gd name="T18" fmla="*/ 16 w 21"/>
                                  <a:gd name="T19" fmla="*/ 3 h 21"/>
                                  <a:gd name="T20" fmla="*/ 15 w 21"/>
                                  <a:gd name="T21" fmla="*/ 2 h 21"/>
                                  <a:gd name="T22" fmla="*/ 3 w 21"/>
                                  <a:gd name="T23" fmla="*/ 5 h 21"/>
                                  <a:gd name="T24" fmla="*/ 4 w 21"/>
                                  <a:gd name="T25" fmla="*/ 17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4" y="17"/>
                                    </a:moveTo>
                                    <a:cubicBezTo>
                                      <a:pt x="7" y="21"/>
                                      <a:pt x="13" y="21"/>
                                      <a:pt x="17" y="18"/>
                                    </a:cubicBezTo>
                                    <a:cubicBezTo>
                                      <a:pt x="20" y="15"/>
                                      <a:pt x="21" y="10"/>
                                      <a:pt x="19" y="5"/>
                                    </a:cubicBezTo>
                                    <a:cubicBezTo>
                                      <a:pt x="18" y="5"/>
                                      <a:pt x="18" y="5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2"/>
                                      <a:pt x="15" y="2"/>
                                      <a:pt x="15" y="2"/>
                                    </a:cubicBezTo>
                                    <a:cubicBezTo>
                                      <a:pt x="11" y="0"/>
                                      <a:pt x="6" y="1"/>
                                      <a:pt x="3" y="5"/>
                                    </a:cubicBezTo>
                                    <a:cubicBezTo>
                                      <a:pt x="0" y="9"/>
                                      <a:pt x="0" y="14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2" name="Freeform 30"/>
                            <wps:cNvSpPr/>
                            <wps:spPr bwMode="auto">
                              <a:xfrm>
                                <a:off x="6918" y="2160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  <a:gd name="T12" fmla="*/ 1 w 1"/>
                                  <a:gd name="T13" fmla="*/ 1 h 1"/>
                                  <a:gd name="T14" fmla="*/ 0 w 1"/>
                                  <a:gd name="T15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3" name="Freeform 31"/>
                            <wps:cNvSpPr/>
                            <wps:spPr bwMode="auto">
                              <a:xfrm>
                                <a:off x="7598" y="2139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9 h 19"/>
                                  <a:gd name="T2" fmla="*/ 9 w 18"/>
                                  <a:gd name="T3" fmla="*/ 18 h 19"/>
                                  <a:gd name="T4" fmla="*/ 18 w 18"/>
                                  <a:gd name="T5" fmla="*/ 9 h 19"/>
                                  <a:gd name="T6" fmla="*/ 9 w 18"/>
                                  <a:gd name="T7" fmla="*/ 0 h 19"/>
                                  <a:gd name="T8" fmla="*/ 0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9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4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4" y="21530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5" name="Freeform 33"/>
                            <wps:cNvSpPr/>
                            <wps:spPr bwMode="auto">
                              <a:xfrm>
                                <a:off x="7117" y="21043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10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10"/>
                                    </a:cubicBezTo>
                                    <a:cubicBezTo>
                                      <a:pt x="0" y="15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6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17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7" name="Freeform 35"/>
                            <wps:cNvSpPr/>
                            <wps:spPr bwMode="auto">
                              <a:xfrm>
                                <a:off x="7251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10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1 w 19"/>
                                  <a:gd name="T7" fmla="*/ 9 h 18"/>
                                  <a:gd name="T8" fmla="*/ 10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10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5" y="18"/>
                                      <a:pt x="10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8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1" y="2187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9" name="Oval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39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0" name="Oval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0" y="21524"/>
                                <a:ext cx="95" cy="9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1" name="Oval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0" y="2180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2" name="Freeform 40"/>
                            <wps:cNvSpPr/>
                            <wps:spPr bwMode="auto">
                              <a:xfrm>
                                <a:off x="7460" y="21118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9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3" name="Freeform 41"/>
                            <wps:cNvSpPr/>
                            <wps:spPr bwMode="auto">
                              <a:xfrm>
                                <a:off x="7529" y="21734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9 h 19"/>
                                  <a:gd name="T2" fmla="*/ 9 w 18"/>
                                  <a:gd name="T3" fmla="*/ 0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9"/>
                                    </a:move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4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5" name="Freeform 43"/>
                            <wps:cNvSpPr/>
                            <wps:spPr bwMode="auto">
                              <a:xfrm>
                                <a:off x="6840" y="21734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0 w 19"/>
                                  <a:gd name="T7" fmla="*/ 9 h 18"/>
                                  <a:gd name="T8" fmla="*/ 9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6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9" y="2180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7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8" name="Freeform 46"/>
                            <wps:cNvSpPr/>
                            <wps:spPr bwMode="auto">
                              <a:xfrm>
                                <a:off x="6909" y="21112"/>
                                <a:ext cx="95" cy="9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9 h 19"/>
                                  <a:gd name="T2" fmla="*/ 9 w 19"/>
                                  <a:gd name="T3" fmla="*/ 19 h 19"/>
                                  <a:gd name="T4" fmla="*/ 19 w 19"/>
                                  <a:gd name="T5" fmla="*/ 10 h 19"/>
                                  <a:gd name="T6" fmla="*/ 10 w 19"/>
                                  <a:gd name="T7" fmla="*/ 0 h 19"/>
                                  <a:gd name="T8" fmla="*/ 0 w 19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9" y="15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9" name="Freeform 47"/>
                            <wps:cNvSpPr/>
                            <wps:spPr bwMode="auto">
                              <a:xfrm>
                                <a:off x="7598" y="21663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10 h 19"/>
                                  <a:gd name="T2" fmla="*/ 9 w 18"/>
                                  <a:gd name="T3" fmla="*/ 1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1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10"/>
                                    </a:moveTo>
                                    <a:cubicBezTo>
                                      <a:pt x="18" y="5"/>
                                      <a:pt x="14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0" name="Freeform 48"/>
                            <wps:cNvSpPr/>
                            <wps:spPr bwMode="auto">
                              <a:xfrm>
                                <a:off x="7598" y="2125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9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1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0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2" name="Freeform 50"/>
                            <wps:cNvSpPr/>
                            <wps:spPr bwMode="auto">
                              <a:xfrm>
                                <a:off x="7390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8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9" y="4"/>
                                      <a:pt x="15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3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873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4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047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5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25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6" name="Oval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66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7" name="Freeform 55"/>
                            <wps:cNvSpPr/>
                            <wps:spPr bwMode="auto">
                              <a:xfrm>
                                <a:off x="7668" y="21459"/>
                                <a:ext cx="89" cy="91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0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3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8" name="Oval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194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9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0978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0" name="Oval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459"/>
                                <a:ext cx="89" cy="9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1" name="Freeform 59"/>
                            <wps:cNvSpPr/>
                            <wps:spPr bwMode="auto">
                              <a:xfrm>
                                <a:off x="7668" y="21598"/>
                                <a:ext cx="84" cy="91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8"/>
                                  <a:gd name="T2" fmla="*/ 9 w 17"/>
                                  <a:gd name="T3" fmla="*/ 0 h 18"/>
                                  <a:gd name="T4" fmla="*/ 0 w 17"/>
                                  <a:gd name="T5" fmla="*/ 9 h 18"/>
                                  <a:gd name="T6" fmla="*/ 9 w 17"/>
                                  <a:gd name="T7" fmla="*/ 17 h 18"/>
                                  <a:gd name="T8" fmla="*/ 17 w 17"/>
                                  <a:gd name="T9" fmla="*/ 9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2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68" y="21326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3" name="Freeform 61"/>
                            <wps:cNvSpPr/>
                            <wps:spPr bwMode="auto">
                              <a:xfrm>
                                <a:off x="7327" y="21942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8 h 18"/>
                                  <a:gd name="T2" fmla="*/ 17 w 17"/>
                                  <a:gd name="T3" fmla="*/ 9 h 18"/>
                                  <a:gd name="T4" fmla="*/ 9 w 17"/>
                                  <a:gd name="T5" fmla="*/ 0 h 18"/>
                                  <a:gd name="T6" fmla="*/ 0 w 17"/>
                                  <a:gd name="T7" fmla="*/ 9 h 18"/>
                                  <a:gd name="T8" fmla="*/ 8 w 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18"/>
                                    </a:move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3" y="18"/>
                                      <a:pt x="8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4" name="Freeform 62"/>
                            <wps:cNvSpPr/>
                            <wps:spPr bwMode="auto">
                              <a:xfrm>
                                <a:off x="7327" y="20978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8 h 18"/>
                                  <a:gd name="T6" fmla="*/ 17 w 17"/>
                                  <a:gd name="T7" fmla="*/ 9 h 18"/>
                                  <a:gd name="T8" fmla="*/ 9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8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5" name="Freeform 63"/>
                            <wps:cNvSpPr/>
                            <wps:spPr bwMode="auto">
                              <a:xfrm>
                                <a:off x="7048" y="20978"/>
                                <a:ext cx="89" cy="89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1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6" name="Oval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8" y="21942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7" name="Freeform 65"/>
                            <wps:cNvSpPr/>
                            <wps:spPr bwMode="auto">
                              <a:xfrm>
                                <a:off x="6707" y="21598"/>
                                <a:ext cx="89" cy="8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17 h 17"/>
                                  <a:gd name="T2" fmla="*/ 18 w 18"/>
                                  <a:gd name="T3" fmla="*/ 9 h 17"/>
                                  <a:gd name="T4" fmla="*/ 9 w 18"/>
                                  <a:gd name="T5" fmla="*/ 0 h 17"/>
                                  <a:gd name="T6" fmla="*/ 0 w 18"/>
                                  <a:gd name="T7" fmla="*/ 8 h 17"/>
                                  <a:gd name="T8" fmla="*/ 9 w 18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17"/>
                                    </a:moveTo>
                                    <a:cubicBezTo>
                                      <a:pt x="14" y="17"/>
                                      <a:pt x="18" y="13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32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8" y="21808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0" name="Freeform 68"/>
                            <wps:cNvSpPr/>
                            <wps:spPr bwMode="auto">
                              <a:xfrm>
                                <a:off x="7535" y="21047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7 h 18"/>
                                  <a:gd name="T6" fmla="*/ 17 w 17"/>
                                  <a:gd name="T7" fmla="*/ 9 h 18"/>
                                  <a:gd name="T8" fmla="*/ 8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0"/>
                                    </a:moveTo>
                                    <a:cubicBezTo>
                                      <a:pt x="3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1" name="Oval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87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2" name="Freeform 70"/>
                            <wps:cNvSpPr/>
                            <wps:spPr bwMode="auto">
                              <a:xfrm>
                                <a:off x="7598" y="21118"/>
                                <a:ext cx="91" cy="84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7"/>
                                  <a:gd name="T2" fmla="*/ 0 w 18"/>
                                  <a:gd name="T3" fmla="*/ 9 h 17"/>
                                  <a:gd name="T4" fmla="*/ 9 w 18"/>
                                  <a:gd name="T5" fmla="*/ 17 h 17"/>
                                  <a:gd name="T6" fmla="*/ 17 w 18"/>
                                  <a:gd name="T7" fmla="*/ 9 h 17"/>
                                  <a:gd name="T8" fmla="*/ 9 w 18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8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3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873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4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808"/>
                                <a:ext cx="8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5" name="Freeform 73"/>
                            <wps:cNvSpPr/>
                            <wps:spPr bwMode="auto">
                              <a:xfrm>
                                <a:off x="6775" y="21118"/>
                                <a:ext cx="84" cy="84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9 h 17"/>
                                  <a:gd name="T2" fmla="*/ 9 w 17"/>
                                  <a:gd name="T3" fmla="*/ 17 h 17"/>
                                  <a:gd name="T4" fmla="*/ 17 w 17"/>
                                  <a:gd name="T5" fmla="*/ 9 h 17"/>
                                  <a:gd name="T6" fmla="*/ 9 w 17"/>
                                  <a:gd name="T7" fmla="*/ 0 h 17"/>
                                  <a:gd name="T8" fmla="*/ 0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9"/>
                                    </a:moveTo>
                                    <a:cubicBezTo>
                                      <a:pt x="1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6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04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7" name="Freeform 75"/>
                            <wps:cNvSpPr/>
                            <wps:spPr bwMode="auto">
                              <a:xfrm>
                                <a:off x="7737" y="21530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1 h 17"/>
                                  <a:gd name="T4" fmla="*/ 0 w 17"/>
                                  <a:gd name="T5" fmla="*/ 9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8" name="Freeform 76"/>
                            <wps:cNvSpPr/>
                            <wps:spPr bwMode="auto">
                              <a:xfrm>
                                <a:off x="7668" y="21738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9" name="Freeform 77"/>
                            <wps:cNvSpPr/>
                            <wps:spPr bwMode="auto">
                              <a:xfrm>
                                <a:off x="7668" y="21186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7"/>
                                  <a:gd name="T2" fmla="*/ 1 w 17"/>
                                  <a:gd name="T3" fmla="*/ 9 h 17"/>
                                  <a:gd name="T4" fmla="*/ 9 w 17"/>
                                  <a:gd name="T5" fmla="*/ 17 h 17"/>
                                  <a:gd name="T6" fmla="*/ 17 w 17"/>
                                  <a:gd name="T7" fmla="*/ 9 h 17"/>
                                  <a:gd name="T8" fmla="*/ 9 w 17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0" name="Freeform 78"/>
                            <wps:cNvSpPr/>
                            <wps:spPr bwMode="auto">
                              <a:xfrm>
                                <a:off x="7737" y="21396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8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9 w 17"/>
                                  <a:gd name="T7" fmla="*/ 17 h 17"/>
                                  <a:gd name="T8" fmla="*/ 17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8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1" name="Freeform 79"/>
                            <wps:cNvSpPr/>
                            <wps:spPr bwMode="auto">
                              <a:xfrm>
                                <a:off x="7464" y="20984"/>
                                <a:ext cx="85" cy="78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2" name="Freeform 80"/>
                            <wps:cNvSpPr/>
                            <wps:spPr bwMode="auto">
                              <a:xfrm>
                                <a:off x="7464" y="2194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3" name="Freeform 81"/>
                            <wps:cNvSpPr/>
                            <wps:spPr bwMode="auto">
                              <a:xfrm>
                                <a:off x="7256" y="22011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7 h 17"/>
                                  <a:gd name="T2" fmla="*/ 17 w 17"/>
                                  <a:gd name="T3" fmla="*/ 9 h 17"/>
                                  <a:gd name="T4" fmla="*/ 9 w 17"/>
                                  <a:gd name="T5" fmla="*/ 0 h 17"/>
                                  <a:gd name="T6" fmla="*/ 0 w 17"/>
                                  <a:gd name="T7" fmla="*/ 9 h 17"/>
                                  <a:gd name="T8" fmla="*/ 8 w 17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8" y="17"/>
                                    </a:move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4" name="Freeform 82"/>
                            <wps:cNvSpPr/>
                            <wps:spPr bwMode="auto">
                              <a:xfrm>
                                <a:off x="7122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9 h 17"/>
                                  <a:gd name="T2" fmla="*/ 8 w 16"/>
                                  <a:gd name="T3" fmla="*/ 0 h 17"/>
                                  <a:gd name="T4" fmla="*/ 0 w 16"/>
                                  <a:gd name="T5" fmla="*/ 8 h 17"/>
                                  <a:gd name="T6" fmla="*/ 8 w 16"/>
                                  <a:gd name="T7" fmla="*/ 17 h 17"/>
                                  <a:gd name="T8" fmla="*/ 16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9"/>
                                    </a:move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5" name="Freeform 83"/>
                            <wps:cNvSpPr/>
                            <wps:spPr bwMode="auto">
                              <a:xfrm>
                                <a:off x="7256" y="20913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8 h 17"/>
                                  <a:gd name="T2" fmla="*/ 9 w 17"/>
                                  <a:gd name="T3" fmla="*/ 17 h 17"/>
                                  <a:gd name="T4" fmla="*/ 17 w 17"/>
                                  <a:gd name="T5" fmla="*/ 8 h 17"/>
                                  <a:gd name="T6" fmla="*/ 9 w 17"/>
                                  <a:gd name="T7" fmla="*/ 0 h 17"/>
                                  <a:gd name="T8" fmla="*/ 0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1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6" name="Oval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1942"/>
                                <a:ext cx="84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7" name="Freeform 85"/>
                            <wps:cNvSpPr/>
                            <wps:spPr bwMode="auto">
                              <a:xfrm>
                                <a:off x="7122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8" name="Oval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738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9" name="Oval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186"/>
                                <a:ext cx="80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0" name="Oval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0984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1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396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2" name="Freeform 90"/>
                            <wps:cNvSpPr/>
                            <wps:spPr bwMode="auto">
                              <a:xfrm>
                                <a:off x="6642" y="21530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9 h 17"/>
                                  <a:gd name="T2" fmla="*/ 8 w 16"/>
                                  <a:gd name="T3" fmla="*/ 17 h 17"/>
                                  <a:gd name="T4" fmla="*/ 16 w 16"/>
                                  <a:gd name="T5" fmla="*/ 9 h 17"/>
                                  <a:gd name="T6" fmla="*/ 8 w 16"/>
                                  <a:gd name="T7" fmla="*/ 0 h 17"/>
                                  <a:gd name="T8" fmla="*/ 0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0" y="9"/>
                                    </a:move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6" y="9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3" name="Freeform 91"/>
                            <wps:cNvSpPr/>
                            <wps:spPr bwMode="auto">
                              <a:xfrm>
                                <a:off x="7737" y="21669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4" name="Freeform 92"/>
                            <wps:cNvSpPr/>
                            <wps:spPr bwMode="auto">
                              <a:xfrm>
                                <a:off x="7743" y="21257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7"/>
                                  <a:gd name="T2" fmla="*/ 8 w 16"/>
                                  <a:gd name="T3" fmla="*/ 0 h 17"/>
                                  <a:gd name="T4" fmla="*/ 0 w 16"/>
                                  <a:gd name="T5" fmla="*/ 9 h 17"/>
                                  <a:gd name="T6" fmla="*/ 8 w 16"/>
                                  <a:gd name="T7" fmla="*/ 17 h 17"/>
                                  <a:gd name="T8" fmla="*/ 16 w 16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8"/>
                                    </a:moveTo>
                                    <a:cubicBezTo>
                                      <a:pt x="16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5" name="Freeform 93"/>
                            <wps:cNvSpPr/>
                            <wps:spPr bwMode="auto">
                              <a:xfrm>
                                <a:off x="7395" y="20913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6" name="Freeform 94"/>
                            <wps:cNvSpPr/>
                            <wps:spPr bwMode="auto">
                              <a:xfrm>
                                <a:off x="7395" y="22016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7" name="Freeform 95"/>
                            <wps:cNvSpPr/>
                            <wps:spPr bwMode="auto">
                              <a:xfrm>
                                <a:off x="6983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7 h 17"/>
                                  <a:gd name="T2" fmla="*/ 16 w 16"/>
                                  <a:gd name="T3" fmla="*/ 8 h 17"/>
                                  <a:gd name="T4" fmla="*/ 8 w 16"/>
                                  <a:gd name="T5" fmla="*/ 1 h 17"/>
                                  <a:gd name="T6" fmla="*/ 0 w 16"/>
                                  <a:gd name="T7" fmla="*/ 9 h 17"/>
                                  <a:gd name="T8" fmla="*/ 8 w 16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8" y="17"/>
                                    </a:move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1"/>
                                    </a:cubicBezTo>
                                    <a:cubicBezTo>
                                      <a:pt x="4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8" name="Freeform 96"/>
                            <wps:cNvSpPr/>
                            <wps:spPr bwMode="auto">
                              <a:xfrm>
                                <a:off x="6642" y="21669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0 w 16"/>
                                  <a:gd name="T1" fmla="*/ 16 h 17"/>
                                  <a:gd name="T2" fmla="*/ 16 w 16"/>
                                  <a:gd name="T3" fmla="*/ 8 h 17"/>
                                  <a:gd name="T4" fmla="*/ 9 w 16"/>
                                  <a:gd name="T5" fmla="*/ 0 h 17"/>
                                  <a:gd name="T6" fmla="*/ 0 w 16"/>
                                  <a:gd name="T7" fmla="*/ 7 h 17"/>
                                  <a:gd name="T8" fmla="*/ 0 w 16"/>
                                  <a:gd name="T9" fmla="*/ 10 h 17"/>
                                  <a:gd name="T10" fmla="*/ 1 w 16"/>
                                  <a:gd name="T11" fmla="*/ 13 h 17"/>
                                  <a:gd name="T12" fmla="*/ 10 w 16"/>
                                  <a:gd name="T13" fmla="*/ 16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0" y="16"/>
                                    </a:moveTo>
                                    <a:cubicBezTo>
                                      <a:pt x="14" y="15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1"/>
                                      <a:pt x="9" y="0"/>
                                    </a:cubicBezTo>
                                    <a:cubicBezTo>
                                      <a:pt x="5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8"/>
                                      <a:pt x="0" y="9"/>
                                      <a:pt x="0" y="10"/>
                                    </a:cubicBezTo>
                                    <a:cubicBezTo>
                                      <a:pt x="1" y="11"/>
                                      <a:pt x="1" y="12"/>
                                      <a:pt x="1" y="13"/>
                                    </a:cubicBezTo>
                                    <a:cubicBezTo>
                                      <a:pt x="4" y="16"/>
                                      <a:pt x="7" y="17"/>
                                      <a:pt x="10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9" name="Freeform 97"/>
                            <wps:cNvSpPr/>
                            <wps:spPr bwMode="auto">
                              <a:xfrm>
                                <a:off x="6983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0" name="Oval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257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1" name="Freeform 99"/>
                            <wps:cNvSpPr/>
                            <wps:spPr bwMode="auto">
                              <a:xfrm>
                                <a:off x="7807" y="21459"/>
                                <a:ext cx="78" cy="91"/>
                              </a:xfrm>
                              <a:custGeom>
                                <a:avLst/>
                                <a:gdLst>
                                  <a:gd name="T0" fmla="*/ 2 w 16"/>
                                  <a:gd name="T1" fmla="*/ 5 h 18"/>
                                  <a:gd name="T2" fmla="*/ 3 w 16"/>
                                  <a:gd name="T3" fmla="*/ 15 h 18"/>
                                  <a:gd name="T4" fmla="*/ 14 w 16"/>
                                  <a:gd name="T5" fmla="*/ 15 h 18"/>
                                  <a:gd name="T6" fmla="*/ 16 w 16"/>
                                  <a:gd name="T7" fmla="*/ 11 h 18"/>
                                  <a:gd name="T8" fmla="*/ 16 w 16"/>
                                  <a:gd name="T9" fmla="*/ 9 h 18"/>
                                  <a:gd name="T10" fmla="*/ 16 w 16"/>
                                  <a:gd name="T11" fmla="*/ 9 h 18"/>
                                  <a:gd name="T12" fmla="*/ 16 w 16"/>
                                  <a:gd name="T13" fmla="*/ 9 h 18"/>
                                  <a:gd name="T14" fmla="*/ 16 w 16"/>
                                  <a:gd name="T15" fmla="*/ 7 h 18"/>
                                  <a:gd name="T16" fmla="*/ 12 w 16"/>
                                  <a:gd name="T17" fmla="*/ 2 h 18"/>
                                  <a:gd name="T18" fmla="*/ 2 w 16"/>
                                  <a:gd name="T19" fmla="*/ 5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18">
                                    <a:moveTo>
                                      <a:pt x="2" y="5"/>
                                    </a:moveTo>
                                    <a:cubicBezTo>
                                      <a:pt x="0" y="8"/>
                                      <a:pt x="0" y="12"/>
                                      <a:pt x="3" y="15"/>
                                    </a:cubicBezTo>
                                    <a:cubicBezTo>
                                      <a:pt x="6" y="18"/>
                                      <a:pt x="11" y="17"/>
                                      <a:pt x="14" y="15"/>
                                    </a:cubicBezTo>
                                    <a:cubicBezTo>
                                      <a:pt x="15" y="13"/>
                                      <a:pt x="15" y="12"/>
                                      <a:pt x="16" y="11"/>
                                    </a:cubicBezTo>
                                    <a:cubicBezTo>
                                      <a:pt x="16" y="10"/>
                                      <a:pt x="16" y="10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8"/>
                                      <a:pt x="16" y="8"/>
                                      <a:pt x="16" y="7"/>
                                    </a:cubicBezTo>
                                    <a:cubicBezTo>
                                      <a:pt x="15" y="5"/>
                                      <a:pt x="14" y="3"/>
                                      <a:pt x="12" y="2"/>
                                    </a:cubicBezTo>
                                    <a:cubicBezTo>
                                      <a:pt x="9" y="0"/>
                                      <a:pt x="4" y="1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2" name="Oval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91" y="22087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3" name="Freeform 101"/>
                            <wps:cNvSpPr/>
                            <wps:spPr bwMode="auto">
                              <a:xfrm>
                                <a:off x="718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7 w 17"/>
                                  <a:gd name="T1" fmla="*/ 0 h 16"/>
                                  <a:gd name="T2" fmla="*/ 2 w 17"/>
                                  <a:gd name="T3" fmla="*/ 10 h 16"/>
                                  <a:gd name="T4" fmla="*/ 10 w 17"/>
                                  <a:gd name="T5" fmla="*/ 15 h 16"/>
                                  <a:gd name="T6" fmla="*/ 17 w 17"/>
                                  <a:gd name="T7" fmla="*/ 7 h 16"/>
                                  <a:gd name="T8" fmla="*/ 10 w 17"/>
                                  <a:gd name="T9" fmla="*/ 0 h 16"/>
                                  <a:gd name="T10" fmla="*/ 8 w 17"/>
                                  <a:gd name="T11" fmla="*/ 0 h 16"/>
                                  <a:gd name="T12" fmla="*/ 8 w 17"/>
                                  <a:gd name="T13" fmla="*/ 0 h 16"/>
                                  <a:gd name="T14" fmla="*/ 8 w 17"/>
                                  <a:gd name="T15" fmla="*/ 0 h 16"/>
                                  <a:gd name="T16" fmla="*/ 7 w 17"/>
                                  <a:gd name="T1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7" y="0"/>
                                    </a:moveTo>
                                    <a:cubicBezTo>
                                      <a:pt x="3" y="1"/>
                                      <a:pt x="0" y="5"/>
                                      <a:pt x="2" y="10"/>
                                    </a:cubicBezTo>
                                    <a:cubicBezTo>
                                      <a:pt x="3" y="13"/>
                                      <a:pt x="6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7" y="11"/>
                                      <a:pt x="17" y="7"/>
                                    </a:cubicBezTo>
                                    <a:cubicBezTo>
                                      <a:pt x="17" y="3"/>
                                      <a:pt x="13" y="0"/>
                                      <a:pt x="10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4" name="Freeform 102"/>
                            <wps:cNvSpPr/>
                            <wps:spPr bwMode="auto">
                              <a:xfrm>
                                <a:off x="6577" y="21465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7 w 16"/>
                                  <a:gd name="T1" fmla="*/ 15 h 16"/>
                                  <a:gd name="T2" fmla="*/ 14 w 16"/>
                                  <a:gd name="T3" fmla="*/ 11 h 16"/>
                                  <a:gd name="T4" fmla="*/ 13 w 16"/>
                                  <a:gd name="T5" fmla="*/ 3 h 16"/>
                                  <a:gd name="T6" fmla="*/ 5 w 16"/>
                                  <a:gd name="T7" fmla="*/ 1 h 16"/>
                                  <a:gd name="T8" fmla="*/ 0 w 16"/>
                                  <a:gd name="T9" fmla="*/ 7 h 16"/>
                                  <a:gd name="T10" fmla="*/ 0 w 16"/>
                                  <a:gd name="T11" fmla="*/ 8 h 16"/>
                                  <a:gd name="T12" fmla="*/ 0 w 16"/>
                                  <a:gd name="T13" fmla="*/ 10 h 16"/>
                                  <a:gd name="T14" fmla="*/ 7 w 16"/>
                                  <a:gd name="T15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7" y="15"/>
                                    </a:moveTo>
                                    <a:cubicBezTo>
                                      <a:pt x="10" y="16"/>
                                      <a:pt x="13" y="14"/>
                                      <a:pt x="14" y="11"/>
                                    </a:cubicBezTo>
                                    <a:cubicBezTo>
                                      <a:pt x="16" y="8"/>
                                      <a:pt x="15" y="5"/>
                                      <a:pt x="13" y="3"/>
                                    </a:cubicBezTo>
                                    <a:cubicBezTo>
                                      <a:pt x="11" y="0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4"/>
                                      <a:pt x="0" y="7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7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5" name="Freeform 103"/>
                            <wps:cNvSpPr/>
                            <wps:spPr bwMode="auto">
                              <a:xfrm>
                                <a:off x="7811" y="21331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7 h 15"/>
                                  <a:gd name="T2" fmla="*/ 7 w 15"/>
                                  <a:gd name="T3" fmla="*/ 0 h 15"/>
                                  <a:gd name="T4" fmla="*/ 0 w 15"/>
                                  <a:gd name="T5" fmla="*/ 7 h 15"/>
                                  <a:gd name="T6" fmla="*/ 7 w 15"/>
                                  <a:gd name="T7" fmla="*/ 15 h 15"/>
                                  <a:gd name="T8" fmla="*/ 15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6" name="Freeform 104"/>
                            <wps:cNvSpPr/>
                            <wps:spPr bwMode="auto">
                              <a:xfrm>
                                <a:off x="7811" y="21604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7 w 15"/>
                                  <a:gd name="T3" fmla="*/ 0 h 15"/>
                                  <a:gd name="T4" fmla="*/ 0 w 15"/>
                                  <a:gd name="T5" fmla="*/ 8 h 15"/>
                                  <a:gd name="T6" fmla="*/ 7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7" name="Freeform 105"/>
                            <wps:cNvSpPr/>
                            <wps:spPr bwMode="auto">
                              <a:xfrm>
                                <a:off x="7674" y="21877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6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1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8" name="Freeform 106"/>
                            <wps:cNvSpPr/>
                            <wps:spPr bwMode="auto">
                              <a:xfrm>
                                <a:off x="7603" y="21948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5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9" name="Oval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74" y="21053"/>
                                <a:ext cx="7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0" name="Freeform 108"/>
                            <wps:cNvSpPr/>
                            <wps:spPr bwMode="auto">
                              <a:xfrm>
                                <a:off x="7603" y="20988"/>
                                <a:ext cx="80" cy="7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7 h 15"/>
                                  <a:gd name="T2" fmla="*/ 8 w 16"/>
                                  <a:gd name="T3" fmla="*/ 15 h 15"/>
                                  <a:gd name="T4" fmla="*/ 16 w 16"/>
                                  <a:gd name="T5" fmla="*/ 7 h 15"/>
                                  <a:gd name="T6" fmla="*/ 8 w 16"/>
                                  <a:gd name="T7" fmla="*/ 0 h 15"/>
                                  <a:gd name="T8" fmla="*/ 0 w 16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5">
                                    <a:moveTo>
                                      <a:pt x="0" y="7"/>
                                    </a:moveTo>
                                    <a:cubicBezTo>
                                      <a:pt x="1" y="11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6" y="11"/>
                                      <a:pt x="16" y="7"/>
                                    </a:cubicBezTo>
                                    <a:cubicBezTo>
                                      <a:pt x="16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1" name="Freeform 109"/>
                            <wps:cNvSpPr/>
                            <wps:spPr bwMode="auto">
                              <a:xfrm>
                                <a:off x="7327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15 h 16"/>
                                  <a:gd name="T2" fmla="*/ 16 w 16"/>
                                  <a:gd name="T3" fmla="*/ 10 h 16"/>
                                  <a:gd name="T4" fmla="*/ 16 w 16"/>
                                  <a:gd name="T5" fmla="*/ 9 h 16"/>
                                  <a:gd name="T6" fmla="*/ 16 w 16"/>
                                  <a:gd name="T7" fmla="*/ 9 h 16"/>
                                  <a:gd name="T8" fmla="*/ 16 w 16"/>
                                  <a:gd name="T9" fmla="*/ 9 h 16"/>
                                  <a:gd name="T10" fmla="*/ 16 w 16"/>
                                  <a:gd name="T11" fmla="*/ 8 h 16"/>
                                  <a:gd name="T12" fmla="*/ 16 w 16"/>
                                  <a:gd name="T13" fmla="*/ 7 h 16"/>
                                  <a:gd name="T14" fmla="*/ 13 w 16"/>
                                  <a:gd name="T15" fmla="*/ 3 h 16"/>
                                  <a:gd name="T16" fmla="*/ 2 w 16"/>
                                  <a:gd name="T17" fmla="*/ 4 h 16"/>
                                  <a:gd name="T18" fmla="*/ 4 w 16"/>
                                  <a:gd name="T19" fmla="*/ 15 h 16"/>
                                  <a:gd name="T20" fmla="*/ 7 w 16"/>
                                  <a:gd name="T21" fmla="*/ 16 h 16"/>
                                  <a:gd name="T22" fmla="*/ 8 w 16"/>
                                  <a:gd name="T23" fmla="*/ 16 h 16"/>
                                  <a:gd name="T24" fmla="*/ 8 w 16"/>
                                  <a:gd name="T25" fmla="*/ 16 h 16"/>
                                  <a:gd name="T26" fmla="*/ 8 w 16"/>
                                  <a:gd name="T27" fmla="*/ 16 h 16"/>
                                  <a:gd name="T28" fmla="*/ 9 w 16"/>
                                  <a:gd name="T29" fmla="*/ 16 h 16"/>
                                  <a:gd name="T30" fmla="*/ 10 w 16"/>
                                  <a:gd name="T31" fmla="*/ 16 h 16"/>
                                  <a:gd name="T32" fmla="*/ 10 w 16"/>
                                  <a:gd name="T33" fmla="*/ 16 h 16"/>
                                  <a:gd name="T34" fmla="*/ 10 w 16"/>
                                  <a:gd name="T35" fmla="*/ 16 h 16"/>
                                  <a:gd name="T36" fmla="*/ 12 w 16"/>
                                  <a:gd name="T37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2" y="15"/>
                                    </a:moveTo>
                                    <a:cubicBezTo>
                                      <a:pt x="14" y="14"/>
                                      <a:pt x="15" y="12"/>
                                      <a:pt x="16" y="10"/>
                                    </a:cubicBezTo>
                                    <a:cubicBezTo>
                                      <a:pt x="16" y="10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8"/>
                                      <a:pt x="16" y="8"/>
                                    </a:cubicBezTo>
                                    <a:cubicBezTo>
                                      <a:pt x="16" y="8"/>
                                      <a:pt x="16" y="7"/>
                                      <a:pt x="16" y="7"/>
                                    </a:cubicBezTo>
                                    <a:cubicBezTo>
                                      <a:pt x="15" y="5"/>
                                      <a:pt x="14" y="4"/>
                                      <a:pt x="13" y="3"/>
                                    </a:cubicBezTo>
                                    <a:cubicBezTo>
                                      <a:pt x="10" y="0"/>
                                      <a:pt x="5" y="1"/>
                                      <a:pt x="2" y="4"/>
                                    </a:cubicBezTo>
                                    <a:cubicBezTo>
                                      <a:pt x="0" y="8"/>
                                      <a:pt x="1" y="12"/>
                                      <a:pt x="4" y="15"/>
                                    </a:cubicBezTo>
                                    <a:cubicBezTo>
                                      <a:pt x="5" y="15"/>
                                      <a:pt x="6" y="16"/>
                                      <a:pt x="7" y="16"/>
                                    </a:cubicBezTo>
                                    <a:cubicBezTo>
                                      <a:pt x="7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9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1" y="16"/>
                                      <a:pt x="11" y="15"/>
                                      <a:pt x="12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2" name="Freeform 110"/>
                            <wps:cNvSpPr/>
                            <wps:spPr bwMode="auto">
                              <a:xfrm>
                                <a:off x="732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6"/>
                                  <a:gd name="T2" fmla="*/ 9 w 17"/>
                                  <a:gd name="T3" fmla="*/ 0 h 16"/>
                                  <a:gd name="T4" fmla="*/ 9 w 17"/>
                                  <a:gd name="T5" fmla="*/ 0 h 16"/>
                                  <a:gd name="T6" fmla="*/ 8 w 17"/>
                                  <a:gd name="T7" fmla="*/ 0 h 16"/>
                                  <a:gd name="T8" fmla="*/ 8 w 17"/>
                                  <a:gd name="T9" fmla="*/ 0 h 16"/>
                                  <a:gd name="T10" fmla="*/ 7 w 17"/>
                                  <a:gd name="T11" fmla="*/ 0 h 16"/>
                                  <a:gd name="T12" fmla="*/ 7 w 17"/>
                                  <a:gd name="T13" fmla="*/ 0 h 16"/>
                                  <a:gd name="T14" fmla="*/ 6 w 17"/>
                                  <a:gd name="T15" fmla="*/ 0 h 16"/>
                                  <a:gd name="T16" fmla="*/ 2 w 17"/>
                                  <a:gd name="T17" fmla="*/ 10 h 16"/>
                                  <a:gd name="T18" fmla="*/ 11 w 17"/>
                                  <a:gd name="T19" fmla="*/ 15 h 16"/>
                                  <a:gd name="T20" fmla="*/ 16 w 17"/>
                                  <a:gd name="T21" fmla="*/ 5 h 16"/>
                                  <a:gd name="T22" fmla="*/ 10 w 17"/>
                                  <a:gd name="T23" fmla="*/ 0 h 16"/>
                                  <a:gd name="T24" fmla="*/ 9 w 17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9" y="0"/>
                                    </a:move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2" y="2"/>
                                      <a:pt x="0" y="6"/>
                                      <a:pt x="2" y="10"/>
                                    </a:cubicBezTo>
                                    <a:cubicBezTo>
                                      <a:pt x="3" y="14"/>
                                      <a:pt x="7" y="16"/>
                                      <a:pt x="11" y="15"/>
                                    </a:cubicBezTo>
                                    <a:cubicBezTo>
                                      <a:pt x="15" y="13"/>
                                      <a:pt x="17" y="9"/>
                                      <a:pt x="16" y="5"/>
                                    </a:cubicBezTo>
                                    <a:cubicBezTo>
                                      <a:pt x="15" y="2"/>
                                      <a:pt x="13" y="1"/>
                                      <a:pt x="10" y="0"/>
                                    </a:cubicBezTo>
                                    <a:cubicBezTo>
                                      <a:pt x="10" y="0"/>
                                      <a:pt x="9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3" name="Freeform 111"/>
                            <wps:cNvSpPr/>
                            <wps:spPr bwMode="auto">
                              <a:xfrm>
                                <a:off x="6785" y="2098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8 h 15"/>
                                  <a:gd name="T4" fmla="*/ 0 w 15"/>
                                  <a:gd name="T5" fmla="*/ 10 h 15"/>
                                  <a:gd name="T6" fmla="*/ 8 w 15"/>
                                  <a:gd name="T7" fmla="*/ 14 h 15"/>
                                  <a:gd name="T8" fmla="*/ 14 w 15"/>
                                  <a:gd name="T9" fmla="*/ 7 h 15"/>
                                  <a:gd name="T10" fmla="*/ 8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5" y="3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4" name="Freeform 112"/>
                            <wps:cNvSpPr/>
                            <wps:spPr bwMode="auto">
                              <a:xfrm>
                                <a:off x="7054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1 w 16"/>
                                  <a:gd name="T1" fmla="*/ 15 h 16"/>
                                  <a:gd name="T2" fmla="*/ 15 w 16"/>
                                  <a:gd name="T3" fmla="*/ 6 h 16"/>
                                  <a:gd name="T4" fmla="*/ 6 w 16"/>
                                  <a:gd name="T5" fmla="*/ 1 h 16"/>
                                  <a:gd name="T6" fmla="*/ 1 w 16"/>
                                  <a:gd name="T7" fmla="*/ 10 h 16"/>
                                  <a:gd name="T8" fmla="*/ 7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1 w 16"/>
                                  <a:gd name="T13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1" y="15"/>
                                    </a:moveTo>
                                    <a:cubicBezTo>
                                      <a:pt x="14" y="14"/>
                                      <a:pt x="16" y="10"/>
                                      <a:pt x="15" y="6"/>
                                    </a:cubicBezTo>
                                    <a:cubicBezTo>
                                      <a:pt x="14" y="2"/>
                                      <a:pt x="10" y="0"/>
                                      <a:pt x="6" y="1"/>
                                    </a:cubicBezTo>
                                    <a:cubicBezTo>
                                      <a:pt x="2" y="2"/>
                                      <a:pt x="0" y="6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7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0" y="16"/>
                                      <a:pt x="10" y="15"/>
                                      <a:pt x="11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5" name="Freeform 113"/>
                            <wps:cNvSpPr/>
                            <wps:spPr bwMode="auto">
                              <a:xfrm>
                                <a:off x="6710" y="2105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 w 16"/>
                                  <a:gd name="T1" fmla="*/ 8 h 16"/>
                                  <a:gd name="T2" fmla="*/ 10 w 16"/>
                                  <a:gd name="T3" fmla="*/ 15 h 16"/>
                                  <a:gd name="T4" fmla="*/ 15 w 16"/>
                                  <a:gd name="T5" fmla="*/ 7 h 16"/>
                                  <a:gd name="T6" fmla="*/ 9 w 16"/>
                                  <a:gd name="T7" fmla="*/ 0 h 16"/>
                                  <a:gd name="T8" fmla="*/ 7 w 16"/>
                                  <a:gd name="T9" fmla="*/ 0 h 16"/>
                                  <a:gd name="T10" fmla="*/ 6 w 16"/>
                                  <a:gd name="T11" fmla="*/ 1 h 16"/>
                                  <a:gd name="T12" fmla="*/ 1 w 16"/>
                                  <a:gd name="T13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" y="8"/>
                                    </a:moveTo>
                                    <a:cubicBezTo>
                                      <a:pt x="1" y="13"/>
                                      <a:pt x="5" y="16"/>
                                      <a:pt x="10" y="15"/>
                                    </a:cubicBezTo>
                                    <a:cubicBezTo>
                                      <a:pt x="13" y="14"/>
                                      <a:pt x="16" y="11"/>
                                      <a:pt x="15" y="7"/>
                                    </a:cubicBezTo>
                                    <a:cubicBezTo>
                                      <a:pt x="15" y="4"/>
                                      <a:pt x="13" y="1"/>
                                      <a:pt x="9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4"/>
                                      <a:pt x="1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6" name="Freeform 114"/>
                            <wps:cNvSpPr/>
                            <wps:spPr bwMode="auto">
                              <a:xfrm>
                                <a:off x="6710" y="21877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5 w 16"/>
                                  <a:gd name="T1" fmla="*/ 7 h 16"/>
                                  <a:gd name="T2" fmla="*/ 8 w 16"/>
                                  <a:gd name="T3" fmla="*/ 0 h 16"/>
                                  <a:gd name="T4" fmla="*/ 0 w 16"/>
                                  <a:gd name="T5" fmla="*/ 7 h 16"/>
                                  <a:gd name="T6" fmla="*/ 0 w 16"/>
                                  <a:gd name="T7" fmla="*/ 9 h 16"/>
                                  <a:gd name="T8" fmla="*/ 1 w 16"/>
                                  <a:gd name="T9" fmla="*/ 11 h 16"/>
                                  <a:gd name="T10" fmla="*/ 10 w 16"/>
                                  <a:gd name="T11" fmla="*/ 15 h 16"/>
                                  <a:gd name="T12" fmla="*/ 15 w 16"/>
                                  <a:gd name="T13" fmla="*/ 7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0"/>
                                      <a:pt x="1" y="11"/>
                                      <a:pt x="1" y="11"/>
                                    </a:cubicBezTo>
                                    <a:cubicBezTo>
                                      <a:pt x="3" y="14"/>
                                      <a:pt x="7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6" y="11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7" name="Freeform 115"/>
                            <wps:cNvSpPr/>
                            <wps:spPr bwMode="auto">
                              <a:xfrm>
                                <a:off x="6577" y="21322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8 h 17"/>
                                  <a:gd name="T2" fmla="*/ 0 w 15"/>
                                  <a:gd name="T3" fmla="*/ 10 h 17"/>
                                  <a:gd name="T4" fmla="*/ 1 w 15"/>
                                  <a:gd name="T5" fmla="*/ 13 h 17"/>
                                  <a:gd name="T6" fmla="*/ 10 w 15"/>
                                  <a:gd name="T7" fmla="*/ 16 h 17"/>
                                  <a:gd name="T8" fmla="*/ 15 w 15"/>
                                  <a:gd name="T9" fmla="*/ 8 h 17"/>
                                  <a:gd name="T10" fmla="*/ 4 w 15"/>
                                  <a:gd name="T11" fmla="*/ 2 h 17"/>
                                  <a:gd name="T12" fmla="*/ 0 w 15"/>
                                  <a:gd name="T13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8"/>
                                    </a:move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0" y="11"/>
                                      <a:pt x="0" y="12"/>
                                      <a:pt x="1" y="13"/>
                                    </a:cubicBezTo>
                                    <a:cubicBezTo>
                                      <a:pt x="3" y="16"/>
                                      <a:pt x="7" y="17"/>
                                      <a:pt x="10" y="16"/>
                                    </a:cubicBezTo>
                                    <a:cubicBezTo>
                                      <a:pt x="13" y="15"/>
                                      <a:pt x="15" y="12"/>
                                      <a:pt x="15" y="8"/>
                                    </a:cubicBezTo>
                                    <a:cubicBezTo>
                                      <a:pt x="14" y="3"/>
                                      <a:pt x="8" y="0"/>
                                      <a:pt x="4" y="2"/>
                                    </a:cubicBezTo>
                                    <a:cubicBezTo>
                                      <a:pt x="2" y="4"/>
                                      <a:pt x="0" y="6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8" name="Freeform 116"/>
                            <wps:cNvSpPr/>
                            <wps:spPr bwMode="auto">
                              <a:xfrm>
                                <a:off x="6577" y="21595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9 h 17"/>
                                  <a:gd name="T2" fmla="*/ 0 w 15"/>
                                  <a:gd name="T3" fmla="*/ 10 h 17"/>
                                  <a:gd name="T4" fmla="*/ 6 w 15"/>
                                  <a:gd name="T5" fmla="*/ 17 h 17"/>
                                  <a:gd name="T6" fmla="*/ 8 w 15"/>
                                  <a:gd name="T7" fmla="*/ 17 h 17"/>
                                  <a:gd name="T8" fmla="*/ 15 w 15"/>
                                  <a:gd name="T9" fmla="*/ 9 h 17"/>
                                  <a:gd name="T10" fmla="*/ 4 w 15"/>
                                  <a:gd name="T11" fmla="*/ 3 h 17"/>
                                  <a:gd name="T12" fmla="*/ 0 w 15"/>
                                  <a:gd name="T13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9"/>
                                    </a:move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0" y="14"/>
                                      <a:pt x="3" y="16"/>
                                      <a:pt x="6" y="17"/>
                                    </a:cubicBezTo>
                                    <a:cubicBezTo>
                                      <a:pt x="7" y="17"/>
                                      <a:pt x="7" y="17"/>
                                      <a:pt x="8" y="17"/>
                                    </a:cubicBezTo>
                                    <a:cubicBezTo>
                                      <a:pt x="13" y="16"/>
                                      <a:pt x="15" y="13"/>
                                      <a:pt x="15" y="9"/>
                                    </a:cubicBezTo>
                                    <a:cubicBezTo>
                                      <a:pt x="14" y="4"/>
                                      <a:pt x="8" y="0"/>
                                      <a:pt x="4" y="3"/>
                                    </a:cubicBezTo>
                                    <a:cubicBezTo>
                                      <a:pt x="1" y="4"/>
                                      <a:pt x="0" y="6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9" name="Freeform 117"/>
                            <wps:cNvSpPr/>
                            <wps:spPr bwMode="auto">
                              <a:xfrm>
                                <a:off x="6781" y="2194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8 w 15"/>
                                  <a:gd name="T3" fmla="*/ 0 h 15"/>
                                  <a:gd name="T4" fmla="*/ 0 w 15"/>
                                  <a:gd name="T5" fmla="*/ 8 h 15"/>
                                  <a:gd name="T6" fmla="*/ 8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0" name="Oval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7" y="20848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1" name="Freeform 119"/>
                            <wps:cNvSpPr/>
                            <wps:spPr bwMode="auto">
                              <a:xfrm>
                                <a:off x="7737" y="2180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4 w 16"/>
                                  <a:gd name="T1" fmla="*/ 12 h 16"/>
                                  <a:gd name="T2" fmla="*/ 14 w 16"/>
                                  <a:gd name="T3" fmla="*/ 3 h 16"/>
                                  <a:gd name="T4" fmla="*/ 5 w 16"/>
                                  <a:gd name="T5" fmla="*/ 2 h 16"/>
                                  <a:gd name="T6" fmla="*/ 1 w 16"/>
                                  <a:gd name="T7" fmla="*/ 10 h 16"/>
                                  <a:gd name="T8" fmla="*/ 8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4 w 16"/>
                                  <a:gd name="T1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4" y="12"/>
                                    </a:moveTo>
                                    <a:cubicBezTo>
                                      <a:pt x="16" y="10"/>
                                      <a:pt x="16" y="6"/>
                                      <a:pt x="14" y="3"/>
                                    </a:cubicBezTo>
                                    <a:cubicBezTo>
                                      <a:pt x="12" y="1"/>
                                      <a:pt x="8" y="0"/>
                                      <a:pt x="5" y="2"/>
                                    </a:cubicBezTo>
                                    <a:cubicBezTo>
                                      <a:pt x="2" y="3"/>
                                      <a:pt x="0" y="7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1" y="15"/>
                                      <a:pt x="13" y="14"/>
                                      <a:pt x="14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2" name="Freeform 120"/>
                            <wps:cNvSpPr/>
                            <wps:spPr bwMode="auto">
                              <a:xfrm>
                                <a:off x="7538" y="20919"/>
                                <a:ext cx="76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7 h 15"/>
                                  <a:gd name="T2" fmla="*/ 7 w 15"/>
                                  <a:gd name="T3" fmla="*/ 15 h 15"/>
                                  <a:gd name="T4" fmla="*/ 15 w 15"/>
                                  <a:gd name="T5" fmla="*/ 7 h 15"/>
                                  <a:gd name="T6" fmla="*/ 7 w 15"/>
                                  <a:gd name="T7" fmla="*/ 0 h 15"/>
                                  <a:gd name="T8" fmla="*/ 0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1"/>
                                      <a:pt x="15" y="7"/>
                                    </a:cubicBezTo>
                                    <a:cubicBezTo>
                                      <a:pt x="14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3" name="Oval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3" y="21121"/>
                                <a:ext cx="74" cy="7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4" name="Freeform 122"/>
                            <wps:cNvSpPr/>
                            <wps:spPr bwMode="auto">
                              <a:xfrm>
                                <a:off x="7538" y="22016"/>
                                <a:ext cx="71" cy="74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5"/>
                                  <a:gd name="T2" fmla="*/ 7 w 14"/>
                                  <a:gd name="T3" fmla="*/ 0 h 15"/>
                                  <a:gd name="T4" fmla="*/ 0 w 14"/>
                                  <a:gd name="T5" fmla="*/ 8 h 15"/>
                                  <a:gd name="T6" fmla="*/ 7 w 14"/>
                                  <a:gd name="T7" fmla="*/ 15 h 15"/>
                                  <a:gd name="T8" fmla="*/ 14 w 14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2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4" y="12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5" name="Freeform 123"/>
                            <wps:cNvSpPr/>
                            <wps:spPr bwMode="auto">
                              <a:xfrm>
                                <a:off x="6850" y="22016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5 h 15"/>
                                  <a:gd name="T2" fmla="*/ 9 w 15"/>
                                  <a:gd name="T3" fmla="*/ 15 h 15"/>
                                  <a:gd name="T4" fmla="*/ 9 w 15"/>
                                  <a:gd name="T5" fmla="*/ 15 h 15"/>
                                  <a:gd name="T6" fmla="*/ 11 w 15"/>
                                  <a:gd name="T7" fmla="*/ 14 h 15"/>
                                  <a:gd name="T8" fmla="*/ 15 w 15"/>
                                  <a:gd name="T9" fmla="*/ 6 h 15"/>
                                  <a:gd name="T10" fmla="*/ 8 w 15"/>
                                  <a:gd name="T11" fmla="*/ 0 h 15"/>
                                  <a:gd name="T12" fmla="*/ 0 w 15"/>
                                  <a:gd name="T13" fmla="*/ 6 h 15"/>
                                  <a:gd name="T14" fmla="*/ 5 w 15"/>
                                  <a:gd name="T15" fmla="*/ 14 h 15"/>
                                  <a:gd name="T16" fmla="*/ 6 w 15"/>
                                  <a:gd name="T17" fmla="*/ 15 h 15"/>
                                  <a:gd name="T18" fmla="*/ 7 w 15"/>
                                  <a:gd name="T19" fmla="*/ 15 h 15"/>
                                  <a:gd name="T20" fmla="*/ 7 w 15"/>
                                  <a:gd name="T21" fmla="*/ 15 h 15"/>
                                  <a:gd name="T22" fmla="*/ 8 w 15"/>
                                  <a:gd name="T23" fmla="*/ 15 h 15"/>
                                  <a:gd name="T24" fmla="*/ 9 w 15"/>
                                  <a:gd name="T25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9" y="15"/>
                                    </a:move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10" y="15"/>
                                      <a:pt x="10" y="14"/>
                                      <a:pt x="11" y="14"/>
                                    </a:cubicBezTo>
                                    <a:cubicBezTo>
                                      <a:pt x="14" y="13"/>
                                      <a:pt x="15" y="9"/>
                                      <a:pt x="15" y="6"/>
                                    </a:cubicBezTo>
                                    <a:cubicBezTo>
                                      <a:pt x="14" y="3"/>
                                      <a:pt x="11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6"/>
                                    </a:cubicBezTo>
                                    <a:cubicBezTo>
                                      <a:pt x="0" y="9"/>
                                      <a:pt x="1" y="13"/>
                                      <a:pt x="5" y="14"/>
                                    </a:cubicBezTo>
                                    <a:cubicBezTo>
                                      <a:pt x="5" y="14"/>
                                      <a:pt x="5" y="15"/>
                                      <a:pt x="6" y="15"/>
                                    </a:cubicBezTo>
                                    <a:cubicBezTo>
                                      <a:pt x="6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8" y="15"/>
                                      <a:pt x="8" y="15"/>
                                    </a:cubicBezTo>
                                    <a:cubicBezTo>
                                      <a:pt x="8" y="15"/>
                                      <a:pt x="9" y="15"/>
                                      <a:pt x="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6" name="Freeform 124"/>
                            <wps:cNvSpPr/>
                            <wps:spPr bwMode="auto">
                              <a:xfrm>
                                <a:off x="6645" y="21121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9 h 15"/>
                                  <a:gd name="T4" fmla="*/ 0 w 15"/>
                                  <a:gd name="T5" fmla="*/ 10 h 15"/>
                                  <a:gd name="T6" fmla="*/ 8 w 15"/>
                                  <a:gd name="T7" fmla="*/ 15 h 15"/>
                                  <a:gd name="T8" fmla="*/ 14 w 15"/>
                                  <a:gd name="T9" fmla="*/ 8 h 15"/>
                                  <a:gd name="T10" fmla="*/ 9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5" y="15"/>
                                      <a:pt x="8" y="15"/>
                                    </a:cubicBezTo>
                                    <a:cubicBezTo>
                                      <a:pt x="12" y="14"/>
                                      <a:pt x="14" y="11"/>
                                      <a:pt x="14" y="8"/>
                                    </a:cubicBezTo>
                                    <a:cubicBezTo>
                                      <a:pt x="15" y="4"/>
                                      <a:pt x="13" y="2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7" name="Freeform 125"/>
                            <wps:cNvSpPr/>
                            <wps:spPr bwMode="auto">
                              <a:xfrm>
                                <a:off x="6855" y="20919"/>
                                <a:ext cx="69" cy="74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5"/>
                                  <a:gd name="T2" fmla="*/ 0 w 14"/>
                                  <a:gd name="T3" fmla="*/ 8 h 15"/>
                                  <a:gd name="T4" fmla="*/ 0 w 14"/>
                                  <a:gd name="T5" fmla="*/ 9 h 15"/>
                                  <a:gd name="T6" fmla="*/ 8 w 14"/>
                                  <a:gd name="T7" fmla="*/ 14 h 15"/>
                                  <a:gd name="T8" fmla="*/ 14 w 14"/>
                                  <a:gd name="T9" fmla="*/ 7 h 15"/>
                                  <a:gd name="T10" fmla="*/ 8 w 14"/>
                                  <a:gd name="T11" fmla="*/ 0 h 15"/>
                                  <a:gd name="T12" fmla="*/ 5 w 14"/>
                                  <a:gd name="T13" fmla="*/ 0 h 15"/>
                                  <a:gd name="T14" fmla="*/ 0 w 14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1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8" name="Freeform 126"/>
                            <wps:cNvSpPr/>
                            <wps:spPr bwMode="auto">
                              <a:xfrm>
                                <a:off x="6645" y="21812"/>
                                <a:ext cx="76" cy="71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4 h 14"/>
                                  <a:gd name="T2" fmla="*/ 14 w 15"/>
                                  <a:gd name="T3" fmla="*/ 6 h 14"/>
                                  <a:gd name="T4" fmla="*/ 7 w 15"/>
                                  <a:gd name="T5" fmla="*/ 0 h 14"/>
                                  <a:gd name="T6" fmla="*/ 0 w 15"/>
                                  <a:gd name="T7" fmla="*/ 6 h 14"/>
                                  <a:gd name="T8" fmla="*/ 0 w 15"/>
                                  <a:gd name="T9" fmla="*/ 8 h 14"/>
                                  <a:gd name="T10" fmla="*/ 6 w 15"/>
                                  <a:gd name="T11" fmla="*/ 14 h 14"/>
                                  <a:gd name="T12" fmla="*/ 8 w 15"/>
                                  <a:gd name="T13" fmla="*/ 14 h 14"/>
                                  <a:gd name="T14" fmla="*/ 9 w 15"/>
                                  <a:gd name="T15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4">
                                    <a:moveTo>
                                      <a:pt x="9" y="14"/>
                                    </a:moveTo>
                                    <a:cubicBezTo>
                                      <a:pt x="13" y="13"/>
                                      <a:pt x="15" y="9"/>
                                      <a:pt x="14" y="6"/>
                                    </a:cubicBezTo>
                                    <a:cubicBezTo>
                                      <a:pt x="14" y="2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9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9" name="Freeform 127"/>
                            <wps:cNvSpPr/>
                            <wps:spPr bwMode="auto">
                              <a:xfrm>
                                <a:off x="7811" y="21743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4"/>
                                  <a:gd name="T2" fmla="*/ 6 w 14"/>
                                  <a:gd name="T3" fmla="*/ 14 h 14"/>
                                  <a:gd name="T4" fmla="*/ 9 w 14"/>
                                  <a:gd name="T5" fmla="*/ 14 h 14"/>
                                  <a:gd name="T6" fmla="*/ 14 w 14"/>
                                  <a:gd name="T7" fmla="*/ 9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0 w 14"/>
                                  <a:gd name="T15" fmla="*/ 6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2" y="13"/>
                                      <a:pt x="6" y="14"/>
                                    </a:cubicBezTo>
                                    <a:cubicBezTo>
                                      <a:pt x="7" y="14"/>
                                      <a:pt x="8" y="14"/>
                                      <a:pt x="9" y="14"/>
                                    </a:cubicBezTo>
                                    <a:cubicBezTo>
                                      <a:pt x="12" y="14"/>
                                      <a:pt x="13" y="12"/>
                                      <a:pt x="14" y="9"/>
                                    </a:cubicBez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3" y="3"/>
                                      <a:pt x="12" y="1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0" name="Freeform 128"/>
                            <wps:cNvSpPr/>
                            <wps:spPr bwMode="auto">
                              <a:xfrm>
                                <a:off x="7811" y="2119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2 h 14"/>
                                  <a:gd name="T2" fmla="*/ 1 w 14"/>
                                  <a:gd name="T3" fmla="*/ 10 h 14"/>
                                  <a:gd name="T4" fmla="*/ 10 w 14"/>
                                  <a:gd name="T5" fmla="*/ 13 h 14"/>
                                  <a:gd name="T6" fmla="*/ 14 w 14"/>
                                  <a:gd name="T7" fmla="*/ 8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3 w 14"/>
                                  <a:gd name="T15" fmla="*/ 2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2"/>
                                    </a:moveTo>
                                    <a:cubicBezTo>
                                      <a:pt x="0" y="4"/>
                                      <a:pt x="0" y="7"/>
                                      <a:pt x="1" y="10"/>
                                    </a:cubicBezTo>
                                    <a:cubicBezTo>
                                      <a:pt x="3" y="13"/>
                                      <a:pt x="7" y="14"/>
                                      <a:pt x="10" y="13"/>
                                    </a:cubicBezTo>
                                    <a:cubicBezTo>
                                      <a:pt x="12" y="12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6"/>
                                    </a:cubicBezTo>
                                    <a:cubicBezTo>
                                      <a:pt x="14" y="2"/>
                                      <a:pt x="12" y="0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1"/>
                                      <a:pt x="3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1" name="Freeform 129"/>
                            <wps:cNvSpPr/>
                            <wps:spPr bwMode="auto">
                              <a:xfrm>
                                <a:off x="7470" y="20854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1 h 14"/>
                                  <a:gd name="T2" fmla="*/ 1 w 14"/>
                                  <a:gd name="T3" fmla="*/ 9 h 14"/>
                                  <a:gd name="T4" fmla="*/ 9 w 14"/>
                                  <a:gd name="T5" fmla="*/ 13 h 14"/>
                                  <a:gd name="T6" fmla="*/ 14 w 14"/>
                                  <a:gd name="T7" fmla="*/ 6 h 14"/>
                                  <a:gd name="T8" fmla="*/ 8 w 14"/>
                                  <a:gd name="T9" fmla="*/ 0 h 14"/>
                                  <a:gd name="T10" fmla="*/ 6 w 14"/>
                                  <a:gd name="T11" fmla="*/ 0 h 14"/>
                                  <a:gd name="T12" fmla="*/ 3 w 14"/>
                                  <a:gd name="T13" fmla="*/ 1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1"/>
                                    </a:moveTo>
                                    <a:cubicBezTo>
                                      <a:pt x="1" y="3"/>
                                      <a:pt x="0" y="6"/>
                                      <a:pt x="1" y="9"/>
                                    </a:cubicBezTo>
                                    <a:cubicBezTo>
                                      <a:pt x="2" y="12"/>
                                      <a:pt x="6" y="14"/>
                                      <a:pt x="9" y="13"/>
                                    </a:cubicBezTo>
                                    <a:cubicBezTo>
                                      <a:pt x="12" y="12"/>
                                      <a:pt x="14" y="10"/>
                                      <a:pt x="14" y="6"/>
                                    </a:cubicBezTo>
                                    <a:cubicBezTo>
                                      <a:pt x="14" y="3"/>
                                      <a:pt x="12" y="0"/>
                                      <a:pt x="8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2" name="Freeform 130"/>
                            <wps:cNvSpPr/>
                            <wps:spPr bwMode="auto">
                              <a:xfrm>
                                <a:off x="6918" y="2208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9 w 14"/>
                                  <a:gd name="T1" fmla="*/ 14 h 14"/>
                                  <a:gd name="T2" fmla="*/ 14 w 14"/>
                                  <a:gd name="T3" fmla="*/ 8 h 14"/>
                                  <a:gd name="T4" fmla="*/ 10 w 14"/>
                                  <a:gd name="T5" fmla="*/ 1 h 14"/>
                                  <a:gd name="T6" fmla="*/ 2 w 14"/>
                                  <a:gd name="T7" fmla="*/ 3 h 14"/>
                                  <a:gd name="T8" fmla="*/ 0 w 14"/>
                                  <a:gd name="T9" fmla="*/ 7 h 14"/>
                                  <a:gd name="T10" fmla="*/ 0 w 14"/>
                                  <a:gd name="T11" fmla="*/ 8 h 14"/>
                                  <a:gd name="T12" fmla="*/ 7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9 w 14"/>
                                  <a:gd name="T17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9" y="14"/>
                                    </a:moveTo>
                                    <a:cubicBezTo>
                                      <a:pt x="12" y="13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5"/>
                                      <a:pt x="13" y="2"/>
                                      <a:pt x="10" y="1"/>
                                    </a:cubicBezTo>
                                    <a:cubicBezTo>
                                      <a:pt x="7" y="0"/>
                                      <a:pt x="4" y="1"/>
                                      <a:pt x="2" y="3"/>
                                    </a:cubicBezTo>
                                    <a:cubicBezTo>
                                      <a:pt x="1" y="4"/>
                                      <a:pt x="1" y="5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2"/>
                                      <a:pt x="3" y="14"/>
                                      <a:pt x="7" y="14"/>
                                    </a:cubicBezTo>
                                    <a:cubicBezTo>
                                      <a:pt x="7" y="14"/>
                                      <a:pt x="8" y="14"/>
                                      <a:pt x="8" y="14"/>
                                    </a:cubicBezTo>
                                    <a:cubicBezTo>
                                      <a:pt x="8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3" name="Freeform 131"/>
                            <wps:cNvSpPr/>
                            <wps:spPr bwMode="auto">
                              <a:xfrm>
                                <a:off x="6924" y="20848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4" name="Freeform 132"/>
                            <wps:cNvSpPr/>
                            <wps:spPr bwMode="auto">
                              <a:xfrm>
                                <a:off x="6577" y="21743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7 h 14"/>
                                  <a:gd name="T2" fmla="*/ 7 w 14"/>
                                  <a:gd name="T3" fmla="*/ 0 h 14"/>
                                  <a:gd name="T4" fmla="*/ 0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7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5" name="Freeform 133"/>
                            <wps:cNvSpPr/>
                            <wps:spPr bwMode="auto">
                              <a:xfrm>
                                <a:off x="6577" y="21192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8 w 14"/>
                                  <a:gd name="T3" fmla="*/ 1 h 14"/>
                                  <a:gd name="T4" fmla="*/ 1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1"/>
                                      <a:pt x="8" y="1"/>
                                    </a:cubicBezTo>
                                    <a:cubicBezTo>
                                      <a:pt x="4" y="0"/>
                                      <a:pt x="0" y="3"/>
                                      <a:pt x="1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6" name="Freeform 134"/>
                            <wps:cNvSpPr/>
                            <wps:spPr bwMode="auto">
                              <a:xfrm>
                                <a:off x="7882" y="21400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6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7" name="Freeform 135"/>
                            <wps:cNvSpPr/>
                            <wps:spPr bwMode="auto">
                              <a:xfrm>
                                <a:off x="7882" y="21539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8" name="Freeform 136"/>
                            <wps:cNvSpPr/>
                            <wps:spPr bwMode="auto">
                              <a:xfrm>
                                <a:off x="7265" y="2078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8 h 14"/>
                                  <a:gd name="T4" fmla="*/ 0 w 14"/>
                                  <a:gd name="T5" fmla="*/ 9 h 14"/>
                                  <a:gd name="T6" fmla="*/ 9 w 14"/>
                                  <a:gd name="T7" fmla="*/ 13 h 14"/>
                                  <a:gd name="T8" fmla="*/ 14 w 14"/>
                                  <a:gd name="T9" fmla="*/ 8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0 w 14"/>
                                  <a:gd name="T17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0" y="8"/>
                                      <a:pt x="0" y="8"/>
                                      <a:pt x="0" y="9"/>
                                    </a:cubicBezTo>
                                    <a:cubicBezTo>
                                      <a:pt x="2" y="12"/>
                                      <a:pt x="5" y="14"/>
                                      <a:pt x="9" y="13"/>
                                    </a:cubicBezTo>
                                    <a:cubicBezTo>
                                      <a:pt x="11" y="12"/>
                                      <a:pt x="13" y="10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9" name="Freeform 137"/>
                            <wps:cNvSpPr/>
                            <wps:spPr bwMode="auto">
                              <a:xfrm>
                                <a:off x="7128" y="20783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7 h 14"/>
                                  <a:gd name="T4" fmla="*/ 1 w 14"/>
                                  <a:gd name="T5" fmla="*/ 8 h 14"/>
                                  <a:gd name="T6" fmla="*/ 10 w 14"/>
                                  <a:gd name="T7" fmla="*/ 12 h 14"/>
                                  <a:gd name="T8" fmla="*/ 14 w 14"/>
                                  <a:gd name="T9" fmla="*/ 7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6 w 14"/>
                                  <a:gd name="T17" fmla="*/ 0 h 14"/>
                                  <a:gd name="T18" fmla="*/ 6 w 14"/>
                                  <a:gd name="T19" fmla="*/ 0 h 14"/>
                                  <a:gd name="T20" fmla="*/ 0 w 14"/>
                                  <a:gd name="T21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0" y="8"/>
                                      <a:pt x="1" y="8"/>
                                      <a:pt x="1" y="8"/>
                                    </a:cubicBezTo>
                                    <a:cubicBezTo>
                                      <a:pt x="2" y="12"/>
                                      <a:pt x="6" y="14"/>
                                      <a:pt x="10" y="12"/>
                                    </a:cubicBezTo>
                                    <a:cubicBezTo>
                                      <a:pt x="12" y="11"/>
                                      <a:pt x="13" y="9"/>
                                      <a:pt x="14" y="7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0" name="Freeform 138"/>
                            <wps:cNvSpPr/>
                            <wps:spPr bwMode="auto">
                              <a:xfrm>
                                <a:off x="7128" y="22155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14 w 14"/>
                                  <a:gd name="T3" fmla="*/ 6 h 14"/>
                                  <a:gd name="T4" fmla="*/ 13 w 14"/>
                                  <a:gd name="T5" fmla="*/ 5 h 14"/>
                                  <a:gd name="T6" fmla="*/ 6 w 14"/>
                                  <a:gd name="T7" fmla="*/ 0 h 14"/>
                                  <a:gd name="T8" fmla="*/ 0 w 14"/>
                                  <a:gd name="T9" fmla="*/ 6 h 14"/>
                                  <a:gd name="T10" fmla="*/ 0 w 14"/>
                                  <a:gd name="T11" fmla="*/ 8 h 14"/>
                                  <a:gd name="T12" fmla="*/ 6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14 w 14"/>
                                  <a:gd name="T17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4" y="6"/>
                                      <a:pt x="13" y="5"/>
                                      <a:pt x="13" y="5"/>
                                    </a:cubicBezTo>
                                    <a:cubicBezTo>
                                      <a:pt x="12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1" name="Freeform 139"/>
                            <wps:cNvSpPr/>
                            <wps:spPr bwMode="auto">
                              <a:xfrm>
                                <a:off x="7265" y="22155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9 h 14"/>
                                  <a:gd name="T2" fmla="*/ 13 w 13"/>
                                  <a:gd name="T3" fmla="*/ 6 h 14"/>
                                  <a:gd name="T4" fmla="*/ 6 w 13"/>
                                  <a:gd name="T5" fmla="*/ 1 h 14"/>
                                  <a:gd name="T6" fmla="*/ 0 w 13"/>
                                  <a:gd name="T7" fmla="*/ 6 h 14"/>
                                  <a:gd name="T8" fmla="*/ 0 w 13"/>
                                  <a:gd name="T9" fmla="*/ 9 h 14"/>
                                  <a:gd name="T10" fmla="*/ 5 w 13"/>
                                  <a:gd name="T11" fmla="*/ 14 h 14"/>
                                  <a:gd name="T12" fmla="*/ 8 w 13"/>
                                  <a:gd name="T13" fmla="*/ 14 h 14"/>
                                  <a:gd name="T14" fmla="*/ 13 w 13"/>
                                  <a:gd name="T15" fmla="*/ 9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9"/>
                                    </a:moveTo>
                                    <a:cubicBezTo>
                                      <a:pt x="13" y="8"/>
                                      <a:pt x="13" y="7"/>
                                      <a:pt x="13" y="6"/>
                                    </a:cubicBezTo>
                                    <a:cubicBezTo>
                                      <a:pt x="12" y="2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2"/>
                                      <a:pt x="2" y="13"/>
                                      <a:pt x="5" y="14"/>
                                    </a:cubicBezTo>
                                    <a:cubicBezTo>
                                      <a:pt x="6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2"/>
                                      <a:pt x="13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2" name="Freeform 140"/>
                            <wps:cNvSpPr/>
                            <wps:spPr bwMode="auto">
                              <a:xfrm>
                                <a:off x="6512" y="21400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4"/>
                                  <a:gd name="T2" fmla="*/ 7 w 13"/>
                                  <a:gd name="T3" fmla="*/ 0 h 14"/>
                                  <a:gd name="T4" fmla="*/ 0 w 13"/>
                                  <a:gd name="T5" fmla="*/ 7 h 14"/>
                                  <a:gd name="T6" fmla="*/ 6 w 13"/>
                                  <a:gd name="T7" fmla="*/ 14 h 14"/>
                                  <a:gd name="T8" fmla="*/ 13 w 13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7"/>
                                    </a:move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7"/>
                                    </a:cubicBezTo>
                                    <a:cubicBezTo>
                                      <a:pt x="0" y="10"/>
                                      <a:pt x="3" y="13"/>
                                      <a:pt x="6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3" name="Oval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12" y="21539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4" name="Freeform 142"/>
                            <wps:cNvSpPr/>
                            <wps:spPr bwMode="auto">
                              <a:xfrm>
                                <a:off x="7885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7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5" name="Freeform 143"/>
                            <wps:cNvSpPr/>
                            <wps:spPr bwMode="auto">
                              <a:xfrm>
                                <a:off x="7405" y="22161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6" name="Oval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85" y="21266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7" name="Freeform 145"/>
                            <wps:cNvSpPr/>
                            <wps:spPr bwMode="auto">
                              <a:xfrm>
                                <a:off x="7405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3"/>
                                  <a:gd name="T2" fmla="*/ 7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8" name="Freeform 146"/>
                            <wps:cNvSpPr/>
                            <wps:spPr bwMode="auto">
                              <a:xfrm>
                                <a:off x="6993" y="22155"/>
                                <a:ext cx="61" cy="65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13"/>
                                  <a:gd name="T2" fmla="*/ 12 w 12"/>
                                  <a:gd name="T3" fmla="*/ 6 h 13"/>
                                  <a:gd name="T4" fmla="*/ 8 w 12"/>
                                  <a:gd name="T5" fmla="*/ 1 h 13"/>
                                  <a:gd name="T6" fmla="*/ 0 w 12"/>
                                  <a:gd name="T7" fmla="*/ 6 h 13"/>
                                  <a:gd name="T8" fmla="*/ 0 w 12"/>
                                  <a:gd name="T9" fmla="*/ 8 h 13"/>
                                  <a:gd name="T10" fmla="*/ 5 w 12"/>
                                  <a:gd name="T11" fmla="*/ 13 h 13"/>
                                  <a:gd name="T12" fmla="*/ 7 w 12"/>
                                  <a:gd name="T13" fmla="*/ 13 h 13"/>
                                  <a:gd name="T14" fmla="*/ 12 w 12"/>
                                  <a:gd name="T15" fmla="*/ 8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12" y="8"/>
                                    </a:moveTo>
                                    <a:cubicBezTo>
                                      <a:pt x="12" y="8"/>
                                      <a:pt x="12" y="7"/>
                                      <a:pt x="12" y="6"/>
                                    </a:cubicBezTo>
                                    <a:cubicBezTo>
                                      <a:pt x="12" y="3"/>
                                      <a:pt x="10" y="2"/>
                                      <a:pt x="8" y="1"/>
                                    </a:cubicBezTo>
                                    <a:cubicBezTo>
                                      <a:pt x="4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2" y="13"/>
                                      <a:pt x="5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2" y="11"/>
                                      <a:pt x="12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9" name="Freeform 147"/>
                            <wps:cNvSpPr/>
                            <wps:spPr bwMode="auto">
                              <a:xfrm>
                                <a:off x="6993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5 h 13"/>
                                  <a:gd name="T10" fmla="*/ 0 w 13"/>
                                  <a:gd name="T11" fmla="*/ 7 h 13"/>
                                  <a:gd name="T12" fmla="*/ 5 w 13"/>
                                  <a:gd name="T13" fmla="*/ 12 h 13"/>
                                  <a:gd name="T14" fmla="*/ 13 w 13"/>
                                  <a:gd name="T15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5"/>
                                    </a:cubicBezTo>
                                    <a:cubicBezTo>
                                      <a:pt x="12" y="2"/>
                                      <a:pt x="10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2"/>
                                      <a:pt x="5" y="12"/>
                                    </a:cubicBezTo>
                                    <a:cubicBezTo>
                                      <a:pt x="8" y="13"/>
                                      <a:pt x="12" y="12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0" name="Freeform 148"/>
                            <wps:cNvSpPr/>
                            <wps:spPr bwMode="auto">
                              <a:xfrm>
                                <a:off x="6512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6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3 w 13"/>
                                  <a:gd name="T17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6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2"/>
                                      <a:pt x="12" y="10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1" name="Freeform 149"/>
                            <wps:cNvSpPr/>
                            <wps:spPr bwMode="auto">
                              <a:xfrm>
                                <a:off x="6512" y="21266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0 w 13"/>
                                  <a:gd name="T1" fmla="*/ 12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0 w 13"/>
                                  <a:gd name="T17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0" y="12"/>
                                    </a:moveTo>
                                    <a:cubicBezTo>
                                      <a:pt x="12" y="10"/>
                                      <a:pt x="13" y="8"/>
                                      <a:pt x="13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8" y="12"/>
                                      <a:pt x="9" y="12"/>
                                      <a:pt x="10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2" name="Freeform 150"/>
                            <wps:cNvSpPr/>
                            <wps:spPr bwMode="auto">
                              <a:xfrm>
                                <a:off x="7748" y="21957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6 w 13"/>
                                  <a:gd name="T3" fmla="*/ 12 h 12"/>
                                  <a:gd name="T4" fmla="*/ 13 w 13"/>
                                  <a:gd name="T5" fmla="*/ 6 h 12"/>
                                  <a:gd name="T6" fmla="*/ 6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3" y="12"/>
                                      <a:pt x="6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3" y="6"/>
                                    </a:cubicBezTo>
                                    <a:cubicBezTo>
                                      <a:pt x="13" y="2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3" name="Freeform 151"/>
                            <wps:cNvSpPr/>
                            <wps:spPr bwMode="auto">
                              <a:xfrm>
                                <a:off x="7678" y="2092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3"/>
                                  <a:gd name="T2" fmla="*/ 7 w 13"/>
                                  <a:gd name="T3" fmla="*/ 12 h 13"/>
                                  <a:gd name="T4" fmla="*/ 13 w 13"/>
                                  <a:gd name="T5" fmla="*/ 6 h 13"/>
                                  <a:gd name="T6" fmla="*/ 7 w 13"/>
                                  <a:gd name="T7" fmla="*/ 0 h 13"/>
                                  <a:gd name="T8" fmla="*/ 1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" y="6"/>
                                    </a:moveTo>
                                    <a:cubicBezTo>
                                      <a:pt x="1" y="10"/>
                                      <a:pt x="3" y="13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4" name="Freeform 152"/>
                            <wps:cNvSpPr/>
                            <wps:spPr bwMode="auto">
                              <a:xfrm>
                                <a:off x="7748" y="20993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7 w 13"/>
                                  <a:gd name="T3" fmla="*/ 12 h 12"/>
                                  <a:gd name="T4" fmla="*/ 13 w 13"/>
                                  <a:gd name="T5" fmla="*/ 6 h 12"/>
                                  <a:gd name="T6" fmla="*/ 7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5" name="Freeform 153"/>
                            <wps:cNvSpPr/>
                            <wps:spPr bwMode="auto">
                              <a:xfrm>
                                <a:off x="7678" y="22022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7 w 13"/>
                                  <a:gd name="T3" fmla="*/ 13 h 13"/>
                                  <a:gd name="T4" fmla="*/ 13 w 13"/>
                                  <a:gd name="T5" fmla="*/ 7 h 13"/>
                                  <a:gd name="T6" fmla="*/ 7 w 13"/>
                                  <a:gd name="T7" fmla="*/ 1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7" y="1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6" name="Freeform 154"/>
                            <wps:cNvSpPr/>
                            <wps:spPr bwMode="auto">
                              <a:xfrm>
                                <a:off x="6721" y="20923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0 w 12"/>
                                  <a:gd name="T13" fmla="*/ 7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  <a:gd name="T20" fmla="*/ 12 w 12"/>
                                  <a:gd name="T21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7" name="Freeform 155"/>
                            <wps:cNvSpPr/>
                            <wps:spPr bwMode="auto">
                              <a:xfrm>
                                <a:off x="6721" y="22022"/>
                                <a:ext cx="63" cy="65"/>
                              </a:xfrm>
                              <a:custGeom>
                                <a:avLst/>
                                <a:gdLst>
                                  <a:gd name="T0" fmla="*/ 7 w 13"/>
                                  <a:gd name="T1" fmla="*/ 12 h 13"/>
                                  <a:gd name="T2" fmla="*/ 11 w 13"/>
                                  <a:gd name="T3" fmla="*/ 4 h 13"/>
                                  <a:gd name="T4" fmla="*/ 4 w 13"/>
                                  <a:gd name="T5" fmla="*/ 1 h 13"/>
                                  <a:gd name="T6" fmla="*/ 0 w 13"/>
                                  <a:gd name="T7" fmla="*/ 5 h 13"/>
                                  <a:gd name="T8" fmla="*/ 0 w 13"/>
                                  <a:gd name="T9" fmla="*/ 8 h 13"/>
                                  <a:gd name="T10" fmla="*/ 5 w 13"/>
                                  <a:gd name="T11" fmla="*/ 13 h 13"/>
                                  <a:gd name="T12" fmla="*/ 7 w 13"/>
                                  <a:gd name="T13" fmla="*/ 13 h 13"/>
                                  <a:gd name="T14" fmla="*/ 7 w 13"/>
                                  <a:gd name="T15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7" y="12"/>
                                    </a:moveTo>
                                    <a:cubicBezTo>
                                      <a:pt x="11" y="11"/>
                                      <a:pt x="13" y="7"/>
                                      <a:pt x="11" y="4"/>
                                    </a:cubicBezTo>
                                    <a:cubicBezTo>
                                      <a:pt x="10" y="1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1" y="10"/>
                                      <a:pt x="2" y="12"/>
                                      <a:pt x="5" y="13"/>
                                    </a:cubicBezTo>
                                    <a:cubicBezTo>
                                      <a:pt x="5" y="13"/>
                                      <a:pt x="6" y="13"/>
                                      <a:pt x="7" y="13"/>
                                    </a:cubicBez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8" name="Freeform 156"/>
                            <wps:cNvSpPr/>
                            <wps:spPr bwMode="auto">
                              <a:xfrm>
                                <a:off x="6651" y="20993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2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9" name="Freeform 157"/>
                            <wps:cNvSpPr/>
                            <wps:spPr bwMode="auto">
                              <a:xfrm>
                                <a:off x="6651" y="2195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7 w 12"/>
                                  <a:gd name="T1" fmla="*/ 12 h 12"/>
                                  <a:gd name="T2" fmla="*/ 7 w 12"/>
                                  <a:gd name="T3" fmla="*/ 12 h 12"/>
                                  <a:gd name="T4" fmla="*/ 8 w 12"/>
                                  <a:gd name="T5" fmla="*/ 11 h 12"/>
                                  <a:gd name="T6" fmla="*/ 12 w 12"/>
                                  <a:gd name="T7" fmla="*/ 5 h 12"/>
                                  <a:gd name="T8" fmla="*/ 7 w 12"/>
                                  <a:gd name="T9" fmla="*/ 0 h 12"/>
                                  <a:gd name="T10" fmla="*/ 5 w 12"/>
                                  <a:gd name="T11" fmla="*/ 0 h 12"/>
                                  <a:gd name="T12" fmla="*/ 0 w 12"/>
                                  <a:gd name="T13" fmla="*/ 5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7" y="12"/>
                                    </a:move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ubicBezTo>
                                      <a:pt x="7" y="12"/>
                                      <a:pt x="7" y="12"/>
                                      <a:pt x="8" y="11"/>
                                    </a:cubicBezTo>
                                    <a:cubicBezTo>
                                      <a:pt x="10" y="11"/>
                                      <a:pt x="12" y="8"/>
                                      <a:pt x="12" y="5"/>
                                    </a:cubicBezTo>
                                    <a:cubicBezTo>
                                      <a:pt x="12" y="3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0" name="Freeform 158"/>
                            <wps:cNvSpPr/>
                            <wps:spPr bwMode="auto">
                              <a:xfrm>
                                <a:off x="7817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2 w 12"/>
                                  <a:gd name="T1" fmla="*/ 2 h 12"/>
                                  <a:gd name="T2" fmla="*/ 1 w 12"/>
                                  <a:gd name="T3" fmla="*/ 9 h 12"/>
                                  <a:gd name="T4" fmla="*/ 6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2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7 w 12"/>
                                  <a:gd name="T15" fmla="*/ 0 h 12"/>
                                  <a:gd name="T16" fmla="*/ 6 w 12"/>
                                  <a:gd name="T17" fmla="*/ 0 h 12"/>
                                  <a:gd name="T18" fmla="*/ 2 w 12"/>
                                  <a:gd name="T19" fmla="*/ 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2" y="2"/>
                                    </a:moveTo>
                                    <a:cubicBezTo>
                                      <a:pt x="0" y="4"/>
                                      <a:pt x="0" y="6"/>
                                      <a:pt x="1" y="9"/>
                                    </a:cubicBezTo>
                                    <a:cubicBezTo>
                                      <a:pt x="2" y="11"/>
                                      <a:pt x="4" y="12"/>
                                      <a:pt x="6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8" y="12"/>
                                      <a:pt x="8" y="12"/>
                                      <a:pt x="9" y="12"/>
                                    </a:cubicBezTo>
                                    <a:cubicBezTo>
                                      <a:pt x="11" y="11"/>
                                      <a:pt x="12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4" y="0"/>
                                      <a:pt x="3" y="1"/>
                                      <a:pt x="2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1" name="Freeform 159"/>
                            <wps:cNvSpPr/>
                            <wps:spPr bwMode="auto">
                              <a:xfrm>
                                <a:off x="7614" y="22091"/>
                                <a:ext cx="59" cy="65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3"/>
                                  <a:gd name="T2" fmla="*/ 5 w 12"/>
                                  <a:gd name="T3" fmla="*/ 13 h 13"/>
                                  <a:gd name="T4" fmla="*/ 12 w 12"/>
                                  <a:gd name="T5" fmla="*/ 7 h 13"/>
                                  <a:gd name="T6" fmla="*/ 6 w 12"/>
                                  <a:gd name="T7" fmla="*/ 1 h 13"/>
                                  <a:gd name="T8" fmla="*/ 0 w 12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2" y="12"/>
                                      <a:pt x="5" y="13"/>
                                    </a:cubicBezTo>
                                    <a:cubicBezTo>
                                      <a:pt x="9" y="13"/>
                                      <a:pt x="12" y="10"/>
                                      <a:pt x="12" y="7"/>
                                    </a:cubicBezTo>
                                    <a:cubicBezTo>
                                      <a:pt x="12" y="4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2" name="Freeform 160"/>
                            <wps:cNvSpPr/>
                            <wps:spPr bwMode="auto">
                              <a:xfrm>
                                <a:off x="7817" y="21062"/>
                                <a:ext cx="65" cy="59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2"/>
                                  <a:gd name="T2" fmla="*/ 7 w 13"/>
                                  <a:gd name="T3" fmla="*/ 12 h 12"/>
                                  <a:gd name="T4" fmla="*/ 12 w 13"/>
                                  <a:gd name="T5" fmla="*/ 6 h 12"/>
                                  <a:gd name="T6" fmla="*/ 6 w 13"/>
                                  <a:gd name="T7" fmla="*/ 0 h 12"/>
                                  <a:gd name="T8" fmla="*/ 1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2" y="6"/>
                                    </a:cubicBezTo>
                                    <a:cubicBezTo>
                                      <a:pt x="12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3" name="Freeform 161"/>
                            <wps:cNvSpPr/>
                            <wps:spPr bwMode="auto">
                              <a:xfrm>
                                <a:off x="7614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0 h 12"/>
                                  <a:gd name="T8" fmla="*/ 0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4" name="Freeform 162"/>
                            <wps:cNvSpPr/>
                            <wps:spPr bwMode="auto">
                              <a:xfrm>
                                <a:off x="6790" y="22091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2"/>
                                  <a:gd name="T2" fmla="*/ 11 w 11"/>
                                  <a:gd name="T3" fmla="*/ 5 h 12"/>
                                  <a:gd name="T4" fmla="*/ 11 w 11"/>
                                  <a:gd name="T5" fmla="*/ 4 h 12"/>
                                  <a:gd name="T6" fmla="*/ 5 w 11"/>
                                  <a:gd name="T7" fmla="*/ 1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5 w 11"/>
                                  <a:gd name="T13" fmla="*/ 12 h 12"/>
                                  <a:gd name="T14" fmla="*/ 7 w 11"/>
                                  <a:gd name="T15" fmla="*/ 12 h 12"/>
                                  <a:gd name="T16" fmla="*/ 11 w 11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7"/>
                                    </a:moveTo>
                                    <a:cubicBezTo>
                                      <a:pt x="11" y="7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5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5" name="Freeform 163"/>
                            <wps:cNvSpPr/>
                            <wps:spPr bwMode="auto">
                              <a:xfrm>
                                <a:off x="6582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6" name="Freeform 164"/>
                            <wps:cNvSpPr/>
                            <wps:spPr bwMode="auto">
                              <a:xfrm>
                                <a:off x="6586" y="21062"/>
                                <a:ext cx="56" cy="59"/>
                              </a:xfrm>
                              <a:custGeom>
                                <a:avLst/>
                                <a:gdLst>
                                  <a:gd name="T0" fmla="*/ 7 w 11"/>
                                  <a:gd name="T1" fmla="*/ 11 h 12"/>
                                  <a:gd name="T2" fmla="*/ 11 w 11"/>
                                  <a:gd name="T3" fmla="*/ 5 h 12"/>
                                  <a:gd name="T4" fmla="*/ 6 w 11"/>
                                  <a:gd name="T5" fmla="*/ 0 h 12"/>
                                  <a:gd name="T6" fmla="*/ 4 w 11"/>
                                  <a:gd name="T7" fmla="*/ 0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4 w 11"/>
                                  <a:gd name="T13" fmla="*/ 12 h 12"/>
                                  <a:gd name="T14" fmla="*/ 6 w 11"/>
                                  <a:gd name="T15" fmla="*/ 12 h 12"/>
                                  <a:gd name="T16" fmla="*/ 7 w 11"/>
                                  <a:gd name="T17" fmla="*/ 11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7" y="11"/>
                                    </a:moveTo>
                                    <a:cubicBezTo>
                                      <a:pt x="10" y="10"/>
                                      <a:pt x="11" y="8"/>
                                      <a:pt x="11" y="5"/>
                                    </a:cubicBez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0" y="9"/>
                                      <a:pt x="2" y="11"/>
                                      <a:pt x="4" y="12"/>
                                    </a:cubicBezTo>
                                    <a:cubicBezTo>
                                      <a:pt x="5" y="12"/>
                                      <a:pt x="6" y="12"/>
                                      <a:pt x="6" y="12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7" name="Freeform 165"/>
                            <wps:cNvSpPr/>
                            <wps:spPr bwMode="auto">
                              <a:xfrm>
                                <a:off x="6790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7"/>
                                      <a:pt x="12" y="6"/>
                                      <a:pt x="12" y="5"/>
                                    </a:cubicBezTo>
                                    <a:cubicBezTo>
                                      <a:pt x="11" y="3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8" name="Freeform 166"/>
                            <wps:cNvSpPr/>
                            <wps:spPr bwMode="auto">
                              <a:xfrm>
                                <a:off x="7956" y="21474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2"/>
                                  <a:gd name="T2" fmla="*/ 0 w 12"/>
                                  <a:gd name="T3" fmla="*/ 7 h 12"/>
                                  <a:gd name="T4" fmla="*/ 5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1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11 w 12"/>
                                  <a:gd name="T15" fmla="*/ 4 h 12"/>
                                  <a:gd name="T16" fmla="*/ 7 w 12"/>
                                  <a:gd name="T17" fmla="*/ 0 h 12"/>
                                  <a:gd name="T18" fmla="*/ 5 w 12"/>
                                  <a:gd name="T19" fmla="*/ 0 h 12"/>
                                  <a:gd name="T20" fmla="*/ 0 w 12"/>
                                  <a:gd name="T21" fmla="*/ 5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8" y="11"/>
                                      <a:pt x="8" y="11"/>
                                      <a:pt x="9" y="11"/>
                                    </a:cubicBezTo>
                                    <a:cubicBezTo>
                                      <a:pt x="11" y="10"/>
                                      <a:pt x="11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5"/>
                                      <a:pt x="12" y="4"/>
                                      <a:pt x="11" y="4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9" name="Freeform 167"/>
                            <wps:cNvSpPr/>
                            <wps:spPr bwMode="auto">
                              <a:xfrm>
                                <a:off x="7202" y="22230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0 h 12"/>
                                  <a:gd name="T4" fmla="*/ 0 w 11"/>
                                  <a:gd name="T5" fmla="*/ 6 h 12"/>
                                  <a:gd name="T6" fmla="*/ 6 w 11"/>
                                  <a:gd name="T7" fmla="*/ 12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0" name="Freeform 168"/>
                            <wps:cNvSpPr/>
                            <wps:spPr bwMode="auto">
                              <a:xfrm>
                                <a:off x="7202" y="20720"/>
                                <a:ext cx="59" cy="5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1"/>
                                  <a:gd name="T2" fmla="*/ 12 w 12"/>
                                  <a:gd name="T3" fmla="*/ 5 h 11"/>
                                  <a:gd name="T4" fmla="*/ 7 w 12"/>
                                  <a:gd name="T5" fmla="*/ 0 h 11"/>
                                  <a:gd name="T6" fmla="*/ 5 w 12"/>
                                  <a:gd name="T7" fmla="*/ 0 h 11"/>
                                  <a:gd name="T8" fmla="*/ 0 w 12"/>
                                  <a:gd name="T9" fmla="*/ 5 h 11"/>
                                  <a:gd name="T10" fmla="*/ 0 w 12"/>
                                  <a:gd name="T11" fmla="*/ 7 h 11"/>
                                  <a:gd name="T12" fmla="*/ 5 w 12"/>
                                  <a:gd name="T13" fmla="*/ 11 h 11"/>
                                  <a:gd name="T14" fmla="*/ 7 w 12"/>
                                  <a:gd name="T15" fmla="*/ 11 h 11"/>
                                  <a:gd name="T16" fmla="*/ 12 w 12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1" name="Freeform 169"/>
                            <wps:cNvSpPr/>
                            <wps:spPr bwMode="auto">
                              <a:xfrm>
                                <a:off x="6449" y="21474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6 w 11"/>
                                  <a:gd name="T3" fmla="*/ 11 h 11"/>
                                  <a:gd name="T4" fmla="*/ 11 w 11"/>
                                  <a:gd name="T5" fmla="*/ 6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5 w 11"/>
                                  <a:gd name="T13" fmla="*/ 0 h 11"/>
                                  <a:gd name="T14" fmla="*/ 5 w 11"/>
                                  <a:gd name="T15" fmla="*/ 0 h 11"/>
                                  <a:gd name="T16" fmla="*/ 0 w 11"/>
                                  <a:gd name="T17" fmla="*/ 5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2" y="11"/>
                                      <a:pt x="5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2" name="Freeform 170"/>
                            <wps:cNvSpPr/>
                            <wps:spPr bwMode="auto">
                              <a:xfrm>
                                <a:off x="7956" y="21613"/>
                                <a:ext cx="59" cy="56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1"/>
                                  <a:gd name="T2" fmla="*/ 0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0 w 12"/>
                                  <a:gd name="T17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0" y="5"/>
                                    </a:move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6"/>
                                    </a:cubicBez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3" name="Freeform 171"/>
                            <wps:cNvSpPr/>
                            <wps:spPr bwMode="auto">
                              <a:xfrm>
                                <a:off x="7956" y="2133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1 h 12"/>
                                  <a:gd name="T8" fmla="*/ 1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4" name="Oval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1" y="21132"/>
                                <a:ext cx="56" cy="5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5" name="Freeform 173"/>
                            <wps:cNvSpPr/>
                            <wps:spPr bwMode="auto">
                              <a:xfrm>
                                <a:off x="7885" y="21823"/>
                                <a:ext cx="61" cy="54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1"/>
                                  <a:gd name="T2" fmla="*/ 1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4 w 12"/>
                                  <a:gd name="T1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4" y="0"/>
                                    </a:moveTo>
                                    <a:cubicBezTo>
                                      <a:pt x="2" y="1"/>
                                      <a:pt x="0" y="3"/>
                                      <a:pt x="1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2" y="6"/>
                                    </a:cubicBezTo>
                                    <a:cubicBezTo>
                                      <a:pt x="12" y="5"/>
                                      <a:pt x="12" y="5"/>
                                      <a:pt x="12" y="5"/>
                                    </a:cubicBezTo>
                                    <a:cubicBezTo>
                                      <a:pt x="11" y="1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6" name="Freeform 174"/>
                            <wps:cNvSpPr/>
                            <wps:spPr bwMode="auto">
                              <a:xfrm>
                                <a:off x="7549" y="20789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5 w 11"/>
                                  <a:gd name="T3" fmla="*/ 11 h 11"/>
                                  <a:gd name="T4" fmla="*/ 11 w 11"/>
                                  <a:gd name="T5" fmla="*/ 6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0" y="9"/>
                                      <a:pt x="11" y="6"/>
                                    </a:cubicBezTo>
                                    <a:cubicBezTo>
                                      <a:pt x="11" y="3"/>
                                      <a:pt x="8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7" name="Freeform 175"/>
                            <wps:cNvSpPr/>
                            <wps:spPr bwMode="auto">
                              <a:xfrm>
                                <a:off x="7544" y="22165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6 w 11"/>
                                  <a:gd name="T3" fmla="*/ 11 h 11"/>
                                  <a:gd name="T4" fmla="*/ 11 w 11"/>
                                  <a:gd name="T5" fmla="*/ 5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1" y="9"/>
                                      <a:pt x="3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8" name="Freeform 176"/>
                            <wps:cNvSpPr/>
                            <wps:spPr bwMode="auto">
                              <a:xfrm>
                                <a:off x="7069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0 h 11"/>
                                  <a:gd name="T2" fmla="*/ 6 w 11"/>
                                  <a:gd name="T3" fmla="*/ 10 h 11"/>
                                  <a:gd name="T4" fmla="*/ 10 w 11"/>
                                  <a:gd name="T5" fmla="*/ 6 h 11"/>
                                  <a:gd name="T6" fmla="*/ 10 w 11"/>
                                  <a:gd name="T7" fmla="*/ 6 h 11"/>
                                  <a:gd name="T8" fmla="*/ 11 w 11"/>
                                  <a:gd name="T9" fmla="*/ 5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5 h 11"/>
                                  <a:gd name="T18" fmla="*/ 10 w 11"/>
                                  <a:gd name="T19" fmla="*/ 4 h 11"/>
                                  <a:gd name="T20" fmla="*/ 10 w 11"/>
                                  <a:gd name="T21" fmla="*/ 4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4 w 11"/>
                                  <a:gd name="T37" fmla="*/ 0 h 11"/>
                                  <a:gd name="T38" fmla="*/ 0 w 11"/>
                                  <a:gd name="T39" fmla="*/ 4 h 11"/>
                                  <a:gd name="T40" fmla="*/ 0 w 11"/>
                                  <a:gd name="T41" fmla="*/ 4 h 11"/>
                                  <a:gd name="T42" fmla="*/ 0 w 11"/>
                                  <a:gd name="T43" fmla="*/ 5 h 11"/>
                                  <a:gd name="T44" fmla="*/ 0 w 11"/>
                                  <a:gd name="T45" fmla="*/ 5 h 11"/>
                                  <a:gd name="T46" fmla="*/ 0 w 11"/>
                                  <a:gd name="T47" fmla="*/ 6 h 11"/>
                                  <a:gd name="T48" fmla="*/ 0 w 11"/>
                                  <a:gd name="T49" fmla="*/ 6 h 11"/>
                                  <a:gd name="T50" fmla="*/ 0 w 11"/>
                                  <a:gd name="T51" fmla="*/ 6 h 11"/>
                                  <a:gd name="T52" fmla="*/ 4 w 11"/>
                                  <a:gd name="T53" fmla="*/ 10 h 11"/>
                                  <a:gd name="T54" fmla="*/ 4 w 11"/>
                                  <a:gd name="T55" fmla="*/ 10 h 11"/>
                                  <a:gd name="T56" fmla="*/ 5 w 11"/>
                                  <a:gd name="T57" fmla="*/ 11 h 11"/>
                                  <a:gd name="T58" fmla="*/ 5 w 11"/>
                                  <a:gd name="T59" fmla="*/ 10 h 11"/>
                                  <a:gd name="T60" fmla="*/ 5 w 11"/>
                                  <a:gd name="T61" fmla="*/ 11 h 11"/>
                                  <a:gd name="T62" fmla="*/ 6 w 11"/>
                                  <a:gd name="T63" fmla="*/ 1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0"/>
                                    </a:moveTo>
                                    <a:cubicBezTo>
                                      <a:pt x="6" y="10"/>
                                      <a:pt x="6" y="10"/>
                                      <a:pt x="6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6"/>
                                    </a:cubicBezTo>
                                    <a:cubicBezTo>
                                      <a:pt x="10" y="6"/>
                                      <a:pt x="10" y="6"/>
                                      <a:pt x="10" y="6"/>
                                    </a:cubicBezTo>
                                    <a:cubicBezTo>
                                      <a:pt x="10" y="6"/>
                                      <a:pt x="10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0" y="5"/>
                                      <a:pt x="10" y="5"/>
                                      <a:pt x="10" y="4"/>
                                    </a:cubicBezTo>
                                    <a:cubicBezTo>
                                      <a:pt x="10" y="4"/>
                                      <a:pt x="10" y="4"/>
                                      <a:pt x="10" y="4"/>
                                    </a:cubicBezTo>
                                    <a:cubicBezTo>
                                      <a:pt x="10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8"/>
                                      <a:pt x="2" y="10"/>
                                      <a:pt x="4" y="10"/>
                                    </a:cubicBezTo>
                                    <a:cubicBezTo>
                                      <a:pt x="4" y="10"/>
                                      <a:pt x="4" y="10"/>
                                      <a:pt x="4" y="10"/>
                                    </a:cubicBezTo>
                                    <a:cubicBezTo>
                                      <a:pt x="5" y="10"/>
                                      <a:pt x="5" y="10"/>
                                      <a:pt x="5" y="11"/>
                                    </a:cubicBezTo>
                                    <a:cubicBezTo>
                                      <a:pt x="5" y="11"/>
                                      <a:pt x="5" y="10"/>
                                      <a:pt x="5" y="10"/>
                                    </a:cubicBezTo>
                                    <a:cubicBezTo>
                                      <a:pt x="5" y="10"/>
                                      <a:pt x="5" y="11"/>
                                      <a:pt x="5" y="11"/>
                                    </a:cubicBezTo>
                                    <a:cubicBezTo>
                                      <a:pt x="5" y="10"/>
                                      <a:pt x="6" y="10"/>
                                      <a:pt x="6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9" name="Freeform 177"/>
                            <wps:cNvSpPr/>
                            <wps:spPr bwMode="auto">
                              <a:xfrm>
                                <a:off x="7342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5 w 11"/>
                                  <a:gd name="T1" fmla="*/ 0 h 11"/>
                                  <a:gd name="T2" fmla="*/ 4 w 11"/>
                                  <a:gd name="T3" fmla="*/ 0 h 11"/>
                                  <a:gd name="T4" fmla="*/ 4 w 11"/>
                                  <a:gd name="T5" fmla="*/ 0 h 11"/>
                                  <a:gd name="T6" fmla="*/ 0 w 11"/>
                                  <a:gd name="T7" fmla="*/ 4 h 11"/>
                                  <a:gd name="T8" fmla="*/ 0 w 11"/>
                                  <a:gd name="T9" fmla="*/ 5 h 11"/>
                                  <a:gd name="T10" fmla="*/ 0 w 11"/>
                                  <a:gd name="T11" fmla="*/ 6 h 11"/>
                                  <a:gd name="T12" fmla="*/ 0 w 11"/>
                                  <a:gd name="T13" fmla="*/ 6 h 11"/>
                                  <a:gd name="T14" fmla="*/ 0 w 11"/>
                                  <a:gd name="T15" fmla="*/ 6 h 11"/>
                                  <a:gd name="T16" fmla="*/ 0 w 11"/>
                                  <a:gd name="T17" fmla="*/ 7 h 11"/>
                                  <a:gd name="T18" fmla="*/ 0 w 11"/>
                                  <a:gd name="T19" fmla="*/ 7 h 11"/>
                                  <a:gd name="T20" fmla="*/ 4 w 11"/>
                                  <a:gd name="T21" fmla="*/ 11 h 11"/>
                                  <a:gd name="T22" fmla="*/ 5 w 11"/>
                                  <a:gd name="T23" fmla="*/ 11 h 11"/>
                                  <a:gd name="T24" fmla="*/ 5 w 11"/>
                                  <a:gd name="T25" fmla="*/ 11 h 11"/>
                                  <a:gd name="T26" fmla="*/ 6 w 11"/>
                                  <a:gd name="T27" fmla="*/ 11 h 11"/>
                                  <a:gd name="T28" fmla="*/ 6 w 11"/>
                                  <a:gd name="T29" fmla="*/ 11 h 11"/>
                                  <a:gd name="T30" fmla="*/ 6 w 11"/>
                                  <a:gd name="T31" fmla="*/ 11 h 11"/>
                                  <a:gd name="T32" fmla="*/ 7 w 11"/>
                                  <a:gd name="T33" fmla="*/ 11 h 11"/>
                                  <a:gd name="T34" fmla="*/ 11 w 11"/>
                                  <a:gd name="T35" fmla="*/ 7 h 11"/>
                                  <a:gd name="T36" fmla="*/ 11 w 11"/>
                                  <a:gd name="T37" fmla="*/ 6 h 11"/>
                                  <a:gd name="T38" fmla="*/ 11 w 11"/>
                                  <a:gd name="T39" fmla="*/ 6 h 11"/>
                                  <a:gd name="T40" fmla="*/ 11 w 11"/>
                                  <a:gd name="T41" fmla="*/ 6 h 11"/>
                                  <a:gd name="T42" fmla="*/ 11 w 11"/>
                                  <a:gd name="T43" fmla="*/ 5 h 11"/>
                                  <a:gd name="T44" fmla="*/ 11 w 11"/>
                                  <a:gd name="T45" fmla="*/ 4 h 11"/>
                                  <a:gd name="T46" fmla="*/ 7 w 11"/>
                                  <a:gd name="T47" fmla="*/ 0 h 11"/>
                                  <a:gd name="T48" fmla="*/ 6 w 11"/>
                                  <a:gd name="T49" fmla="*/ 0 h 11"/>
                                  <a:gd name="T50" fmla="*/ 6 w 11"/>
                                  <a:gd name="T51" fmla="*/ 0 h 11"/>
                                  <a:gd name="T52" fmla="*/ 6 w 11"/>
                                  <a:gd name="T53" fmla="*/ 0 h 11"/>
                                  <a:gd name="T54" fmla="*/ 5 w 11"/>
                                  <a:gd name="T55" fmla="*/ 0 h 11"/>
                                  <a:gd name="T56" fmla="*/ 5 w 11"/>
                                  <a:gd name="T5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5" y="0"/>
                                    </a:move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7"/>
                                      <a:pt x="11" y="7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0" name="Freeform 178"/>
                            <wps:cNvSpPr/>
                            <wps:spPr bwMode="auto">
                              <a:xfrm>
                                <a:off x="7342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7 w 11"/>
                                  <a:gd name="T3" fmla="*/ 11 h 11"/>
                                  <a:gd name="T4" fmla="*/ 7 w 11"/>
                                  <a:gd name="T5" fmla="*/ 11 h 11"/>
                                  <a:gd name="T6" fmla="*/ 11 w 11"/>
                                  <a:gd name="T7" fmla="*/ 7 h 11"/>
                                  <a:gd name="T8" fmla="*/ 11 w 11"/>
                                  <a:gd name="T9" fmla="*/ 6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4 h 11"/>
                                  <a:gd name="T18" fmla="*/ 11 w 11"/>
                                  <a:gd name="T19" fmla="*/ 4 h 11"/>
                                  <a:gd name="T20" fmla="*/ 7 w 11"/>
                                  <a:gd name="T21" fmla="*/ 0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0 w 11"/>
                                  <a:gd name="T37" fmla="*/ 4 h 11"/>
                                  <a:gd name="T38" fmla="*/ 0 w 11"/>
                                  <a:gd name="T39" fmla="*/ 5 h 11"/>
                                  <a:gd name="T40" fmla="*/ 0 w 11"/>
                                  <a:gd name="T41" fmla="*/ 5 h 11"/>
                                  <a:gd name="T42" fmla="*/ 0 w 11"/>
                                  <a:gd name="T43" fmla="*/ 5 h 11"/>
                                  <a:gd name="T44" fmla="*/ 0 w 11"/>
                                  <a:gd name="T45" fmla="*/ 6 h 11"/>
                                  <a:gd name="T46" fmla="*/ 0 w 11"/>
                                  <a:gd name="T47" fmla="*/ 7 h 11"/>
                                  <a:gd name="T48" fmla="*/ 0 w 11"/>
                                  <a:gd name="T49" fmla="*/ 7 h 11"/>
                                  <a:gd name="T50" fmla="*/ 4 w 11"/>
                                  <a:gd name="T51" fmla="*/ 11 h 11"/>
                                  <a:gd name="T52" fmla="*/ 5 w 11"/>
                                  <a:gd name="T53" fmla="*/ 11 h 11"/>
                                  <a:gd name="T54" fmla="*/ 5 w 11"/>
                                  <a:gd name="T55" fmla="*/ 11 h 11"/>
                                  <a:gd name="T56" fmla="*/ 5 w 11"/>
                                  <a:gd name="T57" fmla="*/ 11 h 11"/>
                                  <a:gd name="T58" fmla="*/ 6 w 11"/>
                                  <a:gd name="T59" fmla="*/ 11 h 11"/>
                                  <a:gd name="T60" fmla="*/ 6 w 11"/>
                                  <a:gd name="T61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4" y="11"/>
                                      <a:pt x="4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1" name="Freeform 179"/>
                            <wps:cNvSpPr/>
                            <wps:spPr bwMode="auto">
                              <a:xfrm>
                                <a:off x="6859" y="22165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4 h 11"/>
                                  <a:gd name="T4" fmla="*/ 7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6 h 11"/>
                                  <a:gd name="T12" fmla="*/ 4 w 11"/>
                                  <a:gd name="T13" fmla="*/ 11 h 11"/>
                                  <a:gd name="T14" fmla="*/ 7 w 11"/>
                                  <a:gd name="T15" fmla="*/ 11 h 11"/>
                                  <a:gd name="T16" fmla="*/ 11 w 11"/>
                                  <a:gd name="T17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8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8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2" name="Freeform 180"/>
                            <wps:cNvSpPr/>
                            <wps:spPr bwMode="auto">
                              <a:xfrm>
                                <a:off x="7069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1"/>
                                  <a:gd name="T2" fmla="*/ 11 w 11"/>
                                  <a:gd name="T3" fmla="*/ 4 h 11"/>
                                  <a:gd name="T4" fmla="*/ 6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7 h 11"/>
                                  <a:gd name="T12" fmla="*/ 4 w 11"/>
                                  <a:gd name="T13" fmla="*/ 11 h 11"/>
                                  <a:gd name="T14" fmla="*/ 6 w 11"/>
                                  <a:gd name="T15" fmla="*/ 11 h 11"/>
                                  <a:gd name="T16" fmla="*/ 11 w 11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7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1"/>
                                      <a:pt x="0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3" name="Freeform 181"/>
                            <wps:cNvSpPr/>
                            <wps:spPr bwMode="auto">
                              <a:xfrm>
                                <a:off x="6859" y="20789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5 h 11"/>
                                  <a:gd name="T4" fmla="*/ 11 w 11"/>
                                  <a:gd name="T5" fmla="*/ 5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0 w 11"/>
                                  <a:gd name="T13" fmla="*/ 5 h 11"/>
                                  <a:gd name="T14" fmla="*/ 0 w 11"/>
                                  <a:gd name="T15" fmla="*/ 6 h 11"/>
                                  <a:gd name="T16" fmla="*/ 0 w 11"/>
                                  <a:gd name="T17" fmla="*/ 6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  <a:gd name="T24" fmla="*/ 11 w 11"/>
                                  <a:gd name="T25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4" name="Freeform 182"/>
                            <wps:cNvSpPr/>
                            <wps:spPr bwMode="auto">
                              <a:xfrm>
                                <a:off x="6517" y="21132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6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5" name="Freeform 183"/>
                            <wps:cNvSpPr/>
                            <wps:spPr bwMode="auto">
                              <a:xfrm>
                                <a:off x="6517" y="21818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1 h 11"/>
                                  <a:gd name="T4" fmla="*/ 0 w 11"/>
                                  <a:gd name="T5" fmla="*/ 6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1"/>
                                      <a:pt x="5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6" name="Freeform 184"/>
                            <wps:cNvSpPr/>
                            <wps:spPr bwMode="auto">
                              <a:xfrm>
                                <a:off x="6449" y="21337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1 h 12"/>
                                  <a:gd name="T4" fmla="*/ 0 w 11"/>
                                  <a:gd name="T5" fmla="*/ 6 h 12"/>
                                  <a:gd name="T6" fmla="*/ 5 w 11"/>
                                  <a:gd name="T7" fmla="*/ 11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2"/>
                                      <a:pt x="0" y="6"/>
                                    </a:cubicBezTo>
                                    <a:cubicBezTo>
                                      <a:pt x="0" y="9"/>
                                      <a:pt x="3" y="11"/>
                                      <a:pt x="5" y="11"/>
                                    </a:cubicBezTo>
                                    <a:cubicBezTo>
                                      <a:pt x="8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7" name="Freeform 185"/>
                            <wps:cNvSpPr/>
                            <wps:spPr bwMode="auto">
                              <a:xfrm>
                                <a:off x="6449" y="21613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8" name="Freeform 186"/>
                            <wps:cNvSpPr/>
                            <wps:spPr bwMode="auto">
                              <a:xfrm>
                                <a:off x="7962" y="21753"/>
                                <a:ext cx="48" cy="5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6 h 10"/>
                                  <a:gd name="T2" fmla="*/ 5 w 10"/>
                                  <a:gd name="T3" fmla="*/ 10 h 10"/>
                                  <a:gd name="T4" fmla="*/ 10 w 10"/>
                                  <a:gd name="T5" fmla="*/ 5 h 10"/>
                                  <a:gd name="T6" fmla="*/ 4 w 10"/>
                                  <a:gd name="T7" fmla="*/ 1 h 10"/>
                                  <a:gd name="T8" fmla="*/ 0 w 10"/>
                                  <a:gd name="T9" fmla="*/ 6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6"/>
                                    </a:moveTo>
                                    <a:cubicBezTo>
                                      <a:pt x="0" y="8"/>
                                      <a:pt x="3" y="10"/>
                                      <a:pt x="5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5"/>
                                    </a:cubicBezTo>
                                    <a:cubicBezTo>
                                      <a:pt x="10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9" name="Freeform 187"/>
                            <wps:cNvSpPr/>
                            <wps:spPr bwMode="auto">
                              <a:xfrm>
                                <a:off x="7965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0 w 9"/>
                                  <a:gd name="T3" fmla="*/ 6 h 9"/>
                                  <a:gd name="T4" fmla="*/ 3 w 9"/>
                                  <a:gd name="T5" fmla="*/ 9 h 9"/>
                                  <a:gd name="T6" fmla="*/ 5 w 9"/>
                                  <a:gd name="T7" fmla="*/ 9 h 9"/>
                                  <a:gd name="T8" fmla="*/ 9 w 9"/>
                                  <a:gd name="T9" fmla="*/ 6 h 9"/>
                                  <a:gd name="T10" fmla="*/ 9 w 9"/>
                                  <a:gd name="T11" fmla="*/ 4 h 9"/>
                                  <a:gd name="T12" fmla="*/ 5 w 9"/>
                                  <a:gd name="T13" fmla="*/ 0 h 9"/>
                                  <a:gd name="T14" fmla="*/ 3 w 9"/>
                                  <a:gd name="T15" fmla="*/ 0 h 9"/>
                                  <a:gd name="T16" fmla="*/ 0 w 9"/>
                                  <a:gd name="T17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0" y="8"/>
                                      <a:pt x="1" y="9"/>
                                      <a:pt x="3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9"/>
                                      <a:pt x="8" y="8"/>
                                      <a:pt x="9" y="6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8" y="2"/>
                                      <a:pt x="7" y="1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0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4" y="20724"/>
                                <a:ext cx="45" cy="4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1" name="Freeform 189"/>
                            <wps:cNvSpPr/>
                            <wps:spPr bwMode="auto">
                              <a:xfrm>
                                <a:off x="6933" y="22235"/>
                                <a:ext cx="45" cy="50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10"/>
                                  <a:gd name="T2" fmla="*/ 5 w 9"/>
                                  <a:gd name="T3" fmla="*/ 0 h 10"/>
                                  <a:gd name="T4" fmla="*/ 0 w 9"/>
                                  <a:gd name="T5" fmla="*/ 5 h 10"/>
                                  <a:gd name="T6" fmla="*/ 4 w 9"/>
                                  <a:gd name="T7" fmla="*/ 10 h 10"/>
                                  <a:gd name="T8" fmla="*/ 9 w 9"/>
                                  <a:gd name="T9" fmla="*/ 5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10">
                                    <a:moveTo>
                                      <a:pt x="9" y="5"/>
                                    </a:moveTo>
                                    <a:cubicBezTo>
                                      <a:pt x="9" y="3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10"/>
                                      <a:pt x="4" y="10"/>
                                    </a:cubicBezTo>
                                    <a:cubicBezTo>
                                      <a:pt x="7" y="10"/>
                                      <a:pt x="9" y="8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2" name="Freeform 190"/>
                            <wps:cNvSpPr/>
                            <wps:spPr bwMode="auto">
                              <a:xfrm>
                                <a:off x="6933" y="20724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4 h 9"/>
                                  <a:gd name="T2" fmla="*/ 5 w 9"/>
                                  <a:gd name="T3" fmla="*/ 0 h 9"/>
                                  <a:gd name="T4" fmla="*/ 0 w 9"/>
                                  <a:gd name="T5" fmla="*/ 5 h 9"/>
                                  <a:gd name="T6" fmla="*/ 5 w 9"/>
                                  <a:gd name="T7" fmla="*/ 9 h 9"/>
                                  <a:gd name="T8" fmla="*/ 9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4"/>
                                    </a:move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9"/>
                                      <a:pt x="5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3" name="Freeform 191"/>
                            <wps:cNvSpPr/>
                            <wps:spPr bwMode="auto">
                              <a:xfrm>
                                <a:off x="6452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6 w 9"/>
                                  <a:gd name="T1" fmla="*/ 9 h 9"/>
                                  <a:gd name="T2" fmla="*/ 6 w 9"/>
                                  <a:gd name="T3" fmla="*/ 9 h 9"/>
                                  <a:gd name="T4" fmla="*/ 9 w 9"/>
                                  <a:gd name="T5" fmla="*/ 5 h 9"/>
                                  <a:gd name="T6" fmla="*/ 9 w 9"/>
                                  <a:gd name="T7" fmla="*/ 4 h 9"/>
                                  <a:gd name="T8" fmla="*/ 6 w 9"/>
                                  <a:gd name="T9" fmla="*/ 0 h 9"/>
                                  <a:gd name="T10" fmla="*/ 4 w 9"/>
                                  <a:gd name="T11" fmla="*/ 0 h 9"/>
                                  <a:gd name="T12" fmla="*/ 0 w 9"/>
                                  <a:gd name="T13" fmla="*/ 4 h 9"/>
                                  <a:gd name="T14" fmla="*/ 0 w 9"/>
                                  <a:gd name="T15" fmla="*/ 5 h 9"/>
                                  <a:gd name="T16" fmla="*/ 4 w 9"/>
                                  <a:gd name="T17" fmla="*/ 9 h 9"/>
                                  <a:gd name="T18" fmla="*/ 6 w 9"/>
                                  <a:gd name="T19" fmla="*/ 9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6" y="9"/>
                                    </a:moveTo>
                                    <a:cubicBezTo>
                                      <a:pt x="6" y="9"/>
                                      <a:pt x="6" y="9"/>
                                      <a:pt x="6" y="9"/>
                                    </a:cubicBezTo>
                                    <a:cubicBezTo>
                                      <a:pt x="7" y="8"/>
                                      <a:pt x="9" y="7"/>
                                      <a:pt x="9" y="5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9" y="2"/>
                                      <a:pt x="8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5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4" name="Freeform 192"/>
                            <wps:cNvSpPr/>
                            <wps:spPr bwMode="auto">
                              <a:xfrm>
                                <a:off x="6452" y="21758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9"/>
                                  <a:gd name="T2" fmla="*/ 9 w 9"/>
                                  <a:gd name="T3" fmla="*/ 3 h 9"/>
                                  <a:gd name="T4" fmla="*/ 5 w 9"/>
                                  <a:gd name="T5" fmla="*/ 0 h 9"/>
                                  <a:gd name="T6" fmla="*/ 4 w 9"/>
                                  <a:gd name="T7" fmla="*/ 0 h 9"/>
                                  <a:gd name="T8" fmla="*/ 0 w 9"/>
                                  <a:gd name="T9" fmla="*/ 3 h 9"/>
                                  <a:gd name="T10" fmla="*/ 0 w 9"/>
                                  <a:gd name="T11" fmla="*/ 5 h 9"/>
                                  <a:gd name="T12" fmla="*/ 4 w 9"/>
                                  <a:gd name="T13" fmla="*/ 9 h 9"/>
                                  <a:gd name="T14" fmla="*/ 5 w 9"/>
                                  <a:gd name="T15" fmla="*/ 9 h 9"/>
                                  <a:gd name="T16" fmla="*/ 9 w 9"/>
                                  <a:gd name="T17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5"/>
                                    </a:moveTo>
                                    <a:cubicBezTo>
                                      <a:pt x="9" y="4"/>
                                      <a:pt x="9" y="4"/>
                                      <a:pt x="9" y="3"/>
                                    </a:cubicBezTo>
                                    <a:cubicBezTo>
                                      <a:pt x="8" y="1"/>
                                      <a:pt x="7" y="0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8"/>
                                      <a:pt x="8" y="7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5" name="Freeform 193"/>
                            <wps:cNvSpPr/>
                            <wps:spPr bwMode="auto">
                              <a:xfrm>
                                <a:off x="8036" y="21554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6" name="Freeform 194"/>
                            <wps:cNvSpPr/>
                            <wps:spPr bwMode="auto">
                              <a:xfrm>
                                <a:off x="8036" y="21415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7" name="Freeform 195"/>
                            <wps:cNvSpPr/>
                            <wps:spPr bwMode="auto">
                              <a:xfrm>
                                <a:off x="7826" y="22031"/>
                                <a:ext cx="41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5 h 9"/>
                                  <a:gd name="T2" fmla="*/ 4 w 8"/>
                                  <a:gd name="T3" fmla="*/ 9 h 9"/>
                                  <a:gd name="T4" fmla="*/ 8 w 8"/>
                                  <a:gd name="T5" fmla="*/ 5 h 9"/>
                                  <a:gd name="T6" fmla="*/ 4 w 8"/>
                                  <a:gd name="T7" fmla="*/ 1 h 9"/>
                                  <a:gd name="T8" fmla="*/ 0 w 8"/>
                                  <a:gd name="T9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5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8" y="7"/>
                                      <a:pt x="8" y="5"/>
                                    </a:cubicBezTo>
                                    <a:cubicBezTo>
                                      <a:pt x="8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8" name="Freeform 196"/>
                            <wps:cNvSpPr/>
                            <wps:spPr bwMode="auto">
                              <a:xfrm>
                                <a:off x="7757" y="22102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4 w 9"/>
                                  <a:gd name="T3" fmla="*/ 9 h 9"/>
                                  <a:gd name="T4" fmla="*/ 9 w 9"/>
                                  <a:gd name="T5" fmla="*/ 5 h 9"/>
                                  <a:gd name="T6" fmla="*/ 4 w 9"/>
                                  <a:gd name="T7" fmla="*/ 0 h 9"/>
                                  <a:gd name="T8" fmla="*/ 0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5"/>
                                    </a:cubicBezTo>
                                    <a:cubicBezTo>
                                      <a:pt x="9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9" name="Freeform 197"/>
                            <wps:cNvSpPr/>
                            <wps:spPr bwMode="auto">
                              <a:xfrm>
                                <a:off x="7763" y="20863"/>
                                <a:ext cx="39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9"/>
                                  <a:gd name="T2" fmla="*/ 4 w 8"/>
                                  <a:gd name="T3" fmla="*/ 9 h 9"/>
                                  <a:gd name="T4" fmla="*/ 8 w 8"/>
                                  <a:gd name="T5" fmla="*/ 4 h 9"/>
                                  <a:gd name="T6" fmla="*/ 4 w 8"/>
                                  <a:gd name="T7" fmla="*/ 0 h 9"/>
                                  <a:gd name="T8" fmla="*/ 0 w 8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1" y="9"/>
                                      <a:pt x="4" y="9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90" name="Freeform 198"/>
                            <wps:cNvSpPr/>
                            <wps:spPr bwMode="auto">
                              <a:xfrm>
                                <a:off x="7826" y="20934"/>
                                <a:ext cx="45" cy="39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8"/>
                                  <a:gd name="T2" fmla="*/ 5 w 9"/>
                                  <a:gd name="T3" fmla="*/ 8 h 8"/>
                                  <a:gd name="T4" fmla="*/ 9 w 9"/>
                                  <a:gd name="T5" fmla="*/ 4 h 8"/>
                                  <a:gd name="T6" fmla="*/ 5 w 9"/>
                                  <a:gd name="T7" fmla="*/ 0 h 8"/>
                                  <a:gd name="T8" fmla="*/ 0 w 9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5" y="8"/>
                                    </a:cubicBezTo>
                                    <a:cubicBezTo>
                                      <a:pt x="7" y="8"/>
                                      <a:pt x="9" y="7"/>
                                      <a:pt x="9" y="4"/>
                                    </a:cubicBez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91" name="Freeform 199"/>
                            <wps:cNvSpPr/>
                            <wps:spPr bwMode="auto">
                              <a:xfrm>
                                <a:off x="7280" y="22310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3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8"/>
                                      <a:pt x="3" y="8"/>
                                    </a:cubicBezTo>
                                    <a:cubicBezTo>
                                      <a:pt x="3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8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92" name="Freeform 200"/>
                            <wps:cNvSpPr/>
                            <wps:spPr bwMode="auto">
                              <a:xfrm>
                                <a:off x="7143" y="22310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5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5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1"/>
                                      <a:pt x="6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5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93" name="Freeform 201"/>
                            <wps:cNvSpPr/>
                            <wps:spPr bwMode="auto">
                              <a:xfrm>
                                <a:off x="7280" y="20661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94" name="Freeform 202"/>
                            <wps:cNvSpPr/>
                            <wps:spPr bwMode="auto">
                              <a:xfrm>
                                <a:off x="6660" y="22102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95" name="Freeform 203"/>
                            <wps:cNvSpPr/>
                            <wps:spPr bwMode="auto">
                              <a:xfrm>
                                <a:off x="7143" y="20661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5 w 8"/>
                                  <a:gd name="T3" fmla="*/ 0 h 8"/>
                                  <a:gd name="T4" fmla="*/ 0 w 8"/>
                                  <a:gd name="T5" fmla="*/ 3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5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96" name="Freeform 204"/>
                            <wps:cNvSpPr/>
                            <wps:spPr bwMode="auto">
                              <a:xfrm>
                                <a:off x="6660" y="20863"/>
                                <a:ext cx="41" cy="4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1697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7" y="20934"/>
                              <a:ext cx="33" cy="3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698" name="Freeform 207"/>
                          <wps:cNvSpPr/>
                          <wps:spPr bwMode="auto">
                            <a:xfrm>
                              <a:off x="6592" y="22037"/>
                              <a:ext cx="39" cy="3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7"/>
                                <a:gd name="T2" fmla="*/ 4 w 8"/>
                                <a:gd name="T3" fmla="*/ 0 h 7"/>
                                <a:gd name="T4" fmla="*/ 0 w 8"/>
                                <a:gd name="T5" fmla="*/ 3 h 7"/>
                                <a:gd name="T6" fmla="*/ 4 w 8"/>
                                <a:gd name="T7" fmla="*/ 7 h 7"/>
                                <a:gd name="T8" fmla="*/ 8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8" y="3"/>
                                  </a:moveTo>
                                  <a:cubicBezTo>
                                    <a:pt x="8" y="1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699" name="Freeform 208"/>
                          <wps:cNvSpPr/>
                          <wps:spPr bwMode="auto">
                            <a:xfrm>
                              <a:off x="7897" y="21966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8"/>
                                <a:gd name="T2" fmla="*/ 0 w 8"/>
                                <a:gd name="T3" fmla="*/ 5 h 8"/>
                                <a:gd name="T4" fmla="*/ 3 w 8"/>
                                <a:gd name="T5" fmla="*/ 8 h 8"/>
                                <a:gd name="T6" fmla="*/ 5 w 8"/>
                                <a:gd name="T7" fmla="*/ 8 h 8"/>
                                <a:gd name="T8" fmla="*/ 8 w 8"/>
                                <a:gd name="T9" fmla="*/ 5 h 8"/>
                                <a:gd name="T10" fmla="*/ 8 w 8"/>
                                <a:gd name="T11" fmla="*/ 3 h 8"/>
                                <a:gd name="T12" fmla="*/ 5 w 8"/>
                                <a:gd name="T13" fmla="*/ 0 h 8"/>
                                <a:gd name="T14" fmla="*/ 3 w 8"/>
                                <a:gd name="T15" fmla="*/ 0 h 8"/>
                                <a:gd name="T16" fmla="*/ 0 w 8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1"/>
                                    <a:pt x="7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1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0" name="Freeform 209"/>
                          <wps:cNvSpPr/>
                          <wps:spPr bwMode="auto">
                            <a:xfrm>
                              <a:off x="6387" y="21415"/>
                              <a:ext cx="41" cy="4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5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5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2"/>
                                    <a:pt x="6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1" name="Freeform 210"/>
                          <wps:cNvSpPr/>
                          <wps:spPr bwMode="auto">
                            <a:xfrm>
                              <a:off x="7900" y="21002"/>
                              <a:ext cx="35" cy="4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8"/>
                                <a:gd name="T2" fmla="*/ 0 w 7"/>
                                <a:gd name="T3" fmla="*/ 5 h 8"/>
                                <a:gd name="T4" fmla="*/ 2 w 7"/>
                                <a:gd name="T5" fmla="*/ 8 h 8"/>
                                <a:gd name="T6" fmla="*/ 4 w 7"/>
                                <a:gd name="T7" fmla="*/ 8 h 8"/>
                                <a:gd name="T8" fmla="*/ 7 w 7"/>
                                <a:gd name="T9" fmla="*/ 5 h 8"/>
                                <a:gd name="T10" fmla="*/ 7 w 7"/>
                                <a:gd name="T11" fmla="*/ 3 h 8"/>
                                <a:gd name="T12" fmla="*/ 4 w 7"/>
                                <a:gd name="T13" fmla="*/ 0 h 8"/>
                                <a:gd name="T14" fmla="*/ 2 w 7"/>
                                <a:gd name="T15" fmla="*/ 0 h 8"/>
                                <a:gd name="T16" fmla="*/ 0 w 7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2" y="8"/>
                                  </a:cubicBezTo>
                                  <a:cubicBezTo>
                                    <a:pt x="3" y="8"/>
                                    <a:pt x="4" y="8"/>
                                    <a:pt x="4" y="8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2" name="Freeform 211"/>
                          <wps:cNvSpPr/>
                          <wps:spPr bwMode="auto">
                            <a:xfrm>
                              <a:off x="7692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5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2 h 7"/>
                                <a:gd name="T12" fmla="*/ 5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3" name="Freeform 212"/>
                          <wps:cNvSpPr/>
                          <wps:spPr bwMode="auto">
                            <a:xfrm>
                              <a:off x="6387" y="21554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4" name="Freeform 213"/>
                          <wps:cNvSpPr/>
                          <wps:spPr bwMode="auto">
                            <a:xfrm>
                              <a:off x="7692" y="20800"/>
                              <a:ext cx="41" cy="3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7"/>
                                <a:gd name="T2" fmla="*/ 4 w 8"/>
                                <a:gd name="T3" fmla="*/ 7 h 7"/>
                                <a:gd name="T4" fmla="*/ 8 w 8"/>
                                <a:gd name="T5" fmla="*/ 4 h 7"/>
                                <a:gd name="T6" fmla="*/ 4 w 8"/>
                                <a:gd name="T7" fmla="*/ 0 h 7"/>
                                <a:gd name="T8" fmla="*/ 0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3"/>
                                  </a:move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4"/>
                                  </a:cubicBezTo>
                                  <a:cubicBezTo>
                                    <a:pt x="8" y="1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5" name="Freeform 214"/>
                          <wps:cNvSpPr/>
                          <wps:spPr bwMode="auto">
                            <a:xfrm>
                              <a:off x="6731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2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2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1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6" y="6"/>
                                    <a:pt x="7" y="5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6" name="Freeform 215"/>
                          <wps:cNvSpPr/>
                          <wps:spPr bwMode="auto">
                            <a:xfrm>
                              <a:off x="6736" y="20800"/>
                              <a:ext cx="33" cy="3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2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2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6"/>
                                    <a:pt x="2" y="7"/>
                                  </a:cubicBezTo>
                                  <a:cubicBezTo>
                                    <a:pt x="3" y="7"/>
                                    <a:pt x="3" y="7"/>
                                    <a:pt x="4" y="7"/>
                                  </a:cubicBezTo>
                                  <a:cubicBezTo>
                                    <a:pt x="5" y="6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7" name="Freeform 216"/>
                          <wps:cNvSpPr/>
                          <wps:spPr bwMode="auto">
                            <a:xfrm>
                              <a:off x="6527" y="2196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5" y="7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8" name="Freeform 217"/>
                          <wps:cNvSpPr/>
                          <wps:spPr bwMode="auto">
                            <a:xfrm>
                              <a:off x="6527" y="21002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09" name="Freeform 218"/>
                          <wps:cNvSpPr/>
                          <wps:spPr bwMode="auto">
                            <a:xfrm>
                              <a:off x="8036" y="21693"/>
                              <a:ext cx="33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4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3 h 7"/>
                                <a:gd name="T12" fmla="*/ 4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3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0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0" name="Freeform 219"/>
                          <wps:cNvSpPr/>
                          <wps:spPr bwMode="auto">
                            <a:xfrm>
                              <a:off x="8036" y="21281"/>
                              <a:ext cx="39" cy="35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4 h 7"/>
                                <a:gd name="T2" fmla="*/ 4 w 8"/>
                                <a:gd name="T3" fmla="*/ 7 h 7"/>
                                <a:gd name="T4" fmla="*/ 7 w 8"/>
                                <a:gd name="T5" fmla="*/ 4 h 7"/>
                                <a:gd name="T6" fmla="*/ 4 w 8"/>
                                <a:gd name="T7" fmla="*/ 0 h 7"/>
                                <a:gd name="T8" fmla="*/ 1 w 8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1" y="4"/>
                                  </a:moveTo>
                                  <a:cubicBezTo>
                                    <a:pt x="1" y="5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7" y="5"/>
                                    <a:pt x="7" y="4"/>
                                  </a:cubicBez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1" name="Freeform 220"/>
                          <wps:cNvSpPr/>
                          <wps:spPr bwMode="auto">
                            <a:xfrm>
                              <a:off x="7419" y="20665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6"/>
                                <a:gd name="T2" fmla="*/ 0 w 7"/>
                                <a:gd name="T3" fmla="*/ 4 h 6"/>
                                <a:gd name="T4" fmla="*/ 3 w 7"/>
                                <a:gd name="T5" fmla="*/ 6 h 6"/>
                                <a:gd name="T6" fmla="*/ 4 w 7"/>
                                <a:gd name="T7" fmla="*/ 6 h 6"/>
                                <a:gd name="T8" fmla="*/ 7 w 7"/>
                                <a:gd name="T9" fmla="*/ 4 h 6"/>
                                <a:gd name="T10" fmla="*/ 7 w 7"/>
                                <a:gd name="T11" fmla="*/ 2 h 6"/>
                                <a:gd name="T12" fmla="*/ 4 w 7"/>
                                <a:gd name="T13" fmla="*/ 0 h 6"/>
                                <a:gd name="T14" fmla="*/ 3 w 7"/>
                                <a:gd name="T15" fmla="*/ 0 h 6"/>
                                <a:gd name="T16" fmla="*/ 0 w 7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7" y="4"/>
                                  </a:cubicBez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2" name="Freeform 221"/>
                          <wps:cNvSpPr/>
                          <wps:spPr bwMode="auto">
                            <a:xfrm>
                              <a:off x="7009" y="2231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4 h 6"/>
                                <a:gd name="T2" fmla="*/ 6 w 6"/>
                                <a:gd name="T3" fmla="*/ 2 h 6"/>
                                <a:gd name="T4" fmla="*/ 4 w 6"/>
                                <a:gd name="T5" fmla="*/ 0 h 6"/>
                                <a:gd name="T6" fmla="*/ 2 w 6"/>
                                <a:gd name="T7" fmla="*/ 0 h 6"/>
                                <a:gd name="T8" fmla="*/ 0 w 6"/>
                                <a:gd name="T9" fmla="*/ 2 h 6"/>
                                <a:gd name="T10" fmla="*/ 0 w 6"/>
                                <a:gd name="T11" fmla="*/ 4 h 6"/>
                                <a:gd name="T12" fmla="*/ 2 w 6"/>
                                <a:gd name="T13" fmla="*/ 6 h 6"/>
                                <a:gd name="T14" fmla="*/ 4 w 6"/>
                                <a:gd name="T15" fmla="*/ 6 h 6"/>
                                <a:gd name="T16" fmla="*/ 6 w 6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3" name="Oval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9" y="20661"/>
                              <a:ext cx="33" cy="3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4" name="Oval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1" y="21903"/>
                              <a:ext cx="30" cy="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5" name="Freeform 224"/>
                          <wps:cNvSpPr/>
                          <wps:spPr bwMode="auto">
                            <a:xfrm>
                              <a:off x="6393" y="21281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3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5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5" y="6"/>
                                    <a:pt x="6" y="5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6" name="Freeform 225"/>
                          <wps:cNvSpPr/>
                          <wps:spPr bwMode="auto">
                            <a:xfrm>
                              <a:off x="6387" y="21693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7"/>
                                <a:gd name="T2" fmla="*/ 3 w 7"/>
                                <a:gd name="T3" fmla="*/ 0 h 7"/>
                                <a:gd name="T4" fmla="*/ 1 w 7"/>
                                <a:gd name="T5" fmla="*/ 3 h 7"/>
                                <a:gd name="T6" fmla="*/ 4 w 7"/>
                                <a:gd name="T7" fmla="*/ 6 h 7"/>
                                <a:gd name="T8" fmla="*/ 7 w 7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3"/>
                                  </a:moveTo>
                                  <a:cubicBezTo>
                                    <a:pt x="7" y="1"/>
                                    <a:pt x="5" y="0"/>
                                    <a:pt x="3" y="0"/>
                                  </a:cubicBezTo>
                                  <a:cubicBezTo>
                                    <a:pt x="2" y="0"/>
                                    <a:pt x="0" y="2"/>
                                    <a:pt x="1" y="3"/>
                                  </a:cubicBezTo>
                                  <a:cubicBezTo>
                                    <a:pt x="1" y="5"/>
                                    <a:pt x="2" y="7"/>
                                    <a:pt x="4" y="6"/>
                                  </a:cubicBezTo>
                                  <a:cubicBezTo>
                                    <a:pt x="6" y="6"/>
                                    <a:pt x="7" y="5"/>
                                    <a:pt x="7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7" name="Freeform 226"/>
                          <wps:cNvSpPr/>
                          <wps:spPr bwMode="auto">
                            <a:xfrm>
                              <a:off x="7971" y="21077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2 h 6"/>
                                <a:gd name="T2" fmla="*/ 0 w 6"/>
                                <a:gd name="T3" fmla="*/ 4 h 6"/>
                                <a:gd name="T4" fmla="*/ 2 w 6"/>
                                <a:gd name="T5" fmla="*/ 6 h 6"/>
                                <a:gd name="T6" fmla="*/ 4 w 6"/>
                                <a:gd name="T7" fmla="*/ 6 h 6"/>
                                <a:gd name="T8" fmla="*/ 6 w 6"/>
                                <a:gd name="T9" fmla="*/ 4 h 6"/>
                                <a:gd name="T10" fmla="*/ 6 w 6"/>
                                <a:gd name="T11" fmla="*/ 2 h 6"/>
                                <a:gd name="T12" fmla="*/ 4 w 6"/>
                                <a:gd name="T13" fmla="*/ 0 h 6"/>
                                <a:gd name="T14" fmla="*/ 2 w 6"/>
                                <a:gd name="T15" fmla="*/ 0 h 6"/>
                                <a:gd name="T16" fmla="*/ 0 w 6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3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8" name="Freeform 227"/>
                          <wps:cNvSpPr/>
                          <wps:spPr bwMode="auto">
                            <a:xfrm>
                              <a:off x="7629" y="20730"/>
                              <a:ext cx="30" cy="3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4 h 7"/>
                                <a:gd name="T2" fmla="*/ 3 w 6"/>
                                <a:gd name="T3" fmla="*/ 7 h 7"/>
                                <a:gd name="T4" fmla="*/ 6 w 6"/>
                                <a:gd name="T5" fmla="*/ 4 h 7"/>
                                <a:gd name="T6" fmla="*/ 3 w 6"/>
                                <a:gd name="T7" fmla="*/ 1 h 7"/>
                                <a:gd name="T8" fmla="*/ 0 w 6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4"/>
                                  </a:moveTo>
                                  <a:cubicBezTo>
                                    <a:pt x="0" y="5"/>
                                    <a:pt x="1" y="7"/>
                                    <a:pt x="3" y="7"/>
                                  </a:cubicBezTo>
                                  <a:cubicBezTo>
                                    <a:pt x="5" y="7"/>
                                    <a:pt x="6" y="5"/>
                                    <a:pt x="6" y="4"/>
                                  </a:cubicBezTo>
                                  <a:cubicBezTo>
                                    <a:pt x="6" y="2"/>
                                    <a:pt x="5" y="1"/>
                                    <a:pt x="3" y="1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19" name="Freeform 228"/>
                          <wps:cNvSpPr/>
                          <wps:spPr bwMode="auto">
                            <a:xfrm>
                              <a:off x="6805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2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4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4" y="6"/>
                                    <a:pt x="6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0" name="Freeform 229"/>
                          <wps:cNvSpPr/>
                          <wps:spPr bwMode="auto">
                            <a:xfrm>
                              <a:off x="6805" y="20735"/>
                              <a:ext cx="30" cy="24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5"/>
                                <a:gd name="T2" fmla="*/ 6 w 6"/>
                                <a:gd name="T3" fmla="*/ 2 h 5"/>
                                <a:gd name="T4" fmla="*/ 4 w 6"/>
                                <a:gd name="T5" fmla="*/ 0 h 5"/>
                                <a:gd name="T6" fmla="*/ 2 w 6"/>
                                <a:gd name="T7" fmla="*/ 0 h 5"/>
                                <a:gd name="T8" fmla="*/ 0 w 6"/>
                                <a:gd name="T9" fmla="*/ 2 h 5"/>
                                <a:gd name="T10" fmla="*/ 0 w 6"/>
                                <a:gd name="T11" fmla="*/ 3 h 5"/>
                                <a:gd name="T12" fmla="*/ 2 w 6"/>
                                <a:gd name="T13" fmla="*/ 5 h 5"/>
                                <a:gd name="T14" fmla="*/ 4 w 6"/>
                                <a:gd name="T15" fmla="*/ 5 h 5"/>
                                <a:gd name="T16" fmla="*/ 6 w 6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3"/>
                                  </a:moveTo>
                                  <a:cubicBezTo>
                                    <a:pt x="6" y="3"/>
                                    <a:pt x="6" y="2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3" y="5"/>
                                    <a:pt x="3" y="5"/>
                                    <a:pt x="4" y="5"/>
                                  </a:cubicBezTo>
                                  <a:cubicBezTo>
                                    <a:pt x="5" y="5"/>
                                    <a:pt x="5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1" name="Freeform 230"/>
                          <wps:cNvSpPr/>
                          <wps:spPr bwMode="auto">
                            <a:xfrm>
                              <a:off x="6463" y="21903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4 h 6"/>
                                <a:gd name="T2" fmla="*/ 5 w 5"/>
                                <a:gd name="T3" fmla="*/ 2 h 6"/>
                                <a:gd name="T4" fmla="*/ 3 w 5"/>
                                <a:gd name="T5" fmla="*/ 0 h 6"/>
                                <a:gd name="T6" fmla="*/ 2 w 5"/>
                                <a:gd name="T7" fmla="*/ 0 h 6"/>
                                <a:gd name="T8" fmla="*/ 0 w 5"/>
                                <a:gd name="T9" fmla="*/ 2 h 6"/>
                                <a:gd name="T10" fmla="*/ 0 w 5"/>
                                <a:gd name="T11" fmla="*/ 4 h 6"/>
                                <a:gd name="T12" fmla="*/ 2 w 5"/>
                                <a:gd name="T13" fmla="*/ 6 h 6"/>
                                <a:gd name="T14" fmla="*/ 3 w 5"/>
                                <a:gd name="T15" fmla="*/ 6 h 6"/>
                                <a:gd name="T16" fmla="*/ 5 w 5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4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5"/>
                                    <a:pt x="5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2" name="Freeform 231"/>
                          <wps:cNvSpPr/>
                          <wps:spPr bwMode="auto">
                            <a:xfrm>
                              <a:off x="6463" y="21077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6"/>
                                <a:gd name="T2" fmla="*/ 5 w 5"/>
                                <a:gd name="T3" fmla="*/ 2 h 6"/>
                                <a:gd name="T4" fmla="*/ 5 w 5"/>
                                <a:gd name="T5" fmla="*/ 2 h 6"/>
                                <a:gd name="T6" fmla="*/ 5 w 5"/>
                                <a:gd name="T7" fmla="*/ 2 h 6"/>
                                <a:gd name="T8" fmla="*/ 3 w 5"/>
                                <a:gd name="T9" fmla="*/ 0 h 6"/>
                                <a:gd name="T10" fmla="*/ 2 w 5"/>
                                <a:gd name="T11" fmla="*/ 0 h 6"/>
                                <a:gd name="T12" fmla="*/ 0 w 5"/>
                                <a:gd name="T13" fmla="*/ 2 h 6"/>
                                <a:gd name="T14" fmla="*/ 0 w 5"/>
                                <a:gd name="T15" fmla="*/ 3 h 6"/>
                                <a:gd name="T16" fmla="*/ 0 w 5"/>
                                <a:gd name="T17" fmla="*/ 3 h 6"/>
                                <a:gd name="T18" fmla="*/ 0 w 5"/>
                                <a:gd name="T19" fmla="*/ 3 h 6"/>
                                <a:gd name="T20" fmla="*/ 2 w 5"/>
                                <a:gd name="T21" fmla="*/ 6 h 6"/>
                                <a:gd name="T22" fmla="*/ 3 w 5"/>
                                <a:gd name="T23" fmla="*/ 6 h 6"/>
                                <a:gd name="T24" fmla="*/ 5 w 5"/>
                                <a:gd name="T25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3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1"/>
                                    <a:pt x="5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4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3" name="Freeform 232"/>
                          <wps:cNvSpPr/>
                          <wps:spPr bwMode="auto">
                            <a:xfrm>
                              <a:off x="7117" y="21197"/>
                              <a:ext cx="6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1 h 2"/>
                                <a:gd name="T4" fmla="*/ 1 w 1"/>
                                <a:gd name="T5" fmla="*/ 1 h 2"/>
                                <a:gd name="T6" fmla="*/ 0 w 1"/>
                                <a:gd name="T7" fmla="*/ 2 h 2"/>
                                <a:gd name="T8" fmla="*/ 0 w 1"/>
                                <a:gd name="T9" fmla="*/ 2 h 2"/>
                                <a:gd name="T10" fmla="*/ 0 w 1"/>
                                <a:gd name="T11" fmla="*/ 2 h 2"/>
                                <a:gd name="T12" fmla="*/ 1 w 1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4" name="Freeform 233"/>
                          <wps:cNvSpPr/>
                          <wps:spPr bwMode="auto">
                            <a:xfrm>
                              <a:off x="7117" y="21197"/>
                              <a:ext cx="11" cy="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  <a:gd name="T6" fmla="*/ 0 w 2"/>
                                <a:gd name="T7" fmla="*/ 2 h 2"/>
                                <a:gd name="T8" fmla="*/ 1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5" name="Freeform 234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6" name="Freeform 235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0 w 1"/>
                                <a:gd name="T5" fmla="*/ 2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7" name="Freeform 236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1 w 1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8" name="Freeform 237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1 w 1"/>
                                <a:gd name="T3" fmla="*/ 2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29" name="Freeform 238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0" name="Freeform 239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1" name="Freeform 240"/>
                          <wps:cNvSpPr/>
                          <wps:spPr bwMode="auto">
                            <a:xfrm>
                              <a:off x="7544" y="21331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2" name="Freeform 241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2 w 2"/>
                                <a:gd name="T9" fmla="*/ 0 h 1"/>
                                <a:gd name="T10" fmla="*/ 0 w 2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3" name="Freeform 242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1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0 w 2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4" name="Freeform 243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2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5" name="Freeform 244"/>
                          <wps:cNvSpPr/>
                          <wps:spPr bwMode="auto">
                            <a:xfrm>
                              <a:off x="7544" y="21678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0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6" name="Freeform 245"/>
                          <wps:cNvSpPr/>
                          <wps:spPr bwMode="auto">
                            <a:xfrm>
                              <a:off x="7535" y="21675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0 h 2"/>
                                <a:gd name="T6" fmla="*/ 2 w 2"/>
                                <a:gd name="T7" fmla="*/ 2 h 2"/>
                                <a:gd name="T8" fmla="*/ 2 w 2"/>
                                <a:gd name="T9" fmla="*/ 2 h 2"/>
                                <a:gd name="T10" fmla="*/ 2 w 2"/>
                                <a:gd name="T11" fmla="*/ 1 h 2"/>
                                <a:gd name="T12" fmla="*/ 0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7" name="Freeform 246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8" name="Freeform 247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0 w 2"/>
                                <a:gd name="T3" fmla="*/ 0 h 1"/>
                                <a:gd name="T4" fmla="*/ 0 w 2"/>
                                <a:gd name="T5" fmla="*/ 0 h 1"/>
                                <a:gd name="T6" fmla="*/ 2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39" name="Freeform 248"/>
                          <wps:cNvSpPr/>
                          <wps:spPr bwMode="auto">
                            <a:xfrm>
                              <a:off x="7054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1 w 1"/>
                                <a:gd name="T7" fmla="*/ 0 h 1"/>
                                <a:gd name="T8" fmla="*/ 0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0" name="Freeform 249"/>
                          <wps:cNvSpPr/>
                          <wps:spPr bwMode="auto">
                            <a:xfrm>
                              <a:off x="7054" y="21808"/>
                              <a:ext cx="9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2 w 2"/>
                                <a:gd name="T3" fmla="*/ 0 h 2"/>
                                <a:gd name="T4" fmla="*/ 2 w 2"/>
                                <a:gd name="T5" fmla="*/ 0 h 2"/>
                                <a:gd name="T6" fmla="*/ 2 w 2"/>
                                <a:gd name="T7" fmla="*/ 0 h 2"/>
                                <a:gd name="T8" fmla="*/ 0 w 2"/>
                                <a:gd name="T9" fmla="*/ 2 h 2"/>
                                <a:gd name="T10" fmla="*/ 1 w 2"/>
                                <a:gd name="T11" fmla="*/ 1 h 2"/>
                                <a:gd name="T12" fmla="*/ 2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1" name="Freeform 250"/>
                          <wps:cNvSpPr/>
                          <wps:spPr bwMode="auto">
                            <a:xfrm>
                              <a:off x="7057" y="21812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2" name="Freeform 251"/>
                          <wps:cNvSpPr/>
                          <wps:spPr bwMode="auto">
                            <a:xfrm>
                              <a:off x="7057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3" name="Freeform 252"/>
                          <wps:cNvSpPr/>
                          <wps:spPr bwMode="auto">
                            <a:xfrm>
                              <a:off x="7470" y="22087"/>
                              <a:ext cx="69" cy="74"/>
                            </a:xfrm>
                            <a:custGeom>
                              <a:avLst/>
                              <a:gdLst>
                                <a:gd name="T0" fmla="*/ 8 w 14"/>
                                <a:gd name="T1" fmla="*/ 15 h 15"/>
                                <a:gd name="T2" fmla="*/ 14 w 14"/>
                                <a:gd name="T3" fmla="*/ 9 h 15"/>
                                <a:gd name="T4" fmla="*/ 14 w 14"/>
                                <a:gd name="T5" fmla="*/ 6 h 15"/>
                                <a:gd name="T6" fmla="*/ 9 w 14"/>
                                <a:gd name="T7" fmla="*/ 1 h 15"/>
                                <a:gd name="T8" fmla="*/ 0 w 14"/>
                                <a:gd name="T9" fmla="*/ 6 h 15"/>
                                <a:gd name="T10" fmla="*/ 0 w 14"/>
                                <a:gd name="T11" fmla="*/ 9 h 15"/>
                                <a:gd name="T12" fmla="*/ 0 w 14"/>
                                <a:gd name="T13" fmla="*/ 10 h 15"/>
                                <a:gd name="T14" fmla="*/ 6 w 14"/>
                                <a:gd name="T15" fmla="*/ 15 h 15"/>
                                <a:gd name="T16" fmla="*/ 8 w 14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8" y="15"/>
                                  </a:moveTo>
                                  <a:cubicBezTo>
                                    <a:pt x="11" y="14"/>
                                    <a:pt x="13" y="12"/>
                                    <a:pt x="14" y="9"/>
                                  </a:cubicBezTo>
                                  <a:cubicBezTo>
                                    <a:pt x="14" y="8"/>
                                    <a:pt x="14" y="7"/>
                                    <a:pt x="14" y="6"/>
                                  </a:cubicBezTo>
                                  <a:cubicBezTo>
                                    <a:pt x="13" y="4"/>
                                    <a:pt x="12" y="2"/>
                                    <a:pt x="9" y="1"/>
                                  </a:cubicBezTo>
                                  <a:cubicBezTo>
                                    <a:pt x="6" y="0"/>
                                    <a:pt x="1" y="2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1" y="12"/>
                                    <a:pt x="3" y="14"/>
                                    <a:pt x="6" y="15"/>
                                  </a:cubicBezTo>
                                  <a:cubicBezTo>
                                    <a:pt x="7" y="15"/>
                                    <a:pt x="7" y="15"/>
                                    <a:pt x="8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4" name="Freeform 253"/>
                          <wps:cNvSpPr/>
                          <wps:spPr bwMode="auto">
                            <a:xfrm>
                              <a:off x="7419" y="22315"/>
                              <a:ext cx="35" cy="33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6 h 7"/>
                                <a:gd name="T2" fmla="*/ 4 w 7"/>
                                <a:gd name="T3" fmla="*/ 6 h 7"/>
                                <a:gd name="T4" fmla="*/ 6 w 7"/>
                                <a:gd name="T5" fmla="*/ 4 h 7"/>
                                <a:gd name="T6" fmla="*/ 6 w 7"/>
                                <a:gd name="T7" fmla="*/ 2 h 7"/>
                                <a:gd name="T8" fmla="*/ 4 w 7"/>
                                <a:gd name="T9" fmla="*/ 0 h 7"/>
                                <a:gd name="T10" fmla="*/ 2 w 7"/>
                                <a:gd name="T11" fmla="*/ 0 h 7"/>
                                <a:gd name="T12" fmla="*/ 0 w 7"/>
                                <a:gd name="T13" fmla="*/ 2 h 7"/>
                                <a:gd name="T14" fmla="*/ 0 w 7"/>
                                <a:gd name="T15" fmla="*/ 4 h 7"/>
                                <a:gd name="T16" fmla="*/ 0 w 7"/>
                                <a:gd name="T17" fmla="*/ 4 h 7"/>
                                <a:gd name="T18" fmla="*/ 2 w 7"/>
                                <a:gd name="T19" fmla="*/ 6 h 7"/>
                                <a:gd name="T20" fmla="*/ 4 w 7"/>
                                <a:gd name="T21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4" y="6"/>
                                  </a:move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7" y="3"/>
                                    <a:pt x="7" y="3"/>
                                    <a:pt x="6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7"/>
                                    <a:pt x="4" y="7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5" name="Freeform 254"/>
                          <wps:cNvSpPr/>
                          <wps:spPr bwMode="auto">
                            <a:xfrm>
                              <a:off x="7401" y="21818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6" name="Freeform 255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7" name="Freeform 256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8" name="Freeform 257"/>
                          <wps:cNvSpPr/>
                          <wps:spPr bwMode="auto">
                            <a:xfrm>
                              <a:off x="7401" y="21812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49" name="Freeform 258"/>
                          <wps:cNvSpPr/>
                          <wps:spPr bwMode="auto">
                            <a:xfrm>
                              <a:off x="7629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6 h 6"/>
                                <a:gd name="T2" fmla="*/ 6 w 6"/>
                                <a:gd name="T3" fmla="*/ 4 h 6"/>
                                <a:gd name="T4" fmla="*/ 6 w 6"/>
                                <a:gd name="T5" fmla="*/ 2 h 6"/>
                                <a:gd name="T6" fmla="*/ 6 w 6"/>
                                <a:gd name="T7" fmla="*/ 2 h 6"/>
                                <a:gd name="T8" fmla="*/ 4 w 6"/>
                                <a:gd name="T9" fmla="*/ 0 h 6"/>
                                <a:gd name="T10" fmla="*/ 2 w 6"/>
                                <a:gd name="T11" fmla="*/ 0 h 6"/>
                                <a:gd name="T12" fmla="*/ 0 w 6"/>
                                <a:gd name="T13" fmla="*/ 2 h 6"/>
                                <a:gd name="T14" fmla="*/ 0 w 6"/>
                                <a:gd name="T15" fmla="*/ 4 h 6"/>
                                <a:gd name="T16" fmla="*/ 2 w 6"/>
                                <a:gd name="T17" fmla="*/ 6 h 6"/>
                                <a:gd name="T18" fmla="*/ 4 w 6"/>
                                <a:gd name="T1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4" y="6"/>
                                  </a:moveTo>
                                  <a:cubicBezTo>
                                    <a:pt x="5" y="6"/>
                                    <a:pt x="5" y="5"/>
                                    <a:pt x="6" y="4"/>
                                  </a:cubicBezTo>
                                  <a:cubicBezTo>
                                    <a:pt x="6" y="4"/>
                                    <a:pt x="6" y="3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5" y="1"/>
                                    <a:pt x="5" y="1"/>
                                    <a:pt x="4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0" name="Freeform 259"/>
                          <wps:cNvSpPr/>
                          <wps:spPr bwMode="auto">
                            <a:xfrm>
                              <a:off x="7479" y="22235"/>
                              <a:ext cx="50" cy="50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10 h 10"/>
                                <a:gd name="T2" fmla="*/ 10 w 10"/>
                                <a:gd name="T3" fmla="*/ 6 h 10"/>
                                <a:gd name="T4" fmla="*/ 10 w 10"/>
                                <a:gd name="T5" fmla="*/ 4 h 10"/>
                                <a:gd name="T6" fmla="*/ 6 w 10"/>
                                <a:gd name="T7" fmla="*/ 1 h 10"/>
                                <a:gd name="T8" fmla="*/ 4 w 10"/>
                                <a:gd name="T9" fmla="*/ 1 h 10"/>
                                <a:gd name="T10" fmla="*/ 0 w 10"/>
                                <a:gd name="T11" fmla="*/ 4 h 10"/>
                                <a:gd name="T12" fmla="*/ 0 w 10"/>
                                <a:gd name="T13" fmla="*/ 6 h 10"/>
                                <a:gd name="T14" fmla="*/ 4 w 10"/>
                                <a:gd name="T15" fmla="*/ 10 h 10"/>
                                <a:gd name="T16" fmla="*/ 6 w 10"/>
                                <a:gd name="T1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10"/>
                                  </a:moveTo>
                                  <a:cubicBezTo>
                                    <a:pt x="8" y="9"/>
                                    <a:pt x="9" y="8"/>
                                    <a:pt x="10" y="6"/>
                                  </a:cubicBezTo>
                                  <a:cubicBezTo>
                                    <a:pt x="10" y="6"/>
                                    <a:pt x="10" y="5"/>
                                    <a:pt x="10" y="4"/>
                                  </a:cubicBezTo>
                                  <a:cubicBezTo>
                                    <a:pt x="9" y="2"/>
                                    <a:pt x="8" y="1"/>
                                    <a:pt x="6" y="1"/>
                                  </a:cubicBezTo>
                                  <a:cubicBezTo>
                                    <a:pt x="5" y="0"/>
                                    <a:pt x="5" y="0"/>
                                    <a:pt x="4" y="1"/>
                                  </a:cubicBezTo>
                                  <a:cubicBezTo>
                                    <a:pt x="2" y="1"/>
                                    <a:pt x="1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1" y="8"/>
                                    <a:pt x="2" y="9"/>
                                    <a:pt x="4" y="10"/>
                                  </a:cubicBezTo>
                                  <a:cubicBezTo>
                                    <a:pt x="5" y="10"/>
                                    <a:pt x="5" y="10"/>
                                    <a:pt x="6" y="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1" name="Freeform 260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2" name="Freeform 261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3" name="Freeform 262"/>
                          <wps:cNvSpPr/>
                          <wps:spPr bwMode="auto">
                            <a:xfrm>
                              <a:off x="6983" y="21743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4" name="Freeform 263"/>
                          <wps:cNvSpPr/>
                          <wps:spPr bwMode="auto">
                            <a:xfrm>
                              <a:off x="6989" y="21749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5" name="Freeform 264"/>
                          <wps:cNvSpPr/>
                          <wps:spPr bwMode="auto">
                            <a:xfrm>
                              <a:off x="6915" y="21405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0 w 1"/>
                                <a:gd name="T4" fmla="*/ 1 w 1"/>
                                <a:gd name="T5" fmla="*/ 1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6" name="Freeform 265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0 h 1"/>
                                <a:gd name="T4" fmla="*/ 1 h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7" name="Freeform 266"/>
                          <wps:cNvSpPr/>
                          <wps:spPr bwMode="auto">
                            <a:xfrm>
                              <a:off x="6915" y="21400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8" name="Freeform 267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59" name="Freeform 268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0" name="Freeform 269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1" name="Freeform 270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2" name="Freeform 271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3" name="Freeform 272"/>
                          <wps:cNvSpPr/>
                          <wps:spPr bwMode="auto">
                            <a:xfrm>
                              <a:off x="6915" y="21459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4" name="Freeform 273"/>
                          <wps:cNvSpPr/>
                          <wps:spPr bwMode="auto">
                            <a:xfrm>
                              <a:off x="6915" y="21459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5" name="Freeform 274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6" name="Freeform 275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7" name="Freeform 276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8" name="Freeform 277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69" name="Freeform 278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0" name="Freeform 279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1" name="Freeform 280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2" name="Freeform 281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3" name="Oval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4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5" name="Freeform 284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6" name="Freeform 285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7" name="Freeform 286"/>
                          <wps:cNvSpPr/>
                          <wps:spPr bwMode="auto">
                            <a:xfrm>
                              <a:off x="7117" y="21808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8" name="Freeform 287"/>
                          <wps:cNvSpPr/>
                          <wps:spPr bwMode="auto">
                            <a:xfrm>
                              <a:off x="7063" y="2180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79" name="Oval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0" name="Freeform 289"/>
                          <wps:cNvSpPr/>
                          <wps:spPr bwMode="auto">
                            <a:xfrm>
                              <a:off x="7063" y="21808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1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2" name="Freeform 291"/>
                          <wps:cNvSpPr/>
                          <wps:spPr bwMode="auto">
                            <a:xfrm>
                              <a:off x="7395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3" name="Freeform 292"/>
                          <wps:cNvSpPr/>
                          <wps:spPr bwMode="auto">
                            <a:xfrm>
                              <a:off x="7336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4" name="Freeform 293"/>
                          <wps:cNvSpPr/>
                          <wps:spPr bwMode="auto">
                            <a:xfrm>
                              <a:off x="7401" y="2181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5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6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7" name="Freeform 296"/>
                          <wps:cNvSpPr/>
                          <wps:spPr bwMode="auto">
                            <a:xfrm>
                              <a:off x="7520" y="21613"/>
                              <a:ext cx="15" cy="6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2"/>
                                <a:gd name="T2" fmla="*/ 3 w 3"/>
                                <a:gd name="T3" fmla="*/ 0 h 12"/>
                                <a:gd name="T4" fmla="*/ 3 w 3"/>
                                <a:gd name="T5" fmla="*/ 12 h 12"/>
                                <a:gd name="T6" fmla="*/ 3 w 3"/>
                                <a:gd name="T7" fmla="*/ 12 h 12"/>
                                <a:gd name="T8" fmla="*/ 3 w 3"/>
                                <a:gd name="T9" fmla="*/ 12 h 12"/>
                                <a:gd name="T10" fmla="*/ 3 w 3"/>
                                <a:gd name="T11" fmla="*/ 12 h 12"/>
                                <a:gd name="T12" fmla="*/ 3 w 3"/>
                                <a:gd name="T13" fmla="*/ 0 h 12"/>
                                <a:gd name="T14" fmla="*/ 3 w 3"/>
                                <a:gd name="T15" fmla="*/ 0 h 12"/>
                                <a:gd name="T16" fmla="*/ 3 w 3"/>
                                <a:gd name="T1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0" y="4"/>
                                    <a:pt x="1" y="8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1" y="8"/>
                                    <a:pt x="1" y="4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8" name="Freeform 297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89" name="Freeform 298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0" name="Freeform 299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1" name="Freeform 300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2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75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3" name="Freeform 302"/>
                          <wps:cNvSpPr/>
                          <wps:spPr bwMode="auto">
                            <a:xfrm>
                              <a:off x="6993" y="21684"/>
                              <a:ext cx="17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 h 12"/>
                                <a:gd name="T2" fmla="*/ 2 w 3"/>
                                <a:gd name="T3" fmla="*/ 9 h 12"/>
                                <a:gd name="T4" fmla="*/ 1 w 3"/>
                                <a:gd name="T5" fmla="*/ 0 h 12"/>
                                <a:gd name="T6" fmla="*/ 1 w 3"/>
                                <a:gd name="T7" fmla="*/ 0 h 12"/>
                                <a:gd name="T8" fmla="*/ 0 w 3"/>
                                <a:gd name="T9" fmla="*/ 11 h 12"/>
                                <a:gd name="T10" fmla="*/ 0 w 3"/>
                                <a:gd name="T11" fmla="*/ 12 h 12"/>
                                <a:gd name="T12" fmla="*/ 0 w 3"/>
                                <a:gd name="T13" fmla="*/ 11 h 12"/>
                                <a:gd name="T14" fmla="*/ 0 w 3"/>
                                <a:gd name="T15" fmla="*/ 1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0" y="11"/>
                                  </a:moveTo>
                                  <a:cubicBezTo>
                                    <a:pt x="1" y="11"/>
                                    <a:pt x="1" y="10"/>
                                    <a:pt x="2" y="9"/>
                                  </a:cubicBezTo>
                                  <a:cubicBezTo>
                                    <a:pt x="3" y="6"/>
                                    <a:pt x="3" y="3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3" y="4"/>
                                    <a:pt x="3" y="8"/>
                                    <a:pt x="0" y="11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4" name="Freeform 303"/>
                          <wps:cNvSpPr/>
                          <wps:spPr bwMode="auto">
                            <a:xfrm>
                              <a:off x="6998" y="2168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5" name="Freeform 304"/>
                          <wps:cNvSpPr/>
                          <wps:spPr bwMode="auto">
                            <a:xfrm>
                              <a:off x="6993" y="21738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1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6" name="Freeform 305"/>
                          <wps:cNvSpPr/>
                          <wps:spPr bwMode="auto">
                            <a:xfrm>
                              <a:off x="7191" y="21808"/>
                              <a:ext cx="11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7" name="Freeform 306"/>
                          <wps:cNvSpPr/>
                          <wps:spPr bwMode="auto">
                            <a:xfrm>
                              <a:off x="7202" y="21753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8" name="Freeform 307"/>
                          <wps:cNvSpPr/>
                          <wps:spPr bwMode="auto">
                            <a:xfrm>
                              <a:off x="7206" y="21753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799" name="Freeform 308"/>
                          <wps:cNvSpPr/>
                          <wps:spPr bwMode="auto">
                            <a:xfrm>
                              <a:off x="718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0" name="Freeform 309"/>
                          <wps:cNvSpPr/>
                          <wps:spPr bwMode="auto">
                            <a:xfrm>
                              <a:off x="7182" y="21734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1" name="Freeform 310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2" name="Freeform 311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3" name="Oval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4" name="Freeform 313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5" name="Freeform 314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6" name="Oval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7" name="Freeform 316"/>
                          <wps:cNvSpPr/>
                          <wps:spPr bwMode="auto">
                            <a:xfrm>
                              <a:off x="6924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8" name="Freeform 317"/>
                          <wps:cNvSpPr/>
                          <wps:spPr bwMode="auto">
                            <a:xfrm>
                              <a:off x="6929" y="21474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09" name="Freeform 318"/>
                          <wps:cNvSpPr/>
                          <wps:spPr bwMode="auto">
                            <a:xfrm>
                              <a:off x="7410" y="21550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0" name="Freeform 319"/>
                          <wps:cNvSpPr/>
                          <wps:spPr bwMode="auto">
                            <a:xfrm>
                              <a:off x="7416" y="21550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0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1" name="Freeform 320"/>
                          <wps:cNvSpPr/>
                          <wps:spPr bwMode="auto">
                            <a:xfrm>
                              <a:off x="7390" y="21524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2" name="Freeform 321"/>
                          <wps:cNvSpPr/>
                          <wps:spPr bwMode="auto">
                            <a:xfrm>
                              <a:off x="7390" y="2152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3" name="Freeform 322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4" name="Freeform 323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5" name="Freeform 324"/>
                          <wps:cNvSpPr/>
                          <wps:spPr bwMode="auto">
                            <a:xfrm>
                              <a:off x="713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6" name="Freeform 325"/>
                          <wps:cNvSpPr/>
                          <wps:spPr bwMode="auto">
                            <a:xfrm>
                              <a:off x="7137" y="21734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7" name="Freeform 326"/>
                          <wps:cNvSpPr/>
                          <wps:spPr bwMode="auto">
                            <a:xfrm>
                              <a:off x="7117" y="21753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  <a:gd name="T3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8" name="Oval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7" y="2175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19" name="Freeform 328"/>
                          <wps:cNvSpPr/>
                          <wps:spPr bwMode="auto">
                            <a:xfrm>
                              <a:off x="7117" y="2175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20" name="Freeform 329"/>
                          <wps:cNvSpPr/>
                          <wps:spPr bwMode="auto">
                            <a:xfrm>
                              <a:off x="7529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821" name="Freeform 330"/>
                          <wps:cNvSpPr/>
                          <wps:spPr bwMode="auto">
                            <a:xfrm>
                              <a:off x="7529" y="21480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1822" name="椭圆 14"/>
                        <wps:cNvSpPr/>
                        <wps:spPr>
                          <a:xfrm>
                            <a:off x="1683" y="22164"/>
                            <a:ext cx="410" cy="41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3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23" name="圆角矩形 841"/>
                        <wps:cNvSpPr/>
                        <wps:spPr bwMode="auto">
                          <a:xfrm>
                            <a:off x="2221" y="22164"/>
                            <a:ext cx="10033" cy="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1D3D4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05pt;margin-top:587.25pt;height:26.3pt;width:529.45pt;z-index:251582464;mso-width-relative:page;mso-height-relative:page;" coordorigin="1664,22145" coordsize="10589,526" o:gfxdata="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">
                <o:lock v:ext="edit" aspectratio="f"/>
                <v:group id="组合 516" o:spid="_x0000_s1026" o:spt="203" style="position:absolute;left:1664;top:22145;height:527;width:527;" coordorigin="6387,20661" coordsize="1687,1686" o:gfxdata="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QnWicAAAADd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510" o:spid="_x0000_s1026" o:spt="203" style="position:absolute;left:6449;top:20661;height:1687;width:1625;" coordorigin="6449,20661" coordsize="1625,1687" o:gfxdata="UEsDBAoAAAAAAIdO4kAAAAAAAAAAAAAAAAAEAAAAZHJzL1BLAwQUAAAACACHTuJA1kVzEr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X9M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kVzE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" o:spid="_x0000_s1026" o:spt="100" style="position:absolute;left:7484;top:21337;height:59;width:50;" filled="t" stroked="f" coordsize="10,12" o:gfxdata="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qBFq/&#10;AAAA3QAAAA8AAAAAAAAAAQAgAAAAIgAAAGRycy9kb3ducmV2LnhtbFBLAQIUABQAAAAIAIdO4kAz&#10;LwWeOwAAADkAAAAQAAAAAAAAAAEAIAAAAA4BAABkcnMvc2hhcGV4bWwueG1sUEsFBgAAAAAGAAYA&#10;WwEAALgDAAAAAA==&#10;" path="m10,0c7,3,4,3,0,1c0,3,1,4,1,6c1,8,1,9,0,11c3,9,7,10,10,12c10,11,9,11,9,10c8,7,8,3,10,0xe">
                      <v:path o:connectlocs="50,0;0,4;5,29;0,54;50,59;45,49;50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6840;top:21106;height:791;width:789;" filled="t" stroked="f" coordsize="159,159" o:gfxdata="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Li+rsAAADd&#10;AAAADwAAAAAAAAABACAAAAAiAAAAZHJzL2Rvd25yZXYueG1sUEsBAhQAFAAAAAgAh07iQDMvBZ47&#10;AAAAOQAAABAAAAAAAAAAAQAgAAAACgEAAGRycy9zaGFwZXhtbC54bWxQSwUGAAAAAAYABgBbAQAA&#10;tAMAAAAA&#10;" path="m16,100c16,100,16,100,16,100c16,100,16,100,16,100c16,100,16,100,16,100c16,100,16,100,16,100c16,100,16,100,16,100c16,101,17,101,17,101c17,101,17,101,17,101c17,101,17,101,17,101c18,101,19,101,19,102c19,102,19,102,19,102c19,102,19,102,19,102c22,104,25,104,28,102c29,103,28,103,28,103c27,105,27,107,27,109c28,111,28,112,29,113c29,113,29,113,29,113c30,114,31,115,32,116c32,116,32,116,32,116c35,118,39,118,42,116c42,118,41,120,41,121c41,123,42,125,43,127c39,125,35,125,31,128c31,129,31,129,30,129c30,129,30,129,30,129c30,129,30,129,30,129c30,129,30,129,29,129c29,130,29,130,29,130c26,135,27,140,31,143c35,146,39,146,43,143c43,143,43,143,43,143c44,142,44,142,45,141c45,141,45,141,45,141c47,138,48,134,45,130c49,132,52,132,56,130c56,130,56,130,56,130c56,130,56,130,57,130c57,130,56,130,56,130c54,134,55,137,57,141c57,141,57,141,57,141c57,141,57,141,57,141c57,141,57,141,57,141c58,142,58,142,59,143c59,143,59,143,59,143c60,144,61,145,63,145c66,145,68,145,71,143c70,146,69,148,69,150c70,153,71,155,73,157c76,159,80,159,83,157c89,154,90,149,87,144c88,144,89,145,90,145c93,146,96,145,99,143c99,143,100,142,100,142c100,142,100,142,100,142c100,142,100,142,100,142c101,140,102,138,102,136c103,134,102,133,102,131c102,131,101,131,101,130c105,132,108,132,112,130c112,130,112,131,112,131c110,135,110,138,113,142c113,142,113,142,113,142c113,142,114,142,114,143c114,143,114,143,114,143c114,143,114,143,114,143c114,143,115,143,115,144c119,146,124,145,127,142c130,139,131,134,128,130c128,130,128,130,128,129c128,129,129,130,129,130c132,131,134,132,137,131c143,129,146,121,142,116c142,116,142,116,142,116c142,116,142,116,142,116c141,115,141,114,140,114c136,111,133,111,129,113c131,110,131,106,129,102c133,104,136,104,140,102c140,102,140,102,140,102c140,102,140,102,140,102c140,102,140,102,140,102c140,102,140,102,140,102c140,102,140,102,140,102c141,101,142,100,142,100c142,100,142,100,142,100c145,96,145,92,143,89c143,89,142,88,143,88c147,90,151,90,154,87c157,85,159,80,157,76c154,70,149,69,143,72c143,71,143,71,143,71c145,68,145,64,143,61c143,61,142,60,142,60c141,60,141,59,140,58c140,58,140,58,140,58c137,56,133,55,130,57c131,55,131,54,131,52c131,50,130,49,130,47c134,49,137,49,140,46c140,46,140,46,140,46c140,46,140,46,140,46c140,46,140,46,140,46c141,46,141,45,142,45c142,45,142,45,142,45c142,45,142,45,142,45c142,44,142,44,142,44c145,40,145,35,141,32c138,28,133,28,129,31c129,31,128,31,128,31c130,28,131,24,129,21c127,15,120,13,114,17c114,17,114,17,114,17c114,17,114,17,114,17c114,18,113,18,113,18c110,22,110,26,112,30c109,28,105,28,101,30c103,26,103,22,101,18c100,18,100,17,99,17c99,17,99,17,99,17c99,17,98,16,98,16c96,15,93,14,90,15c89,16,88,16,87,17c89,12,89,8,86,4c83,1,79,0,75,2c69,5,68,10,71,16c67,14,64,14,61,16c61,17,60,17,59,17c58,17,58,17,57,18c57,18,57,18,57,18c57,18,57,18,57,18c57,18,57,18,57,18c58,19,58,20,56,20c55,23,55,26,57,30c54,29,52,28,50,28c49,28,47,29,46,30c46,30,46,30,46,30c45,31,44,32,43,33c43,33,43,33,43,33c43,33,43,33,43,33c41,36,41,40,42,43c42,43,42,43,42,43c39,42,36,42,33,43c32,43,32,44,32,44c32,44,32,44,32,44c32,44,32,44,32,44c31,44,30,45,29,46c29,46,29,46,29,46c29,47,29,47,29,47c27,50,27,53,28,57c29,57,29,57,29,57c25,56,22,55,19,57c19,58,19,59,18,58c17,58,17,59,16,59c16,59,16,59,16,59c16,59,16,60,16,60c16,61,16,61,15,62c15,62,15,62,15,62c15,62,15,62,15,62c13,65,13,68,15,71c16,72,16,72,16,72c15,72,15,72,15,72c15,72,15,72,15,72c15,72,15,71,14,71c11,70,7,70,4,72c1,74,0,78,0,82c1,86,4,88,7,89c10,90,13,89,15,88c13,91,13,95,15,98c15,98,15,98,15,98c16,98,16,99,16,100xm71,143c72,142,72,142,73,141c72,142,72,142,71,143xm84,130c82,134,82,137,84,141c82,140,80,139,79,139c77,139,75,140,73,141c75,138,75,134,74,131c74,131,74,131,74,131c74,131,74,130,73,130c74,130,74,130,74,131c78,132,81,132,84,130xm60,126c61,123,61,120,60,117c63,118,66,118,70,117c68,120,68,123,69,126c69,126,69,126,69,126c70,126,70,126,70,127c70,127,69,126,69,126c66,125,63,125,60,127c60,127,60,127,60,127c60,127,60,127,60,127c60,127,60,127,59,127c59,127,60,126,60,126xm88,117c91,118,94,118,97,117c96,120,96,123,98,127c94,125,91,125,87,127c89,124,89,121,88,117xm126,128c125,127,123,126,121,126c119,126,117,126,115,127c117,124,117,120,115,116c119,118,122,118,126,116c124,120,124,124,126,128xm112,113c108,111,105,111,102,113c103,109,103,106,102,103c105,105,108,105,111,103c110,106,110,109,112,113xm80,104c81,104,82,104,82,104c82,103,83,103,83,103c83,104,83,104,83,104c83,105,83,105,82,106c82,108,82,110,83,112c80,111,77,111,74,112c75,109,76,106,74,103c76,104,78,104,80,104xm56,103c54,106,54,109,56,112c52,111,49,111,46,113c48,109,48,106,46,103c49,104,52,104,56,103xm74,19c74,19,74,19,74,19c74,19,73,19,73,19c74,19,74,19,74,19c78,21,81,21,85,19c84,20,83,22,83,24c83,26,83,28,84,30c80,28,77,28,73,30c75,26,76,23,74,19xm60,33c63,35,67,35,70,33c69,36,68,39,70,43c66,41,63,41,60,43c62,40,62,36,60,33xm88,43c90,40,90,37,88,33c91,35,95,35,98,33c96,36,96,40,98,43c96,42,95,42,93,42c91,42,90,42,88,43xm115,44c117,40,117,36,115,33c119,35,124,35,127,32c126,34,125,36,125,38c125,40,125,42,126,44c123,42,119,42,115,44xm46,47c49,49,53,49,56,47c54,50,54,53,56,57c53,55,50,55,46,57c48,53,48,50,46,47xm75,56c76,53,76,51,75,48c78,49,80,49,84,48c82,51,82,53,83,56c80,55,78,55,75,56xm102,57c104,54,103,51,102,47c105,49,108,49,112,47c110,51,110,54,112,57c108,55,105,55,102,57xm32,60c35,63,39,63,42,61c41,64,41,68,42,71c39,69,36,69,32,71c34,67,34,64,32,60xm69,62c68,64,68,67,69,69c69,70,69,70,68,70c66,69,63,69,61,70c62,67,62,64,61,61c64,63,66,63,69,62xm89,70c90,67,90,65,89,62c92,63,94,63,97,62c96,65,96,67,97,70c94,69,92,69,89,70xm116,71c117,67,117,64,116,61c119,63,122,63,126,61c124,64,124,68,126,71c122,70,119,69,116,71xm18,75c18,75,18,75,18,75c18,75,18,75,18,75c18,74,17,74,17,74c18,74,18,74,18,74c21,76,25,76,28,75c27,78,27,82,28,85c25,83,21,83,17,86c20,82,20,78,18,75xm55,76c54,78,54,81,55,84c52,83,49,83,46,84c48,81,48,78,46,75c49,76,52,77,55,76xm102,84c103,81,103,79,102,76c102,76,102,76,103,76c105,77,108,77,111,76c110,78,110,81,111,84c111,84,111,84,111,84c111,84,111,84,111,85c111,85,111,85,111,84c108,83,107,83,102,84xm83,76c82,79,82,79,83,84c80,83,77,83,75,84c76,81,76,78,75,76c77,76,79,77,83,76xm129,85c131,82,131,78,129,75c133,77,136,77,139,75c139,75,139,75,139,75c140,75,140,74,140,74c140,75,140,75,140,75c138,79,138,82,140,86c136,84,133,83,129,85xm126,99c122,97,119,97,116,99c117,96,117,93,116,90c116,90,116,90,116,90c116,90,116,90,116,90c116,90,115,89,116,89c116,89,116,89,116,89c119,91,122,90,125,89c124,92,124,95,126,99xm88,98c89,95,90,93,89,90c93,91,94,91,97,90c96,93,96,95,97,98c94,97,91,97,88,98xm69,90c68,92,68,95,69,98c66,97,63,97,60,98c62,95,62,92,61,89c62,90,63,90,65,90c66,90,67,90,69,90xm32,89c35,90,38,90,42,89c40,92,40,95,42,99c38,97,35,97,32,99c34,95,34,92,32,89xe">
                      <v:path o:connectlocs="79,497;94,507;158,577;148,641;213,711;277,646;282,701;362,781;496,706;555,651;570,716;704,577;694,507;704,497;709,358;645,283;694,228;640,154;560,89;486,79;302,79;277,99;213,164;158,218;143,283;74,308;74,358;74,487;416,646;362,646;342,626;297,631;431,631;625,577;555,562;411,557;228,562;367,94;297,164;436,164;570,164;277,233;416,238;555,283;158,298;342,308;575,353;89,373;84,427;272,378;550,417;372,417;689,373;575,492;620,442;436,487;342,447" o:connectangles="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6900;top:21654;height:110;width:110;" filled="t" stroked="f" coordsize="22,22" o:gfxdata="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5kXLsAAADd&#10;AAAADwAAAAAAAAABACAAAAAiAAAAZHJzL2Rvd25yZXYueG1sUEsBAhQAFAAAAAgAh07iQDMvBZ47&#10;AAAAOQAAABAAAAAAAAAAAQAgAAAACgEAAGRycy9zaGFwZXhtbC54bWxQSwUGAAAAAAYABgBbAQAA&#10;tAMAAAAA&#10;" path="m18,19c18,19,18,19,18,19c19,19,19,18,19,18c19,18,19,18,19,17c22,14,22,10,20,6c20,6,20,6,20,6c18,5,17,4,17,3c17,3,17,3,17,3c16,3,16,3,15,3c11,0,5,2,3,7c0,12,3,18,8,20c11,22,14,21,17,19c17,19,17,19,17,19c17,19,18,19,18,18c18,19,18,19,18,19xe">
                      <v:path o:connectlocs="90,95;90,95;95,90;95,85;100,30;100,30;85,15;85,15;75,15;15,35;40,100;85,95;85,95;90,90;90,9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6983;top:21669;height:15;width:15;" filled="t" stroked="f" coordsize="3,3" o:gfxdata="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ZLobbsAAADd&#10;AAAADwAAAAAAAAABACAAAAAiAAAAZHJzL2Rvd25yZXYueG1sUEsBAhQAFAAAAAgAh07iQDMvBZ47&#10;AAAAOQAAABAAAAAAAAAAAQAgAAAACgEAAGRycy9zaGFwZXhtbC54bWxQSwUGAAAAAAYABgBbAQAA&#10;tAMAAAAA&#10;" path="m3,3c3,3,3,3,3,3c3,3,3,3,3,3c3,3,3,3,3,3c3,3,3,3,3,3c2,2,1,1,0,0c0,0,0,0,0,0c0,0,0,0,0,0c0,1,1,2,3,3xe">
                      <v:path o:connectlocs="15,15;15,15;15,15;15,15;15,15;0,0;0,0;0,0;15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6989;top:21743;height:6;width:4;" filled="t" stroked="f" coordsize="1,1" o:gfxdata="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g+qL4A&#10;AADdAAAADwAAAAAAAAABACAAAAAiAAAAZHJzL2Rvd25yZXYueG1sUEsBAhQAFAAAAAgAh07iQDMv&#10;BZ47AAAAOQAAABAAAAAAAAAAAQAgAAAADQEAAGRycy9zaGFwZXhtbC54bWxQSwUGAAAAAAYABgBb&#10;AQAAtwMAAAAA&#10;" path="m0,1c0,1,0,1,0,1c0,1,0,1,0,1c0,1,0,1,0,1c1,1,1,1,1,0c1,0,1,0,1,0c1,0,1,1,0,1xe">
                      <v:path o:connectlocs="0,6;0,6;0,6;0,6;4,0;4,0;0,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6903;top:21246;height:110;width:100;" filled="t" stroked="f" coordsize="20,22" o:gfxdata="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poj/vQAA&#10;AN0AAAAPAAAAAAAAAAEAIAAAACIAAABkcnMvZG93bnJldi54bWxQSwECFAAUAAAACACHTuJAMy8F&#10;njsAAAA5AAAAEAAAAAAAAAABACAAAAAMAQAAZHJzL3NoYXBleG1sLnhtbFBLBQYAAAAABgAGAFsB&#10;AAC2AwAAAAA=&#10;" path="m19,15c19,14,20,13,20,12c20,9,20,7,19,5c18,5,18,4,18,4c18,4,17,3,17,3c17,3,17,3,17,3c17,3,16,3,16,2c16,2,16,2,15,2c12,0,8,0,5,3c1,5,0,9,1,13c3,19,10,22,16,18c16,18,16,18,16,18c17,17,18,16,19,15xe">
                      <v:path o:connectlocs="95,75;100,60;95,25;90,20;85,15;85,15;80,10;75,10;25,15;5,65;80,90;80,90;95,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6974;top:21171;height:110;width:104;" filled="t" stroked="f" coordsize="21,22" o:gfxdata="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zalWvQAA&#10;AN0AAAAPAAAAAAAAAAEAIAAAACIAAABkcnMvZG93bnJldi54bWxQSwECFAAUAAAACACHTuJAMy8F&#10;njsAAAA5AAAAEAAAAAAAAAABACAAAAAMAQAAZHJzL3NoYXBleG1sLnhtbFBLBQYAAAAABgAGAFsB&#10;AAC2AwAAAAA=&#10;" path="m3,18c3,18,3,18,3,18c4,18,4,18,4,19c4,19,4,19,4,19c8,22,12,22,15,20c15,20,15,20,16,20c16,18,17,17,19,17c19,17,19,17,19,17c19,16,19,16,19,16c21,11,19,5,14,3c9,0,4,3,2,8c0,11,1,14,3,17c3,17,3,17,3,18xe">
                      <v:path o:connectlocs="14,90;14,90;19,95;19,95;74,100;79,100;94,85;94,85;94,80;69,15;9,40;14,85;14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7523;top:21595;height:98;width:100;" filled="t" stroked="f" coordsize="20,20" o:gfxdata="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HfBWvQAA&#10;AN0AAAAPAAAAAAAAAAEAIAAAACIAAABkcnMvZG93bnJldi54bWxQSwECFAAUAAAACACHTuJAMy8F&#10;njsAAAA5AAAAEAAAAAAAAAABACAAAAAMAQAAZHJzL3NoYXBleG1sLnhtbFBLBQYAAAAABgAGAFsB&#10;AAC2AwAAAAA=&#10;" path="m2,4c2,4,2,4,2,4c2,4,2,4,2,4c0,8,0,12,2,16c3,16,3,17,4,17c4,17,4,17,4,17c4,17,4,18,5,18c8,20,13,20,16,17c19,14,20,10,19,6c17,2,13,0,9,0c7,0,6,1,4,2c4,2,4,2,4,2c4,2,4,2,4,2c4,3,3,3,2,4xe">
                      <v:path o:connectlocs="10,19;10,19;10,19;10,78;20,83;20,83;25,88;80,83;95,29;45,0;20,9;20,9;20,9;10,19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7535;top:21604;height:9;width:9;" filled="t" stroked="f" coordsize="2,2" o:gfxdata="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uWIt&#10;wAAAAN0AAAAPAAAAAAAAAAEAIAAAACIAAABkcnMvZG93bnJldi54bWxQSwECFAAUAAAACACHTuJA&#10;My8FnjsAAAA5AAAAEAAAAAAAAAABACAAAAAPAQAAZHJzL3NoYXBleG1sLnhtbFBLBQYAAAAABgAG&#10;AFsBAAC5AwAAAAA=&#10;" path="m0,2c0,2,0,2,0,2c0,2,0,2,0,2c1,1,2,1,2,0c2,0,2,0,2,0c2,0,1,1,0,2c0,2,0,2,0,2xe">
                      <v:path o:connectlocs="0,9;0,9;0,9;9,0;9,0;0,9;0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7523;top:21316;height:104;width:106;" filled="t" stroked="f" coordsize="21,21" o:gfxdata="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234CvQAA&#10;AN0AAAAPAAAAAAAAAAEAIAAAACIAAABkcnMvZG93bnJldi54bWxQSwECFAAUAAAACACHTuJAMy8F&#10;njsAAAA5AAAAEAAAAAAAAAABACAAAAAMAQAAZHJzL3NoYXBleG1sLnhtbFBLBQYAAAAABgAGAFsB&#10;AAC2AwAAAAA=&#10;" path="m2,4c2,4,2,4,2,4c2,4,2,4,2,4c0,7,0,11,1,14c1,15,2,15,2,16c2,16,2,16,2,16c3,16,4,17,4,18c9,21,14,20,18,16c21,12,20,6,16,3c14,1,9,0,4,3c4,3,3,4,3,4c2,4,2,4,2,4xe">
                      <v:path o:connectlocs="10,19;10,19;10,19;5,69;10,79;10,79;20,89;90,79;80,14;20,14;15,19;10,19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7535;top:21337;height:0;width:0;" filled="t" stroked="f" coordsize="0,0" o:gfxdata="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lOOg&#10;wAAAAN0AAAAPAAAAAAAAAAEAIAAAACIAAABkcnMvZG93bnJldi54bWxQSwECFAAUAAAACACHTuJA&#10;My8FnjsAAAA5AAAAEAAAAAAAAAABACAAAAAPAQAAZHJzL3NoYXBleG1sLnhtbFBLBQYAAAAABgAG&#10;AFsBAAC5AwAAAAA=&#10;" path="m0,0c0,0,0,0,0,0c0,0,0,0,0,0c0,0,0,0,0,0c0,0,0,0,0,0c0,0,0,0,0,0xe">
                      <v:path o:connectlocs="0,0;0,0;0,0;0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7535;top:21396;height:9;width:9;" filled="t" stroked="f" coordsize="2,2" o:gfxdata="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Wl1tvQAA&#10;AN0AAAAPAAAAAAAAAAEAIAAAACIAAABkcnMvZG93bnJldi54bWxQSwECFAAUAAAACACHTuJAMy8F&#10;njsAAAA5AAAAEAAAAAAAAAABACAAAAAMAQAAZHJzL3NoYXBleG1sLnhtbFBLBQYAAAAABgAGAFsB&#10;AAC2AwAAAAA=&#10;" path="m0,0c0,0,0,0,0,0c0,0,0,0,0,0c1,1,1,2,2,2c2,1,1,0,0,0xe">
                      <v:path o:connectlocs="0,0;0,0;0,0;9,9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7316;top:21797;height:106;width:104;" filled="t" stroked="f" coordsize="21,21" o:gfxdata="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+meq68AAAA&#10;3QAAAA8AAAAAAAAAAQAgAAAAIgAAAGRycy9kb3ducmV2LnhtbFBLAQIUABQAAAAIAIdO4kAzLwWe&#10;OwAAADkAAAAQAAAAAAAAAAEAIAAAAAsBAABkcnMvc2hhcGV4bWwueG1sUEsFBgAAAAAGAAYAWwEA&#10;ALUDAAAAAA==&#10;" path="m17,3c13,0,9,0,5,2c5,2,5,3,5,3c4,3,4,4,3,4c3,5,2,5,2,5c0,10,1,15,5,18c10,21,15,20,18,16c20,13,21,8,18,4c17,4,17,3,17,3xe">
                      <v:path o:connectlocs="84,15;24,10;24,15;14,20;9,25;24,90;89,80;89,20;84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7330;top:21808;height:9;width:11;" filled="t" stroked="f" coordsize="2,2" o:gfxdata="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cRmgb4A&#10;AADdAAAADwAAAAAAAAABACAAAAAiAAAAZHJzL2Rvd25yZXYueG1sUEsBAhQAFAAAAAgAh07iQDMv&#10;BZ47AAAAOQAAABAAAAAAAAAAAQAgAAAADQEAAGRycy9zaGFwZXhtbC54bWxQSwUGAAAAAAYABgBb&#10;AQAAtwMAAAAA&#10;" path="m2,1c2,1,2,0,2,0c2,0,2,1,1,1c1,1,1,1,1,1c1,1,0,2,0,2c1,2,1,1,2,1xe">
                      <v:path o:connectlocs="11,4;11,0;5,4;5,4;0,9;11,4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7321;top:21112;height:100;width:95;" filled="t" stroked="f" coordsize="19,20" o:gfxdata="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Mao+vQAA&#10;AN0AAAAPAAAAAAAAAAEAIAAAACIAAABkcnMvZG93bnJldi54bWxQSwECFAAUAAAACACHTuJAMy8F&#10;njsAAAA5AAAAEAAAAAAAAAABACAAAAAMAQAAZHJzL3NoYXBleG1sLnhtbFBLBQYAAAAABgAGAFsB&#10;AAC2AwAAAAA=&#10;" path="m4,17c4,17,4,17,4,17c8,20,12,20,16,17c16,17,16,17,16,17c16,17,17,16,17,16c17,16,17,16,17,16c17,16,17,16,17,16c18,14,19,12,19,10c19,5,15,0,10,0c5,0,0,4,0,9c0,12,1,14,2,16c2,16,2,16,2,16c3,16,3,17,4,17xe">
                      <v:path o:connectlocs="20,85;20,85;80,85;80,85;85,80;85,80;85,80;95,50;50,0;0,45;10,80;10,80;20,8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7043;top:21106;height:110;width:104;" filled="t" stroked="f" coordsize="21,22" o:gfxdata="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xqH8vQAA&#10;AN0AAAAPAAAAAAAAAAEAIAAAACIAAABkcnMvZG93bnJldi54bWxQSwECFAAUAAAACACHTuJAMy8F&#10;njsAAAA5AAAAEAAAAAAAAAABACAAAAAMAQAAZHJzL3NoYXBleG1sLnhtbFBLBQYAAAAABgAGAFsB&#10;AAC2AwAAAAA=&#10;" path="m16,18c16,18,16,18,16,18c17,17,17,17,18,17c19,17,19,16,20,16c19,16,19,17,18,17c18,16,18,16,19,15c21,11,20,6,16,3c12,0,7,0,4,4c0,7,0,12,3,16c5,20,11,22,16,18c16,18,16,18,16,18c16,18,16,18,16,18c16,18,16,18,16,18xe">
                      <v:path o:connectlocs="79,90;79,90;89,85;99,80;89,85;94,75;79,15;19,20;14,80;79,90;79,90;79,90;79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7122;top:21186;height:11;width:20;" filled="t" stroked="f" coordsize="4,2" o:gfxdata="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A28zvQAA&#10;AN0AAAAPAAAAAAAAAAEAIAAAACIAAABkcnMvZG93bnJldi54bWxQSwECFAAUAAAACACHTuJAMy8F&#10;njsAAAA5AAAAEAAAAAAAAAABACAAAAAMAQAAZHJzL3NoYXBleG1sLnhtbFBLBQYAAAAABgAGAFsB&#10;AAC2AwAAAAA=&#10;" path="m2,1c1,1,1,1,0,2c0,2,0,2,0,2c0,2,0,2,0,2c0,2,0,2,0,2c1,1,1,1,2,1c3,1,4,1,4,0c3,0,3,1,2,1xe">
                      <v:path o:connectlocs="10,5;0,11;0,11;0,11;0,11;10,5;20,0;10,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6835;top:21311;height:104;width:110;" filled="t" stroked="f" coordsize="22,21" o:gfxdata="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aTG7sAAADd&#10;AAAADwAAAAAAAAABACAAAAAiAAAAZHJzL2Rvd25yZXYueG1sUEsBAhQAFAAAAAgAh07iQDMvBZ47&#10;AAAAOQAAABAAAAAAAAAAAQAgAAAACgEAAGRycy9zaGFwZXhtbC54bWxQSwUGAAAAAAYABgBbAQAA&#10;tAMAAAAA&#10;" path="m17,18c17,18,17,18,17,18c17,18,18,17,19,17c19,17,20,17,20,16c19,16,19,17,18,17c18,17,18,17,18,17c22,13,21,6,16,3c12,0,5,2,3,6c0,11,2,17,7,20c10,21,13,21,16,19c16,19,16,19,16,19c16,19,16,19,16,19c16,19,17,19,17,18xe">
                      <v:path o:connectlocs="85,89;85,89;95,84;100,79;90,84;90,84;80,14;15,29;35,99;80,94;80,94;80,94;85,89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6918;top:21391;height:9;width:15;" filled="t" stroked="f" coordsize="3,2" o:gfxdata="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RcJa&#10;wAAAAN0AAAAPAAAAAAAAAAEAIAAAACIAAABkcnMvZG93bnJldi54bWxQSwECFAAUAAAACACHTuJA&#10;My8FnjsAAAA5AAAAEAAAAAAAAAABACAAAAAPAQAAZHJzL3NoYXBleG1sLnhtbFBLBQYAAAAABgAG&#10;AFsBAAC5AwAAAAA=&#10;" path="m2,1c1,1,0,2,0,2c0,2,0,2,0,2c0,2,0,2,0,2c0,2,0,2,0,2c0,2,0,2,0,2c1,2,1,1,2,1c3,2,3,1,3,0c3,1,2,1,2,1xe">
                      <v:path o:connectlocs="10,4;0,9;0,9;0,9;0,9;0,9;10,4;15,0;10,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7043;top:21797;height:100;width:100;" filled="t" stroked="f" coordsize="20,20" o:gfxdata="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dXYr4A&#10;AADdAAAADwAAAAAAAAABACAAAAAiAAAAZHJzL2Rvd25yZXYueG1sUEsBAhQAFAAAAAgAh07iQDMv&#10;BZ47AAAAOQAAABAAAAAAAAAAAQAgAAAADQEAAGRycy9zaGFwZXhtbC54bWxQSwUGAAAAAAYABgBb&#10;AQAAtwMAAAAA&#10;" path="m16,2c16,2,16,2,16,2c14,1,13,1,11,0c8,0,6,1,4,3c3,3,3,3,3,4c3,4,3,4,3,4c3,4,3,4,3,4c1,6,0,8,1,11c1,16,5,20,10,20c15,20,19,16,20,11c20,8,19,6,18,4c18,4,18,4,18,4c17,4,16,3,16,2xe">
                      <v:path o:connectlocs="80,10;80,10;55,0;20,15;15,20;15,20;15,20;5,55;50,100;100,55;90,20;90,20;80,1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7122;top:21808;height:9;width:9;" filled="t" stroked="f" coordsize="2,2" o:gfxdata="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ejJL&#10;wAAAAN0AAAAPAAAAAAAAAAEAIAAAACIAAABkcnMvZG93bnJldi54bWxQSwECFAAUAAAACACHTuJA&#10;My8FnjsAAAA5AAAAEAAAAAAAAAABACAAAAAPAQAAZHJzL3NoYXBleG1sLnhtbFBLBQYAAAAABgAG&#10;AFsBAAC5AwAAAAA=&#10;" path="m0,0c0,0,0,0,0,0c0,0,0,0,0,0c0,0,0,0,0,0c0,1,1,2,2,2c2,2,2,2,2,2c2,2,2,2,2,2c1,1,1,1,0,0xe">
                      <v:path o:connectlocs="0,0;0,0;0,0;0,0;9,9;9,9;9,9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6835;top:21589;height:104;width:104;" filled="t" stroked="f" coordsize="21,21" o:gfxdata="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YLmS8AAAA&#10;3QAAAA8AAAAAAAAAAQAgAAAAIgAAAGRycy9kb3ducmV2LnhtbFBLAQIUABQAAAAIAIdO4kAzLwWe&#10;OwAAADkAAAAQAAAAAAAAAAEAIAAAAAsBAABkcnMvc2hhcGV4bWwueG1sUEsFBgAAAAAGAAYAWwEA&#10;ALUDAAAAAA==&#10;" path="m4,17c7,21,13,21,17,18c20,15,21,10,19,5c18,5,18,5,18,4c18,4,18,4,18,4c17,4,17,4,17,3c17,3,17,3,17,3c16,3,16,3,16,3c16,3,16,3,16,3c16,3,16,3,16,3c16,2,15,2,15,2c11,0,6,1,3,5c0,9,0,14,4,17xe">
                      <v:path o:connectlocs="19,84;84,89;94,24;89,19;89,19;84,14;84,14;79,14;79,14;79,14;74,9;14,24;19,8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6918;top:21604;height:6;width:6;" filled="t" stroked="f" coordsize="1,1" o:gfxdata="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yF8nvQAA&#10;AN0AAAAPAAAAAAAAAAEAIAAAACIAAABkcnMvZG93bnJldi54bWxQSwECFAAUAAAACACHTuJAMy8F&#10;njsAAAA5AAAAEAAAAAAAAAABACAAAAAMAQAAZHJzL3NoYXBleG1sLnhtbFBLBQYAAAAABgAGAFsB&#10;AAC2AwAAAAA=&#10;" path="m0,0c0,0,0,0,0,0c0,0,0,0,0,0c0,0,0,0,0,0c0,1,0,1,1,1c1,1,1,1,1,1c1,1,1,1,1,1c1,1,0,1,0,0xe">
                      <v:path o:connectlocs="0,0;0,0;0,0;0,0;6,6;6,6;6,6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7598;top:21391;height:95;width:91;" filled="t" stroked="f" coordsize="18,19" o:gfxdata="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92DtvQAA&#10;AN0AAAAPAAAAAAAAAAEAIAAAACIAAABkcnMvZG93bnJldi54bWxQSwECFAAUAAAACACHTuJAMy8F&#10;njsAAAA5AAAAEAAAAAAAAAABACAAAAAMAQAAZHJzL3NoYXBleG1sLnhtbFBLBQYAAAAABgAGAFsB&#10;AAC2AwAAAAA=&#10;" path="m0,9c0,14,4,18,9,18c14,19,18,14,18,9c18,4,14,0,9,0c4,0,0,4,0,9xe">
                      <v:path o:connectlocs="0,45;45,90;91,45;45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2" o:spid="_x0000_s1026" o:spt="3" type="#_x0000_t3" style="position:absolute;left:7594;top:21530;height:89;width:95;" filled="t" stroked="f" coordsize="21600,21600" o:gfxdata="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SE5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7117;top:21043;height:93;width:89;" filled="t" stroked="f" coordsize="18,19" o:gfxdata="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SXQK8AAAA&#10;3QAAAA8AAAAAAAAAAQAgAAAAIgAAAGRycy9kb3ducmV2LnhtbFBLAQIUABQAAAAIAIdO4kAzLwWe&#10;OwAAADkAAAAQAAAAAAAAAAEAIAAAAAsBAABkcnMvc2hhcGV4bWwueG1sUEsFBgAAAAAGAAYAWwEA&#10;ALUDAAAAAA==&#10;" path="m9,0c4,0,0,4,0,10c0,15,4,19,9,19c14,19,18,15,18,10c18,5,14,1,9,0xe">
                      <v:path o:connectlocs="44,0;0,48;44,93;89,48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4" o:spid="_x0000_s1026" o:spt="3" type="#_x0000_t3" style="position:absolute;left:7117;top:21873;height:89;width:89;" filled="t" stroked="f" coordsize="21600,21600" o:gfxdata="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q/C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7251;top:21047;height:89;width:95;" filled="t" stroked="f" coordsize="19,18" o:gfxdata="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M7CWtwAAAN0AAAAP&#10;AAAAAAAAAAEAIAAAACIAAABkcnMvZG93bnJldi54bWxQSwECFAAUAAAACACHTuJAMy8FnjsAAAA5&#10;AAAAEAAAAAAAAAABACAAAAAGAQAAZHJzL3NoYXBleG1sLnhtbFBLBQYAAAAABgAGAFsBAACwAwAA&#10;AAA=&#10;" path="m10,18c15,18,19,14,19,9c19,4,15,0,10,0c5,0,1,4,1,9c0,14,5,18,10,18xe">
                      <v:path o:connectlocs="50,89;95,44;50,0;5,44;50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6" o:spid="_x0000_s1026" o:spt="3" type="#_x0000_t3" style="position:absolute;left:7251;top:21873;height:89;width:95;" filled="t" stroked="f" coordsize="21600,21600" o:gfxdata="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mO4b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7" o:spid="_x0000_s1026" o:spt="3" type="#_x0000_t3" style="position:absolute;left:6775;top:21391;height:89;width:89;" filled="t" stroked="f" coordsize="21600,21600" o:gfxdata="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0Ure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8" o:spid="_x0000_s1026" o:spt="3" type="#_x0000_t3" style="position:absolute;left:6770;top:21524;height:95;width:95;" filled="t" stroked="f" coordsize="21600,21600" o:gfxdata="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phQ6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9" o:spid="_x0000_s1026" o:spt="3" type="#_x0000_t3" style="position:absolute;left:7460;top:21803;height:89;width:89;" filled="t" stroked="f" coordsize="21600,21600" o:gfxdata="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Oqxo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7460;top:21118;height:89;width:93;" filled="t" stroked="f" coordsize="19,18" o:gfxdata="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nYXTtwAAAN0AAAAP&#10;AAAAAAAAAAEAIAAAACIAAABkcnMvZG93bnJldi54bWxQSwECFAAUAAAACACHTuJAMy8FnjsAAAA5&#10;AAAAEAAAAAAAAAABACAAAAAGAQAAZHJzL3NoYXBleG1sLnhtbFBLBQYAAAAABgAGAFsBAACwAwAA&#10;AAA=&#10;" path="m9,0c4,0,0,4,0,9c0,14,4,18,9,18c14,18,18,14,19,9c19,4,14,0,9,0xe">
                      <v:path o:connectlocs="44,0;0,44;44,89;93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7529;top:21734;height:93;width:89;" filled="t" stroked="f" coordsize="18,19" o:gfxdata="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LvYwvQAA&#10;AN0AAAAPAAAAAAAAAAEAIAAAACIAAABkcnMvZG93bnJldi54bWxQSwECFAAUAAAACACHTuJAMy8F&#10;njsAAAA5AAAAEAAAAAAAAAABACAAAAAMAQAAZHJzL3NoYXBleG1sLnhtbFBLBQYAAAAABgAGAFsB&#10;AAC2AwAAAAA=&#10;" path="m18,9c18,4,14,0,9,0c4,0,0,4,0,9c0,14,4,19,9,19c14,19,18,15,18,9xe">
                      <v:path o:connectlocs="89,44;44,0;0,44;44,93;89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2" o:spid="_x0000_s1026" o:spt="3" type="#_x0000_t3" style="position:absolute;left:7529;top:21183;height:93;width:89;" filled="t" stroked="f" coordsize="21600,21600" o:gfxdata="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0SO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6840;top:21734;height:89;width:93;" filled="t" stroked="f" coordsize="19,18" o:gfxdata="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dB2ntwAAAN0AAAAP&#10;AAAAAAAAAAEAIAAAACIAAABkcnMvZG93bnJldi54bWxQSwECFAAUAAAACACHTuJAMy8FnjsAAAA5&#10;AAAAEAAAAAAAAAABACAAAAAGAQAAZHJzL3NoYXBleG1sLnhtbFBLBQYAAAAABgAGAFsBAACwAwAA&#10;AAA=&#10;" path="m9,18c15,18,19,14,19,9c19,4,15,0,10,0c5,0,0,4,0,9c0,14,4,18,9,18xe">
                      <v:path o:connectlocs="44,89;93,44;48,0;0,44;44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4" o:spid="_x0000_s1026" o:spt="3" type="#_x0000_t3" style="position:absolute;left:6909;top:21803;height:89;width:95;" filled="t" stroked="f" coordsize="21600,21600" o:gfxdata="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wMp1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45" o:spid="_x0000_s1026" o:spt="3" type="#_x0000_t3" style="position:absolute;left:6844;top:21183;height:93;width:89;" filled="t" stroked="f" coordsize="21600,21600" o:gfxdata="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+MT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6" o:spid="_x0000_s1026" o:spt="100" style="position:absolute;left:6909;top:21112;height:95;width:95;" filled="t" stroked="f" coordsize="19,19" o:gfxdata="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G5FvQAA&#10;AN0AAAAPAAAAAAAAAAEAIAAAACIAAABkcnMvZG93bnJldi54bWxQSwECFAAUAAAACACHTuJAMy8F&#10;njsAAAA5AAAAEAAAAAAAAAABACAAAAAMAQAAZHJzL3NoYXBleG1sLnhtbFBLBQYAAAAABgAGAFsB&#10;AAC2AwAAAAA=&#10;" path="m0,9c0,14,4,19,9,19c14,19,19,15,19,10c19,5,15,0,10,0c5,0,1,4,0,9xe">
                      <v:path o:connectlocs="0,45;45,95;95,50;50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7" o:spid="_x0000_s1026" o:spt="100" style="position:absolute;left:7598;top:21663;height:95;width:91;" filled="t" stroked="f" coordsize="18,19" o:gfxdata="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xsHavQAA&#10;AN0AAAAPAAAAAAAAAAEAIAAAACIAAABkcnMvZG93bnJldi54bWxQSwECFAAUAAAACACHTuJAMy8F&#10;njsAAAA5AAAAEAAAAAAAAAABACAAAAAMAQAAZHJzL3NoYXBleG1sLnhtbFBLBQYAAAAABgAGAFsB&#10;AAC2AwAAAAA=&#10;" path="m18,10c18,5,14,1,9,1c4,0,0,4,0,9c0,14,4,19,9,19c14,19,18,15,18,10xe">
                      <v:path o:connectlocs="91,50;45,5;0,45;45,95;91,5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7598;top:21251;height:95;width:91;" filled="t" stroked="f" coordsize="18,19" o:gfxdata="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+hs6&#10;wAAAAN0AAAAPAAAAAAAAAAEAIAAAACIAAABkcnMvZG93bnJldi54bWxQSwECFAAUAAAACACHTuJA&#10;My8FnjsAAAA5AAAAEAAAAAAAAAABACAAAAAPAQAAZHJzL3NoYXBleG1sLnhtbFBLBQYAAAAABgAG&#10;AFsBAAC5AwAAAAA=&#10;" path="m9,0c4,0,0,4,0,9c0,14,4,19,9,19c14,19,18,15,18,10c18,5,14,1,9,0xe">
                      <v:path o:connectlocs="45,0;0,45;45,95;91,50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9" o:spid="_x0000_s1026" o:spt="3" type="#_x0000_t3" style="position:absolute;left:7390;top:21873;height:89;width:89;" filled="t" stroked="f" coordsize="21600,21600" o:gfxdata="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zC3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7390;top:21047;height:89;width:95;" filled="t" stroked="f" coordsize="19,18" o:gfxdata="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am/autwAAAN0AAAAP&#10;AAAAAAAAAAEAIAAAACIAAABkcnMvZG93bnJldi54bWxQSwECFAAUAAAACACHTuJAMy8FnjsAAAA5&#10;AAAAEAAAAAAAAAABACAAAAAGAQAAZHJzL3NoYXBleG1sLnhtbFBLBQYAAAAABgAGAFsBAACwAwAA&#10;AAA=&#10;" path="m9,0c4,0,0,4,0,9c0,14,4,18,9,18c14,18,18,14,18,9c19,4,15,0,9,0xe">
                      <v:path o:connectlocs="45,0;0,44;45,89;90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1" o:spid="_x0000_s1026" o:spt="3" type="#_x0000_t3" style="position:absolute;left:6978;top:21873;height:89;width:91;" filled="t" stroked="f" coordsize="21600,21600" o:gfxdata="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3L5M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2" o:spid="_x0000_s1026" o:spt="3" type="#_x0000_t3" style="position:absolute;left:6978;top:21047;height:89;width:91;" filled="t" stroked="f" coordsize="21600,21600" o:gfxdata="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thR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3" o:spid="_x0000_s1026" o:spt="3" type="#_x0000_t3" style="position:absolute;left:6775;top:21251;height:89;width:89;" filled="t" stroked="f" coordsize="21600,21600" o:gfxdata="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9fE37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4" o:spid="_x0000_s1026" o:spt="3" type="#_x0000_t3" style="position:absolute;left:6775;top:21663;height:89;width:89;" filled="t" stroked="f" coordsize="21600,21600" o:gfxdata="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Vaq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7668;top:21459;height:91;width:89;" filled="t" stroked="f" coordsize="18,18" o:gfxdata="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oLHvQAA&#10;AN0AAAAPAAAAAAAAAAEAIAAAACIAAABkcnMvZG93bnJldi54bWxQSwECFAAUAAAACACHTuJAMy8F&#10;njsAAAA5AAAAEAAAAAAAAAABACAAAAAMAQAAZHJzL3NoYXBleG1sLnhtbFBLBQYAAAAABgAGAFsB&#10;AAC2AwAAAAA=&#10;" path="m9,0c4,0,0,4,0,9c0,14,4,18,9,18c13,18,18,14,18,9c18,4,14,0,9,0xe">
                      <v:path o:connectlocs="44,0;0,45;44,91;89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6" o:spid="_x0000_s1026" o:spt="3" type="#_x0000_t3" style="position:absolute;left:7187;top:21942;height:89;width:89;" filled="t" stroked="f" coordsize="21600,21600" o:gfxdata="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1mtB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7" o:spid="_x0000_s1026" o:spt="3" type="#_x0000_t3" style="position:absolute;left:7187;top:20978;height:89;width:89;" filled="t" stroked="f" coordsize="21600,21600" o:gfxdata="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aztq8AAAA&#10;3Q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8" o:spid="_x0000_s1026" o:spt="3" type="#_x0000_t3" style="position:absolute;left:6707;top:21459;height:91;width:89;" filled="t" stroked="f" coordsize="21600,21600" o:gfxdata="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nnxmr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7668;top:21598;height:91;width:84;" filled="t" stroked="f" coordsize="17,18" o:gfxdata="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Y7EW8AAAA&#10;3QAAAA8AAAAAAAAAAQAgAAAAIgAAAGRycy9kb3ducmV2LnhtbFBLAQIUABQAAAAIAIdO4kAzLwWe&#10;OwAAADkAAAAQAAAAAAAAAAEAIAAAAAsBAABkcnMvc2hhcGV4bWwueG1sUEsFBgAAAAAGAAYAWwEA&#10;ALUDAAAAAA==&#10;" path="m17,9c17,4,14,0,9,0c4,0,0,4,0,9c0,14,4,17,9,17c13,18,17,14,17,9xe">
                      <v:path o:connectlocs="84,45;44,0;0,45;44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0" o:spid="_x0000_s1026" o:spt="3" type="#_x0000_t3" style="position:absolute;left:7668;top:21326;height:85;width:89;" filled="t" stroked="f" coordsize="21600,21600" o:gfxdata="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fKd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" o:spid="_x0000_s1026" o:spt="100" style="position:absolute;left:7327;top:21942;height:89;width:84;" filled="t" stroked="f" coordsize="17,18" o:gfxdata="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G16m8AAAA&#10;3QAAAA8AAAAAAAAAAQAgAAAAIgAAAGRycy9kb3ducmV2LnhtbFBLAQIUABQAAAAIAIdO4kAzLwWe&#10;OwAAADkAAAAQAAAAAAAAAAEAIAAAAAsBAABkcnMvc2hhcGV4bWwueG1sUEsFBgAAAAAGAAYAWwEA&#10;ALUDAAAAAA==&#10;" path="m8,18c13,18,17,14,17,9c17,4,13,0,9,0c4,0,0,4,0,9c0,14,3,18,8,18xe">
                      <v:path o:connectlocs="39,89;84,44;44,0;0,44;39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" o:spid="_x0000_s1026" o:spt="100" style="position:absolute;left:7327;top:20978;height:89;width:84;" filled="t" stroked="f" coordsize="17,18" o:gfxdata="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9P3b4A&#10;AADdAAAADwAAAAAAAAABACAAAAAiAAAAZHJzL2Rvd25yZXYueG1sUEsBAhQAFAAAAAgAh07iQDMv&#10;BZ47AAAAOQAAABAAAAAAAAAAAQAgAAAADQEAAGRycy9zaGFwZXhtbC54bWxQSwUGAAAAAAYABgBb&#10;AQAAtwMAAAAA&#10;" path="m9,0c4,0,0,4,0,9c0,14,4,18,8,18c13,18,17,14,17,9c17,4,14,0,9,0xe">
                      <v:path o:connectlocs="44,0;0,44;39,89;84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" o:spid="_x0000_s1026" o:spt="100" style="position:absolute;left:7048;top:20978;height:89;width:89;" filled="t" stroked="f" coordsize="18,18" o:gfxdata="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S/2vQAA&#10;AN0AAAAPAAAAAAAAAAEAIAAAACIAAABkcnMvZG93bnJldi54bWxQSwECFAAUAAAACACHTuJAMy8F&#10;njsAAAA5AAAAEAAAAAAAAAABACAAAAAMAQAAZHJzL3NoYXBleG1sLnhtbFBLBQYAAAAABgAGAFsB&#10;AAC2AwAAAAA=&#10;" path="m9,0c5,0,1,4,1,9c0,14,4,18,9,18c14,18,18,14,18,9c18,4,14,0,9,0xe">
                      <v:path o:connectlocs="44,0;4,44;44,89;89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4" o:spid="_x0000_s1026" o:spt="3" type="#_x0000_t3" style="position:absolute;left:7048;top:21942;height:85;width:89;" filled="t" stroked="f" coordsize="21600,21600" o:gfxdata="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zMd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" o:spid="_x0000_s1026" o:spt="100" style="position:absolute;left:6707;top:21598;height:85;width:89;" filled="t" stroked="f" coordsize="18,17" o:gfxdata="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s8t68AAAA&#10;3QAAAA8AAAAAAAAAAQAgAAAAIgAAAGRycy9kb3ducmV2LnhtbFBLAQIUABQAAAAIAIdO4kAzLwWe&#10;OwAAADkAAAAQAAAAAAAAAAEAIAAAAAsBAABkcnMvc2hhcGV4bWwueG1sUEsFBgAAAAAGAAYAWwEA&#10;ALUDAAAAAA==&#10;" path="m9,17c14,17,18,13,18,9c18,4,14,0,9,0c4,0,0,4,0,8c0,13,4,17,9,17xe">
                      <v:path o:connectlocs="44,85;89,45;44,0;0,40;44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6" o:spid="_x0000_s1026" o:spt="3" type="#_x0000_t3" style="position:absolute;left:6707;top:21322;height:89;width:89;" filled="t" stroked="f" coordsize="21600,21600" o:gfxdata="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/9nL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67" o:spid="_x0000_s1026" o:spt="3" type="#_x0000_t3" style="position:absolute;left:7598;top:21808;height:84;width:85;" filled="t" stroked="f" coordsize="21600,21600" o:gfxdata="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NYB7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" o:spid="_x0000_s1026" o:spt="100" style="position:absolute;left:7535;top:21047;height:89;width:84;" filled="t" stroked="f" coordsize="17,18" o:gfxdata="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uINj&#10;wAAAAN0AAAAPAAAAAAAAAAEAIAAAACIAAABkcnMvZG93bnJldi54bWxQSwECFAAUAAAACACHTuJA&#10;My8FnjsAAAA5AAAAEAAAAAAAAAABACAAAAAPAQAAZHJzL3NoYXBleG1sLnhtbFBLBQYAAAAABgAG&#10;AFsBAAC5AwAAAAA=&#10;" path="m8,0c3,1,0,4,0,9c0,14,4,18,8,17c13,17,17,14,17,9c17,4,13,0,8,0xe">
                      <v:path o:connectlocs="39,0;0,44;39,84;84,44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9" o:spid="_x0000_s1026" o:spt="3" type="#_x0000_t3" style="position:absolute;left:7529;top:21877;height:85;width:85;" filled="t" stroked="f" coordsize="21600,21600" o:gfxdata="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1mev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7598;top:21118;height:84;width:91;" filled="t" stroked="f" coordsize="18,17" o:gfxdata="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3m/u8AAAA&#10;3QAAAA8AAAAAAAAAAQAgAAAAIgAAAGRycy9kb3ducmV2LnhtbFBLAQIUABQAAAAIAIdO4kAzLwWe&#10;OwAAADkAAAAQAAAAAAAAAAEAIAAAAAsBAABkcnMvc2hhcGV4bWwueG1sUEsFBgAAAAAGAAYAWwEA&#10;ALUDAAAAAA==&#10;" path="m9,0c4,0,0,4,0,9c0,13,4,17,9,17c14,17,18,13,17,9c17,4,14,0,9,0xe">
                      <v:path o:connectlocs="45,0;0,44;45,84;85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1" o:spid="_x0000_s1026" o:spt="3" type="#_x0000_t3" style="position:absolute;left:6844;top:21873;height:84;width:85;" filled="t" stroked="f" coordsize="21600,21600" o:gfxdata="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MelU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72" o:spid="_x0000_s1026" o:spt="3" type="#_x0000_t3" style="position:absolute;left:6775;top:21808;height:80;width:84;" filled="t" stroked="f" coordsize="21600,21600" o:gfxdata="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49J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6775;top:21118;height:84;width:84;" filled="t" stroked="f" coordsize="17,17" o:gfxdata="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/nJavQAA&#10;AN0AAAAPAAAAAAAAAAEAIAAAACIAAABkcnMvZG93bnJldi54bWxQSwECFAAUAAAACACHTuJAMy8F&#10;njsAAAA5AAAAEAAAAAAAAAABACAAAAAMAQAAZHJzL3NoYXBleG1sLnhtbFBLBQYAAAAABgAGAFsB&#10;AAC2AwAAAAA=&#10;" path="m0,9c1,13,4,17,9,17c14,17,17,13,17,9c17,4,14,0,9,0c4,0,0,4,0,9xe">
                      <v:path o:connectlocs="0,44;44,84;84,44;44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4" o:spid="_x0000_s1026" o:spt="3" type="#_x0000_t3" style="position:absolute;left:6844;top:21047;height:85;width:85;" filled="t" stroked="f" coordsize="21600,21600" o:gfxdata="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LAGy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" o:spid="_x0000_s1026" o:spt="100" style="position:absolute;left:7737;top:21530;height:84;width:85;" filled="t" stroked="f" coordsize="17,17" o:gfxdata="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WBJtr4A&#10;AADdAAAADwAAAAAAAAABACAAAAAiAAAAZHJzL2Rvd25yZXYueG1sUEsBAhQAFAAAAAgAh07iQDMv&#10;BZ47AAAAOQAAABAAAAAAAAAAAQAgAAAADQEAAGRycy9zaGFwZXhtbC54bWxQSwUGAAAAAAYABgBb&#10;AQAAtwMAAAAA&#10;" path="m17,9c17,4,13,1,9,1c4,0,0,4,0,9c0,13,4,17,8,17c13,17,17,14,17,9xe">
                      <v:path o:connectlocs="85,44;45,4;0,44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" o:spid="_x0000_s1026" o:spt="100" style="position:absolute;left:7668;top:21738;height:85;width:84;" filled="t" stroked="f" coordsize="17,17" o:gfxdata="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P/d&#10;xMEAAADdAAAADwAAAAAAAAABACAAAAAiAAAAZHJzL2Rvd25yZXYueG1sUEsBAhQAFAAAAAgAh07i&#10;QDMvBZ47AAAAOQAAABAAAAAAAAAAAQAgAAAAEAEAAGRycy9zaGFwZXhtbC54bWxQSwUGAAAAAAYA&#10;BgBbAQAAugMAAAAA&#10;" path="m17,9c17,4,13,0,9,0c4,0,0,4,0,8c0,13,4,17,8,17c13,17,17,13,17,9xe">
                      <v:path o:connectlocs="84,45;44,0;0,40;39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" o:spid="_x0000_s1026" o:spt="100" style="position:absolute;left:7668;top:21186;height:85;width:84;" filled="t" stroked="f" coordsize="17,17" o:gfxdata="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s3hfvQAA&#10;AN0AAAAPAAAAAAAAAAEAIAAAACIAAABkcnMvZG93bnJldi54bWxQSwECFAAUAAAACACHTuJAMy8F&#10;njsAAAA5AAAAEAAAAAAAAAABACAAAAAMAQAAZHJzL3NoYXBleG1sLnhtbFBLBQYAAAAABgAGAFsB&#10;AAC2AwAAAAA=&#10;" path="m9,0c4,0,1,4,1,9c0,13,4,17,9,17c13,17,17,13,17,9c17,4,14,0,9,0xe">
                      <v:path o:connectlocs="44,0;4,45;44,85;84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" o:spid="_x0000_s1026" o:spt="100" style="position:absolute;left:7737;top:21396;height:84;width:85;" filled="t" stroked="f" coordsize="17,17" o:gfxdata="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UEcf&#10;wAAAAN0AAAAPAAAAAAAAAAEAIAAAACIAAABkcnMvZG93bnJldi54bWxQSwECFAAUAAAACACHTuJA&#10;My8FnjsAAAA5AAAAEAAAAAAAAAABACAAAAAPAQAAZHJzL3NoYXBleG1sLnhtbFBLBQYAAAAABgAG&#10;AFsBAAC5AwAAAAA=&#10;" path="m17,8c17,4,13,0,9,0c4,0,0,3,0,8c0,13,4,16,9,17c13,17,17,13,17,8xe">
                      <v:path o:connectlocs="85,39;45,0;0,39;45,84;85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7464;top:20984;height:78;width:85;" filled="t" stroked="f" coordsize="17,16" o:gfxdata="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XAka/&#10;AAAA3QAAAA8AAAAAAAAAAQAgAAAAIgAAAGRycy9kb3ducmV2LnhtbFBLAQIUABQAAAAIAIdO4kAz&#10;LwWeOwAAADkAAAAQAAAAAAAAAAEAIAAAAA4BAABkcnMvc2hhcGV4bWwueG1sUEsFBgAAAAAGAAYA&#10;WwEAALgDAAAAAA==&#10;" path="m8,0c4,0,0,3,0,8c0,13,4,16,8,16c13,16,17,13,17,8c17,4,13,0,8,0xe">
                      <v:path o:connectlocs="40,0;0,39;40,78;85,39;4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7464;top:21948;height:80;width:80;" filled="t" stroked="f" coordsize="16,16" o:gfxdata="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OIeG/&#10;AAAA3QAAAA8AAAAAAAAAAQAgAAAAIgAAAGRycy9kb3ducmV2LnhtbFBLAQIUABQAAAAIAIdO4kAz&#10;LwWeOwAAADkAAAAQAAAAAAAAAAEAIAAAAA4BAABkcnMvc2hhcGV4bWwueG1sUEsFBgAAAAAGAAYA&#10;WwEAALgDAAAAAA==&#10;" path="m16,8c16,3,13,0,8,0c3,0,0,3,0,8c0,13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7256;top:22011;height:85;width:85;" filled="t" stroked="f" coordsize="17,17" o:gfxdata="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4LZaL4A&#10;AADdAAAADwAAAAAAAAABACAAAAAiAAAAZHJzL2Rvd25yZXYueG1sUEsBAhQAFAAAAAgAh07iQDMv&#10;BZ47AAAAOQAAABAAAAAAAAAAAQAgAAAADQEAAGRycy9zaGFwZXhtbC54bWxQSwUGAAAAAAYABgBb&#10;AQAAtwMAAAAA&#10;" path="m8,17c13,17,17,13,17,9c17,4,13,0,9,0c4,0,0,4,0,9c0,13,4,17,8,17xe">
                      <v:path o:connectlocs="40,85;85,45;45,0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7122;top:22011;height:85;width:80;" filled="t" stroked="f" coordsize="16,17" o:gfxdata="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3QOu8AAAA&#10;3QAAAA8AAAAAAAAAAQAgAAAAIgAAAGRycy9kb3ducmV2LnhtbFBLAQIUABQAAAAIAIdO4kAzLwWe&#10;OwAAADkAAAAQAAAAAAAAAAEAIAAAAAsBAABkcnMvc2hhcGV4bWwueG1sUEsFBgAAAAAGAAYAWwEA&#10;ALUDAAAAAA==&#10;" path="m16,9c16,4,13,0,8,0c3,0,0,4,0,8c0,13,3,17,8,17c12,17,16,13,16,9xe">
                      <v:path o:connectlocs="80,45;40,0;0,40;40,85;8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" o:spid="_x0000_s1026" o:spt="100" style="position:absolute;left:7256;top:20913;height:85;width:85;" filled="t" stroked="f" coordsize="17,17" o:gfxdata="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J+SHvQAA&#10;AN0AAAAPAAAAAAAAAAEAIAAAACIAAABkcnMvZG93bnJldi54bWxQSwECFAAUAAAACACHTuJAMy8F&#10;njsAAAA5AAAAEAAAAAAAAAABACAAAAAMAQAAZHJzL3NoYXBleG1sLnhtbFBLBQYAAAAABgAGAFsB&#10;AAC2AwAAAAA=&#10;" path="m0,8c0,13,4,17,9,17c13,17,17,13,17,8c17,4,13,0,9,0c4,0,1,4,0,8xe">
                      <v:path o:connectlocs="0,40;45,85;85,40;45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4" o:spid="_x0000_s1026" o:spt="3" type="#_x0000_t3" style="position:absolute;left:6915;top:21942;height:85;width:84;" filled="t" stroked="f" coordsize="21600,21600" o:gfxdata="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mQF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7122;top:20913;height:80;width:80;" filled="t" stroked="f" coordsize="16,16" o:gfxdata="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5gnm/&#10;AAAA3QAAAA8AAAAAAAAAAQAgAAAAIgAAAGRycy9kb3ducmV2LnhtbFBLAQIUABQAAAAIAIdO4kAz&#10;LwWeOwAAADkAAAAQAAAAAAAAAAEAIAAAAA4BAABkcnMvc2hhcGV4bWwueG1sUEsFBgAAAAAGAAYA&#10;WwEAALgDAAAAAA==&#10;" path="m0,8c0,13,4,16,8,16c13,16,16,13,16,8c16,4,13,0,8,0c4,0,0,3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6" o:spid="_x0000_s1026" o:spt="3" type="#_x0000_t3" style="position:absolute;left:6710;top:21738;height:80;width:80;" filled="t" stroked="f" coordsize="21600,21600" o:gfxdata="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uqH8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7" o:spid="_x0000_s1026" o:spt="3" type="#_x0000_t3" style="position:absolute;left:6710;top:21186;height:85;width:80;" filled="t" stroked="f" coordsize="21600,21600" o:gfxdata="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YEZ7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8" o:spid="_x0000_s1026" o:spt="3" type="#_x0000_t3" style="position:absolute;left:6915;top:20984;height:78;width:84;" filled="t" stroked="f" coordsize="21600,21600" o:gfxdata="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Gd3d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9" o:spid="_x0000_s1026" o:spt="3" type="#_x0000_t3" style="position:absolute;left:6642;top:21396;height:78;width:84;" filled="t" stroked="f" coordsize="21600,21600" o:gfxdata="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1V4R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0" o:spid="_x0000_s1026" o:spt="100" style="position:absolute;left:6642;top:21530;height:84;width:80;" filled="t" stroked="f" coordsize="16,17" o:gfxdata="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McNI7sAAADd&#10;AAAADwAAAAAAAAABACAAAAAiAAAAZHJzL2Rvd25yZXYueG1sUEsBAhQAFAAAAAgAh07iQDMvBZ47&#10;AAAAOQAAABAAAAAAAAAAAQAgAAAACgEAAGRycy9zaGFwZXhtbC54bWxQSwUGAAAAAAYABgBbAQAA&#10;tAMAAAAA&#10;" path="m0,9c0,13,4,17,8,17c13,17,16,13,16,9c16,4,13,0,8,0c3,0,0,4,0,9xe">
                      <v:path o:connectlocs="0,44;40,84;80,44;40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1" o:spid="_x0000_s1026" o:spt="100" style="position:absolute;left:7737;top:21669;height:84;width:85;" filled="t" stroked="f" coordsize="17,17" o:gfxdata="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epT74A&#10;AADdAAAADwAAAAAAAAABACAAAAAiAAAAZHJzL2Rvd25yZXYueG1sUEsBAhQAFAAAAAgAh07iQDMv&#10;BZ47AAAAOQAAABAAAAAAAAAAAQAgAAAADQEAAGRycy9zaGFwZXhtbC54bWxQSwUGAAAAAAYABgBb&#10;AQAAtwMAAAAA&#10;" path="m17,9c17,4,13,1,9,0c4,0,0,4,0,8c0,13,4,17,8,17c13,17,16,13,17,9xe">
                      <v:path o:connectlocs="85,44;45,0;0,39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2" o:spid="_x0000_s1026" o:spt="100" style="position:absolute;left:7743;top:21257;height:84;width:80;" filled="t" stroked="f" coordsize="16,17" o:gfxdata="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iMMy8AAAA&#10;3QAAAA8AAAAAAAAAAQAgAAAAIgAAAGRycy9kb3ducmV2LnhtbFBLAQIUABQAAAAIAIdO4kAzLwWe&#10;OwAAADkAAAAQAAAAAAAAAAEAIAAAAAsBAABkcnMvc2hhcGV4bWwueG1sUEsFBgAAAAAGAAYAWwEA&#10;ALUDAAAAAA==&#10;" path="m16,8c16,4,12,0,8,0c3,0,0,4,0,9c0,13,3,17,8,17c12,17,16,13,16,8xe">
                      <v:path o:connectlocs="80,39;40,0;0,44;40,84;80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7395;top:20913;height:80;width:84;" filled="t" stroked="f" coordsize="17,16" o:gfxdata="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XRivQAA&#10;AN0AAAAPAAAAAAAAAAEAIAAAACIAAABkcnMvZG93bnJldi54bWxQSwECFAAUAAAACACHTuJAMy8F&#10;njsAAAA5AAAAEAAAAAAAAAABACAAAAAMAQAAZHJzL3NoYXBleG1sLnhtbFBLBQYAAAAABgAGAFsB&#10;AAC2AwAAAAA=&#10;" path="m8,0c4,0,0,4,0,8c0,13,4,16,8,16c13,16,17,13,17,8c16,4,13,0,8,0xe">
                      <v:path o:connectlocs="39,0;0,40;39,80;84,40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7395;top:22016;height:80;width:80;" filled="t" stroked="f" coordsize="16,16" o:gfxdata="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eBXxbsAAADd&#10;AAAADwAAAAAAAAABACAAAAAiAAAAZHJzL2Rvd25yZXYueG1sUEsBAhQAFAAAAAgAh07iQDMvBZ47&#10;AAAAOQAAABAAAAAAAAAAAQAgAAAACgEAAGRycy9zaGFwZXhtbC54bWxQSwUGAAAAAAYABgBbAQAA&#10;tAMAAAAA&#10;" path="m16,8c16,3,13,0,8,0c4,0,0,3,0,8c0,12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6983;top:22011;height:85;width:80;" filled="t" stroked="f" coordsize="16,17" o:gfxdata="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rru8AAAA&#10;3QAAAA8AAAAAAAAAAQAgAAAAIgAAAGRycy9kb3ducmV2LnhtbFBLAQIUABQAAAAIAIdO4kAzLwWe&#10;OwAAADkAAAAQAAAAAAAAAAEAIAAAAAsBAABkcnMvc2hhcGV4bWwueG1sUEsFBgAAAAAGAAYAWwEA&#10;ALUDAAAAAA==&#10;" path="m8,17c13,16,16,13,16,8c16,4,13,0,8,1c4,1,0,4,0,9c0,13,4,17,8,17xe">
                      <v:path o:connectlocs="40,85;80,40;40,5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6" o:spid="_x0000_s1026" o:spt="100" style="position:absolute;left:6642;top:21669;height:84;width:80;" filled="t" stroked="f" coordsize="16,17" o:gfxdata="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86yb4A&#10;AADdAAAADwAAAAAAAAABACAAAAAiAAAAZHJzL2Rvd25yZXYueG1sUEsBAhQAFAAAAAgAh07iQDMv&#10;BZ47AAAAOQAAABAAAAAAAAAAAQAgAAAADQEAAGRycy9zaGFwZXhtbC54bWxQSwUGAAAAAAYABgBb&#10;AQAAtwMAAAAA&#10;" path="m10,16c14,15,16,12,16,8c16,4,13,1,9,0c5,0,0,3,0,7c0,8,0,9,0,10c1,11,1,12,1,13c4,16,7,17,10,16xe">
                      <v:path o:connectlocs="50,79;80,39;45,0;0,34;0,49;5,64;50,7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6983;top:20913;height:80;width:80;" filled="t" stroked="f" coordsize="16,16" o:gfxdata="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/w7e/&#10;AAAA3QAAAA8AAAAAAAAAAQAgAAAAIgAAAGRycy9kb3ducmV2LnhtbFBLAQIUABQAAAAIAIdO4kAz&#10;LwWeOwAAADkAAAAQAAAAAAAAAAEAIAAAAA4BAABkcnMvc2hhcGV4bWwueG1sUEsFBgAAAAAGAAYA&#10;WwEAALgDAAAAAA==&#10;" path="m0,8c0,13,4,16,8,16c13,16,16,12,16,8c16,4,13,0,8,0c4,0,0,4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98" o:spid="_x0000_s1026" o:spt="3" type="#_x0000_t3" style="position:absolute;left:6642;top:21257;height:80;width:80;" filled="t" stroked="f" coordsize="21600,21600" o:gfxdata="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wEsA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9" o:spid="_x0000_s1026" o:spt="100" style="position:absolute;left:7807;top:21459;height:91;width:78;" filled="t" stroked="f" coordsize="16,18" o:gfxdata="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AtGK/&#10;AAAA3QAAAA8AAAAAAAAAAQAgAAAAIgAAAGRycy9kb3ducmV2LnhtbFBLAQIUABQAAAAIAIdO4kAz&#10;LwWeOwAAADkAAAAQAAAAAAAAAAEAIAAAAA4BAABkcnMvc2hhcGV4bWwueG1sUEsFBgAAAAAGAAYA&#10;WwEAALgDAAAAAA==&#10;" path="m2,5c0,8,0,12,3,15c6,18,11,17,14,15c15,13,15,12,16,11c16,10,16,10,16,9c16,9,16,9,16,9c16,9,16,9,16,9c16,8,16,8,16,7c15,5,14,3,12,2c9,0,4,1,2,5xe">
                      <v:path o:connectlocs="9,25;14,75;68,75;78,55;78,45;78,45;78,45;78,35;58,10;9,2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0" o:spid="_x0000_s1026" o:spt="3" type="#_x0000_t3" style="position:absolute;left:7191;top:22087;height:74;width:74;" filled="t" stroked="f" coordsize="21600,21600" o:gfxdata="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5w7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1" o:spid="_x0000_s1026" o:spt="100" style="position:absolute;left:7187;top:20848;height:80;width:84;" filled="t" stroked="f" coordsize="17,16" o:gfxdata="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F31C/&#10;AAAA3QAAAA8AAAAAAAAAAQAgAAAAIgAAAGRycy9kb3ducmV2LnhtbFBLAQIUABQAAAAIAIdO4kAz&#10;LwWeOwAAADkAAAAQAAAAAAAAAAEAIAAAAA4BAABkcnMvc2hhcGV4bWwueG1sUEsFBgAAAAAGAAYA&#10;WwEAALgDAAAAAA==&#10;" path="m7,0c3,1,0,5,2,10c3,13,6,16,10,15c14,14,17,11,17,7c17,3,13,0,10,0c9,0,9,0,8,0c8,0,8,0,8,0c8,0,8,0,8,0c7,0,7,0,7,0xe">
                      <v:path o:connectlocs="34,0;9,50;49,75;84,35;49,0;39,0;39,0;39,0;34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" o:spid="_x0000_s1026" o:spt="100" style="position:absolute;left:6577;top:21465;height:80;width:80;" filled="t" stroked="f" coordsize="16,16" o:gfxdata="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p/r0vQAA&#10;AN0AAAAPAAAAAAAAAAEAIAAAACIAAABkcnMvZG93bnJldi54bWxQSwECFAAUAAAACACHTuJAMy8F&#10;njsAAAA5AAAAEAAAAAAAAAABACAAAAAMAQAAZHJzL3NoYXBleG1sLnhtbFBLBQYAAAAABgAGAFsB&#10;AAC2AwAAAAA=&#10;" path="m7,15c10,16,13,14,14,11c16,8,15,5,13,3c11,0,8,0,5,1c2,1,0,4,0,7c0,8,0,8,0,8c0,9,0,10,0,10c1,13,4,15,7,15xe">
                      <v:path o:connectlocs="35,75;70,55;65,15;25,5;0,35;0,40;0,50;35,7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3" o:spid="_x0000_s1026" o:spt="100" style="position:absolute;left:7811;top:21331;height:74;width:74;" filled="t" stroked="f" coordsize="15,15" o:gfxdata="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2L21L4A&#10;AADdAAAADwAAAAAAAAABACAAAAAiAAAAZHJzL2Rvd25yZXYueG1sUEsBAhQAFAAAAAgAh07iQDMv&#10;BZ47AAAAOQAAABAAAAAAAAAAAQAgAAAADQEAAGRycy9zaGFwZXhtbC54bWxQSwUGAAAAAAYABgBb&#10;AQAAtwMAAAAA&#10;" path="m15,7c15,3,12,0,7,0c3,0,0,3,0,7c0,11,3,15,7,15c12,15,15,12,15,7xe">
                      <v:path o:connectlocs="74,34;34,0;0,34;34,74;74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4" o:spid="_x0000_s1026" o:spt="100" style="position:absolute;left:7811;top:21604;height:74;width:74;" filled="t" stroked="f" coordsize="15,15" o:gfxdata="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7Boo74A&#10;AADdAAAADwAAAAAAAAABACAAAAAiAAAAZHJzL2Rvd25yZXYueG1sUEsBAhQAFAAAAAgAh07iQDMv&#10;BZ47AAAAOQAAABAAAAAAAAAAAQAgAAAADQEAAGRycy9zaGFwZXhtbC54bWxQSwUGAAAAAAYABgBb&#10;AQAAtwMAAAAA&#10;" path="m15,8c15,3,12,0,7,0c3,0,0,4,0,8c0,12,3,15,7,15c11,15,15,12,15,8xe">
                      <v:path o:connectlocs="74,39;34,0;0,39;34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7674;top:21877;height:80;width:74;" filled="t" stroked="f" coordsize="15,16" o:gfxdata="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5pCr4A&#10;AADdAAAADwAAAAAAAAABACAAAAAiAAAAZHJzL2Rvd25yZXYueG1sUEsBAhQAFAAAAAgAh07iQDMv&#10;BZ47AAAAOQAAABAAAAAAAAAAAQAgAAAADQEAAGRycy9zaGFwZXhtbC54bWxQSwUGAAAAAAYABgBb&#10;AQAAtwMAAAAA&#10;" path="m15,8c15,4,12,0,8,0c3,1,0,4,0,8c0,12,3,16,8,16c12,16,15,12,15,8xe">
                      <v:path o:connectlocs="74,40;39,0;0,40;39,80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" o:spid="_x0000_s1026" o:spt="100" style="position:absolute;left:7603;top:21948;height:80;width:74;" filled="t" stroked="f" coordsize="15,16" o:gfxdata="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Yf14&#10;wAAAAN0AAAAPAAAAAAAAAAEAIAAAACIAAABkcnMvZG93bnJldi54bWxQSwECFAAUAAAACACHTuJA&#10;My8FnjsAAAA5AAAAEAAAAAAAAAABACAAAAAPAQAAZHJzL3NoYXBleG1sLnhtbFBLBQYAAAAABgAG&#10;AFsBAAC5AwAAAAA=&#10;" path="m15,8c15,4,12,0,8,0c4,0,0,4,0,8c0,12,4,15,8,15c12,16,15,12,15,8xe">
                      <v:path o:connectlocs="74,40;39,0;0,40;39,75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7" o:spid="_x0000_s1026" o:spt="3" type="#_x0000_t3" style="position:absolute;left:7674;top:21053;height:80;width:74;" filled="t" stroked="f" coordsize="21600,21600" o:gfxdata="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rin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" o:spid="_x0000_s1026" o:spt="100" style="position:absolute;left:7603;top:20988;height:74;width:80;" filled="t" stroked="f" coordsize="16,15" o:gfxdata="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aDM&#10;BcEAAADdAAAADwAAAAAAAAABACAAAAAiAAAAZHJzL2Rvd25yZXYueG1sUEsBAhQAFAAAAAgAh07i&#10;QDMvBZ47AAAAOQAAABAAAAAAAAAAAQAgAAAAEAEAAGRycy9zaGFwZXhtbC54bWxQSwUGAAAAAAYA&#10;BgBbAQAAugMAAAAA&#10;" path="m0,7c1,11,4,15,8,15c12,15,16,11,16,7c16,3,12,0,8,0c4,0,0,3,0,7xe">
                      <v:path o:connectlocs="0,34;40,74;80,34;40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" o:spid="_x0000_s1026" o:spt="100" style="position:absolute;left:7327;top:22081;height:80;width:78;" filled="t" stroked="f" coordsize="16,16" o:gfxdata="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/62XvQAA&#10;AN0AAAAPAAAAAAAAAAEAIAAAACIAAABkcnMvZG93bnJldi54bWxQSwECFAAUAAAACACHTuJAMy8F&#10;njsAAAA5AAAAEAAAAAAAAAABACAAAAAMAQAAZHJzL3NoYXBleG1sLnhtbFBLBQYAAAAABgAGAFsB&#10;AAC2AwAAAAA=&#10;" path="m12,15c14,14,15,12,16,10c16,10,16,9,16,9c16,9,16,9,16,9c16,9,16,9,16,9c16,9,16,8,16,8c16,8,16,7,16,7c15,5,14,4,13,3c10,0,5,1,2,4c0,8,1,12,4,15c5,15,6,16,7,16c7,16,8,16,8,16c8,16,8,16,8,16c8,16,8,16,8,16c8,16,9,16,9,16c9,16,10,16,10,16c10,16,10,16,10,16c10,16,10,16,10,16c11,16,11,15,12,15xe">
                      <v:path o:connectlocs="58,75;78,50;78,45;78,45;78,45;78,40;78,35;63,15;9,20;19,75;34,80;39,80;39,80;39,80;43,80;48,80;48,80;48,80;58,75" o:connectangles="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" o:spid="_x0000_s1026" o:spt="100" style="position:absolute;left:7327;top:20848;height:80;width:84;" filled="t" stroked="f" coordsize="17,16" o:gfxdata="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o4wvQAA&#10;AN0AAAAPAAAAAAAAAAEAIAAAACIAAABkcnMvZG93bnJldi54bWxQSwECFAAUAAAACACHTuJAMy8F&#10;njsAAAA5AAAAEAAAAAAAAAABACAAAAAMAQAAZHJzL3NoYXBleG1sLnhtbFBLBQYAAAAABgAGAFsB&#10;AAC2AwAAAAA=&#10;" path="m9,0c9,0,9,0,9,0c9,0,9,0,9,0c9,0,9,0,8,0c8,0,8,0,8,0c8,0,8,0,7,0c7,0,7,0,7,0c7,0,6,0,6,0c2,2,0,6,2,10c3,14,7,16,11,15c15,13,17,9,16,5c15,2,13,1,10,0c10,0,9,0,9,0xe">
                      <v:path o:connectlocs="44,0;44,0;44,0;39,0;39,0;34,0;34,0;29,0;9,50;54,75;79,25;49,0;44,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6785;top:20988;height:74;width:74;" filled="t" stroked="f" coordsize="15,15" o:gfxdata="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6D/AvQAA&#10;AN0AAAAPAAAAAAAAAAEAIAAAACIAAABkcnMvZG93bnJldi54bWxQSwECFAAUAAAACACHTuJAMy8F&#10;njsAAAA5AAAAEAAAAAAAAAABACAAAAAMAQAAZHJzL3NoYXBleG1sLnhtbFBLBQYAAAAABgAGAFsB&#10;AAC2AwAAAAA=&#10;" path="m0,6c0,7,0,7,0,8c0,9,0,9,0,10c1,13,4,15,8,14c11,14,14,11,14,7c15,3,11,0,8,0c7,0,7,0,6,0c3,0,0,3,0,6xe">
                      <v:path o:connectlocs="0,29;0,39;0,49;39,69;69,34;39,0;29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7054;top:22081;height:80;width:78;" filled="t" stroked="f" coordsize="16,16" o:gfxdata="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IDg+/&#10;AAAA3QAAAA8AAAAAAAAAAQAgAAAAIgAAAGRycy9kb3ducmV2LnhtbFBLAQIUABQAAAAIAIdO4kAz&#10;LwWeOwAAADkAAAAQAAAAAAAAAAEAIAAAAA4BAABkcnMvc2hhcGV4bWwueG1sUEsFBgAAAAAGAAYA&#10;WwEAALgDAAAAAA==&#10;" path="m11,15c14,14,16,10,15,6c14,2,10,0,6,1c2,2,0,6,1,10c2,13,4,15,7,16c8,16,9,16,9,16c10,16,10,15,11,15xe">
                      <v:path o:connectlocs="53,75;73,30;29,5;4,50;34,80;43,80;53,7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6710;top:21053;height:80;width:80;" filled="t" stroked="f" coordsize="16,16" o:gfxdata="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xKuUvQAA&#10;AN0AAAAPAAAAAAAAAAEAIAAAACIAAABkcnMvZG93bnJldi54bWxQSwECFAAUAAAACACHTuJAMy8F&#10;njsAAAA5AAAAEAAAAAAAAAABACAAAAAMAQAAZHJzL3NoYXBleG1sLnhtbFBLBQYAAAAABgAGAFsB&#10;AAC2AwAAAAA=&#10;" path="m1,8c1,13,5,16,10,15c13,14,16,11,15,7c15,4,13,1,9,0c8,0,8,0,7,0c7,0,6,0,6,1c3,1,0,4,1,8xe">
                      <v:path o:connectlocs="5,40;50,75;75,35;45,0;35,0;30,5;5,4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" o:spid="_x0000_s1026" o:spt="100" style="position:absolute;left:6710;top:21877;height:80;width:80;" filled="t" stroked="f" coordsize="16,16" o:gfxdata="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jXjvQAA&#10;AN0AAAAPAAAAAAAAAAEAIAAAACIAAABkcnMvZG93bnJldi54bWxQSwECFAAUAAAACACHTuJAMy8F&#10;njsAAAA5AAAAEAAAAAAAAAABACAAAAAMAQAAZHJzL3NoYXBleG1sLnhtbFBLBQYAAAAABgAGAFsB&#10;AAC2AwAAAAA=&#10;" path="m15,7c15,3,12,0,8,0c4,0,1,3,0,7c0,7,0,8,0,9c1,10,1,11,1,11c3,14,7,16,10,15c14,14,16,11,15,7xe">
                      <v:path o:connectlocs="75,35;40,0;0,35;0,45;5,55;50,75;75,3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6577;top:21322;height:84;width:74;" filled="t" stroked="f" coordsize="15,17" o:gfxdata="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z10pvQAA&#10;AN0AAAAPAAAAAAAAAAEAIAAAACIAAABkcnMvZG93bnJldi54bWxQSwECFAAUAAAACACHTuJAMy8F&#10;njsAAAA5AAAAEAAAAAAAAAABACAAAAAMAQAAZHJzL3NoYXBleG1sLnhtbFBLBQYAAAAABgAGAFsB&#10;AAC2AwAAAAA=&#10;" path="m0,8c0,9,0,9,0,10c0,11,0,12,1,13c3,16,7,17,10,16c13,15,15,12,15,8c14,3,8,0,4,2c2,4,0,6,0,8xe">
                      <v:path o:connectlocs="0,39;0,49;4,64;49,79;74,39;19,9;0,3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6577;top:21595;height:84;width:74;" filled="t" stroked="f" coordsize="15,17" o:gfxdata="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QyVu8AAAA&#10;3QAAAA8AAAAAAAAAAQAgAAAAIgAAAGRycy9kb3ducmV2LnhtbFBLAQIUABQAAAAIAIdO4kAzLwWe&#10;OwAAADkAAAAQAAAAAAAAAAEAIAAAAAsBAABkcnMvc2hhcGV4bWwueG1sUEsFBgAAAAAGAAYAWwEA&#10;ALUDAAAAAA==&#10;" path="m0,9c0,9,0,10,0,10c0,14,3,16,6,17c7,17,7,17,8,17c13,16,15,13,15,9c14,4,8,0,4,3c1,4,0,6,0,9xe">
                      <v:path o:connectlocs="0,44;0,49;29,84;39,84;74,44;19,14;0,4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6781;top:21948;height:74;width:74;" filled="t" stroked="f" coordsize="15,15" o:gfxdata="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AAgqvQAA&#10;AN0AAAAPAAAAAAAAAAEAIAAAACIAAABkcnMvZG93bnJldi54bWxQSwECFAAUAAAACACHTuJAMy8F&#10;njsAAAA5AAAAEAAAAAAAAAABACAAAAAMAQAAZHJzL3NoYXBleG1sLnhtbFBLBQYAAAAABgAGAFsB&#10;AAC2AwAAAAA=&#10;" path="m15,8c15,4,12,0,8,0c4,0,0,3,0,8c0,12,4,15,8,15c12,15,15,12,15,8xe">
                      <v:path o:connectlocs="74,39;39,0;0,39;39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18" o:spid="_x0000_s1026" o:spt="3" type="#_x0000_t3" style="position:absolute;left:7057;top:20848;height:74;width:74;" filled="t" stroked="f" coordsize="21600,21600" o:gfxdata="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Nikm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7737;top:21808;height:80;width:80;" filled="t" stroked="f" coordsize="16,16" o:gfxdata="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Y7Sr4A&#10;AADdAAAADwAAAAAAAAABACAAAAAiAAAAZHJzL2Rvd25yZXYueG1sUEsBAhQAFAAAAAgAh07iQDMv&#10;BZ47AAAAOQAAABAAAAAAAAAAAQAgAAAADQEAAGRycy9zaGFwZXhtbC54bWxQSwUGAAAAAAYABgBb&#10;AQAAtwMAAAAA&#10;" path="m14,12c16,10,16,6,14,3c12,1,8,0,5,2c2,3,0,7,1,10c2,13,4,15,8,16c8,16,9,16,9,16c11,15,13,14,14,12xe">
                      <v:path o:connectlocs="70,60;70,15;25,10;5,50;40,80;45,80;70,6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" o:spid="_x0000_s1026" o:spt="100" style="position:absolute;left:7538;top:20919;height:74;width:76;" filled="t" stroked="f" coordsize="15,15" o:gfxdata="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fQyGvQAA&#10;AN0AAAAPAAAAAAAAAAEAIAAAACIAAABkcnMvZG93bnJldi54bWxQSwECFAAUAAAACACHTuJAMy8F&#10;njsAAAA5AAAAEAAAAAAAAAABACAAAAAMAQAAZHJzL3NoYXBleG1sLnhtbFBLBQYAAAAABgAGAFsB&#10;AAC2AwAAAAA=&#10;" path="m0,7c0,11,3,15,7,15c11,15,15,11,15,7c14,3,12,0,7,0c3,0,0,3,0,7xe">
                      <v:path o:connectlocs="0,34;35,74;76,34;35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21" o:spid="_x0000_s1026" o:spt="3" type="#_x0000_t3" style="position:absolute;left:7743;top:21121;height:76;width:74;" filled="t" stroked="f" coordsize="21600,21600" o:gfxdata="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S3U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" o:spid="_x0000_s1026" o:spt="100" style="position:absolute;left:7538;top:22016;height:74;width:71;" filled="t" stroked="f" coordsize="14,15" o:gfxdata="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7XGOvQAA&#10;AN0AAAAPAAAAAAAAAAEAIAAAACIAAABkcnMvZG93bnJldi54bWxQSwECFAAUAAAACACHTuJAMy8F&#10;njsAAAA5AAAAEAAAAAAAAAABACAAAAAMAQAAZHJzL3NoYXBleG1sLnhtbFBLBQYAAAAABgAGAFsB&#10;AAC2AwAAAAA=&#10;" path="m14,8c14,4,11,0,7,0c3,0,0,4,0,8c0,12,2,15,7,15c11,15,14,12,14,8xe">
                      <v:path o:connectlocs="71,39;35,0;0,39;35,74;71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" o:spid="_x0000_s1026" o:spt="100" style="position:absolute;left:6850;top:22016;height:74;width:74;" filled="t" stroked="f" coordsize="15,15" o:gfxdata="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lJTyvQAA&#10;AN0AAAAPAAAAAAAAAAEAIAAAACIAAABkcnMvZG93bnJldi54bWxQSwECFAAUAAAACACHTuJAMy8F&#10;njsAAAA5AAAAEAAAAAAAAAABACAAAAAMAQAAZHJzL3NoYXBleG1sLnhtbFBLBQYAAAAABgAGAFsB&#10;AAC2AwAAAAA=&#10;" path="m9,15c9,15,9,15,9,15c9,15,9,15,9,15c10,15,10,14,11,14c14,13,15,9,15,6c14,3,11,0,8,0c4,0,1,3,0,6c0,9,1,13,5,14c5,14,5,15,6,15c6,15,7,15,7,15c7,15,7,15,7,15c7,15,8,15,8,15c8,15,9,15,9,15xe">
                      <v:path o:connectlocs="44,74;44,74;44,74;54,69;74,29;39,0;0,29;24,69;29,74;34,74;34,74;39,74;44,7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" o:spid="_x0000_s1026" o:spt="100" style="position:absolute;left:6645;top:21121;height:76;width:76;" filled="t" stroked="f" coordsize="15,15" o:gfxdata="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RgqFvQAA&#10;AN0AAAAPAAAAAAAAAAEAIAAAACIAAABkcnMvZG93bnJldi54bWxQSwECFAAUAAAACACHTuJAMy8F&#10;njsAAAA5AAAAEAAAAAAAAAABACAAAAAMAQAAZHJzL3NoYXBleG1sLnhtbFBLBQYAAAAABgAGAFsB&#10;AAC2AwAAAAA=&#10;" path="m0,6c0,7,0,8,0,9c0,9,0,10,0,10c1,13,5,15,8,15c12,14,14,11,14,8c15,4,13,2,9,0c8,0,7,0,6,0c3,1,1,3,0,6xe">
                      <v:path o:connectlocs="0,30;0,45;0,50;40,76;70,40;45,0;30,0;0,3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6855;top:20919;height:74;width:69;" filled="t" stroked="f" coordsize="14,15" o:gfxdata="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P+/5vQAA&#10;AN0AAAAPAAAAAAAAAAEAIAAAACIAAABkcnMvZG93bnJldi54bWxQSwECFAAUAAAACACHTuJAMy8F&#10;njsAAAA5AAAAEAAAAAAAAAABACAAAAAMAQAAZHJzL3NoYXBleG1sLnhtbFBLBQYAAAAABgAGAFsB&#10;AAC2AwAAAAA=&#10;" path="m0,6c0,7,0,8,0,8c0,9,0,9,0,9c1,13,4,15,8,14c11,14,14,11,14,7c14,4,12,1,8,0c7,0,6,0,5,0c2,0,0,3,0,6xe">
                      <v:path o:connectlocs="0,29;0,39;0,44;39,69;69,34;39,0;24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" o:spid="_x0000_s1026" o:spt="100" style="position:absolute;left:6645;top:21812;height:71;width:76;" filled="t" stroked="f" coordsize="15,14" o:gfxdata="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5YAL4A&#10;AADdAAAADwAAAAAAAAABACAAAAAiAAAAZHJzL2Rvd25yZXYueG1sUEsBAhQAFAAAAAgAh07iQDMv&#10;BZ47AAAAOQAAABAAAAAAAAAAAQAgAAAADQEAAGRycy9zaGFwZXhtbC54bWxQSwUGAAAAAAYABgBb&#10;AQAAtwMAAAAA&#10;" path="m9,14c13,13,15,9,14,6c14,2,11,0,7,0c3,0,0,2,0,6c0,7,0,7,0,8c1,11,3,13,6,14c7,14,7,14,8,14c9,14,9,14,9,14xe">
                      <v:path o:connectlocs="45,71;70,30;35,0;0,30;0,40;30,71;40,71;45,71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7811;top:21743;height:69;width:71;" filled="t" stroked="f" coordsize="14,14" o:gfxdata="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HGob4A&#10;AADdAAAADwAAAAAAAAABACAAAAAiAAAAZHJzL2Rvd25yZXYueG1sUEsBAhQAFAAAAAgAh07iQDMv&#10;BZ47AAAAOQAAABAAAAAAAAAAAQAgAAAADQEAAGRycy9zaGFwZXhtbC54bWxQSwUGAAAAAAYABgBb&#10;AQAAtwMAAAAA&#10;" path="m0,6c0,10,2,13,6,14c7,14,8,14,9,14c12,14,13,12,14,9c14,8,14,7,14,6c13,3,12,1,9,0c8,0,7,0,6,0c3,1,1,3,0,6xe">
                      <v:path o:connectlocs="0,29;30,69;45,69;71,44;71,29;45,0;30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7811;top:21197;height:69;width:71;" filled="t" stroked="f" coordsize="14,14" o:gfxdata="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96WBvQAA&#10;AN0AAAAPAAAAAAAAAAEAIAAAACIAAABkcnMvZG93bnJldi54bWxQSwECFAAUAAAACACHTuJAMy8F&#10;njsAAAA5AAAAEAAAAAAAAAABACAAAAAMAQAAZHJzL3NoYXBleG1sLnhtbFBLBQYAAAAABgAGAFsB&#10;AAC2AwAAAAA=&#10;" path="m3,2c0,4,0,7,1,10c3,13,7,14,10,13c12,12,14,11,14,8c14,7,14,6,14,6c14,2,12,0,9,0c8,0,7,0,6,0c5,0,4,1,3,2xe">
                      <v:path o:connectlocs="15,9;5,49;50,64;71,39;71,29;45,0;30,0;15,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7470;top:20854;height:69;width:69;" filled="t" stroked="f" coordsize="14,14" o:gfxdata="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sAGr4A&#10;AADdAAAADwAAAAAAAAABACAAAAAiAAAAZHJzL2Rvd25yZXYueG1sUEsBAhQAFAAAAAgAh07iQDMv&#10;BZ47AAAAOQAAABAAAAAAAAAAAQAgAAAADQEAAGRycy9zaGFwZXhtbC54bWxQSwUGAAAAAAYABgBb&#10;AQAAtwMAAAAA&#10;" path="m3,1c1,3,0,6,1,9c2,12,6,14,9,13c12,12,14,10,14,6c14,3,12,0,8,0c8,0,7,0,6,0c5,0,4,0,3,1xe">
                      <v:path o:connectlocs="14,4;4,44;44,64;69,29;39,0;29,0;14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" o:spid="_x0000_s1026" o:spt="100" style="position:absolute;left:6918;top:22087;height:69;width:71;" filled="t" stroked="f" coordsize="14,14" o:gfxdata="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mebb4A&#10;AADdAAAADwAAAAAAAAABACAAAAAiAAAAZHJzL2Rvd25yZXYueG1sUEsBAhQAFAAAAAgAh07iQDMv&#10;BZ47AAAAOQAAABAAAAAAAAAAAQAgAAAADQEAAGRycy9zaGFwZXhtbC54bWxQSwUGAAAAAAYABgBb&#10;AQAAtwMAAAAA&#10;" path="m9,14c12,13,14,11,14,8c14,5,13,2,10,1c7,0,4,1,2,3c1,4,1,5,0,7c0,7,0,8,0,8c1,12,3,14,7,14c7,14,8,14,8,14c8,14,9,14,9,14xe">
                      <v:path o:connectlocs="45,69;71,39;50,4;10,14;0,34;0,39;35,69;40,69;45,6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6924;top:20848;height:71;width:69;" filled="t" stroked="f" coordsize="14,14" o:gfxdata="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lO/a/&#10;AAAA3QAAAA8AAAAAAAAAAQAgAAAAIgAAAGRycy9kb3ducmV2LnhtbFBLAQIUABQAAAAIAIdO4kAz&#10;LwWeOwAAADkAAAAQAAAAAAAAAAEAIAAAAA4BAABkcnMvc2hhcGV4bWwueG1sUEsFBgAAAAAGAAYA&#10;WwEAALgDAAAAAA==&#10;" path="m0,7c0,11,3,14,7,14c10,14,13,11,14,7c14,4,11,0,7,0c3,0,0,3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2" o:spid="_x0000_s1026" o:spt="100" style="position:absolute;left:6577;top:21743;height:69;width:69;" filled="t" stroked="f" coordsize="14,14" o:gfxdata="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Mo4K/&#10;AAAA3QAAAA8AAAAAAAAAAQAgAAAAIgAAAGRycy9kb3ducmV2LnhtbFBLAQIUABQAAAAIAIdO4kAz&#10;LwWeOwAAADkAAAAQAAAAAAAAAAEAIAAAAA4BAABkcnMvc2hhcGV4bWwueG1sUEsFBgAAAAAGAAYA&#10;WwEAALgDAAAAAA==&#10;" path="m14,7c14,4,11,0,7,0c3,0,0,3,0,7c0,11,3,14,7,14c11,14,14,11,14,7xe">
                      <v:path o:connectlocs="69,34;34,0;0,34;34,69;69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3" o:spid="_x0000_s1026" o:spt="100" style="position:absolute;left:6577;top:21192;height:69;width:69;" filled="t" stroked="f" coordsize="14,14" o:gfxdata="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4AGGb4A&#10;AADdAAAADwAAAAAAAAABACAAAAAiAAAAZHJzL2Rvd25yZXYueG1sUEsBAhQAFAAAAAgAh07iQDMv&#10;BZ47AAAAOQAAABAAAAAAAAAAAQAgAAAADQEAAGRycy9zaGFwZXhtbC54bWxQSwUGAAAAAAYABgBb&#10;AQAAtwMAAAAA&#10;" path="m14,8c14,4,11,1,8,1c4,0,0,3,1,7c0,11,3,14,7,14c11,14,14,11,14,8xe">
                      <v:path o:connectlocs="69,39;39,4;4,34;34,69;69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4" o:spid="_x0000_s1026" o:spt="100" style="position:absolute;left:7882;top:21400;height:71;width:69;" filled="t" stroked="f" coordsize="14,14" o:gfxdata="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1KYbr4A&#10;AADdAAAADwAAAAAAAAABACAAAAAiAAAAZHJzL2Rvd25yZXYueG1sUEsBAhQAFAAAAAgAh07iQDMv&#10;BZ47AAAAOQAAABAAAAAAAAAAAQAgAAAADQEAAGRycy9zaGFwZXhtbC54bWxQSwUGAAAAAAYABgBb&#10;AQAAtwMAAAAA&#10;" path="m0,7c0,11,3,14,7,14c11,14,14,11,14,7c14,4,12,0,6,0c3,0,0,4,0,7xe">
                      <v:path o:connectlocs="0,35;34,71;69,35;29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7882;top:21539;height:71;width:69;" filled="t" stroked="f" coordsize="14,14" o:gfxdata="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499b4A&#10;AADdAAAADwAAAAAAAAABACAAAAAiAAAAZHJzL2Rvd25yZXYueG1sUEsBAhQAFAAAAAgAh07iQDMv&#10;BZ47AAAAOQAAABAAAAAAAAAAAQAgAAAADQEAAGRycy9zaGFwZXhtbC54bWxQSwUGAAAAAAYABgBb&#10;AQAAtwMAAAAA&#10;" path="m0,7c0,10,3,14,7,14c11,14,14,11,14,7c14,3,11,0,7,0c3,0,0,4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" o:spid="_x0000_s1026" o:spt="100" style="position:absolute;left:7265;top:20783;height:71;width:71;" filled="t" stroked="f" coordsize="14,14" o:gfxdata="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gamHvQAA&#10;AN0AAAAPAAAAAAAAAAEAIAAAACIAAABkcnMvZG93bnJldi54bWxQSwECFAAUAAAACACHTuJAMy8F&#10;njsAAAA5AAAAEAAAAAAAAAABACAAAAAMAQAAZHJzL3NoYXBleG1sLnhtbFBLBQYAAAAABgAGAFsB&#10;AAC2AwAAAAA=&#10;" path="m0,5c0,6,0,7,0,8c0,8,0,8,0,9c2,12,5,14,9,13c11,12,13,10,14,8c14,7,14,6,14,5c13,2,11,0,8,0c7,0,6,0,6,0c3,0,1,2,0,5xe">
                      <v:path o:connectlocs="0,25;0,40;0,45;45,65;71,40;71,25;40,0;30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7128;top:20783;height:71;width:69;" filled="t" stroked="f" coordsize="14,14" o:gfxdata="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0MHL4A&#10;AADdAAAADwAAAAAAAAABACAAAAAiAAAAZHJzL2Rvd25yZXYueG1sUEsBAhQAFAAAAAgAh07iQDMv&#10;BZ47AAAAOQAAABAAAAAAAAAAAQAgAAAADQEAAGRycy9zaGFwZXhtbC54bWxQSwUGAAAAAAYABgBb&#10;AQAAtwMAAAAA&#10;" path="m0,5c0,6,0,7,0,7c0,8,1,8,1,8c2,12,6,14,10,12c12,11,13,9,14,7c14,7,14,6,14,5c13,2,11,0,8,0c7,0,7,0,6,0c6,0,6,0,6,0c6,0,6,0,6,0c3,0,1,2,0,5xe">
                      <v:path o:connectlocs="0,25;0,35;4,40;49,60;69,35;69,25;39,0;29,0;29,0;29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" o:spid="_x0000_s1026" o:spt="100" style="position:absolute;left:7128;top:22155;height:71;width:69;" filled="t" stroked="f" coordsize="14,14" o:gfxdata="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LjNcvQAA&#10;AN0AAAAPAAAAAAAAAAEAIAAAACIAAABkcnMvZG93bnJldi54bWxQSwECFAAUAAAACACHTuJAMy8F&#10;njsAAAA5AAAAEAAAAAAAAAABACAAAAAMAQAAZHJzL3NoYXBleG1sLnhtbFBLBQYAAAAABgAGAFsB&#10;AAC2AwAAAAA=&#10;" path="m14,8c14,8,14,7,14,6c14,6,13,5,13,5c12,2,9,0,6,0c3,1,1,3,0,6c0,7,0,8,0,8c1,11,3,13,6,14c7,14,7,14,8,14c11,13,13,11,14,8xe">
                      <v:path o:connectlocs="69,40;69,30;64,25;29,0;0,30;0,40;29,71;39,71;69,4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9" o:spid="_x0000_s1026" o:spt="100" style="position:absolute;left:7265;top:22155;height:71;width:65;" filled="t" stroked="f" coordsize="13,14" o:gfxdata="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k6zzvQAA&#10;AN0AAAAPAAAAAAAAAAEAIAAAACIAAABkcnMvZG93bnJldi54bWxQSwECFAAUAAAACACHTuJAMy8F&#10;njsAAAA5AAAAEAAAAAAAAAABACAAAAAMAQAAZHJzL3NoYXBleG1sLnhtbFBLBQYAAAAABgAGAFsB&#10;AAC2AwAAAAA=&#10;" path="m13,9c13,8,13,7,13,6c12,2,9,0,6,1c3,1,1,3,0,6c0,7,0,8,0,9c1,12,2,13,5,14c6,14,7,14,8,14c11,13,13,12,13,9xe">
                      <v:path o:connectlocs="65,45;65,30;30,5;0,30;0,45;25,71;40,71;65,4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6512;top:21400;height:71;width:65;" filled="t" stroked="f" coordsize="13,14" o:gfxdata="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QTKEvQAA&#10;AN0AAAAPAAAAAAAAAAEAIAAAACIAAABkcnMvZG93bnJldi54bWxQSwECFAAUAAAACACHTuJAMy8F&#10;njsAAAA5AAAAEAAAAAAAAAABACAAAAAMAQAAZHJzL3NoYXBleG1sLnhtbFBLBQYAAAAABgAGAFsB&#10;AAC2AwAAAAA=&#10;" path="m13,7c13,3,10,0,7,0c3,0,0,2,0,7c0,10,3,13,6,14c10,14,13,11,13,7xe">
                      <v:path o:connectlocs="65,35;35,0;0,35;30,71;65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1" o:spid="_x0000_s1026" o:spt="3" type="#_x0000_t3" style="position:absolute;left:6512;top:21539;height:65;width:65;" filled="t" stroked="f" coordsize="21600,21600" o:gfxdata="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HrM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2" o:spid="_x0000_s1026" o:spt="100" style="position:absolute;left:7885;top:21678;height:65;width:65;" filled="t" stroked="f" coordsize="13,13" o:gfxdata="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taaj7sAAADd&#10;AAAADwAAAAAAAAABACAAAAAiAAAAZHJzL2Rvd25yZXYueG1sUEsBAhQAFAAAAAgAh07iQDMvBZ47&#10;AAAAOQAAABAAAAAAAAAAAQAgAAAACgEAAGRycy9zaGFwZXhtbC54bWxQSwUGAAAAAAYABgBbAQAA&#10;tAMAAAAA&#10;" path="m0,7c0,10,3,13,6,13c10,13,13,10,13,7c13,3,10,0,6,0c2,0,0,4,0,7xe">
                      <v:path o:connectlocs="0,35;30,65;65,35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7405;top:22161;height:65;width:65;" filled="t" stroked="f" coordsize="13,13" o:gfxdata="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o/FLsAAADd&#10;AAAADwAAAAAAAAABACAAAAAiAAAAZHJzL2Rvd25yZXYueG1sUEsBAhQAFAAAAAgAh07iQDMvBZ47&#10;AAAAOQAAABAAAAAAAAAAAQAgAAAACgEAAGRycy9zaGFwZXhtbC54bWxQSwUGAAAAAAYABgBbAQAA&#10;tAMAAAAA&#10;" path="m0,7c0,10,3,13,6,13c10,13,13,10,13,6c13,3,10,0,6,0c3,0,0,3,0,7xe">
                      <v:path o:connectlocs="0,35;30,65;65,30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4" o:spid="_x0000_s1026" o:spt="3" type="#_x0000_t3" style="position:absolute;left:7885;top:21266;height:65;width:65;" filled="t" stroked="f" coordsize="21600,21600" o:gfxdata="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ZIq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5" o:spid="_x0000_s1026" o:spt="100" style="position:absolute;left:7405;top:20783;height:65;width:65;" filled="t" stroked="f" coordsize="13,13" o:gfxdata="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QE+LsAAADd&#10;AAAADwAAAAAAAAABACAAAAAiAAAAZHJzL2Rvd25yZXYueG1sUEsBAhQAFAAAAAgAh07iQDMvBZ47&#10;AAAAOQAAABAAAAAAAAAAAQAgAAAACgEAAGRycy9zaGFwZXhtbC54bWxQSwUGAAAAAAYABgBbAQAA&#10;tAMAAAAA&#10;" path="m0,6c0,10,3,13,7,13c10,13,13,10,13,6c13,3,10,0,6,0c3,0,0,3,0,6xe">
                      <v:path o:connectlocs="0,30;35,65;65,30;30,0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6" o:spid="_x0000_s1026" o:spt="100" style="position:absolute;left:6993;top:22155;height:65;width:61;" filled="t" stroked="f" coordsize="12,13" o:gfxdata="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Ey&#10;zfDCAAAA3QAAAA8AAAAAAAAAAQAgAAAAIgAAAGRycy9kb3ducmV2LnhtbFBLAQIUABQAAAAIAIdO&#10;4kAzLwWeOwAAADkAAAAQAAAAAAAAAAEAIAAAABEBAABkcnMvc2hhcGV4bWwueG1sUEsFBgAAAAAG&#10;AAYAWwEAALsDAAAAAA==&#10;" path="m12,8c12,8,12,7,12,6c12,3,10,2,8,1c4,0,0,2,0,6c0,7,0,8,0,8c1,11,2,13,5,13c6,13,7,13,7,13c10,13,12,11,12,8xe">
                      <v:path o:connectlocs="61,40;61,30;40,5;0,30;0,40;25,65;35,65;61,4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7" o:spid="_x0000_s1026" o:spt="100" style="position:absolute;left:6993;top:20783;height:65;width:65;" filled="t" stroked="f" coordsize="13,13" o:gfxdata="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c1EbsAAADd&#10;AAAADwAAAAAAAAABACAAAAAiAAAAZHJzL2Rvd25yZXYueG1sUEsBAhQAFAAAAAgAh07iQDMvBZ47&#10;AAAAOQAAABAAAAAAAAAAAQAgAAAACgEAAGRycy9zaGFwZXhtbC54bWxQSwUGAAAAAAYABgBbAQAA&#10;tAMAAAAA&#10;" path="m13,7c13,7,13,6,13,5c12,2,10,1,7,0c7,0,6,0,6,0c3,1,1,2,0,5c0,6,0,7,0,7c1,10,2,12,5,12c8,13,12,12,13,7xe">
                      <v:path o:connectlocs="65,35;65,25;35,0;30,0;0,25;0,35;25,60;65,3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8" o:spid="_x0000_s1026" o:spt="100" style="position:absolute;left:6512;top:21678;height:65;width:65;" filled="t" stroked="f" coordsize="13,13" o:gfxdata="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6+/xvQAA&#10;AN0AAAAPAAAAAAAAAAEAIAAAACIAAABkcnMvZG93bnJldi54bWxQSwECFAAUAAAACACHTuJAMy8F&#10;njsAAAA5AAAAEAAAAAAAAAABACAAAAAMAQAAZHJzL3NoYXBleG1sLnhtbFBLBQYAAAAABgAGAFsB&#10;AAC2AwAAAAA=&#10;" path="m13,7c13,7,13,6,13,6c12,2,10,0,7,0c7,0,6,0,6,0c3,0,0,3,0,6c0,6,0,7,0,7c1,10,3,12,6,13c6,13,7,13,7,13c10,12,12,10,13,7xe">
                      <v:path o:connectlocs="65,35;65,30;35,0;30,0;0,30;0,35;30,65;35,65;65,3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9" o:spid="_x0000_s1026" o:spt="100" style="position:absolute;left:6512;top:21266;height:65;width:65;" filled="t" stroked="f" coordsize="13,13" o:gfxdata="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p0pqugAAAN0A&#10;AAAPAAAAAAAAAAEAIAAAACIAAABkcnMvZG93bnJldi54bWxQSwECFAAUAAAACACHTuJAMy8FnjsA&#10;AAA5AAAAEAAAAAAAAAABACAAAAAJAQAAZHJzL3NoYXBleG1sLnhtbFBLBQYAAAAABgAGAFsBAACz&#10;AwAAAAA=&#10;" path="m10,12c12,10,13,8,13,5c12,2,10,0,7,0c7,0,6,0,6,0c3,0,1,2,0,6c0,6,0,6,0,7c1,10,3,12,6,13c6,13,7,13,7,13c8,12,9,12,10,12xe">
                      <v:path o:connectlocs="50,60;65,25;35,0;30,0;0,30;0,35;30,65;35,65;50,6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0" o:spid="_x0000_s1026" o:spt="100" style="position:absolute;left:7748;top:21957;height:59;width:63;" filled="t" stroked="f" coordsize="13,12" o:gfxdata="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ApKr4A&#10;AADdAAAADwAAAAAAAAABACAAAAAiAAAAZHJzL2Rvd25yZXYueG1sUEsBAhQAFAAAAAgAh07iQDMv&#10;BZ47AAAAOQAAABAAAAAAAAAAAQAgAAAADQEAAGRycy9zaGFwZXhtbC54bWxQSwUGAAAAAAYABgBb&#10;AQAAtwMAAAAA&#10;" path="m0,6c0,9,3,12,6,12c10,12,13,9,13,6c13,2,10,0,6,0c3,0,0,3,0,6xe">
                      <v:path o:connectlocs="0,29;29,59;63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1" o:spid="_x0000_s1026" o:spt="100" style="position:absolute;left:7678;top:20923;height:65;width:65;" filled="t" stroked="f" coordsize="13,13" o:gfxdata="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TlxhrsAAADd&#10;AAAADwAAAAAAAAABACAAAAAiAAAAZHJzL2Rvd25yZXYueG1sUEsBAhQAFAAAAAgAh07iQDMvBZ47&#10;AAAAOQAAABAAAAAAAAAAAQAgAAAACgEAAGRycy9zaGFwZXhtbC54bWxQSwUGAAAAAAYABgBbAQAA&#10;tAMAAAAA&#10;" path="m1,6c1,10,3,13,7,12c10,12,13,10,13,6c13,3,11,0,7,0c3,0,0,3,1,6xe">
                      <v:path o:connectlocs="5,30;35,60;65,30;35,0;5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2" o:spid="_x0000_s1026" o:spt="100" style="position:absolute;left:7748;top:20993;height:59;width:63;" filled="t" stroked="f" coordsize="13,12" o:gfxdata="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FFMW/&#10;AAAA3QAAAA8AAAAAAAAAAQAgAAAAIgAAAGRycy9kb3ducmV2LnhtbFBLAQIUABQAAAAIAIdO4kAz&#10;LwWeOwAAADkAAAAQAAAAAAAAAAEAIAAAAA4BAABkcnMvc2hhcGV4bWwueG1sUEsFBgAAAAAGAAYA&#10;WwEAALgDAAAAAA==&#10;" path="m0,6c1,9,3,12,7,12c10,12,13,10,13,6c13,3,10,0,7,0c3,0,0,3,0,6xe">
                      <v:path o:connectlocs="0,29;33,59;63,29;33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3" o:spid="_x0000_s1026" o:spt="100" style="position:absolute;left:7678;top:22022;height:65;width:65;" filled="t" stroked="f" coordsize="13,13" o:gfxdata="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xMabsAAADd&#10;AAAADwAAAAAAAAABACAAAAAiAAAAZHJzL2Rvd25yZXYueG1sUEsBAhQAFAAAAAgAh07iQDMvBZ47&#10;AAAAOQAAABAAAAAAAAAAAQAgAAAACgEAAGRycy9zaGFwZXhtbC54bWxQSwUGAAAAAAYABgBbAQAA&#10;tAMAAAAA&#10;" path="m0,7c0,10,3,13,7,13c10,13,13,10,13,7c13,3,10,0,7,1c3,0,0,4,0,7xe">
                      <v:path o:connectlocs="0,35;35,65;65,35;35,5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4" o:spid="_x0000_s1026" o:spt="100" style="position:absolute;left:6721;top:20923;height:61;width:59;" filled="t" stroked="f" coordsize="12,12" o:gfxdata="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bEwq5AAAA3QAA&#10;AA8AAAAAAAAAAQAgAAAAIgAAAGRycy9kb3ducmV2LnhtbFBLAQIUABQAAAAIAIdO4kAzLwWeOwAA&#10;ADkAAAAQAAAAAAAAAAEAIAAAAAgBAABkcnMvc2hhcGV4bWwueG1sUEsFBgAAAAAGAAYAWwEAALID&#10;AAAAAA==&#10;" path="m12,7c12,6,12,6,12,5c11,2,10,0,7,0c6,0,6,0,5,0c2,0,0,2,0,5c0,6,0,6,0,7c0,7,0,7,0,7c0,7,0,7,0,7c1,10,2,11,5,12c6,12,6,12,7,12c10,11,11,10,12,7xe">
                      <v:path o:connectlocs="59,35;59,25;34,0;24,0;0,25;0,35;0,35;0,35;24,61;34,61;59,3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5" o:spid="_x0000_s1026" o:spt="100" style="position:absolute;left:6721;top:22022;height:65;width:63;" filled="t" stroked="f" coordsize="13,13" o:gfxdata="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J3hbsAAADd&#10;AAAADwAAAAAAAAABACAAAAAiAAAAZHJzL2Rvd25yZXYueG1sUEsBAhQAFAAAAAgAh07iQDMvBZ47&#10;AAAAOQAAABAAAAAAAAAAAQAgAAAACgEAAGRycy9zaGFwZXhtbC54bWxQSwUGAAAAAAYABgBbAQAA&#10;tAMAAAAA&#10;" path="m7,12c11,11,13,7,11,4c10,1,7,0,4,1c2,1,0,3,0,5c0,6,0,7,0,8c1,10,2,12,5,13c5,13,6,13,7,13c7,12,7,12,7,12xe">
                      <v:path o:connectlocs="33,60;53,20;19,5;0,25;0,40;24,65;33,65;33,6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6" o:spid="_x0000_s1026" o:spt="100" style="position:absolute;left:6651;top:20993;height:59;width:59;" filled="t" stroked="f" coordsize="12,12" o:gfxdata="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gi474A&#10;AADdAAAADwAAAAAAAAABACAAAAAiAAAAZHJzL2Rvd25yZXYueG1sUEsBAhQAFAAAAAgAh07iQDMv&#10;BZ47AAAAOQAAABAAAAAAAAAAAQAgAAAADQEAAGRycy9zaGFwZXhtbC54bWxQSwUGAAAAAAYABgBb&#10;AQAAtwMAAAAA&#10;" path="m12,7c12,6,12,6,12,5c12,2,10,0,7,0c7,0,6,0,5,0c3,0,1,2,0,5c0,6,0,6,0,7c1,10,3,11,5,12c6,12,7,12,7,12c10,11,12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7" o:spid="_x0000_s1026" o:spt="100" style="position:absolute;left:6651;top:21957;height:59;width:59;" filled="t" stroked="f" coordsize="12,12" o:gfxdata="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xId4ugAAAN0A&#10;AAAPAAAAAAAAAAEAIAAAACIAAABkcnMvZG93bnJldi54bWxQSwECFAAUAAAACACHTuJAMy8FnjsA&#10;AAA5AAAAEAAAAAAAAAABACAAAAAJAQAAZHJzL3NoYXBleG1sLnhtbFBLBQYAAAAABgAGAFsBAACz&#10;AwAAAAA=&#10;" path="m7,12c7,12,7,12,7,12c7,12,7,12,8,11c10,11,12,8,12,5c12,3,10,0,7,0c6,0,6,0,5,0c2,0,0,2,0,5c0,5,0,6,0,7c1,9,2,11,5,12c6,12,6,12,7,12xe">
                      <v:path o:connectlocs="34,59;34,59;39,54;59,24;34,0;24,0;0,24;0,34;24,59;34,5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8" o:spid="_x0000_s1026" o:spt="100" style="position:absolute;left:7817;top:21888;height:59;width:59;" filled="t" stroked="f" coordsize="12,12" o:gfxdata="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e4OL4A&#10;AADdAAAADwAAAAAAAAABACAAAAAiAAAAZHJzL2Rvd25yZXYueG1sUEsBAhQAFAAAAAgAh07iQDMv&#10;BZ47AAAAOQAAABAAAAAAAAAAAQAgAAAADQEAAGRycy9zaGFwZXhtbC54bWxQSwUGAAAAAAYABgBb&#10;AQAAtwMAAAAA&#10;" path="m2,2c0,4,0,6,1,9c2,11,4,12,6,12c6,12,7,12,7,12c8,12,8,12,9,12c11,11,12,9,12,7c12,6,12,6,12,5c12,2,10,0,7,0c7,0,6,0,6,0c4,0,3,1,2,2xe">
                      <v:path o:connectlocs="9,9;4,44;29,59;34,59;44,59;59,34;59,24;34,0;29,0;9,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7614;top:22091;height:65;width:59;" filled="t" stroked="f" coordsize="12,13" o:gfxdata="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Xgc2/&#10;AAAA3QAAAA8AAAAAAAAAAQAgAAAAIgAAAGRycy9kb3ducmV2LnhtbFBLAQIUABQAAAAIAIdO4kAz&#10;LwWeOwAAADkAAAAQAAAAAAAAAAEAIAAAAA4BAABkcnMvc2hhcGV4bWwueG1sUEsFBgAAAAAGAAYA&#10;WwEAALgDAAAAAA==&#10;" path="m0,6c0,9,2,12,5,13c9,13,12,10,12,7c12,4,10,1,6,1c3,0,0,3,0,6xe">
                      <v:path o:connectlocs="0,30;24,65;59,35;2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7817;top:21062;height:59;width:65;" filled="t" stroked="f" coordsize="13,12" o:gfxdata="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m/974A&#10;AADdAAAADwAAAAAAAAABACAAAAAiAAAAZHJzL2Rvd25yZXYueG1sUEsBAhQAFAAAAAgAh07iQDMv&#10;BZ47AAAAOQAAABAAAAAAAAAAAQAgAAAADQEAAGRycy9zaGFwZXhtbC54bWxQSwUGAAAAAAYABgBb&#10;AQAAtwMAAAAA&#10;" path="m1,6c1,9,3,12,7,12c10,12,13,9,12,6c12,3,10,0,6,0c3,0,0,3,1,6xe">
                      <v:path o:connectlocs="5,29;35,59;60,29;30,0;5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7614;top:20854;height:59;width:59;" filled="t" stroked="f" coordsize="12,12" o:gfxdata="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9SZPugAAAN0A&#10;AAAPAAAAAAAAAAEAIAAAACIAAABkcnMvZG93bnJldi54bWxQSwECFAAUAAAACACHTuJAMy8FnjsA&#10;AAA5AAAAEAAAAAAAAAABACAAAAAJAQAAZHJzL3NoYXBleG1sLnhtbFBLBQYAAAAABgAGAFsBAACz&#10;AwAAAAA=&#10;" path="m0,6c0,10,3,12,6,12c9,12,12,10,12,6c12,3,10,1,6,0c3,0,0,4,0,6xe">
                      <v:path o:connectlocs="0,29;29,59;59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6790;top:22091;height:59;width:54;" filled="t" stroked="f" coordsize="11,12" o:gfxdata="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NU6b4A&#10;AADdAAAADwAAAAAAAAABACAAAAAiAAAAZHJzL2Rvd25yZXYueG1sUEsBAhQAFAAAAAgAh07iQDMv&#10;BZ47AAAAOQAAABAAAAAAAAAAAQAgAAAADQEAAGRycy9zaGFwZXhtbC54bWxQSwUGAAAAAAYABgBb&#10;AQAAtwMAAAAA&#10;" path="m11,7c11,7,11,6,11,5c11,5,11,5,11,4c10,2,8,0,5,1c2,1,0,2,0,5c0,6,0,7,0,7c1,10,2,11,5,12c5,12,6,12,7,12c9,11,11,10,11,7xe">
                      <v:path o:connectlocs="54,34;54,24;54,19;24,4;0,24;0,34;24,59;34,59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" o:spid="_x0000_s1026" o:spt="100" style="position:absolute;left:6582;top:21888;height:59;width:59;" filled="t" stroked="f" coordsize="12,12" o:gfxdata="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UBugugAAAN0A&#10;AAAPAAAAAAAAAAEAIAAAACIAAABkcnMvZG93bnJldi54bWxQSwECFAAUAAAACACHTuJAMy8FnjsA&#10;AAA5AAAAEAAAAAAAAAABACAAAAAJAQAAZHJzL3NoYXBleG1sLnhtbFBLBQYAAAAABgAGAFsBAACz&#10;AwAAAAA=&#10;" path="m12,7c12,6,12,6,12,5c11,2,10,0,7,0c6,0,6,0,5,0c3,0,1,2,0,5c0,6,0,6,0,7c1,9,3,11,5,12c6,12,6,12,7,12c10,11,11,9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" o:spid="_x0000_s1026" o:spt="100" style="position:absolute;left:6586;top:21062;height:59;width:56;" filled="t" stroked="f" coordsize="11,12" o:gfxdata="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1vBb4A&#10;AADdAAAADwAAAAAAAAABACAAAAAiAAAAZHJzL2Rvd25yZXYueG1sUEsBAhQAFAAAAAgAh07iQDMv&#10;BZ47AAAAOQAAABAAAAAAAAAAAQAgAAAADQEAAGRycy9zaGFwZXhtbC54bWxQSwUGAAAAAAYABgBb&#10;AQAAtwMAAAAA&#10;" path="m7,11c10,10,11,8,11,5c11,3,9,0,6,0c6,0,5,0,4,0c2,0,0,2,0,5c0,5,0,6,0,7c0,9,2,11,4,12c5,12,6,12,6,12c7,11,7,11,7,11xe">
                      <v:path o:connectlocs="35,54;56,24;30,0;20,0;0,24;0,34;20,59;30,59;35,5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" o:spid="_x0000_s1026" o:spt="100" style="position:absolute;left:6790;top:20854;height:59;width:59;" filled="t" stroked="f" coordsize="12,12" o:gfxdata="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OIEy8AAAA&#10;3QAAAA8AAAAAAAAAAQAgAAAAIgAAAGRycy9kb3ducmV2LnhtbFBLAQIUABQAAAAIAIdO4kAzLwWe&#10;OwAAADkAAAAQAAAAAAAAAAEAIAAAAAsBAABkcnMvc2hhcGV4bWwueG1sUEsFBgAAAAAGAAYAWwEA&#10;ALUDAAAAAA==&#10;" path="m12,7c12,7,12,6,12,5c11,3,10,1,7,0c6,0,6,0,5,0c2,1,1,3,0,5c0,6,0,7,0,7c1,10,2,11,5,12c6,12,6,12,7,12c9,11,11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7956;top:21474;height:61;width:59;" filled="t" stroked="f" coordsize="12,12" o:gfxdata="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G0Pr4A&#10;AADdAAAADwAAAAAAAAABACAAAAAiAAAAZHJzL2Rvd25yZXYueG1sUEsBAhQAFAAAAAgAh07iQDMv&#10;BZ47AAAAOQAAABAAAAAAAAAAAQAgAAAADQEAAGRycy9zaGFwZXhtbC54bWxQSwUGAAAAAAYABgBb&#10;AQAAtwMAAAAA&#10;" path="m0,5c0,6,0,6,0,7c1,10,2,11,5,12c6,12,6,12,7,12c8,11,8,11,9,11c11,10,11,9,12,7c12,6,12,6,12,5c12,5,12,4,11,4c11,2,9,0,7,0c6,0,6,0,5,0c3,0,0,3,0,5xe">
                      <v:path o:connectlocs="0,25;0,35;24,61;34,61;44,55;59,35;59,25;54,20;34,0;24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7202;top:22230;height:59;width:54;" filled="t" stroked="f" coordsize="11,12" o:gfxdata="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wvt3vQAA&#10;AN0AAAAPAAAAAAAAAAEAIAAAACIAAABkcnMvZG93bnJldi54bWxQSwECFAAUAAAACACHTuJAMy8F&#10;njsAAAA5AAAAEAAAAAAAAAABACAAAAAMAQAAZHJzL3NoYXBleG1sLnhtbFBLBQYAAAAABgAGAFsB&#10;AAC2AwAAAAA=&#10;" path="m11,6c11,3,9,0,6,0c3,0,0,3,0,6c0,9,2,12,6,12c9,12,11,9,11,6xe">
                      <v:path o:connectlocs="54,29;29,0;0,29;29,59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" o:spid="_x0000_s1026" o:spt="100" style="position:absolute;left:7202;top:20720;height:54;width:59;" filled="t" stroked="f" coordsize="12,11" o:gfxdata="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D102/&#10;AAAA3QAAAA8AAAAAAAAAAQAgAAAAIgAAAGRycy9kb3ducmV2LnhtbFBLAQIUABQAAAAIAIdO4kAz&#10;LwWeOwAAADkAAAAQAAAAAAAAAAEAIAAAAA4BAABkcnMvc2hhcGV4bWwueG1sUEsFBgAAAAAGAAYA&#10;WwEAALgDAAAAAA==&#10;" path="m12,7c12,6,12,5,12,5c11,2,10,1,7,0c6,0,6,0,5,0c2,1,1,2,0,5c0,5,0,6,0,7c1,9,3,11,5,11c6,11,6,11,7,11c9,11,11,9,12,7xe">
                      <v:path o:connectlocs="59,34;59,24;34,0;24,0;0,24;0,34;24,54;34,54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" o:spid="_x0000_s1026" o:spt="100" style="position:absolute;left:6449;top:21474;height:56;width:54;" filled="t" stroked="f" coordsize="11,11" o:gfxdata="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DKeXvQAA&#10;AN0AAAAPAAAAAAAAAAEAIAAAACIAAABkcnMvZG93bnJldi54bWxQSwECFAAUAAAACACHTuJAMy8F&#10;njsAAAA5AAAAEAAAAAAAAAABACAAAAAMAQAAZHJzL3NoYXBleG1sLnhtbFBLBQYAAAAABgAGAFsB&#10;AAC2AwAAAAA=&#10;" path="m6,11c6,11,6,11,6,11c9,11,11,9,11,6c11,6,11,6,11,5c11,2,8,0,6,0c6,0,5,0,5,0c5,0,5,0,5,0c5,0,5,0,5,0c3,0,0,3,0,5c0,6,0,6,0,6c1,9,2,11,5,11c5,11,6,11,6,11xe">
                      <v:path o:connectlocs="29,56;29,56;54,30;54,25;29,0;24,0;24,0;24,0;0,25;0,30;24,56;29,56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" o:spid="_x0000_s1026" o:spt="100" style="position:absolute;left:7956;top:21613;height:56;width:59;" filled="t" stroked="f" coordsize="12,11" o:gfxdata="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XeyhvQAA&#10;AN0AAAAPAAAAAAAAAAEAIAAAACIAAABkcnMvZG93bnJldi54bWxQSwECFAAUAAAACACHTuJAMy8F&#10;njsAAAA5AAAAEAAAAAAAAAABACAAAAAMAQAAZHJzL3NoYXBleG1sLnhtbFBLBQYAAAAABgAGAFsB&#10;AAC2AwAAAAA=&#10;" path="m0,5c0,5,0,6,0,6c1,9,3,11,5,11c6,11,6,11,7,11c9,11,11,9,12,6c12,6,12,5,12,5c11,2,9,0,7,0c6,0,6,0,5,0c3,0,1,2,0,5xe">
                      <v:path o:connectlocs="0,25;0,30;24,56;34,56;59,30;59,25;34,0;24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1" o:spid="_x0000_s1026" o:spt="100" style="position:absolute;left:7956;top:21337;height:59;width:59;" filled="t" stroked="f" coordsize="12,12" o:gfxdata="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yZ7PK5AAAA3QAA&#10;AA8AAAAAAAAAAQAgAAAAIgAAAGRycy9kb3ducmV2LnhtbFBLAQIUABQAAAAIAIdO4kAzLwWeOwAA&#10;ADkAAAAQAAAAAAAAAAEAIAAAAAgBAABkcnMvc2hhcGV4bWwueG1sUEsFBgAAAAAGAAYAWwEAALID&#10;AAAAAA==&#10;" path="m1,6c1,9,3,12,6,12c9,12,12,10,12,6c12,3,10,1,6,1c3,0,0,3,1,6xe">
                      <v:path o:connectlocs="4,29;29,59;59,29;29,4;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72" o:spid="_x0000_s1026" o:spt="3" type="#_x0000_t3" style="position:absolute;left:7891;top:21132;height:54;width:56;" filled="t" stroked="f" coordsize="21600,21600" o:gfxdata="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AtcW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" o:spid="_x0000_s1026" o:spt="100" style="position:absolute;left:7885;top:21823;height:54;width:61;" filled="t" stroked="f" coordsize="12,11" o:gfxdata="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tHTVvQAA&#10;AN0AAAAPAAAAAAAAAAEAIAAAACIAAABkcnMvZG93bnJldi54bWxQSwECFAAUAAAACACHTuJAMy8F&#10;njsAAAA5AAAAEAAAAAAAAAABACAAAAAMAQAAZHJzL3NoYXBleG1sLnhtbFBLBQYAAAAABgAGAFsB&#10;AAC2AwAAAAA=&#10;" path="m4,0c2,1,0,3,1,6c1,9,3,10,5,11c6,11,6,11,7,11c9,10,11,9,12,6c12,5,12,5,12,5c11,1,9,0,7,0c6,0,6,0,5,0c5,0,5,0,4,0xe">
                      <v:path o:connectlocs="20,0;5,29;25,54;35,54;61,29;61,24;35,0;25,0;2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" o:spid="_x0000_s1026" o:spt="100" style="position:absolute;left:7549;top:20789;height:56;width:54;" filled="t" stroked="f" coordsize="11,11" o:gfxdata="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5T/jugAAAN0A&#10;AAAPAAAAAAAAAAEAIAAAACIAAABkcnMvZG93bnJldi54bWxQSwECFAAUAAAACACHTuJAMy8FnjsA&#10;AAA5AAAAEAAAAAAAAAABACAAAAAJAQAAZHJzL3NoYXBleG1sLnhtbFBLBQYAAAAABgAGAFsBAACz&#10;AwAAAAA=&#10;" path="m0,5c0,9,2,11,5,11c8,11,10,9,11,6c11,3,8,0,6,0c2,0,0,3,0,5xe">
                      <v:path o:connectlocs="0,25;24,56;54,30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" o:spid="_x0000_s1026" o:spt="100" style="position:absolute;left:7544;top:22165;height:56;width:54;" filled="t" stroked="f" coordsize="11,11" o:gfxdata="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qZp4vQAA&#10;AN0AAAAPAAAAAAAAAAEAIAAAACIAAABkcnMvZG93bnJldi54bWxQSwECFAAUAAAACACHTuJAMy8F&#10;njsAAAA5AAAAEAAAAAAAAAABACAAAAAMAQAAZHJzL3NoYXBleG1sLnhtbFBLBQYAAAAABgAGAFsB&#10;AAC2AwAAAAA=&#10;" path="m0,5c1,9,3,11,6,11c9,11,11,9,11,5c11,2,9,0,6,0c3,0,0,2,0,5xe">
                      <v:path o:connectlocs="0,25;29,56;54,25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" o:spid="_x0000_s1026" o:spt="100" style="position:absolute;left:7069;top:22235;height:54;width:54;" filled="t" stroked="f" coordsize="11,11" o:gfxdata="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2Dgq8AAAA&#10;3QAAAA8AAAAAAAAAAQAgAAAAIgAAAGRycy9kb3ducmV2LnhtbFBLAQIUABQAAAAIAIdO4kAzLwWe&#10;OwAAADkAAAAQAAAAAAAAAAEAIAAAAAsBAABkcnMvc2hhcGV4bWwueG1sUEsFBgAAAAAGAAYAWwEA&#10;ALUDAAAAAA==&#10;" path="m6,10c6,10,6,10,6,10c8,10,10,8,10,6c10,6,10,6,10,6c10,6,10,5,11,5c11,5,11,5,11,5c11,5,11,5,11,5c11,5,11,5,11,5c11,5,11,5,11,5c10,5,10,5,10,4c10,4,10,4,10,4c10,2,8,0,6,0c6,0,6,0,6,0c6,0,5,0,5,0c5,0,5,0,5,0c5,0,5,0,5,0c5,0,5,0,4,0c4,0,4,0,4,0c4,0,4,0,4,0c2,0,0,2,0,4c0,4,0,4,0,4c0,5,0,5,0,5c0,5,0,5,0,5c0,5,0,6,0,6c0,6,0,6,0,6c0,6,0,6,0,6c0,8,2,10,4,10c4,10,4,10,4,10c5,10,5,10,5,11c5,11,5,10,5,10c5,10,5,11,5,11c5,10,6,10,6,10xe">
                      <v:path o:connectlocs="29,49;29,49;49,29;49,29;54,24;54,24;54,24;54,24;54,24;49,19;49,19;29,0;29,0;24,0;24,0;24,0;19,0;19,0;19,0;0,19;0,19;0,24;0,24;0,29;0,29;0,29;19,49;19,49;24,54;24,49;24,54;29,49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7342;top:20720;height:54;width:54;" filled="t" stroked="f" coordsize="11,11" o:gfxdata="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equRugAAAN0A&#10;AAAPAAAAAAAAAAEAIAAAACIAAABkcnMvZG93bnJldi54bWxQSwECFAAUAAAACACHTuJAMy8FnjsA&#10;AAA5AAAAEAAAAAAAAAABACAAAAAJAQAAZHJzL3NoYXBleG1sLnhtbFBLBQYAAAAABgAGAFsBAACz&#10;AwAAAAA=&#10;" path="m5,0c5,0,5,0,4,0c4,0,4,0,4,0c2,1,1,2,0,4c0,5,0,5,0,5c0,5,0,5,0,6c0,6,0,6,0,6c0,6,0,6,0,6c0,7,0,7,0,7c0,7,0,7,0,7c1,9,2,10,4,11c5,11,5,11,5,11c5,11,5,11,5,11c6,11,6,11,6,11c6,11,6,11,6,11c6,11,6,11,6,11c6,11,7,11,7,11c9,10,10,9,11,7c11,7,11,7,11,6c11,6,11,6,11,6c11,6,11,6,11,6c11,6,11,5,11,5c11,5,11,5,11,4c10,2,9,1,7,0c7,0,6,0,6,0c6,0,6,0,6,0c6,0,6,0,6,0c6,0,6,0,5,0c5,0,5,0,5,0xe">
                      <v:path o:connectlocs="24,0;19,0;19,0;0,19;0,24;0,29;0,29;0,29;0,34;0,34;19,54;24,54;24,54;29,54;29,54;29,54;34,54;54,34;54,29;54,29;54,29;54,24;54,19;34,0;29,0;29,0;29,0;24,0;24,0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7342;top:22235;height:54;width:54;" filled="t" stroked="f" coordsize="11,11" o:gfxdata="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mZTRvQAA&#10;AN0AAAAPAAAAAAAAAAEAIAAAACIAAABkcnMvZG93bnJldi54bWxQSwECFAAUAAAACACHTuJAMy8F&#10;njsAAAA5AAAAEAAAAAAAAAABACAAAAAMAQAAZHJzL3NoYXBleG1sLnhtbFBLBQYAAAAABgAGAFsB&#10;AAC2AwAAAAA=&#10;" path="m6,11c6,11,7,11,7,11c7,11,7,11,7,11c9,10,10,9,11,7c11,6,11,6,11,6c11,6,11,6,11,5c11,5,11,5,11,5c11,5,11,5,11,5c11,4,11,4,11,4c11,4,11,4,11,4c10,2,9,1,7,0c7,0,6,0,6,0c6,0,6,0,6,0c6,0,5,0,5,0c5,0,5,0,5,0c5,0,5,0,5,0c4,0,4,0,4,0c4,0,4,0,4,0c2,1,1,2,0,4c0,4,0,4,0,5c0,5,0,5,0,5c0,5,0,5,0,5c0,6,0,6,0,6c0,6,0,6,0,7c0,7,0,7,0,7c1,9,2,10,4,11c4,11,4,11,5,11c5,11,5,11,5,11c5,11,5,11,5,11c5,11,5,11,6,11c6,11,6,11,6,11xe">
                      <v:path o:connectlocs="29,54;34,54;34,54;54,34;54,29;54,24;54,24;54,24;54,19;54,19;34,0;29,0;29,0;24,0;24,0;24,0;19,0;19,0;0,19;0,24;0,24;0,24;0,29;0,34;0,34;19,54;24,54;24,54;24,54;29,54;29,54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6859;top:22165;height:56;width:56;" filled="t" stroked="f" coordsize="11,11" o:gfxdata="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VMUq8AAAA&#10;3QAAAA8AAAAAAAAAAQAgAAAAIgAAAGRycy9kb3ducmV2LnhtbFBLAQIUABQAAAAIAIdO4kAzLwWe&#10;OwAAADkAAAAQAAAAAAAAAAEAIAAAAAsBAABkcnMvc2hhcGV4bWwueG1sUEsFBgAAAAAGAAYAWwEA&#10;ALUDAAAAAA==&#10;" path="m11,6c11,6,11,5,11,4c10,2,9,0,7,0c6,0,5,0,4,0c2,0,1,2,0,4c0,5,0,6,0,6c1,8,2,10,4,11c5,11,6,11,7,11c9,10,10,8,11,6xe">
                      <v:path o:connectlocs="56,30;56,20;35,0;20,0;0,20;0,30;20,56;35,56;56,3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7069;top:20720;height:54;width:54;" filled="t" stroked="f" coordsize="11,11" o:gfxdata="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B689ugAAAN0A&#10;AAAPAAAAAAAAAAEAIAAAACIAAABkcnMvZG93bnJldi54bWxQSwECFAAUAAAACACHTuJAMy8FnjsA&#10;AAA5AAAAEAAAAAAAAAABACAAAAAJAQAAZHJzL3NoYXBleG1sLnhtbFBLBQYAAAAABgAGAFsBAACz&#10;AwAAAAA=&#10;" path="m11,7c11,6,11,5,11,4c10,2,9,1,6,0c6,0,5,0,4,0c2,1,0,2,0,4c0,5,0,6,0,7c1,9,2,10,4,11c5,11,6,11,6,11c9,10,10,9,11,7xe">
                      <v:path o:connectlocs="54,34;54,19;29,0;19,0;0,19;0,34;19,54;29,54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6859;top:20789;height:56;width:56;" filled="t" stroked="f" coordsize="11,11" o:gfxdata="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SwqmugAAAN0A&#10;AAAPAAAAAAAAAAEAIAAAACIAAABkcnMvZG93bnJldi54bWxQSwECFAAUAAAACACHTuJAMy8FnjsA&#10;AAA5AAAAEAAAAAAAAAABACAAAAAJAQAAZHJzL3NoYXBleG1sLnhtbFBLBQYAAAAABgAGAFsBAACz&#10;AwAAAAA=&#10;" path="m11,6c11,6,11,5,11,5c11,5,11,5,11,5c11,5,11,5,11,5c11,2,9,0,6,0c6,0,6,0,5,0c3,0,1,2,0,5c0,5,0,6,0,6c0,6,0,6,0,6c0,6,0,6,0,6c1,9,3,10,5,11c6,11,6,11,6,11c9,10,11,9,11,6xe">
                      <v:path o:connectlocs="56,30;56,25;56,25;56,25;30,0;25,0;0,25;0,30;0,30;0,30;25,56;30,56;56,3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6517;top:21132;height:54;width:54;" filled="t" stroked="f" coordsize="11,11" o:gfxdata="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KS0r4A&#10;AADdAAAADwAAAAAAAAABACAAAAAiAAAAZHJzL2Rvd25yZXYueG1sUEsBAhQAFAAAAAgAh07iQDMv&#10;BZ47AAAAOQAAABAAAAAAAAAAAQAgAAAADQEAAGRycy9zaGFwZXhtbC54bWxQSwUGAAAAAAYABgBb&#10;AQAAtwMAAAAA&#10;" path="m11,6c11,2,9,0,6,0c3,0,0,2,0,5c0,8,2,11,5,11c8,11,11,9,11,6xe">
                      <v:path o:connectlocs="54,29;29,0;0,24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6517;top:21818;height:56;width:54;" filled="t" stroked="f" coordsize="11,11" o:gfxdata="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+43Sb4A&#10;AADdAAAADwAAAAAAAAABACAAAAAiAAAAZHJzL2Rvd25yZXYueG1sUEsBAhQAFAAAAAgAh07iQDMv&#10;BZ47AAAAOQAAABAAAAAAAAAAAQAgAAAADQEAAGRycy9zaGFwZXhtbC54bWxQSwUGAAAAAAYABgBb&#10;AQAAtwMAAAAA&#10;" path="m11,6c11,3,9,1,5,1c3,0,0,3,0,6c0,9,2,11,5,11c8,11,11,9,11,6xe">
                      <v:path o:connectlocs="54,30;24,5;0,30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6449;top:21337;height:59;width:54;" filled="t" stroked="f" coordsize="11,12" o:gfxdata="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6DNlvQAA&#10;AN0AAAAPAAAAAAAAAAEAIAAAACIAAABkcnMvZG93bnJldi54bWxQSwECFAAUAAAACACHTuJAMy8F&#10;njsAAAA5AAAAEAAAAAAAAAABACAAAAAMAQAAZHJzL3NoYXBleG1sLnhtbFBLBQYAAAAABgAGAFsB&#10;AAC2AwAAAAA=&#10;" path="m11,6c11,3,9,0,6,1c3,1,0,2,0,6c0,9,3,11,5,11c8,12,11,9,11,6xe">
                      <v:path o:connectlocs="54,29;29,4;0,29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6449;top:21613;height:56;width:54;" filled="t" stroked="f" coordsize="11,11" o:gfxdata="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cAylugAAAN0A&#10;AAAPAAAAAAAAAAEAIAAAACIAAABkcnMvZG93bnJldi54bWxQSwECFAAUAAAACACHTuJAMy8FnjsA&#10;AAA5AAAAEAAAAAAAAAABACAAAAAJAQAAZHJzL3NoYXBleG1sLnhtbFBLBQYAAAAABgAGAFsBAACz&#10;AwAAAAA=&#10;" path="m11,6c11,3,9,0,5,0c3,0,0,2,0,5c0,8,2,11,5,11c8,11,11,9,11,6xe">
                      <v:path o:connectlocs="54,30;24,0;0,25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7962;top:21753;height:50;width:48;" filled="t" stroked="f" coordsize="10,10" o:gfxdata="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E22L4A&#10;AADdAAAADwAAAAAAAAABACAAAAAiAAAAZHJzL2Rvd25yZXYueG1sUEsBAhQAFAAAAAgAh07iQDMv&#10;BZ47AAAAOQAAABAAAAAAAAAAAQAgAAAADQEAAGRycy9zaGFwZXhtbC54bWxQSwUGAAAAAAYABgBb&#10;AQAAtwMAAAAA&#10;" path="m0,6c0,8,3,10,5,10c8,10,10,8,10,5c10,2,7,0,4,1c2,1,0,3,0,6xe">
                      <v:path o:connectlocs="0,30;24,50;48,25;1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" o:spid="_x0000_s1026" o:spt="100" style="position:absolute;left:7965;top:21207;height:45;width:45;" filled="t" stroked="f" coordsize="9,9" o:gfxdata="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n6yq8AAAA&#10;3QAAAA8AAAAAAAAAAQAgAAAAIgAAAGRycy9kb3ducmV2LnhtbFBLAQIUABQAAAAIAIdO4kAzLwWe&#10;OwAAADkAAAAQAAAAAAAAAAEAIAAAAAsBAABkcnMvc2hhcGV4bWwueG1sUEsFBgAAAAAGAAYAWwEA&#10;ALUDAAAAAA==&#10;" path="m0,4c0,4,0,5,0,6c0,8,1,9,3,9c4,9,5,9,5,9c7,9,8,8,9,6c9,5,9,4,9,4c8,2,7,1,5,0c5,0,4,0,3,0c2,0,0,2,0,4xe">
                      <v:path o:connectlocs="0,20;0,30;15,45;25,45;45,30;45,20;25,0;15,0;0,2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8" o:spid="_x0000_s1026" o:spt="3" type="#_x0000_t3" style="position:absolute;left:7484;top:20724;height:45;width:45;" filled="t" stroked="f" coordsize="21600,21600" o:gfxdata="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PLyh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" o:spid="_x0000_s1026" o:spt="100" style="position:absolute;left:6933;top:22235;height:50;width:45;" filled="t" stroked="f" coordsize="9,10" o:gfxdata="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hG1e8AAAA&#10;3QAAAA8AAAAAAAAAAQAgAAAAIgAAAGRycy9kb3ducmV2LnhtbFBLAQIUABQAAAAIAIdO4kAzLwWe&#10;OwAAADkAAAAQAAAAAAAAAAEAIAAAAAsBAABkcnMvc2hhcGV4bWwueG1sUEsFBgAAAAAGAAYAWwEA&#10;ALUDAAAAAA==&#10;" path="m9,5c9,3,7,0,5,0c2,0,0,2,0,5c0,7,2,10,4,10c7,10,9,8,9,5xe">
                      <v:path o:connectlocs="45,25;25,0;0,25;20,50;45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" o:spid="_x0000_s1026" o:spt="100" style="position:absolute;left:6933;top:20724;height:45;width:45;" filled="t" stroked="f" coordsize="9,9" o:gfxdata="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WCXy8AAAA&#10;3QAAAA8AAAAAAAAAAQAgAAAAIgAAAGRycy9kb3ducmV2LnhtbFBLAQIUABQAAAAIAIdO4kAzLwWe&#10;OwAAADkAAAAQAAAAAAAAAAEAIAAAAAsBAABkcnMvc2hhcGV4bWwueG1sUEsFBgAAAAAGAAYAWwEA&#10;ALUDAAAAAA==&#10;" path="m9,4c9,2,7,0,5,0c2,0,0,2,0,5c0,7,2,9,5,9c7,9,9,7,9,4xe">
                      <v:path o:connectlocs="45,20;25,0;0,25;25,45;45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" o:spid="_x0000_s1026" o:spt="100" style="position:absolute;left:6452;top:21207;height:45;width:45;" filled="t" stroked="f" coordsize="9,9" o:gfxdata="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arOe8AAAA&#10;3QAAAA8AAAAAAAAAAQAgAAAAIgAAAGRycy9kb3ducmV2LnhtbFBLAQIUABQAAAAIAIdO4kAzLwWe&#10;OwAAADkAAAAQAAAAAAAAAAEAIAAAAAsBAABkcnMvc2hhcGV4bWwueG1sUEsFBgAAAAAGAAYAWwEA&#10;ALUDAAAAAA==&#10;" path="m6,9c6,9,6,9,6,9c7,8,9,7,9,5c9,5,9,4,9,4c9,2,8,0,6,0c5,0,4,0,4,0c2,0,0,2,0,4c0,4,0,5,0,5c1,7,2,8,4,9c4,9,5,9,6,9xe">
                      <v:path o:connectlocs="30,45;30,45;45,25;45,20;30,0;20,0;0,20;0,25;20,45;30,4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" o:spid="_x0000_s1026" o:spt="100" style="position:absolute;left:6452;top:21758;height:45;width:45;" filled="t" stroked="f" coordsize="9,9" o:gfxdata="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czSTvQAA&#10;AN0AAAAPAAAAAAAAAAEAIAAAACIAAABkcnMvZG93bnJldi54bWxQSwECFAAUAAAACACHTuJAMy8F&#10;njsAAAA5AAAAEAAAAAAAAAABACAAAAAMAQAAZHJzL3NoYXBleG1sLnhtbFBLBQYAAAAABgAGAFsB&#10;AAC2AwAAAAA=&#10;" path="m9,5c9,4,9,4,9,3c8,1,7,0,5,0c5,0,4,0,4,0c2,0,0,2,0,3c0,4,0,4,0,5c1,7,2,8,4,9c4,9,5,9,5,9c7,8,8,7,9,5xe">
                      <v:path o:connectlocs="45,25;45,15;25,0;20,0;0,15;0,25;20,45;25,45;45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8036;top:21554;height:41;width:39;" filled="t" stroked="f" coordsize="8,8" o:gfxdata="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zbCCvQAA&#10;AN0AAAAPAAAAAAAAAAEAIAAAACIAAABkcnMvZG93bnJldi54bWxQSwECFAAUAAAACACHTuJAMy8F&#10;njsAAAA5AAAAEAAAAAAAAAABACAAAAAMAQAAZHJzL3NoYXBleG1sLnhtbFBLBQYAAAAABgAGAFsB&#10;AAC2AwAAAAA=&#10;" path="m0,4c0,6,2,8,4,8c6,8,8,6,8,4c8,2,6,0,4,0c2,0,0,1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8036;top:21415;height:41;width:39;" filled="t" stroked="f" coordsize="8,8" o:gfxdata="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h8u9b4A&#10;AADdAAAADwAAAAAAAAABACAAAAAiAAAAZHJzL2Rvd25yZXYueG1sUEsBAhQAFAAAAAgAh07iQDMv&#10;BZ47AAAAOQAAABAAAAAAAAAAAQAgAAAADQEAAGRycy9zaGFwZXhtbC54bWxQSwUGAAAAAAYABgBb&#10;AQAAtwMAAAAA&#10;" path="m0,4c0,6,2,8,4,8c6,8,8,6,8,4c8,2,7,0,4,0c2,0,0,2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7826;top:22031;height:45;width:41;" filled="t" stroked="f" coordsize="8,9" o:gfxdata="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ul5rsAAADd&#10;AAAADwAAAAAAAAABACAAAAAiAAAAZHJzL2Rvd25yZXYueG1sUEsBAhQAFAAAAAgAh07iQDMvBZ47&#10;AAAAOQAAABAAAAAAAAAAAQAgAAAACgEAAGRycy9zaGFwZXhtbC54bWxQSwUGAAAAAAYABgBbAQAA&#10;tAMAAAAA&#10;" path="m0,5c0,7,2,9,4,9c7,9,8,7,8,5c8,2,7,0,4,1c2,0,0,2,0,5xe">
                      <v:path o:connectlocs="0,25;20,45;41,25;20,5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7757;top:22102;height:45;width:45;" filled="t" stroked="f" coordsize="9,9" o:gfxdata="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+Ppa/&#10;AAAA3QAAAA8AAAAAAAAAAQAgAAAAIgAAAGRycy9kb3ducmV2LnhtbFBLAQIUABQAAAAIAIdO4kAz&#10;LwWeOwAAADkAAAAQAAAAAAAAAAEAIAAAAA4BAABkcnMvc2hhcGV4bWwueG1sUEsFBgAAAAAGAAYA&#10;WwEAALgDAAAAAA==&#10;" path="m0,4c0,7,2,9,4,9c7,9,9,7,9,5c9,2,7,0,4,0c2,0,0,2,0,4xe">
                      <v:path o:connectlocs="0,20;20,45;45,25;20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7763;top:20863;height:45;width:39;" filled="t" stroked="f" coordsize="8,9" o:gfxdata="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JQPvQAA&#10;AN0AAAAPAAAAAAAAAAEAIAAAACIAAABkcnMvZG93bnJldi54bWxQSwECFAAUAAAACACHTuJAMy8F&#10;njsAAAA5AAAAEAAAAAAAAAABACAAAAAMAQAAZHJzL3NoYXBleG1sLnhtbFBLBQYAAAAABgAGAFsB&#10;AAC2AwAAAAA=&#10;" path="m0,4c0,7,1,9,4,9c6,8,8,7,8,4c8,2,6,0,4,0c1,0,0,2,0,4xe">
                      <v:path o:connectlocs="0,20;19,45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7826;top:20934;height:39;width:45;" filled="t" stroked="f" coordsize="9,8" o:gfxdata="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9kgC/&#10;AAAA3QAAAA8AAAAAAAAAAQAgAAAAIgAAAGRycy9kb3ducmV2LnhtbFBLAQIUABQAAAAIAIdO4kAz&#10;LwWeOwAAADkAAAAQAAAAAAAAAAEAIAAAAA4BAABkcnMvc2hhcGV4bWwueG1sUEsFBgAAAAAGAAYA&#10;WwEAALgDAAAAAA==&#10;" path="m0,4c0,6,2,8,5,8c7,8,9,7,9,4c9,2,7,0,5,0c2,0,0,2,0,4xe">
                      <v:path o:connectlocs="0,19;25,39;45,19;25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7280;top:22310;height:39;width:41;" filled="t" stroked="f" coordsize="8,8" o:gfxdata="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C8gXL4A&#10;AADdAAAADwAAAAAAAAABACAAAAAiAAAAZHJzL2Rvd25yZXYueG1sUEsBAhQAFAAAAAgAh07iQDMv&#10;BZ47AAAAOQAAABAAAAAAAAAAAQAgAAAADQEAAGRycy9zaGFwZXhtbC54bWxQSwUGAAAAAAYABgBb&#10;AQAAtwMAAAAA&#10;" path="m8,5c8,4,8,4,8,3c7,2,6,0,4,0c4,0,3,0,3,0c1,0,0,2,0,3c0,4,0,4,0,5c0,6,1,8,3,8c3,8,4,8,4,8c6,8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7143;top:22310;height:39;width:39;" filled="t" stroked="f" coordsize="8,8" o:gfxdata="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2+K74A&#10;AADdAAAADwAAAAAAAAABACAAAAAiAAAAZHJzL2Rvd25yZXYueG1sUEsBAhQAFAAAAAgAh07iQDMv&#10;BZ47AAAAOQAAABAAAAAAAAAAAQAgAAAADQEAAGRycy9zaGFwZXhtbC54bWxQSwUGAAAAAAYABgBb&#10;AQAAtwMAAAAA&#10;" path="m8,5c8,4,8,4,8,3c7,1,6,0,5,0c4,0,4,0,3,0c2,0,0,1,0,3c0,4,0,4,0,5c0,6,1,7,3,8c4,8,4,8,5,8c6,7,7,6,8,5xe">
                      <v:path o:connectlocs="39,24;39,14;24,0;14,0;0,14;0,24;14,39;24,39;39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7280;top:20661;height:39;width:41;" filled="t" stroked="f" coordsize="8,8" o:gfxdata="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7EbsL4A&#10;AADdAAAADwAAAAAAAAABACAAAAAiAAAAZHJzL2Rvd25yZXYueG1sUEsBAhQAFAAAAAgAh07iQDMv&#10;BZ47AAAAOQAAABAAAAAAAAAAAQAgAAAADQEAAGRycy9zaGFwZXhtbC54bWxQSwUGAAAAAAYABgBb&#10;AQAAtwMAAAAA&#10;" path="m8,5c8,4,8,4,8,3c7,2,6,0,4,0c4,0,4,0,3,0c1,0,0,2,0,3c0,4,0,4,0,5c0,6,1,7,3,8c4,8,4,8,4,8c6,7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6660;top:22102;height:39;width:41;" filled="t" stroked="f" coordsize="8,8" o:gfxdata="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iDxL4A&#10;AADdAAAADwAAAAAAAAABACAAAAAiAAAAZHJzL2Rvd25yZXYueG1sUEsBAhQAFAAAAAgAh07iQDMv&#10;BZ47AAAAOQAAABAAAAAAAAAAAQAgAAAADQEAAGRycy9zaGFwZXhtbC54bWxQSwUGAAAAAAYABgBb&#10;AQAAtwMAAAAA&#10;" path="m8,4c8,2,6,0,4,0c2,0,0,2,0,4c0,6,2,8,4,8c6,8,8,7,8,4xe">
                      <v:path o:connectlocs="41,19;20,0;0,19;20,39;41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7143;top:20661;height:39;width:39;" filled="t" stroked="f" coordsize="8,8" o:gfxdata="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QmX74A&#10;AADdAAAADwAAAAAAAAABACAAAAAiAAAAZHJzL2Rvd25yZXYueG1sUEsBAhQAFAAAAAgAh07iQDMv&#10;BZ47AAAAOQAAABAAAAAAAAAAAQAgAAAADQEAAGRycy9zaGFwZXhtbC54bWxQSwUGAAAAAAYABgBb&#10;AQAAtwMAAAAA&#10;" path="m8,4c8,2,7,0,5,0c2,0,0,1,0,3c0,5,2,8,4,8c6,8,8,6,8,4xe">
                      <v:path o:connectlocs="39,19;24,0;0,14;19,39;39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6660;top:20863;height:41;width:41;" filled="t" stroked="f" coordsize="8,8" o:gfxdata="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GuCi/&#10;AAAA3QAAAA8AAAAAAAAAAQAgAAAAIgAAAGRycy9kb3ducmV2LnhtbFBLAQIUABQAAAAIAIdO4kAz&#10;LwWeOwAAADkAAAAQAAAAAAAAAAEAIAAAAA4BAABkcnMvc2hhcGV4bWwueG1sUEsFBgAAAAAGAAYA&#10;WwEAALgDAAAAAA==&#10;" path="m8,4c8,2,7,0,4,0c2,0,0,2,0,4c0,6,2,8,4,8c6,8,8,7,8,4xe">
                      <v:path o:connectlocs="41,20;20,0;0,20;20,41;41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Oval 206" o:spid="_x0000_s1026" o:spt="3" type="#_x0000_t3" style="position:absolute;left:6597;top:20934;height:39;width:33;" filled="t" stroked="f" coordsize="21600,21600" o:gfxdata="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yyC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07" o:spid="_x0000_s1026" o:spt="100" style="position:absolute;left:6592;top:22037;height:35;width:39;" filled="t" stroked="f" coordsize="8,7" o:gfxdata="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+tzQ&#10;wAAAAN0AAAAPAAAAAAAAAAEAIAAAACIAAABkcnMvZG93bnJldi54bWxQSwECFAAUAAAACACHTuJA&#10;My8FnjsAAAA5AAAAEAAAAAAAAAABACAAAAAPAQAAZHJzL3NoYXBleG1sLnhtbFBLBQYAAAAABgAG&#10;AFsBAAC5AwAAAAA=&#10;" path="m8,3c8,1,7,0,4,0c2,0,0,1,0,3c0,6,2,7,4,7c6,7,8,6,8,3xe">
                    <v:path o:connectlocs="39,15;19,0;0,15;19,35;3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8" o:spid="_x0000_s1026" o:spt="100" style="position:absolute;left:7897;top:21966;height:41;width:39;" filled="t" stroked="f" coordsize="8,8" o:gfxdata="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ZLFq/&#10;AAAA3QAAAA8AAAAAAAAAAQAgAAAAIgAAAGRycy9kb3ducmV2LnhtbFBLAQIUABQAAAAIAIdO4kAz&#10;LwWeOwAAADkAAAAQAAAAAAAAAAEAIAAAAA4BAABkcnMvc2hhcGV4bWwueG1sUEsFBgAAAAAGAAYA&#10;WwEAALgDAAAAAA==&#10;" path="m0,3c0,4,0,4,0,5c1,6,2,7,3,8c4,8,4,8,5,8c6,7,7,6,8,5c8,4,8,4,8,3c7,1,7,1,5,0c4,0,4,0,3,0c2,1,1,1,0,3xe">
                    <v:path o:connectlocs="0,15;0,25;14,41;24,41;39,25;39,15;24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9" o:spid="_x0000_s1026" o:spt="100" style="position:absolute;left:6387;top:21415;height:41;width:41;" filled="t" stroked="f" coordsize="8,8" o:gfxdata="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WI&#10;H93CAAAA3QAAAA8AAAAAAAAAAQAgAAAAIgAAAGRycy9kb3ducmV2LnhtbFBLAQIUABQAAAAIAIdO&#10;4kAzLwWeOwAAADkAAAAQAAAAAAAAAAEAIAAAABEBAABkcnMvc2hhcGV4bWwueG1sUEsFBgAAAAAG&#10;AAYAWwEAALsDAAAAAA==&#10;" path="m8,5c8,4,8,4,8,3c7,2,6,1,5,0c4,0,4,0,3,0c1,1,0,1,0,3c0,4,0,4,0,5c1,6,2,7,3,8c4,8,4,8,5,8c6,7,7,6,8,5xe">
                    <v:path o:connectlocs="41,25;41,15;25,0;15,0;0,15;0,25;15,41;25,41;41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0" o:spid="_x0000_s1026" o:spt="100" style="position:absolute;left:7900;top:21002;height:41;width:35;" filled="t" stroked="f" coordsize="7,8" o:gfxdata="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s/qbvQAA&#10;AN0AAAAPAAAAAAAAAAEAIAAAACIAAABkcnMvZG93bnJldi54bWxQSwECFAAUAAAACACHTuJAMy8F&#10;njsAAAA5AAAAEAAAAAAAAAABACAAAAAMAQAAZHJzL3NoYXBleG1sLnhtbFBLBQYAAAAABgAGAFsB&#10;AAC2AwAAAAA=&#10;" path="m0,3c0,4,0,4,0,5c0,6,1,7,2,8c3,8,4,8,4,8c6,7,7,6,7,5c7,4,7,4,7,3c7,2,6,1,4,0c4,0,3,0,2,0c1,1,0,2,0,3xe">
                    <v:path o:connectlocs="0,15;0,25;10,41;20,41;35,25;35,15;20,0;10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1" o:spid="_x0000_s1026" o:spt="100" style="position:absolute;left:7692;top:22176;height:35;width:35;" filled="t" stroked="f" coordsize="7,7" o:gfxdata="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by3b4A&#10;AADdAAAADwAAAAAAAAABACAAAAAiAAAAZHJzL2Rvd25yZXYueG1sUEsBAhQAFAAAAAgAh07iQDMv&#10;BZ47AAAAOQAAABAAAAAAAAAAAQAgAAAADQEAAGRycy9zaGFwZXhtbC54bWxQSwUGAAAAAAYABgBb&#10;AQAAtwMAAAAA&#10;" path="m0,2c0,3,0,4,0,4c0,6,1,7,3,7c3,7,4,7,5,7c6,7,7,6,7,4c7,4,7,3,7,2c7,1,6,0,5,0c4,0,3,0,3,0c1,0,0,1,0,2xe">
                    <v:path o:connectlocs="0,10;0,20;15,35;25,35;35,20;35,10;25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2" o:spid="_x0000_s1026" o:spt="100" style="position:absolute;left:6387;top:21554;height:35;width:35;" filled="t" stroked="f" coordsize="7,7" o:gfxdata="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/pXRr4A&#10;AADdAAAADwAAAAAAAAABACAAAAAiAAAAZHJzL2Rvd25yZXYueG1sUEsBAhQAFAAAAAgAh07iQDMv&#10;BZ47AAAAOQAAABAAAAAAAAAAAQAgAAAADQEAAGRycy9zaGFwZXhtbC54bWxQSwUGAAAAAAYABgBb&#10;AQAAtwMAAAAA&#10;" path="m7,5c7,4,7,3,7,3c7,1,6,0,5,0c4,0,3,0,3,0c1,0,0,1,0,3c0,3,0,4,0,5c0,6,1,7,3,7c3,7,4,7,5,7c6,7,7,6,7,5xe">
                    <v:path o:connectlocs="35,25;35,15;25,0;15,0;0,15;0,25;15,35;25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3" o:spid="_x0000_s1026" o:spt="100" style="position:absolute;left:7692;top:20800;height:33;width:41;" filled="t" stroked="f" coordsize="8,7" o:gfxdata="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FxMz74A&#10;AADdAAAADwAAAAAAAAABACAAAAAiAAAAZHJzL2Rvd25yZXYueG1sUEsBAhQAFAAAAAgAh07iQDMv&#10;BZ47AAAAOQAAABAAAAAAAAAAAQAgAAAADQEAAGRycy9zaGFwZXhtbC54bWxQSwUGAAAAAAYABgBb&#10;AQAAtwMAAAAA&#10;" path="m0,3c0,6,2,7,4,7c6,7,8,6,8,4c8,1,6,0,4,0c2,0,0,1,0,3xe">
                    <v:path o:connectlocs="0,14;20,33;41,18;20,0;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4" o:spid="_x0000_s1026" o:spt="100" style="position:absolute;left:6731;top:22176;height:35;width:35;" filled="t" stroked="f" coordsize="7,7" o:gfxdata="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X2qpvQAA&#10;AN0AAAAPAAAAAAAAAAEAIAAAACIAAABkcnMvZG93bnJldi54bWxQSwECFAAUAAAACACHTuJAMy8F&#10;njsAAAA5AAAAEAAAAAAAAAABACAAAAAMAQAAZHJzL3NoYXBleG1sLnhtbFBLBQYAAAAABgAGAFsB&#10;AAC2AwAAAAA=&#10;" path="m7,4c7,3,7,3,7,2c7,1,6,0,5,0c4,0,4,0,3,0c2,0,1,1,0,2c0,3,0,3,0,4c1,5,2,6,3,7c4,7,4,7,5,7c6,6,7,5,7,4xe">
                    <v:path o:connectlocs="35,20;35,10;25,0;15,0;0,10;0,20;15,35;25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5" o:spid="_x0000_s1026" o:spt="100" style="position:absolute;left:6736;top:20800;height:33;width:33;" filled="t" stroked="f" coordsize="7,7" o:gfxdata="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4303r4A&#10;AADdAAAADwAAAAAAAAABACAAAAAiAAAAZHJzL2Rvd25yZXYueG1sUEsBAhQAFAAAAAgAh07iQDMv&#10;BZ47AAAAOQAAABAAAAAAAAAAAQAgAAAADQEAAGRycy9zaGFwZXhtbC54bWxQSwUGAAAAAAYABgBb&#10;AQAAtwMAAAAA&#10;" path="m7,4c7,4,7,3,7,3c6,1,5,0,4,0c3,0,3,0,2,0c1,0,0,1,0,3c0,3,0,4,0,4c0,6,1,6,2,7c3,7,3,7,4,7c5,6,6,6,7,4xe">
                    <v:path o:connectlocs="33,18;33,14;18,0;9,0;0,14;0,18;9,33;18,33;33,1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6" o:spid="_x0000_s1026" o:spt="100" style="position:absolute;left:6527;top:21966;height:35;width:35;" filled="t" stroked="f" coordsize="7,7" o:gfxdata="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FRRb4A&#10;AADdAAAADwAAAAAAAAABACAAAAAiAAAAZHJzL2Rvd25yZXYueG1sUEsBAhQAFAAAAAgAh07iQDMv&#10;BZ47AAAAOQAAABAAAAAAAAAAAQAgAAAADQEAAGRycy9zaGFwZXhtbC54bWxQSwUGAAAAAAYABgBb&#10;AQAAtwMAAAAA&#10;" path="m7,4c7,4,7,3,7,3c6,1,6,0,4,0c4,0,3,0,3,0c1,1,0,1,0,3c0,3,0,4,0,4c0,6,1,7,3,7c3,7,4,7,4,7c5,7,6,6,7,4xe">
                    <v:path o:connectlocs="35,20;35,15;20,0;15,0;0,15;0,20;15,35;20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6527;top:21002;height:35;width:35;" filled="t" stroked="f" coordsize="7,7" o:gfxdata="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V7F&#10;N8EAAADdAAAADwAAAAAAAAABACAAAAAiAAAAZHJzL2Rvd25yZXYueG1sUEsBAhQAFAAAAAgAh07i&#10;QDMvBZ47AAAAOQAAABAAAAAAAAAAAQAgAAAAEAEAAGRycy9zaGFwZXhtbC54bWxQSwUGAAAAAAYA&#10;BgBbAQAAugMAAAAA&#10;" path="m7,5c7,4,7,4,7,3c7,2,6,1,4,0c4,0,3,0,3,0c1,1,0,2,0,3c0,4,0,4,0,5c1,6,2,7,3,7c3,7,4,7,4,7c6,7,7,6,7,5xe">
                    <v:path o:connectlocs="35,25;35,15;20,0;15,0;0,15;0,25;15,35;20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" o:spid="_x0000_s1026" o:spt="100" style="position:absolute;left:8036;top:21693;height:35;width:33;" filled="t" stroked="f" coordsize="7,7" o:gfxdata="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JgrL4A&#10;AADdAAAADwAAAAAAAAABACAAAAAiAAAAZHJzL2Rvd25yZXYueG1sUEsBAhQAFAAAAAgAh07iQDMv&#10;BZ47AAAAOQAAABAAAAAAAAAAAQAgAAAADQEAAGRycy9zaGFwZXhtbC54bWxQSwUGAAAAAAYABgBb&#10;AQAAtwMAAAAA&#10;" path="m0,3c0,3,0,4,0,4c1,6,2,7,3,7c4,7,4,7,4,7c6,7,7,6,7,4c7,4,7,3,7,3c7,1,6,0,4,0c4,0,4,0,3,0c1,0,1,1,0,3xe">
                    <v:path o:connectlocs="0,15;0,20;14,35;18,35;33,20;33,15;18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" o:spid="_x0000_s1026" o:spt="100" style="position:absolute;left:8036;top:21281;height:35;width:39;" filled="t" stroked="f" coordsize="8,7" o:gfxdata="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vtwR&#10;wAAAAN0AAAAPAAAAAAAAAAEAIAAAACIAAABkcnMvZG93bnJldi54bWxQSwECFAAUAAAACACHTuJA&#10;My8FnjsAAAA5AAAAEAAAAAAAAAABACAAAAAPAQAAZHJzL3NoYXBleG1sLnhtbFBLBQYAAAAABgAG&#10;AFsBAAC5AwAAAAA=&#10;" path="m1,4c1,5,2,7,4,7c6,7,7,5,7,4c8,2,6,0,4,0c2,0,0,1,1,4xe">
                    <v:path o:connectlocs="4,20;19,35;34,20;19,0;4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" o:spid="_x0000_s1026" o:spt="100" style="position:absolute;left:7419;top:20665;height:30;width:35;" filled="t" stroked="f" coordsize="7,6" o:gfxdata="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TS1LsAAADd&#10;AAAADwAAAAAAAAABACAAAAAiAAAAZHJzL2Rvd25yZXYueG1sUEsBAhQAFAAAAAgAh07iQDMvBZ47&#10;AAAAOQAAABAAAAAAAAAAAQAgAAAACgEAAGRycy9zaGFwZXhtbC54bWxQSwUGAAAAAAYABgBbAQAA&#10;tAMAAAAA&#10;" path="m0,2c0,3,0,3,0,4c1,5,2,6,3,6c3,6,4,6,4,6c5,6,6,5,7,4c7,3,7,3,7,2c6,1,6,0,4,0c4,0,3,0,3,0c1,0,0,1,0,2xe">
                    <v:path o:connectlocs="0,10;0,20;15,30;20,30;35,20;35,10;20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" o:spid="_x0000_s1026" o:spt="100" style="position:absolute;left:7009;top:22315;height:30;width:30;" filled="t" stroked="f" coordsize="6,6" o:gfxdata="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jRRW8AAAA&#10;3QAAAA8AAAAAAAAAAQAgAAAAIgAAAGRycy9kb3ducmV2LnhtbFBLAQIUABQAAAAIAIdO4kAzLwWe&#10;OwAAADkAAAAQAAAAAAAAAAEAIAAAAAsBAABkcnMvc2hhcGV4bWwueG1sUEsFBgAAAAAGAAYAWwEA&#10;ALUDAAAAAA==&#10;" path="m6,4c6,3,6,3,6,2c6,1,5,0,4,0c4,0,3,0,2,0c1,0,0,1,0,2c0,3,0,3,0,4c0,5,1,6,2,6c3,6,4,6,4,6c5,6,6,5,6,4xe">
                    <v:path o:connectlocs="30,20;30,10;20,0;10,0;0,10;0,20;10,30;20,30;30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222" o:spid="_x0000_s1026" o:spt="3" type="#_x0000_t3" style="position:absolute;left:7009;top:20661;height:33;width:33;" filled="t" stroked="f" coordsize="21600,21600" o:gfxdata="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W4z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Oval 223" o:spid="_x0000_s1026" o:spt="3" type="#_x0000_t3" style="position:absolute;left:7971;top:21903;height:30;width:30;" filled="t" stroked="f" coordsize="21600,21600" o:gfxdata="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wgu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24" o:spid="_x0000_s1026" o:spt="100" style="position:absolute;left:6393;top:21281;height:30;width:30;" filled="t" stroked="f" coordsize="6,6" o:gfxdata="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rdYbsAAADd&#10;AAAADwAAAAAAAAABACAAAAAiAAAAZHJzL2Rvd25yZXYueG1sUEsBAhQAFAAAAAgAh07iQDMvBZ47&#10;AAAAOQAAABAAAAAAAAAAAQAgAAAACgEAAGRycy9zaGFwZXhtbC54bWxQSwUGAAAAAAYABgBbAQAA&#10;tAMAAAAA&#10;" path="m6,3c6,1,5,0,3,0c1,0,0,2,0,3c0,5,1,6,3,6c5,6,6,5,6,3xe">
                    <v:path o:connectlocs="30,15;15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" o:spid="_x0000_s1026" o:spt="100" style="position:absolute;left:6387;top:21693;height:35;width:35;" filled="t" stroked="f" coordsize="7,7" o:gfxdata="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RiA74A&#10;AADdAAAADwAAAAAAAAABACAAAAAiAAAAZHJzL2Rvd25yZXYueG1sUEsBAhQAFAAAAAgAh07iQDMv&#10;BZ47AAAAOQAAABAAAAAAAAAAAQAgAAAADQEAAGRycy9zaGFwZXhtbC54bWxQSwUGAAAAAAYABgBb&#10;AQAAtwMAAAAA&#10;" path="m7,3c7,1,5,0,3,0c2,0,0,2,1,3c1,5,2,7,4,6c6,6,7,5,7,3xe">
                    <v:path o:connectlocs="35,15;15,0;5,15;20,30;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7971;top:21077;height:30;width:30;" filled="t" stroked="f" coordsize="6,6" o:gfxdata="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U5o28AAAA&#10;3QAAAA8AAAAAAAAAAQAgAAAAIgAAAGRycy9kb3ducmV2LnhtbFBLAQIUABQAAAAIAIdO4kAzLwWe&#10;OwAAADkAAAAQAAAAAAAAAAEAIAAAAAsBAABkcnMvc2hhcGV4bWwueG1sUEsFBgAAAAAGAAYAWwEA&#10;ALUDAAAAAA==&#10;" path="m0,2c0,3,0,3,0,4c1,5,1,6,2,6c3,6,3,6,4,6c5,6,6,5,6,4c6,3,6,3,6,2c6,1,5,0,4,0c3,0,3,0,2,0c1,0,0,1,0,2xe">
                    <v:path o:connectlocs="0,10;0,20;10,30;20,30;30,20;30,10;20,0;10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7629;top:20730;height:35;width:30;" filled="t" stroked="f" coordsize="6,7" o:gfxdata="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RNtL4A&#10;AADdAAAADwAAAAAAAAABACAAAAAiAAAAZHJzL2Rvd25yZXYueG1sUEsBAhQAFAAAAAgAh07iQDMv&#10;BZ47AAAAOQAAABAAAAAAAAAAAQAgAAAADQEAAGRycy9zaGFwZXhtbC54bWxQSwUGAAAAAAYABgBb&#10;AQAAtwMAAAAA&#10;" path="m0,4c0,5,1,7,3,7c5,7,6,5,6,4c6,2,5,1,3,1c1,0,0,2,0,4xe">
                    <v:path o:connectlocs="0,20;15,35;30,20;15,5;0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8" o:spid="_x0000_s1026" o:spt="100" style="position:absolute;left:6805;top:22245;height:30;width:30;" filled="t" stroked="f" coordsize="6,6" o:gfxdata="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MfXZLsAAADd&#10;AAAADwAAAAAAAAABACAAAAAiAAAAZHJzL2Rvd25yZXYueG1sUEsBAhQAFAAAAAgAh07iQDMvBZ47&#10;AAAAOQAAABAAAAAAAAAAAQAgAAAACgEAAGRycy9zaGFwZXhtbC54bWxQSwUGAAAAAAYABgBbAQAA&#10;tAMAAAAA&#10;" path="m6,3c6,1,4,0,2,0c1,0,0,1,0,3c0,5,1,6,3,6c4,6,6,4,6,3xe">
                    <v:path o:connectlocs="30,15;10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9" o:spid="_x0000_s1026" o:spt="100" style="position:absolute;left:6805;top:20735;height:24;width:30;" filled="t" stroked="f" coordsize="6,5" o:gfxdata="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Xf2AL4A&#10;AADdAAAADwAAAAAAAAABACAAAAAiAAAAZHJzL2Rvd25yZXYueG1sUEsBAhQAFAAAAAgAh07iQDMv&#10;BZ47AAAAOQAAABAAAAAAAAAAAQAgAAAADQEAAGRycy9zaGFwZXhtbC54bWxQSwUGAAAAAAYABgBb&#10;AQAAtwMAAAAA&#10;" path="m6,3c6,3,6,2,6,2c6,1,5,0,4,0c3,0,3,0,2,0c1,0,0,1,0,2c0,2,0,3,0,3c0,4,1,5,2,5c3,5,3,5,4,5c5,5,5,4,6,3xe">
                    <v:path o:connectlocs="30,14;30,9;20,0;10,0;0,9;0,14;10,24;20,24;30,1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0" o:spid="_x0000_s1026" o:spt="100" style="position:absolute;left:6463;top:21903;height:30;width:24;" filled="t" stroked="f" coordsize="5,6" o:gfxdata="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mf0+&#10;wAAAAN0AAAAPAAAAAAAAAAEAIAAAACIAAABkcnMvZG93bnJldi54bWxQSwECFAAUAAAACACHTuJA&#10;My8FnjsAAAA5AAAAEAAAAAAAAAABACAAAAAPAQAAZHJzL3NoYXBleG1sLnhtbFBLBQYAAAAABgAG&#10;AFsBAAC5AwAAAAA=&#10;" path="m5,4c5,3,5,3,5,2c5,1,4,0,3,0c3,0,2,0,2,0c1,0,0,1,0,2c0,3,0,3,0,4c0,5,1,5,2,6c2,6,3,6,3,6c4,5,5,5,5,4xe">
                    <v:path o:connectlocs="24,20;24,10;14,0;9,0;0,10;0,20;9,30;14,30;24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1" o:spid="_x0000_s1026" o:spt="100" style="position:absolute;left:6463;top:21077;height:30;width:24;" filled="t" stroked="f" coordsize="5,6" o:gfxdata="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S2NJ&#10;wAAAAN0AAAAPAAAAAAAAAAEAIAAAACIAAABkcnMvZG93bnJldi54bWxQSwECFAAUAAAACACHTuJA&#10;My8FnjsAAAA5AAAAEAAAAAAAAAABACAAAAAPAQAAZHJzL3NoYXBleG1sLnhtbFBLBQYAAAAABgAG&#10;AFsBAAC5AwAAAAA=&#10;" path="m5,3c5,3,5,3,5,2c5,2,5,2,5,2c5,2,5,2,5,2c5,1,5,0,3,0c3,0,2,0,2,0c1,0,0,1,0,2c0,3,0,3,0,3c0,3,0,3,0,3c0,3,0,3,0,3c0,4,1,5,2,6c2,6,3,6,3,6c4,5,5,4,5,3xe">
                    <v:path o:connectlocs="24,15;24,10;24,10;24,10;14,0;9,0;0,10;0,15;0,15;0,15;9,30;14,30;24,1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2" o:spid="_x0000_s1026" o:spt="100" style="position:absolute;left:7117;top:21197;height:9;width:6;" filled="t" stroked="f" coordsize="1,2" o:gfxdata="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bt9VvQAA&#10;AN0AAAAPAAAAAAAAAAEAIAAAACIAAABkcnMvZG93bnJldi54bWxQSwECFAAUAAAACACHTuJAMy8F&#10;njsAAAA5AAAAEAAAAAAAAAABACAAAAAMAQAAZHJzL3NoYXBleG1sLnhtbFBLBQYAAAAABgAGAFsB&#10;AAC2AwAAAAA=&#10;" path="m1,0c1,0,1,1,1,1c1,1,1,1,1,1c1,1,0,1,0,2c0,2,0,2,0,2c0,2,0,2,0,2c1,2,1,1,1,0xe">
                    <v:path o:connectlocs="6,0;6,4;6,4;0,9;0,9;0,9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3" o:spid="_x0000_s1026" o:spt="100" style="position:absolute;left:7117;top:21197;height:9;width:11;" filled="t" stroked="f" coordsize="2,2" o:gfxdata="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hVqpvQAA&#10;AN0AAAAPAAAAAAAAAAEAIAAAACIAAABkcnMvZG93bnJldi54bWxQSwECFAAUAAAACACHTuJAMy8F&#10;njsAAAA5AAAAEAAAAAAAAAABACAAAAAMAQAAZHJzL3NoYXBleG1sLnhtbFBLBQYAAAAABgAGAFsB&#10;AAC2AwAAAAA=&#10;" path="m1,0c1,0,1,0,1,0c1,1,1,2,0,2c0,2,0,2,0,2c2,2,2,1,1,0xe">
                    <v:path o:connectlocs="5,0;5,0;0,9;0,9;5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4" o:spid="_x0000_s1026" o:spt="100" style="position:absolute;left:6915;top:21405;height:9;width:4;" filled="t" stroked="f" coordsize="1,2" o:gfxdata="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y+K6vQAA&#10;AN0AAAAPAAAAAAAAAAEAIAAAACIAAABkcnMvZG93bnJldi54bWxQSwECFAAUAAAACACHTuJAMy8F&#10;njsAAAA5AAAAEAAAAAAAAAABACAAAAAMAQAAZHJzL3NoYXBleG1sLnhtbFBLBQYAAAAABgAGAFsB&#10;AAC2AwAAAAA=&#10;" path="m1,0c1,0,1,0,1,0c1,0,1,0,1,0c0,1,0,1,0,2c0,1,1,1,1,0xe">
                    <v:path o:connectlocs="4,0;4,0;4,0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5" o:spid="_x0000_s1026" o:spt="100" style="position:absolute;left:6915;top:21405;height:9;width:4;" filled="t" stroked="f" coordsize="1,2" o:gfxdata="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ZfM28AAAA&#10;3QAAAA8AAAAAAAAAAQAgAAAAIgAAAGRycy9kb3ducmV2LnhtbFBLAQIUABQAAAAIAIdO4kAzLwWe&#10;OwAAADkAAAAQAAAAAAAAAAEAIAAAAAsBAABkcnMvc2hhcGV4bWwueG1sUEsFBgAAAAAGAAYAWwEA&#10;ALUDAAAAAA==&#10;" path="m1,0c1,0,1,0,1,0c1,1,0,1,0,2c0,2,0,2,0,2c1,1,1,1,1,0xe">
                    <v:path o:connectlocs="4,0;4,0;0,9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6" o:spid="_x0000_s1026" o:spt="100" style="position:absolute;left:6915;top:21595;height:9;width:4;" filled="t" stroked="f" coordsize="1,2" o:gfxdata="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1V2Va5AAAA3QAA&#10;AA8AAAAAAAAAAQAgAAAAIgAAAGRycy9kb3ducmV2LnhtbFBLAQIUABQAAAAIAIdO4kAzLwWeOwAA&#10;ADkAAAAQAAAAAAAAAAEAIAAAAAgBAABkcnMvc2hhcGV4bWwueG1sUEsFBgAAAAAGAAYAWwEAALID&#10;AAAAAA==&#10;" path="m1,2c1,1,0,0,0,0c0,0,0,0,0,0c0,0,0,1,0,1c0,1,0,1,0,1c0,1,0,2,1,2xe">
                    <v:path o:connectlocs="4,9;0,0;0,0;0,4;0,4;4,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6915;top:21595;height:9;width:4;" filled="t" stroked="f" coordsize="1,2" o:gfxdata="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yk0k&#10;wAAAAN0AAAAPAAAAAAAAAAEAIAAAACIAAABkcnMvZG93bnJldi54bWxQSwECFAAUAAAACACHTuJA&#10;My8FnjsAAAA5AAAAEAAAAAAAAAABACAAAAAPAQAAZHJzL3NoYXBleG1sLnhtbFBLBQYAAAAABgAG&#10;AFsBAAC5AwAAAAA=&#10;" path="m1,2c1,2,1,2,1,2c1,2,1,2,1,2c1,1,1,0,0,0c0,0,1,1,1,2xe">
                    <v:path o:connectlocs="4,9;4,9;4,9;0,0;4,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8" o:spid="_x0000_s1026" o:spt="100" style="position:absolute;left:6924;top:21610;height:4;width:9;" filled="t" stroked="f" coordsize="2,1" o:gfxdata="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OR1LsAAADd&#10;AAAADwAAAAAAAAABACAAAAAiAAAAZHJzL2Rvd25yZXYueG1sUEsBAhQAFAAAAAgAh07iQDMvBZ47&#10;AAAAOQAAABAAAAAAAAAAAQAgAAAACgEAAGRycy9zaGFwZXhtbC54bWxQSwUGAAAAAAYABgBbAQAA&#10;tAMAAAAA&#10;" path="m0,0c1,1,1,1,2,1c1,1,1,0,0,0xe">
                    <v:path o:connectlocs="0,0;9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39" o:spid="_x0000_s1026" o:spt="100" style="position:absolute;left:6924;top:21610;height:4;width:9;" filled="t" stroked="f" coordsize="2,1" o:gfxdata="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CulL4A&#10;AADdAAAADwAAAAAAAAABACAAAAAiAAAAZHJzL2Rvd25yZXYueG1sUEsBAhQAFAAAAAgAh07iQDMv&#10;BZ47AAAAOQAAABAAAAAAAAAAAQAgAAAADQEAAGRycy9zaGFwZXhtbC54bWxQSwUGAAAAAAYABgBb&#10;AQAAtwMAAAAA&#10;" path="m0,0c1,0,1,1,2,1c2,1,2,1,2,1c2,0,1,0,0,0xe">
                    <v:path o:connectlocs="0,0;9,4;9,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0" o:spid="_x0000_s1026" o:spt="100" style="position:absolute;left:7544;top:21331;height:0;width:0;" filled="t" stroked="f" coordsize="0,0" o:gfxdata="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l0ur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1" o:spid="_x0000_s1026" o:spt="100" style="position:absolute;left:7535;top:21331;height:6;width:9;" filled="t" stroked="f" coordsize="2,1" o:gfxdata="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XpV4ugAAAN0A&#10;AAAPAAAAAAAAAAEAIAAAACIAAABkcnMvZG93bnJldi54bWxQSwECFAAUAAAACACHTuJAMy8FnjsA&#10;AAA5AAAAEAAAAAAAAAABACAAAAAJAQAAZHJzL3NoYXBleG1sLnhtbFBLBQYAAAAABgAGAFsBAACz&#10;AwAAAAA=&#10;" path="m0,1c0,1,0,1,0,1c1,1,1,0,2,0c2,0,2,0,2,0c2,0,2,0,2,0c1,0,1,1,0,1xe">
                    <v:path o:connectlocs="0,6;0,6;9,0;9,0;9,0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2" o:spid="_x0000_s1026" o:spt="100" style="position:absolute;left:7535;top:21331;height:6;width:9;" filled="t" stroked="f" coordsize="2,1" o:gfxdata="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hIw47sAAADd&#10;AAAADwAAAAAAAAABACAAAAAiAAAAZHJzL2Rvd25yZXYueG1sUEsBAhQAFAAAAAgAh07iQDMvBZ47&#10;AAAAOQAAABAAAAAAAAAAAQAgAAAACgEAAGRycy9zaGFwZXhtbC54bWxQSwUGAAAAAAYABgBbAQAA&#10;tAMAAAAA&#10;" path="m0,1c0,1,0,1,1,1c1,1,2,0,2,0c2,0,2,0,2,0c1,1,1,1,0,1xe">
                    <v:path o:connectlocs="0,6;4,6;9,0;9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3" o:spid="_x0000_s1026" o:spt="100" style="position:absolute;left:7535;top:21331;height:6;width:9;" filled="t" stroked="f" coordsize="2,1" o:gfxdata="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fuol7sAAADd&#10;AAAADwAAAAAAAAABACAAAAAiAAAAZHJzL2Rvd25yZXYueG1sUEsBAhQAFAAAAAgAh07iQDMvBZ47&#10;AAAAOQAAABAAAAAAAAAAAQAgAAAACgEAAGRycy9zaGFwZXhtbC54bWxQSwUGAAAAAAYABgBbAQAA&#10;tAMAAAAA&#10;" path="m2,0c1,0,1,1,0,1c0,1,0,1,0,1c1,1,1,1,2,0xe">
                    <v:path o:connectlocs="9,0;0,6;0,6;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4" o:spid="_x0000_s1026" o:spt="100" style="position:absolute;left:7544;top:21678;height:6;width:0;" filled="t" stroked="f" coordsize="1,1" o:gfxdata="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w/b74A&#10;AADdAAAADwAAAAAAAAABACAAAAAiAAAAZHJzL2Rvd25yZXYueG1sUEsBAhQAFAAAAAgAh07iQDMv&#10;BZ47AAAAOQAAABAAAAAAAAAAAQAgAAAADQEAAGRycy9zaGFwZXhtbC54bWxQSwUGAAAAAAYABgBb&#10;AQAAtwMAAAAA&#10;" path="m0,1c0,0,0,0,0,0c0,0,0,0,0,0c0,0,0,0,0,0c0,0,0,0,0,1xe">
                    <v:path o:connectlocs="0,6;0,0;0,0;0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5" o:spid="_x0000_s1026" o:spt="100" style="position:absolute;left:7535;top:21675;height:9;width:9;" filled="t" stroked="f" coordsize="2,2" o:gfxdata="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L3mL4A&#10;AADdAAAADwAAAAAAAAABACAAAAAiAAAAZHJzL2Rvd25yZXYueG1sUEsBAhQAFAAAAAgAh07iQDMv&#10;BZ47AAAAOQAAABAAAAAAAAAAAQAgAAAADQEAAGRycy9zaGFwZXhtbC54bWxQSwUGAAAAAAYABgBb&#10;AQAAtwMAAAAA&#10;" path="m0,0c0,0,0,0,0,0c0,0,0,0,0,0c1,0,1,1,2,2c2,2,2,2,2,2c2,1,2,1,2,1c1,1,1,0,0,0xe">
                    <v:path o:connectlocs="0,0;0,0;0,0;9,9;9,9;9,4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6" o:spid="_x0000_s1026" o:spt="100" style="position:absolute;left:7535;top:21675;height:4;width:9;" filled="t" stroked="f" coordsize="2,1" o:gfxdata="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k24LsAAADd&#10;AAAADwAAAAAAAAABACAAAAAiAAAAZHJzL2Rvd25yZXYueG1sUEsBAhQAFAAAAAgAh07iQDMvBZ47&#10;AAAAOQAAABAAAAAAAAAAAQAgAAAACgEAAGRycy9zaGFwZXhtbC54bWxQSwUGAAAAAAYABgBbAQAA&#10;tAMAAAAA&#10;" path="m0,0c1,0,1,0,2,1c2,1,2,1,2,1c1,1,1,0,0,0c0,0,0,0,0,0xe">
                    <v:path o:connectlocs="0,0;9,4;9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7" o:spid="_x0000_s1026" o:spt="100" style="position:absolute;left:7535;top:21675;height:4;width:9;" filled="t" stroked="f" coordsize="2,1" o:gfxdata="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aikr4A&#10;AADdAAAADwAAAAAAAAABACAAAAAiAAAAZHJzL2Rvd25yZXYueG1sUEsBAhQAFAAAAAgAh07iQDMv&#10;BZ47AAAAOQAAABAAAAAAAAAAAQAgAAAADQEAAGRycy9zaGFwZXhtbC54bWxQSwUGAAAAAAYABgBb&#10;AQAAtwMAAAAA&#10;" path="m2,1c1,0,1,0,0,0c0,0,0,0,0,0c1,0,1,1,2,1xe">
                    <v:path o:connectlocs="9,4;0,0;0,0;9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8" o:spid="_x0000_s1026" o:spt="100" style="position:absolute;left:7054;top:21812;height:6;width:4;" filled="t" stroked="f" coordsize="1,1" o:gfxdata="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E1ar4A&#10;AADdAAAADwAAAAAAAAABACAAAAAiAAAAZHJzL2Rvd25yZXYueG1sUEsBAhQAFAAAAAgAh07iQDMv&#10;BZ47AAAAOQAAABAAAAAAAAAAAQAgAAAADQEAAGRycy9zaGFwZXhtbC54bWxQSwUGAAAAAAYABgBb&#10;AQAAtwMAAAAA&#10;" path="m0,1c0,1,0,1,0,1c1,1,1,1,1,1c1,1,1,0,1,0c1,0,1,1,0,1xe">
                    <v:path o:connectlocs="0,6;0,6;4,6;4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9" o:spid="_x0000_s1026" o:spt="100" style="position:absolute;left:7054;top:21808;height:9;width:9;" filled="t" stroked="f" coordsize="2,2" o:gfxdata="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YbkK&#10;wAAAAN0AAAAPAAAAAAAAAAEAIAAAACIAAABkcnMvZG93bnJldi54bWxQSwECFAAUAAAACACHTuJA&#10;My8FnjsAAAA5AAAAEAAAAAAAAAABACAAAAAPAQAAZHJzL3NoYXBleG1sLnhtbFBLBQYAAAAABgAG&#10;AFsBAAC5AwAAAAA=&#10;" path="m2,0c2,0,2,0,2,0c2,0,2,0,2,0c2,0,2,0,2,0c1,1,1,1,0,2c1,2,1,1,1,1c1,1,2,1,2,0xe">
                    <v:path o:connectlocs="9,0;9,0;9,0;9,0;0,9;4,4;9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0" o:spid="_x0000_s1026" o:spt="100" style="position:absolute;left:7057;top:21812;height:6;width:6;" filled="t" stroked="f" coordsize="1,1" o:gfxdata="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AUoRvQAA&#10;AN0AAAAPAAAAAAAAAAEAIAAAACIAAABkcnMvZG93bnJldi54bWxQSwECFAAUAAAACACHTuJAMy8F&#10;njsAAAA5AAAAEAAAAAAAAAABACAAAAAMAQAAZHJzL3NoYXBleG1sLnhtbFBLBQYAAAAABgAGAFsB&#10;AAC2AwAAAAA=&#10;" path="m1,0c1,0,1,0,1,0c1,0,0,0,0,0c0,0,0,1,0,1c0,1,0,1,0,1c0,0,0,0,1,0xe">
                    <v:path o:connectlocs="6,0;6,0;0,0;0,6;0,6;6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1" o:spid="_x0000_s1026" o:spt="100" style="position:absolute;left:7057;top:21808;height:4;width:6;" filled="t" stroked="f" coordsize="1,1" o:gfxdata="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9RmvQAA&#10;AN0AAAAPAAAAAAAAAAEAIAAAACIAAABkcnMvZG93bnJldi54bWxQSwECFAAUAAAACACHTuJAMy8F&#10;njsAAAA5AAAAEAAAAAAAAAABACAAAAAMAQAAZHJzL3NoYXBleG1sLnhtbFBLBQYAAAAABgAGAFsB&#10;AAC2AwAAAAA=&#10;" path="m0,1c0,1,1,1,1,1c1,1,1,1,1,0c1,1,0,1,0,1xe">
                    <v:path o:connectlocs="0,4;6,4;6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2" o:spid="_x0000_s1026" o:spt="100" style="position:absolute;left:7470;top:22087;height:74;width:69;" filled="t" stroked="f" coordsize="14,15" o:gfxdata="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bJer4A&#10;AADdAAAADwAAAAAAAAABACAAAAAiAAAAZHJzL2Rvd25yZXYueG1sUEsBAhQAFAAAAAgAh07iQDMv&#10;BZ47AAAAOQAAABAAAAAAAAAAAQAgAAAADQEAAGRycy9zaGFwZXhtbC54bWxQSwUGAAAAAAYABgBb&#10;AQAAtwMAAAAA&#10;" path="m8,15c11,14,13,12,14,9c14,8,14,7,14,6c13,4,12,2,9,1c6,0,1,2,0,6c0,7,0,8,0,9c0,9,0,9,0,10c1,12,3,14,6,15c7,15,7,15,8,15xe">
                    <v:path o:connectlocs="39,74;69,44;69,29;44,4;0,29;0,44;0,49;29,74;39,7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3" o:spid="_x0000_s1026" o:spt="100" style="position:absolute;left:7419;top:22315;height:33;width:35;" filled="t" stroked="f" coordsize="7,7" o:gfxdata="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l28r4A&#10;AADdAAAADwAAAAAAAAABACAAAAAiAAAAZHJzL2Rvd25yZXYueG1sUEsBAhQAFAAAAAgAh07iQDMv&#10;BZ47AAAAOQAAABAAAAAAAAAAAQAgAAAADQEAAGRycy9zaGFwZXhtbC54bWxQSwUGAAAAAAYABgBb&#10;AQAAtwMAAAAA&#10;" path="m4,6c4,6,4,6,4,6c5,6,6,5,6,4c7,3,7,3,6,2c6,1,6,0,4,0c4,0,3,0,2,0c1,0,0,1,0,2c0,3,0,3,0,4c0,4,0,4,0,4c1,5,1,6,2,6c3,7,4,7,4,6xe">
                    <v:path o:connectlocs="20,28;20,28;30,18;30,9;20,0;10,0;0,9;0,18;0,18;10,28;20,28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4" o:spid="_x0000_s1026" o:spt="100" style="position:absolute;left:7401;top:21818;height:0;width:4;" filled="t" stroked="f" coordsize="1,1" o:gfxdata="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pMEr4A&#10;AADdAAAADwAAAAAAAAABACAAAAAiAAAAZHJzL2Rvd25yZXYueG1sUEsBAhQAFAAAAAgAh07iQDMv&#10;BZ47AAAAOQAAABAAAAAAAAAAAQAgAAAADQEAAGRycy9zaGFwZXhtbC54bWxQSwUGAAAAAAYABgBb&#10;AQAAtwMAAAAA&#10;" path="m1,0c1,0,1,0,1,0c1,0,1,0,0,0c1,0,1,0,1,0xe">
                    <v:path o:connectlocs="4,0;4,0;0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5" o:spid="_x0000_s1026" o:spt="100" style="position:absolute;left:7401;top:21812;height:6;width:4;" filled="t" stroked="f" coordsize="1,1" o:gfxdata="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6NJlvQAA&#10;AN0AAAAPAAAAAAAAAAEAIAAAACIAAABkcnMvZG93bnJldi54bWxQSwECFAAUAAAACACHTuJAMy8F&#10;njsAAAA5AAAAEAAAAAAAAAABACAAAAAMAQAAZHJzL3NoYXBleG1sLnhtbFBLBQYAAAAABgAGAFsB&#10;AAC2AwAAAAA=&#10;" path="m0,0c0,0,0,0,0,0c0,0,0,0,0,1c1,1,1,1,1,1c1,1,1,1,1,1c1,0,0,0,0,0xe">
                    <v:path o:connectlocs="0,0;0,0;0,6;4,6;4,6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6" o:spid="_x0000_s1026" o:spt="100" style="position:absolute;left:7401;top:21812;height:6;width:4;" filled="t" stroked="f" coordsize="1,1" o:gfxdata="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pHf+vQAA&#10;AN0AAAAPAAAAAAAAAAEAIAAAACIAAABkcnMvZG93bnJldi54bWxQSwECFAAUAAAACACHTuJAMy8F&#10;njsAAAA5AAAAEAAAAAAAAAABACAAAAAMAQAAZHJzL3NoYXBleG1sLnhtbFBLBQYAAAAABgAGAFsB&#10;AAC2AwAAAAA=&#10;" path="m0,0c0,0,0,0,0,0c0,0,0,0,0,0c0,0,0,0,0,0c0,0,0,1,1,1c1,1,1,1,0,1c0,0,0,0,0,0xe">
                    <v:path o:connectlocs="0,0;0,0;0,0;0,0;4,6;0,6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7" o:spid="_x0000_s1026" o:spt="100" style="position:absolute;left:7401;top:21812;height:6;width:0;" filled="t" stroked="f" coordsize="1,1" o:gfxdata="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Dvj&#10;jMEAAADdAAAADwAAAAAAAAABACAAAAAiAAAAZHJzL2Rvd25yZXYueG1sUEsBAhQAFAAAAAgAh07i&#10;QDMvBZ47AAAAOQAAABAAAAAAAAAAAQAgAAAAEAEAAGRycy9zaGFwZXhtbC54bWxQSwUGAAAAAAYA&#10;BgBbAQAAugMAAAAA&#10;" path="m0,1c0,0,0,0,0,0c0,0,0,0,0,0c0,0,0,0,0,1xe">
                    <v:path o:connectlocs="0,6;0,0;0,0;0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8" o:spid="_x0000_s1026" o:spt="100" style="position:absolute;left:7629;top:22245;height:30;width:30;" filled="t" stroked="f" coordsize="6,6" o:gfxdata="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0+Hm8AAAA&#10;3QAAAA8AAAAAAAAAAQAgAAAAIgAAAGRycy9kb3ducmV2LnhtbFBLAQIUABQAAAAIAIdO4kAzLwWe&#10;OwAAADkAAAAQAAAAAAAAAAEAIAAAAAsBAABkcnMvc2hhcGV4bWwueG1sUEsFBgAAAAAGAAYAWwEA&#10;ALUDAAAAAA==&#10;" path="m4,6c5,6,5,5,6,4c6,4,6,3,6,2c6,2,6,2,6,2c5,1,5,1,4,0c3,0,2,0,2,0c1,1,0,1,0,2c0,3,0,4,0,4c0,5,1,6,2,6c2,6,3,6,4,6xe">
                    <v:path o:connectlocs="20,30;30,20;30,10;30,10;20,0;10,0;0,10;0,20;10,30;20,3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9" o:spid="_x0000_s1026" o:spt="100" style="position:absolute;left:7479;top:22235;height:50;width:50;" filled="t" stroked="f" coordsize="10,10" o:gfxdata="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NpI74A&#10;AADdAAAADwAAAAAAAAABACAAAAAiAAAAZHJzL2Rvd25yZXYueG1sUEsBAhQAFAAAAAgAh07iQDMv&#10;BZ47AAAAOQAAABAAAAAAAAAAAQAgAAAADQEAAGRycy9zaGFwZXhtbC54bWxQSwUGAAAAAAYABgBb&#10;AQAAtwMAAAAA&#10;" path="m6,10c8,9,9,8,10,6c10,6,10,5,10,4c9,2,8,1,6,1c5,0,5,0,4,1c2,1,1,2,0,4c0,5,0,6,0,6c1,8,2,9,4,10c5,10,5,10,6,10xe">
                    <v:path o:connectlocs="30,50;50,30;50,20;30,5;20,5;0,20;0,30;20,50;30,5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0" o:spid="_x0000_s1026" o:spt="100" style="position:absolute;left:6983;top:21749;height:0;width:6;" filled="t" stroked="f" coordsize="1,1" o:gfxdata="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2NzMvQAA&#10;AN0AAAAPAAAAAAAAAAEAIAAAACIAAABkcnMvZG93bnJldi54bWxQSwECFAAUAAAACACHTuJAMy8F&#10;njsAAAA5AAAAEAAAAAAAAAABACAAAAAMAQAAZHJzL3NoYXBleG1sLnhtbFBLBQYAAAAABgAGAFsB&#10;AAC2AwAAAAA=&#10;" path="m1,0c0,0,0,0,0,0c0,0,0,0,0,0c0,0,0,0,0,0c0,0,0,0,0,0c0,0,0,0,0,0c0,0,1,0,1,0xe">
                    <v:path o:connectlocs="6,0;0,0;0,0;0,0;0,0;0,0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1" o:spid="_x0000_s1026" o:spt="100" style="position:absolute;left:6983;top:21749;height:0;width:6;" filled="t" stroked="f" coordsize="1,1" o:gfxdata="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CkK7vQAA&#10;AN0AAAAPAAAAAAAAAAEAIAAAACIAAABkcnMvZG93bnJldi54bWxQSwECFAAUAAAACACHTuJAMy8F&#10;njsAAAA5AAAAEAAAAAAAAAABACAAAAAMAQAAZHJzL3NoYXBleG1sLnhtbFBLBQYAAAAABgAGAFsB&#10;AAC2AwAAAAA=&#10;" path="m1,0c1,0,1,0,1,0c1,0,0,0,0,0c0,0,0,0,0,0c1,0,1,0,1,0xe">
                    <v:path o:connectlocs="6,0;6,0;0,0;0,0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2" o:spid="_x0000_s1026" o:spt="100" style="position:absolute;left:6983;top:21743;height:6;width:6;" filled="t" stroked="f" coordsize="1,1" o:gfxdata="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0bnIL4A&#10;AADdAAAADwAAAAAAAAABACAAAAAiAAAAZHJzL2Rvd25yZXYueG1sUEsBAhQAFAAAAAgAh07iQDMv&#10;BZ47AAAAOQAAABAAAAAAAAAAAQAgAAAADQEAAGRycy9zaGFwZXhtbC54bWxQSwUGAAAAAAYABgBb&#10;AQAAtwMAAAAA&#10;" path="m1,1c1,1,1,1,1,1c1,1,1,1,1,0c1,1,0,1,0,1c0,1,0,1,1,1xe">
                    <v:path o:connectlocs="6,6;6,6;6,0;0,6;6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3" o:spid="_x0000_s1026" o:spt="100" style="position:absolute;left:6989;top:21749;height:0;width:0;" filled="t" stroked="f" coordsize="0,0" o:gfxdata="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Eygr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4" o:spid="_x0000_s1026" o:spt="100" style="position:absolute;left:6915;top:21405;height:0;width:4;" filled="t" stroked="f" coordsize="1,1" o:gfxdata="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49rPvQAA&#10;AN0AAAAPAAAAAAAAAAEAIAAAACIAAABkcnMvZG93bnJldi54bWxQSwECFAAUAAAACACHTuJAMy8F&#10;njsAAAA5AAAAEAAAAAAAAAABACAAAAAMAQAAZHJzL3NoYXBleG1sLnhtbFBLBQYAAAAABgAGAFsB&#10;AAC2AwAAAAA=&#10;" path="m1,0c1,0,1,0,1,0c1,0,1,0,1,0c1,0,0,0,0,0c0,0,0,0,1,0c1,0,1,0,1,0c1,0,1,0,1,0xe">
                    <v:path o:connectlocs="4,0;4,0;4,0;0,0;4,0;4,0;4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5" o:spid="_x0000_s1026" o:spt="100" style="position:absolute;left:6918;top:21400;height:6;width:0;" filled="t" stroked="f" coordsize="1,1" o:gfxdata="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MUS4vQAA&#10;AN0AAAAPAAAAAAAAAAEAIAAAACIAAABkcnMvZG93bnJldi54bWxQSwECFAAUAAAACACHTuJAMy8F&#10;njsAAAA5AAAAEAAAAAAAAAABACAAAAAMAQAAZHJzL3NoYXBleG1sLnhtbFBLBQYAAAAABgAGAFsB&#10;AAC2AwAAAAA=&#10;" path="m0,1c0,1,0,1,0,1c0,1,0,1,0,1c0,1,0,0,0,0c0,0,0,0,0,1c0,1,0,1,0,1xe">
                    <v:path o:connectlocs="0,6;0,6;0,6;0,0;0,6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6" o:spid="_x0000_s1026" o:spt="100" style="position:absolute;left:6915;top:21400;height:6;width:4;" filled="t" stroked="f" coordsize="1,1" o:gfxdata="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feEjvQAA&#10;AN0AAAAPAAAAAAAAAAEAIAAAACIAAABkcnMvZG93bnJldi54bWxQSwECFAAUAAAACACHTuJAMy8F&#10;njsAAAA5AAAAEAAAAAAAAAABACAAAAAMAQAAZHJzL3NoYXBleG1sLnhtbFBLBQYAAAAABgAGAFsB&#10;AAC2AwAAAAA=&#10;" path="m1,1c1,1,1,0,1,0c1,1,0,1,0,1c0,1,0,1,0,1c0,1,1,1,1,1xe">
                    <v:path o:connectlocs="4,6;4,0;0,6;0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7" o:spid="_x0000_s1026" o:spt="100" style="position:absolute;left:6918;top:21400;height:6;width:0;" filled="t" stroked="f" coordsize="1,1" o:gfxdata="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eJ1&#10;UcEAAADdAAAADwAAAAAAAAABACAAAAAiAAAAZHJzL2Rvd25yZXYueG1sUEsBAhQAFAAAAAgAh07i&#10;QDMvBZ47AAAAOQAAABAAAAAAAAAAAQAgAAAAEAEAAGRycy9zaGFwZXhtbC54bWxQSwUGAAAAAAYA&#10;BgBbAQAAugMAAAAA&#10;" path="m0,0c0,0,0,1,0,1c0,0,0,0,0,0c0,0,0,0,0,0c0,0,0,0,0,0xe">
                    <v:path o:connectlocs="0,0;0,6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8" o:spid="_x0000_s1026" o:spt="100" style="position:absolute;left:6918;top:21405;height:0;width:0;" filled="t" stroked="f" coordsize="0,0" o:gfxdata="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CdHL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9" o:spid="_x0000_s1026" o:spt="100" style="position:absolute;left:6918;top:21405;height:0;width:0;" filled="t" stroked="f" coordsize="0,0" o:gfxdata="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Vv48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0" o:spid="_x0000_s1026" o:spt="100" style="position:absolute;left:6885;top:22319;height:0;width:4;" filled="t" stroked="f" coordsize="1,1" o:gfxdata="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tBZxvQAA&#10;AN0AAAAPAAAAAAAAAAEAIAAAACIAAABkcnMvZG93bnJldi54bWxQSwECFAAUAAAACACHTuJAMy8F&#10;njsAAAA5AAAAEAAAAAAAAAABACAAAAAMAQAAZHJzL3NoYXBleG1sLnhtbFBLBQYAAAAABgAGAFsB&#10;AAC2AwAAAAA=&#10;" path="m1,0c1,0,0,0,0,0c0,0,1,0,1,0xe">
                    <v:path o:connectlocs="4,0;0,0;4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1" o:spid="_x0000_s1026" o:spt="100" style="position:absolute;left:6885;top:22319;height:0;width:4;" filled="t" stroked="f" coordsize="1,1" o:gfxdata="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ZogGvQAA&#10;AN0AAAAPAAAAAAAAAAEAIAAAACIAAABkcnMvZG93bnJldi54bWxQSwECFAAUAAAACACHTuJAMy8F&#10;njsAAAA5AAAAEAAAAAAAAAABACAAAAAMAQAAZHJzL3NoYXBleG1sLnhtbFBLBQYAAAAABgAGAFsB&#10;AAC2AwAAAAA=&#10;" path="m0,0c0,0,1,0,1,0c1,0,0,0,0,0xe">
                    <v:path o:connectlocs="0,0;4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2" o:spid="_x0000_s1026" o:spt="100" style="position:absolute;left:6915;top:21459;height:6;width:0;" filled="t" stroked="f" coordsize="1,1" o:gfxdata="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Ki2dvQAA&#10;AN0AAAAPAAAAAAAAAAEAIAAAACIAAABkcnMvZG93bnJldi54bWxQSwECFAAUAAAACACHTuJAMy8F&#10;njsAAAA5AAAAEAAAAAAAAAABACAAAAAMAQAAZHJzL3NoYXBleG1sLnhtbFBLBQYAAAAABgAGAFsB&#10;AAC2AwAAAAA=&#10;" path="m0,1c0,1,0,1,0,0c0,0,0,1,0,1c0,1,0,1,0,1c0,1,0,1,0,1xe">
                    <v:path o:connectlocs="0,6;0,0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3" o:spid="_x0000_s1026" o:spt="100" style="position:absolute;left:6915;top:21459;height:6;width:4;" filled="t" stroked="f" coordsize="1,1" o:gfxdata="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w7XpvQAA&#10;AN0AAAAPAAAAAAAAAAEAIAAAACIAAABkcnMvZG93bnJldi54bWxQSwECFAAUAAAACACHTuJAMy8F&#10;njsAAAA5AAAAEAAAAAAAAAABACAAAAAMAQAAZHJzL3NoYXBleG1sLnhtbFBLBQYAAAAABgAGAFsB&#10;AAC2AwAAAAA=&#10;" path="m0,0c0,1,0,1,0,1c0,1,0,1,0,1c0,1,0,1,1,1c1,1,1,1,0,0xe">
                    <v:path o:connectlocs="0,0;0,6;0,6;4,6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4" o:spid="_x0000_s1026" o:spt="100" style="position:absolute;left:6915;top:21598;height:6;width:4;" filled="t" stroked="f" coordsize="1,1" o:gfxdata="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jxByvQAA&#10;AN0AAAAPAAAAAAAAAAEAIAAAACIAAABkcnMvZG93bnJldi54bWxQSwECFAAUAAAACACHTuJAMy8F&#10;njsAAAA5AAAAEAAAAAAAAAABACAAAAAMAQAAZHJzL3NoYXBleG1sLnhtbFBLBQYAAAAABgAGAFsB&#10;AAC2AwAAAAA=&#10;" path="m1,1c0,1,0,0,0,0c0,0,0,0,0,0c0,0,0,1,0,1c0,1,0,1,1,1c1,1,1,1,1,1xe">
                    <v:path o:connectlocs="4,6;0,0;0,0;0,6;4,6;4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" o:spid="_x0000_s1026" o:spt="100" style="position:absolute;left:6918;top:21604;height:0;width:0;" filled="t" stroked="f" coordsize="0,0" o:gfxdata="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88PTvQAA&#10;AN0AAAAPAAAAAAAAAAEAIAAAACIAAABkcnMvZG93bnJldi54bWxQSwECFAAUAAAACACHTuJAMy8F&#10;njsAAAA5AAAAEAAAAAAAAAABACAAAAAMAQAAZHJzL3NoYXBleG1sLnhtbFBLBQYAAAAABgAGAFsB&#10;AAC2AwAAAAA=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" o:spid="_x0000_s1026" o:spt="100" style="position:absolute;left:6915;top:21604;height:0;width:4;" filled="t" stroked="f" coordsize="1,1" o:gfxdata="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SuevQAA&#10;AN0AAAAPAAAAAAAAAAEAIAAAACIAAABkcnMvZG93bnJldi54bWxQSwECFAAUAAAACACHTuJAMy8F&#10;njsAAAA5AAAAEAAAAAAAAAABACAAAAAMAQAAZHJzL3NoYXBleG1sLnhtbFBLBQYAAAAABgAGAFsB&#10;AAC2AwAAAAA=&#10;" path="m1,0c1,0,1,0,1,0c0,0,0,0,0,0c0,0,0,0,0,0c0,0,0,0,1,0xe">
                    <v:path o:connectlocs="4,0;4,0;0,0;0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" o:spid="_x0000_s1026" o:spt="100" style="position:absolute;left:6918;top:21604;height:0;width:0;" filled="t" stroked="f" coordsize="0,0" o:gfxdata="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IPI6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" o:spid="_x0000_s1026" o:spt="100" style="position:absolute;left:6915;top:21598;height:6;width:4;" filled="t" stroked="f" coordsize="1,1" o:gfxdata="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whp3vQAA&#10;AN0AAAAPAAAAAAAAAAEAIAAAACIAAABkcnMvZG93bnJldi54bWxQSwECFAAUAAAACACHTuJAMy8F&#10;njsAAAA5AAAAEAAAAAAAAAABACAAAAAMAQAAZHJzL3NoYXBleG1sLnhtbFBLBQYAAAAABgAGAFsB&#10;AAC2AwAAAAA=&#10;" path="m1,1c1,1,1,1,0,1c1,1,1,1,1,1c0,1,0,0,0,0c0,0,0,0,0,0c0,0,0,0,0,0c0,0,0,1,1,1xe">
                    <v:path o:connectlocs="4,6;0,6;4,6;0,0;0,0;0,0;4,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9" o:spid="_x0000_s1026" o:spt="100" style="position:absolute;left:6915;top:21604;height:0;width:4;" filled="t" stroked="f" coordsize="1,1" o:gfxdata="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El&#10;N8EAAADdAAAADwAAAAAAAAABACAAAAAiAAAAZHJzL2Rvd25yZXYueG1sUEsBAhQAFAAAAAgAh07i&#10;QDMvBZ47AAAAOQAAABAAAAAAAAAAAQAgAAAAEAEAAGRycy9zaGFwZXhtbC54bWxQSwUGAAAAAAYA&#10;BgBbAQAAugMAAAAA&#10;" path="m1,0c1,0,1,0,1,0c1,0,1,0,0,0c1,0,1,0,1,0c1,0,1,0,1,0xe">
                    <v:path o:connectlocs="4,0;4,0;0,0;4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0" o:spid="_x0000_s1026" o:spt="100" style="position:absolute;left:7122;top:21197;height:4;width:0;" filled="t" stroked="f" coordsize="1,1" o:gfxdata="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2ArL4A&#10;AADdAAAADwAAAAAAAAABACAAAAAiAAAAZHJzL2Rvd25yZXYueG1sUEsBAhQAFAAAAAgAh07iQDMv&#10;BZ47AAAAOQAAABAAAAAAAAAAAQAgAAAADQEAAGRycy9zaGFwZXhtbC54bWxQSwUGAAAAAAYABgBb&#10;AQAAtwMAAAAA&#10;" path="m0,0c0,0,0,0,0,0c0,0,0,0,0,0c0,1,0,1,0,1c0,1,0,1,0,1c0,0,0,0,0,0xe">
                    <v:path o:connectlocs="0,0;0,0;0,0;0,4;0,4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1" o:spid="_x0000_s1026" o:spt="100" style="position:absolute;left:7122;top:21197;height:0;width:0;" filled="t" stroked="f" coordsize="0,0" o:gfxdata="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EVMNvQAA&#10;AN0AAAAPAAAAAAAAAAEAIAAAACIAAABkcnMvZG93bnJldi54bWxQSwECFAAUAAAACACHTuJAMy8F&#10;njsAAAA5AAAAEAAAAAAAAAABACAAAAAMAQAAZHJzL3NoYXBleG1sLnhtbFBLBQYAAAAABgAGAFsB&#10;AAC2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2" o:spid="_x0000_s1026" o:spt="3" type="#_x0000_t3" style="position:absolute;left:7122;top:21197;height:2;width:2;" filled="t" stroked="f" coordsize="21600,21600" o:gfxdata="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Npdb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Oval 283" o:spid="_x0000_s1026" o:spt="3" type="#_x0000_t3" style="position:absolute;left:7122;top:21197;height:2;width:2;" filled="t" stroked="f" coordsize="21600,21600" o:gfxdata="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PFG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84" o:spid="_x0000_s1026" o:spt="100" style="position:absolute;left:7122;top:21197;height:4;width:0;" filled="t" stroked="f" coordsize="1,1" o:gfxdata="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VoavvQAA&#10;AN0AAAAPAAAAAAAAAAEAIAAAACIAAABkcnMvZG93bnJldi54bWxQSwECFAAUAAAACACHTuJAMy8F&#10;njsAAAA5AAAAEAAAAAAAAAABACAAAAAMAQAAZHJzL3NoYXBleG1sLnhtbFBLBQYAAAAABgAGAFsB&#10;AAC2AwAAAAA=&#10;" path="m0,0c0,0,0,0,0,1c0,1,0,0,0,0c0,0,0,0,0,0xe">
                    <v:path o:connectlocs="0,0;0,4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" o:spid="_x0000_s1026" o:spt="100" style="position:absolute;left:7122;top:21197;height:0;width:0;" filled="t" stroked="f" coordsize="0,0" o:gfxdata="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pVDr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" o:spid="_x0000_s1026" o:spt="100" style="position:absolute;left:7117;top:21808;height:0;width:6;" filled="t" stroked="f" coordsize="1,1" o:gfxdata="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yL1DvQAA&#10;AN0AAAAPAAAAAAAAAAEAIAAAACIAAABkcnMvZG93bnJldi54bWxQSwECFAAUAAAACACHTuJAMy8F&#10;njsAAAA5AAAAEAAAAAAAAAABACAAAAAMAQAAZHJzL3NoYXBleG1sLnhtbFBLBQYAAAAABgAGAFsB&#10;AAC2AwAAAAA=&#10;" path="m1,0c1,0,1,0,1,0c1,0,1,0,0,0c0,0,1,0,1,0xe">
                    <v:path o:connectlocs="6,0;6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" o:spid="_x0000_s1026" o:spt="100" style="position:absolute;left:7063;top:21808;height:0;width:0;" filled="t" stroked="f" coordsize="0,0" o:gfxdata="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+WTn&#10;wAAAAN0AAAAPAAAAAAAAAAEAIAAAACIAAABkcnMvZG93bnJldi54bWxQSwECFAAUAAAACACHTuJA&#10;My8FnjsAAAA5AAAAEAAAAAAAAAABACAAAAAPAQAAZHJzL3NoYXBleG1sLnhtbFBLBQYAAAAABgAG&#10;AFsBAAC5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8" o:spid="_x0000_s1026" o:spt="3" type="#_x0000_t3" style="position:absolute;left:7063;top:21808;height:2;width:2;" filled="t" stroked="f" coordsize="21600,21600" o:gfxdata="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Jqhr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89" o:spid="_x0000_s1026" o:spt="100" style="position:absolute;left:7063;top:21808;height:4;width:0;" filled="t" stroked="f" coordsize="1,1" o:gfxdata="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9FUQ&#10;wAAAAN0AAAAPAAAAAAAAAAEAIAAAACIAAABkcnMvZG93bnJldi54bWxQSwECFAAUAAAACACHTuJA&#10;My8FnjsAAAA5AAAAEAAAAAAAAAABACAAAAAPAQAAZHJzL3NoYXBleG1sLnhtbFBLBQYAAAAABgAG&#10;AFsBAAC5AwAAAAA=&#10;" path="m0,1c0,1,0,1,0,1c0,1,0,1,0,0c0,1,0,1,0,1xe">
                    <v:path o:connectlocs="0,4;0,4;0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0" o:spid="_x0000_s1026" o:spt="3" type="#_x0000_t3" style="position:absolute;left:7063;top:21808;height:4;width:2;" filled="t" stroked="f" coordsize="21600,21600" o:gfxdata="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EWp7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91" o:spid="_x0000_s1026" o:spt="100" style="position:absolute;left:7395;top:21808;height:4;width:6;" filled="t" stroked="f" coordsize="1,1" o:gfxdata="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am78vQAA&#10;AN0AAAAPAAAAAAAAAAEAIAAAACIAAABkcnMvZG93bnJldi54bWxQSwECFAAUAAAACACHTuJAMy8F&#10;njsAAAA5AAAAEAAAAAAAAAABACAAAAAMAQAAZHJzL3NoYXBleG1sLnhtbFBLBQYAAAAABgAGAFsB&#10;AAC2AwAAAAA=&#10;" path="m1,1c1,1,1,1,1,1c1,1,1,1,1,1c1,1,0,0,0,0c0,1,1,1,1,1c1,1,1,1,1,1xe">
                    <v:path o:connectlocs="6,4;6,4;6,4;0,0;6,4;6,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2" o:spid="_x0000_s1026" o:spt="100" style="position:absolute;left:7336;top:21808;height:4;width:6;" filled="t" stroked="f" coordsize="1,1" o:gfxdata="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JstnvQAA&#10;AN0AAAAPAAAAAAAAAAEAIAAAACIAAABkcnMvZG93bnJldi54bWxQSwECFAAUAAAACACHTuJAMy8F&#10;njsAAAA5AAAAEAAAAAAAAAABACAAAAAMAQAAZHJzL3NoYXBleG1sLnhtbFBLBQYAAAAABgAGAFsB&#10;AAC2AwAAAAA=&#10;" path="m1,0c1,0,1,0,0,1c1,1,1,0,1,0c1,0,1,0,1,0xe">
                    <v:path o:connectlocs="6,0;0,4;6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3" o:spid="_x0000_s1026" o:spt="100" style="position:absolute;left:7401;top:21812;height:0;width:0;" filled="t" stroked="f" coordsize="0,0" o:gfxdata="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Eexb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4" o:spid="_x0000_s1026" o:spt="3" type="#_x0000_t3" style="position:absolute;left:7401;top:21812;height:2;width:2;" filled="t" stroked="f" coordsize="21600,21600" o:gfxdata="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aoQp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Oval 295" o:spid="_x0000_s1026" o:spt="3" type="#_x0000_t3" style="position:absolute;left:7401;top:21812;height:2;width:2;" filled="t" stroked="f" coordsize="21600,21600" o:gfxdata="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eI7T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296" o:spid="_x0000_s1026" o:spt="100" style="position:absolute;left:7520;top:21613;height:61;width:15;" filled="t" stroked="f" coordsize="3,12" o:gfxdata="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MeYm8AAAA&#10;3QAAAA8AAAAAAAAAAQAgAAAAIgAAAGRycy9kb3ducmV2LnhtbFBLAQIUABQAAAAIAIdO4kAzLwWe&#10;OwAAADkAAAAQAAAAAAAAAAEAIAAAAAsBAABkcnMvc2hhcGV4bWwueG1sUEsFBgAAAAAGAAYAWwEA&#10;ALUDAAAAAA==&#10;" path="m3,0c3,0,3,0,3,0c0,4,1,8,3,12c3,12,3,12,3,12c3,12,3,12,3,12c3,12,3,12,3,12c1,8,1,4,3,0c3,0,3,0,3,0c3,0,3,0,3,0xe">
                    <v:path o:connectlocs="15,0;15,0;15,61;15,61;15,61;15,61;15,0;15,0;1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" o:spid="_x0000_s1026" o:spt="100" style="position:absolute;left:7535;top:21613;height:0;width:0;" filled="t" stroked="f" coordsize="0,0" o:gfxdata="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LBTA&#10;wAAAAN0AAAAPAAAAAAAAAAEAIAAAACIAAABkcnMvZG93bnJldi54bWxQSwECFAAUAAAACACHTuJA&#10;My8FnjsAAAA5AAAAEAAAAAAAAAABACAAAAAPAQAAZHJzL3NoYXBleG1sLnhtbFBLBQYAAAAABgAG&#10;AFsBAAC5AwAAAAA=&#10;" path="m0,0c0,0,0,0,0,0c0,0,0,0,0,0xe">
                    <v:path o:connectlocs="0,0;0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98" o:spid="_x0000_s1026" o:spt="100" style="position:absolute;left:7535;top:21675;height:0;width:0;" filled="t" stroked="f" coordsize="0,0" o:gfxdata="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YLFbvQAA&#10;AN0AAAAPAAAAAAAAAAEAIAAAACIAAABkcnMvZG93bnJldi54bWxQSwECFAAUAAAACACHTuJAMy8F&#10;njsAAAA5AAAAEAAAAAAAAAABACAAAAAMAQAAZHJzL3NoYXBleG1sLnhtbFBLBQYAAAAABgAGAFsB&#10;AAC2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" o:spid="_x0000_s1026" o:spt="100" style="position:absolute;left:7535;top:21675;height:0;width:0;" filled="t" stroked="f" coordsize="0,0" o:gfxdata="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g44b&#10;wAAAAN0AAAAPAAAAAAAAAAEAIAAAACIAAABkcnMvZG93bnJldi54bWxQSwECFAAUAAAACACHTuJA&#10;My8FnjsAAAA5AAAAEAAAAAAAAAABACAAAAAPAQAAZHJzL3NoYXBleG1sLnhtbFBLBQYAAAAABgAG&#10;AFsBAAC5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" o:spid="_x0000_s1026" o:spt="100" style="position:absolute;left:7535;top:21675;height:0;width:0;" filled="t" stroked="f" coordsize="0,0" o:gfxdata="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8rgL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01" o:spid="_x0000_s1026" o:spt="3" type="#_x0000_t3" style="position:absolute;left:7535;top:21675;height:2;width:2;" filled="t" stroked="f" coordsize="21600,21600" o:gfxdata="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5oeDb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302" o:spid="_x0000_s1026" o:spt="100" style="position:absolute;left:6993;top:21684;height:59;width:17;" filled="t" stroked="f" coordsize="3,12" o:gfxdata="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u6Ve8AAAA&#10;3QAAAA8AAAAAAAAAAQAgAAAAIgAAAGRycy9kb3ducmV2LnhtbFBLAQIUABQAAAAIAIdO4kAzLwWe&#10;OwAAADkAAAAQAAAAAAAAAAEAIAAAAAsBAABkcnMvc2hhcGV4bWwueG1sUEsFBgAAAAAGAAYAWwEA&#10;ALUDAAAAAA==&#10;" path="m0,11c1,11,1,10,2,9c3,6,3,3,1,0c1,0,1,0,1,0c3,4,3,8,0,11c0,12,0,12,0,12c0,11,0,11,0,11c0,11,0,11,0,11xe">
                    <v:path o:connectlocs="0,54;11,44;5,0;5,0;0,54;0,59;0,54;0,5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3" o:spid="_x0000_s1026" o:spt="100" style="position:absolute;left:6998;top:21684;height:0;width:0;" filled="t" stroked="f" coordsize="0,0" o:gfxdata="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uIgYvQAA&#10;AN0AAAAPAAAAAAAAAAEAIAAAACIAAABkcnMvZG93bnJldi54bWxQSwECFAAUAAAACACHTuJAMy8F&#10;njsAAAA5AAAAEAAAAAAAAAABACAAAAAMAQAAZHJzL3NoYXBleG1sLnhtbFBLBQYAAAAABgAGAFsB&#10;AAC2AwAAAAA=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4" o:spid="_x0000_s1026" o:spt="100" style="position:absolute;left:6993;top:21738;height:6;width:0;" filled="t" stroked="f" coordsize="1,1" o:gfxdata="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pgVb4A&#10;AADdAAAADwAAAAAAAAABACAAAAAiAAAAZHJzL2Rvd25yZXYueG1sUEsBAhQAFAAAAAgAh07iQDMv&#10;BZ47AAAAOQAAABAAAAAAAAAAAQAgAAAADQEAAGRycy9zaGFwZXhtbC54bWxQSwUGAAAAAAYABgBb&#10;AQAAtwMAAAAA&#10;" path="m0,0c0,0,0,0,0,1c0,1,0,1,0,1c0,0,0,0,0,0c0,0,0,0,0,0xe">
                    <v:path o:connectlocs="0,0;0,6;0,6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" o:spid="_x0000_s1026" o:spt="100" style="position:absolute;left:7191;top:21808;height:9;width:11;" filled="t" stroked="f" coordsize="2,2" o:gfxdata="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Soor4A&#10;AADdAAAADwAAAAAAAAABACAAAAAiAAAAZHJzL2Rvd25yZXYueG1sUEsBAhQAFAAAAAgAh07iQDMv&#10;BZ47AAAAOQAAABAAAAAAAAAAAQAgAAAADQEAAGRycy9zaGFwZXhtbC54bWxQSwUGAAAAAAYABgBb&#10;AQAAtwMAAAAA&#10;" path="m2,0c1,1,1,1,0,2c1,1,1,1,2,0xe">
                    <v:path o:connectlocs="11,0;0,9;11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06" o:spid="_x0000_s1026" o:spt="100" style="position:absolute;left:7202;top:21753;height:6;width:4;" filled="t" stroked="f" coordsize="1,1" o:gfxdata="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Rbub4A&#10;AADdAAAADwAAAAAAAAABACAAAAAiAAAAZHJzL2Rvd25yZXYueG1sUEsBAhQAFAAAAAgAh07iQDMv&#10;BZ47AAAAOQAAABAAAAAAAAAAAQAgAAAADQEAAGRycy9zaGFwZXhtbC54bWxQSwUGAAAAAAYABgBb&#10;AQAAtwMAAAAA&#10;" path="m1,1c1,0,1,0,1,1c1,0,1,0,0,0c1,0,1,1,1,1c1,1,1,1,1,1xe">
                    <v:path o:connectlocs="4,6;4,6;0,0;4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" o:spid="_x0000_s1026" o:spt="100" style="position:absolute;left:7206;top:21753;height:6;width:0;" filled="t" stroked="f" coordsize="1,1" o:gfxdata="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lvP&#10;y8EAAADdAAAADwAAAAAAAAABACAAAAAiAAAAZHJzL2Rvd25yZXYueG1sUEsBAhQAFAAAAAgAh07i&#10;QDMvBZ47AAAAOQAAABAAAAAAAAAAAQAgAAAAEAEAAGRycy9zaGFwZXhtbC54bWxQSwUGAAAAAAYA&#10;BgBbAQAAugMAAAAA&#10;" path="m0,1c0,0,0,0,0,1c0,1,0,1,0,1c0,1,0,1,0,1c0,1,0,1,0,1xe">
                    <v:path o:connectlocs="0,6;0,6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8" o:spid="_x0000_s1026" o:spt="100" style="position:absolute;left:7182;top:21734;height:4;width:6;" filled="t" stroked="f" coordsize="1,1" o:gfxdata="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dqUL4A&#10;AADdAAAADwAAAAAAAAABACAAAAAiAAAAZHJzL2Rvd25yZXYueG1sUEsBAhQAFAAAAAgAh07iQDMv&#10;BZ47AAAAOQAAABAAAAAAAAAAAQAgAAAADQEAAGRycy9zaGFwZXhtbC54bWxQSwUGAAAAAAYABgBb&#10;AQAAtwMAAAAA&#10;" path="m0,0c0,0,0,0,0,0c0,0,1,1,1,1c1,0,1,0,0,0c1,0,1,0,0,0xe">
                    <v:path o:connectlocs="0,0;0,0;6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" o:spid="_x0000_s1026" o:spt="100" style="position:absolute;left:7182;top:21734;height:0;width:6;" filled="t" stroked="f" coordsize="1,1" o:gfxdata="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k8Ic&#10;wAAAAN0AAAAPAAAAAAAAAAEAIAAAACIAAABkcnMvZG93bnJldi54bWxQSwECFAAUAAAACACHTuJA&#10;My8FnjsAAAA5AAAAEAAAAAAAAAABACAAAAAPAQAAZHJzL3NoYXBleG1sLnhtbFBLBQYAAAAABgAG&#10;AFsBAAC5AwAAAAA=&#10;" path="m0,0c0,0,0,0,0,0c1,0,1,0,0,0c0,0,0,0,0,0c1,0,0,0,0,0xe">
                    <v:path o:connectlocs="0,0;0,0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" o:spid="_x0000_s1026" o:spt="100" style="position:absolute;left:7535;top:21613;height:0;width:0;" filled="t" stroked="f" coordsize="0,0" o:gfxdata="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EqUb4A&#10;AADdAAAADwAAAAAAAAABACAAAAAiAAAAZHJzL2Rvd25yZXYueG1sUEsBAhQAFAAAAAgAh07iQDMv&#10;BZ47AAAAOQAAABAAAAAAAAAAAQAgAAAADQEAAGRycy9zaGFwZXhtbC54bWxQSwUGAAAAAAYABgBb&#10;AQAAtwMAAAAA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" o:spid="_x0000_s1026" o:spt="100" style="position:absolute;left:7535;top:21613;height:0;width:0;" filled="t" stroked="f" coordsize="0,0" o:gfxdata="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o7Qm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2" o:spid="_x0000_s1026" o:spt="3" type="#_x0000_t3" style="position:absolute;left:7535;top:21613;height:2;width:2;" filled="t" stroked="f" coordsize="21600,21600" o:gfxdata="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aLpH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313" o:spid="_x0000_s1026" o:spt="100" style="position:absolute;left:7535;top:21613;height:0;width:0;" filled="t" stroked="f" coordsize="0,0" o:gfxdata="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aJyb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" o:spid="_x0000_s1026" o:spt="100" style="position:absolute;left:7535;top:21613;height:0;width:0;" filled="t" stroked="f" coordsize="0,0" o:gfxdata="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SixS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5" o:spid="_x0000_s1026" o:spt="3" type="#_x0000_t3" style="position:absolute;left:7535;top:21613;height:2;width:2;" filled="t" stroked="f" coordsize="21600,21600" o:gfxdata="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Hxnf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316" o:spid="_x0000_s1026" o:spt="100" style="position:absolute;left:6924;top:21474;height:6;width:6;" filled="t" stroked="f" coordsize="1,1" o:gfxdata="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6Wmi8AAAA&#10;3QAAAA8AAAAAAAAAAQAgAAAAIgAAAGRycy9kb3ducmV2LnhtbFBLAQIUABQAAAAIAIdO4kAzLwWe&#10;OwAAADkAAAAQAAAAAAAAAAEAIAAAAAsBAABkcnMvc2hhcGV4bWwueG1sUEsFBgAAAAAGAAYAWwEA&#10;ALUDAAAAAA==&#10;" path="m1,0c1,0,1,0,0,0c0,0,1,0,1,1c1,1,1,1,1,1c1,0,1,0,1,0xe">
                    <v:path o:connectlocs="6,0;0,0;6,6;6,6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" o:spid="_x0000_s1026" o:spt="100" style="position:absolute;left:6929;top:21474;height:6;width:0;" filled="t" stroked="f" coordsize="1,1" o:gfxdata="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5c4a&#10;wAAAAN0AAAAPAAAAAAAAAAEAIAAAACIAAABkcnMvZG93bnJldi54bWxQSwECFAAUAAAACACHTuJA&#10;My8FnjsAAAA5AAAAEAAAAAAAAAABACAAAAAPAQAAZHJzL3NoYXBleG1sLnhtbFBLBQYAAAAABgAG&#10;AFsBAAC5AwAAAAA=&#10;" path="m0,1c0,0,0,0,0,0c0,0,0,0,0,1xe">
                    <v:path o:connectlocs="0,6;0,0;0,6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18" o:spid="_x0000_s1026" o:spt="100" style="position:absolute;left:7410;top:21550;height:4;width:6;" filled="t" stroked="f" coordsize="1,1" o:gfxdata="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qWuBvQAA&#10;AN0AAAAPAAAAAAAAAAEAIAAAACIAAABkcnMvZG93bnJldi54bWxQSwECFAAUAAAACACHTuJAMy8F&#10;njsAAAA5AAAAEAAAAAAAAAABACAAAAAMAQAAZHJzL3NoYXBleG1sLnhtbFBLBQYAAAAABgAGAFsB&#10;AAC2AwAAAAA=&#10;" path="m1,0c1,0,1,0,1,0c0,0,1,1,1,1c1,1,1,1,1,1c1,0,1,0,1,0xe">
                    <v:path o:connectlocs="6,0;6,0;6,4;6,4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9" o:spid="_x0000_s1026" o:spt="100" style="position:absolute;left:7416;top:21550;height:4;width:0;" filled="t" stroked="f" coordsize="1,1" o:gfxdata="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0pU&#10;wcEAAADdAAAADwAAAAAAAAABACAAAAAiAAAAZHJzL2Rvd25yZXYueG1sUEsBAhQAFAAAAAgAh07i&#10;QDMvBZ47AAAAOQAAABAAAAAAAAAAAQAgAAAAEAEAAGRycy9zaGFwZXhtbC54bWxQSwUGAAAAAAYA&#10;BgBbAQAAugMAAAAA&#10;" path="m0,0c0,0,0,0,0,1c0,0,0,1,0,0xe">
                    <v:path o:connectlocs="0,0;0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0" o:spid="_x0000_s1026" o:spt="100" style="position:absolute;left:7390;top:21524;height:6;width:0;" filled="t" stroked="f" coordsize="1,1" o:gfxdata="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vFavQAA&#10;AN0AAAAPAAAAAAAAAAEAIAAAACIAAABkcnMvZG93bnJldi54bWxQSwECFAAUAAAACACHTuJAMy8F&#10;njsAAAA5AAAAEAAAAAAAAAABACAAAAAMAQAAZHJzL3NoYXBleG1sLnhtbFBLBQYAAAAABgAGAFsB&#10;AAC2AwAAAAA=&#10;" path="m0,0c0,1,0,1,0,1c0,0,0,0,0,0c0,0,0,0,0,0xe">
                    <v:path o:connectlocs="0,0;0,6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1" o:spid="_x0000_s1026" o:spt="100" style="position:absolute;left:7390;top:21524;height:0;width:0;" filled="t" stroked="f" coordsize="0,0" o:gfxdata="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eiL7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" o:spid="_x0000_s1026" o:spt="100" style="position:absolute;left:7202;top:21201;height:0;width:4;" filled="t" stroked="f" coordsize="1,1" o:gfxdata="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Mq2vQAA&#10;AN0AAAAPAAAAAAAAAAEAIAAAACIAAABkcnMvZG93bnJldi54bWxQSwECFAAUAAAACACHTuJAMy8F&#10;njsAAAA5AAAAEAAAAAAAAAABACAAAAAMAQAAZHJzL3NoYXBleG1sLnhtbFBLBQYAAAAABgAGAFsB&#10;AAC2AwAAAAA=&#10;" path="m1,0c1,0,1,0,0,0c0,0,1,0,1,0c0,0,1,0,1,0xe">
                    <v:path o:connectlocs="4,0;0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3" o:spid="_x0000_s1026" o:spt="100" style="position:absolute;left:7202;top:21201;height:0;width:4;" filled="t" stroked="f" coordsize="1,1" o:gfxdata="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cVLCvQAA&#10;AN0AAAAPAAAAAAAAAAEAIAAAACIAAABkcnMvZG93bnJldi54bWxQSwECFAAUAAAACACHTuJAMy8F&#10;njsAAAA5AAAAEAAAAAAAAAABACAAAAAMAQAAZHJzL3NoYXBleG1sLnhtbFBLBQYAAAAABgAGAFsB&#10;AAC2AwAAAAA=&#10;" path="m1,0c1,0,0,0,1,0c1,0,1,0,1,0c1,0,1,0,1,0xe">
                    <v:path o:connectlocs="4,0;4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4" o:spid="_x0000_s1026" o:spt="100" style="position:absolute;left:7132;top:21734;height:4;width:6;" filled="t" stroked="f" coordsize="1,1" o:gfxdata="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fdZvQAA&#10;AN0AAAAPAAAAAAAAAAEAIAAAACIAAABkcnMvZG93bnJldi54bWxQSwECFAAUAAAACACHTuJAMy8F&#10;njsAAAA5AAAAEAAAAAAAAAABACAAAAAMAQAAZHJzL3NoYXBleG1sLnhtbFBLBQYAAAAABgAGAFsB&#10;AAC2AwAAAAA=&#10;" path="m1,1c1,0,1,0,1,0c1,0,0,1,0,1c1,1,1,1,1,1xe">
                    <v:path o:connectlocs="6,4;6,0;0,4;6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" o:spid="_x0000_s1026" o:spt="100" style="position:absolute;left:7137;top:21734;height:4;width:0;" filled="t" stroked="f" coordsize="1,1" o:gfxdata="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72kuvQAA&#10;AN0AAAAPAAAAAAAAAAEAIAAAACIAAABkcnMvZG93bnJldi54bWxQSwECFAAUAAAACACHTuJAMy8F&#10;njsAAAA5AAAAEAAAAAAAAAABACAAAAAMAQAAZHJzL3NoYXBleG1sLnhtbFBLBQYAAAAABgAGAFsB&#10;AAC2AwAAAAA=&#10;" path="m0,1c0,0,0,0,0,0c0,0,0,0,0,1xe">
                    <v:path o:connectlocs="0,4;0,0;0,4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6" o:spid="_x0000_s1026" o:spt="100" style="position:absolute;left:7117;top:21753;height:0;width:6;" filled="t" stroked="f" coordsize="1,1" o:gfxdata="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o8y1vQAA&#10;AN0AAAAPAAAAAAAAAAEAIAAAACIAAABkcnMvZG93bnJldi54bWxQSwECFAAUAAAACACHTuJAMy8F&#10;njsAAAA5AAAAEAAAAAAAAAABACAAAAAMAQAAZHJzL3NoYXBleG1sLnhtbFBLBQYAAAAABgAGAFsB&#10;AAC2AwAAAAA=&#10;" path="m0,0c0,0,1,0,1,0c0,0,0,0,0,0c0,0,0,0,0,0xe">
                    <v:path o:connectlocs="0,0;6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27" o:spid="_x0000_s1026" o:spt="3" type="#_x0000_t3" style="position:absolute;left:7117;top:21753;height:2;width:2;" filled="t" stroked="f" coordsize="21600,21600" o:gfxdata="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Fb7r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328" o:spid="_x0000_s1026" o:spt="100" style="position:absolute;left:7117;top:21753;height:0;width:0;" filled="t" stroked="f" coordsize="0,0" o:gfxdata="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3rCKvQAA&#10;AN0AAAAPAAAAAAAAAAEAIAAAACIAAABkcnMvZG93bnJldi54bWxQSwECFAAUAAAACACHTuJAMy8F&#10;njsAAAA5AAAAEAAAAAAAAAABACAAAAAMAQAAZHJzL3NoYXBleG1sLnhtbFBLBQYAAAAABgAGAFsB&#10;AAC2AwAAAAA=&#10;" path="m0,0c0,0,0,0,0,0c0,0,0,0,0,0c0,0,0,0,0,0c0,0,0,0,0,0c0,0,0,0,0,0c0,0,0,0,0,0c0,0,0,0,0,0xe">
                    <v:path o:connectlocs="0,0;0,0;0,0;0,0;0,0;0,0;0,0;0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9" o:spid="_x0000_s1026" o:spt="100" style="position:absolute;left:7529;top:21474;height:6;width:6;" filled="t" stroked="f" coordsize="1,1" o:gfxdata="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Sae&#10;fMEAAADdAAAADwAAAAAAAAABACAAAAAiAAAAZHJzL2Rvd25yZXYueG1sUEsBAhQAFAAAAAgAh07i&#10;QDMvBZ47AAAAOQAAABAAAAAAAAAAAQAgAAAAEAEAAGRycy9zaGFwZXhtbC54bWxQSwUGAAAAAAYA&#10;BgBbAQAAugMAAAAA&#10;" path="m1,1c1,1,1,1,1,0c1,0,1,1,0,1c1,1,1,1,1,1xe">
                    <v:path o:connectlocs="6,6;6,0;0,6;6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0" o:spid="_x0000_s1026" o:spt="100" style="position:absolute;left:7529;top:21480;height:0;width:6;" filled="t" stroked="f" coordsize="1,1" o:gfxdata="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ajvnvQAA&#10;AN0AAAAPAAAAAAAAAAEAIAAAACIAAABkcnMvZG93bnJldi54bWxQSwECFAAUAAAACACHTuJAMy8F&#10;njsAAAA5AAAAEAAAAAAAAAABACAAAAAMAQAAZHJzL3NoYXBleG1sLnhtbFBLBQYAAAAABgAGAFsB&#10;AAC2AwAAAAA=&#10;" path="m1,0c1,0,1,0,0,0c0,0,0,0,0,0c0,0,1,0,1,0xe">
                    <v:path o:connectlocs="6,0;0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椭圆 14" o:spid="_x0000_s1026" o:spt="3" type="#_x0000_t3" style="position:absolute;left:1683;top:22164;height:410;width:410;v-text-anchor:middle;" fillcolor="#009DD9 [3205]" filled="t" stroked="f" coordsize="21600,21600" o:gfxdata="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Fi3KvQAA&#10;AN0AAAAPAAAAAAAAAAEAIAAAACIAAABkcnMvZG93bnJldi54bWxQSwECFAAUAAAACACHTuJAMy8F&#10;njsAAAA5AAAAEAAAAAAAAAABACAAAAAMAQAAZHJzL3NoYXBleG1sLnhtbFBLBQYAAAAABgAGAFsB&#10;AAC2AwAAAAA=&#10;">
                  <v:fill type="gradient" on="t" color2="#0BD0D9 [3206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  <v:roundrect id="圆角矩形 841" o:spid="_x0000_s1026" o:spt="2" style="position:absolute;left:2221;top:22164;height:410;width:10033;v-text-anchor:middle;" fillcolor="#D1D3D4" filled="t" stroked="f" coordsize="21600,21600" arcsize="0.5" o:gfxdata="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rinS8AAAA&#10;3QAAAA8AAAAAAAAAAQAgAAAAIgAAAGRycy9kb3ducmV2LnhtbFBLAQIUABQAAAAIAIdO4kAzLwWe&#10;OwAAADkAAAAQAAAAAAAAAAEAIAAAAAsBAABkcnMvc2hhcGV4bWwueG1sUEsFBgAAAAAGAAYAWwEA&#10;ALUDAAAAAA==&#10;">
                  <v:fill on="t" opacity="13107f" focussize="0,0"/>
                  <v:stroke on="f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7445375</wp:posOffset>
                </wp:positionV>
                <wp:extent cx="2359660" cy="32067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个人技能 |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6pt;margin-top:586.25pt;height:25.25pt;width:185.8pt;z-index:251633664;mso-width-relative:page;mso-height-relative:page;" filled="f" stroked="f" coordsize="21600,21600" o:gfxdata="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HZNhNwAAAANAQAADwAAAAAAAAABACAAAAAiAAAAZHJzL2Rvd25yZXYueG1sUEsBAhQAFAAAAAgA&#10;h07iQL40HqI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个人技能 |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7782560</wp:posOffset>
                </wp:positionV>
                <wp:extent cx="6675755" cy="54356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熟悉使用统计软件SAS，熟练操作OFFICE、LOTUS等办公软件、熟悉网络基本操作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获得国家计算机等级考试一级证书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4pt;margin-top:612.8pt;height:42.8pt;width:525.65pt;z-index:251634688;mso-width-relative:page;mso-height-relative:page;" filled="f" stroked="f" coordsize="21600,21600" o:gfxdata="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gafGd3gAAAA4BAAAPAAAAAAAAAAEAIAAAACIAAABkcnMvZG93bnJldi54bWxQSwECFAAUAAAA&#10;CACHTuJAqGvRzSECAAAa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熟悉使用统计软件SAS，熟练操作OFFICE、LOTUS等办公软件、熟悉网络基本操作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获得国家计算机等级考试一级证书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5488940</wp:posOffset>
                </wp:positionV>
                <wp:extent cx="6682105" cy="67945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105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参与关于某科技园区资本运行规划的项目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手机相关的网络、数据库信息，并进行筛选、整理、分类以及简单的数据分析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分析IBM中国网站服务器部分访问量数据，独立撰写2019年第三季度访问量报告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85pt;margin-top:432.2pt;height:53.5pt;width:526.15pt;z-index:251673600;mso-width-relative:page;mso-height-relative:page;" filled="f" stroked="f" coordsize="21600,21600" o:gfxdata="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aHepbeAAAADAEAAA8AAAAAAAAAAQAgAAAAIgAAAGRycy9kb3ducmV2LnhtbFBLAQIUABQAAAAI&#10;AIdO4kB+EaCoIAIAABoEAAAOAAAAAAAAAAEAIAAAAC0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参与关于某科技园区资本运行规划的项目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手机相关的网络、数据库信息，并进行筛选、整理、分类以及简单的数据分析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分析IBM中国网站服务器部分访问量数据，独立撰写2019年第三季度访问量报告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4901565</wp:posOffset>
                </wp:positionV>
                <wp:extent cx="6724015" cy="334010"/>
                <wp:effectExtent l="0" t="0" r="635" b="8890"/>
                <wp:wrapNone/>
                <wp:docPr id="1170" name="组合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015" cy="334010"/>
                          <a:chOff x="1664" y="22145"/>
                          <a:chExt cx="10589" cy="526"/>
                        </a:xfrm>
                      </wpg:grpSpPr>
                      <wpg:grpSp>
                        <wpg:cNvPr id="1171" name="组合 516"/>
                        <wpg:cNvGrpSpPr/>
                        <wpg:grpSpPr>
                          <a:xfrm rot="0">
                            <a:off x="1664" y="22145"/>
                            <a:ext cx="527" cy="527"/>
                            <a:chOff x="6387" y="20661"/>
                            <a:chExt cx="1687" cy="1686"/>
                          </a:xfrm>
                          <a:solidFill>
                            <a:schemeClr val="bg1">
                              <a:lumMod val="85000"/>
                            </a:schemeClr>
                          </a:solidFill>
                        </wpg:grpSpPr>
                        <wpg:grpSp>
                          <wpg:cNvPr id="1172" name="组合 510"/>
                          <wpg:cNvGrpSpPr/>
                          <wpg:grpSpPr>
                            <a:xfrm>
                              <a:off x="6449" y="20661"/>
                              <a:ext cx="1625" cy="1687"/>
                              <a:chOff x="6449" y="20661"/>
                              <a:chExt cx="1625" cy="1687"/>
                            </a:xfrm>
                            <a:grpFill/>
                          </wpg:grpSpPr>
                          <wps:wsp>
                            <wps:cNvPr id="1173" name="Freeform 8"/>
                            <wps:cNvSpPr/>
                            <wps:spPr bwMode="auto">
                              <a:xfrm>
                                <a:off x="7484" y="21337"/>
                                <a:ext cx="50" cy="59"/>
                              </a:xfrm>
                              <a:custGeom>
                                <a:avLst/>
                                <a:gdLst>
                                  <a:gd name="T0" fmla="*/ 10 w 10"/>
                                  <a:gd name="T1" fmla="*/ 0 h 12"/>
                                  <a:gd name="T2" fmla="*/ 0 w 10"/>
                                  <a:gd name="T3" fmla="*/ 1 h 12"/>
                                  <a:gd name="T4" fmla="*/ 1 w 10"/>
                                  <a:gd name="T5" fmla="*/ 6 h 12"/>
                                  <a:gd name="T6" fmla="*/ 0 w 10"/>
                                  <a:gd name="T7" fmla="*/ 11 h 12"/>
                                  <a:gd name="T8" fmla="*/ 10 w 10"/>
                                  <a:gd name="T9" fmla="*/ 12 h 12"/>
                                  <a:gd name="T10" fmla="*/ 9 w 10"/>
                                  <a:gd name="T11" fmla="*/ 10 h 12"/>
                                  <a:gd name="T12" fmla="*/ 10 w 10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" h="12">
                                    <a:moveTo>
                                      <a:pt x="10" y="0"/>
                                    </a:moveTo>
                                    <a:cubicBezTo>
                                      <a:pt x="7" y="3"/>
                                      <a:pt x="4" y="3"/>
                                      <a:pt x="0" y="1"/>
                                    </a:cubicBezTo>
                                    <a:cubicBezTo>
                                      <a:pt x="0" y="3"/>
                                      <a:pt x="1" y="4"/>
                                      <a:pt x="1" y="6"/>
                                    </a:cubicBezTo>
                                    <a:cubicBezTo>
                                      <a:pt x="1" y="8"/>
                                      <a:pt x="1" y="9"/>
                                      <a:pt x="0" y="11"/>
                                    </a:cubicBezTo>
                                    <a:cubicBezTo>
                                      <a:pt x="3" y="9"/>
                                      <a:pt x="7" y="10"/>
                                      <a:pt x="10" y="12"/>
                                    </a:cubicBezTo>
                                    <a:cubicBezTo>
                                      <a:pt x="10" y="11"/>
                                      <a:pt x="9" y="11"/>
                                      <a:pt x="9" y="10"/>
                                    </a:cubicBezTo>
                                    <a:cubicBezTo>
                                      <a:pt x="8" y="7"/>
                                      <a:pt x="8" y="3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74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40" y="21106"/>
                                <a:ext cx="789" cy="791"/>
                              </a:xfrm>
                              <a:custGeom>
                                <a:avLst/>
                                <a:gdLst>
                                  <a:gd name="T0" fmla="*/ 16 w 159"/>
                                  <a:gd name="T1" fmla="*/ 100 h 159"/>
                                  <a:gd name="T2" fmla="*/ 19 w 159"/>
                                  <a:gd name="T3" fmla="*/ 102 h 159"/>
                                  <a:gd name="T4" fmla="*/ 32 w 159"/>
                                  <a:gd name="T5" fmla="*/ 116 h 159"/>
                                  <a:gd name="T6" fmla="*/ 30 w 159"/>
                                  <a:gd name="T7" fmla="*/ 129 h 159"/>
                                  <a:gd name="T8" fmla="*/ 43 w 159"/>
                                  <a:gd name="T9" fmla="*/ 143 h 159"/>
                                  <a:gd name="T10" fmla="*/ 56 w 159"/>
                                  <a:gd name="T11" fmla="*/ 130 h 159"/>
                                  <a:gd name="T12" fmla="*/ 57 w 159"/>
                                  <a:gd name="T13" fmla="*/ 141 h 159"/>
                                  <a:gd name="T14" fmla="*/ 73 w 159"/>
                                  <a:gd name="T15" fmla="*/ 157 h 159"/>
                                  <a:gd name="T16" fmla="*/ 100 w 159"/>
                                  <a:gd name="T17" fmla="*/ 142 h 159"/>
                                  <a:gd name="T18" fmla="*/ 112 w 159"/>
                                  <a:gd name="T19" fmla="*/ 131 h 159"/>
                                  <a:gd name="T20" fmla="*/ 115 w 159"/>
                                  <a:gd name="T21" fmla="*/ 144 h 159"/>
                                  <a:gd name="T22" fmla="*/ 142 w 159"/>
                                  <a:gd name="T23" fmla="*/ 116 h 159"/>
                                  <a:gd name="T24" fmla="*/ 140 w 159"/>
                                  <a:gd name="T25" fmla="*/ 102 h 159"/>
                                  <a:gd name="T26" fmla="*/ 142 w 159"/>
                                  <a:gd name="T27" fmla="*/ 100 h 159"/>
                                  <a:gd name="T28" fmla="*/ 143 w 159"/>
                                  <a:gd name="T29" fmla="*/ 72 h 159"/>
                                  <a:gd name="T30" fmla="*/ 130 w 159"/>
                                  <a:gd name="T31" fmla="*/ 57 h 159"/>
                                  <a:gd name="T32" fmla="*/ 140 w 159"/>
                                  <a:gd name="T33" fmla="*/ 46 h 159"/>
                                  <a:gd name="T34" fmla="*/ 129 w 159"/>
                                  <a:gd name="T35" fmla="*/ 31 h 159"/>
                                  <a:gd name="T36" fmla="*/ 113 w 159"/>
                                  <a:gd name="T37" fmla="*/ 18 h 159"/>
                                  <a:gd name="T38" fmla="*/ 98 w 159"/>
                                  <a:gd name="T39" fmla="*/ 16 h 159"/>
                                  <a:gd name="T40" fmla="*/ 61 w 159"/>
                                  <a:gd name="T41" fmla="*/ 16 h 159"/>
                                  <a:gd name="T42" fmla="*/ 56 w 159"/>
                                  <a:gd name="T43" fmla="*/ 20 h 159"/>
                                  <a:gd name="T44" fmla="*/ 43 w 159"/>
                                  <a:gd name="T45" fmla="*/ 33 h 159"/>
                                  <a:gd name="T46" fmla="*/ 32 w 159"/>
                                  <a:gd name="T47" fmla="*/ 44 h 159"/>
                                  <a:gd name="T48" fmla="*/ 29 w 159"/>
                                  <a:gd name="T49" fmla="*/ 57 h 159"/>
                                  <a:gd name="T50" fmla="*/ 15 w 159"/>
                                  <a:gd name="T51" fmla="*/ 62 h 159"/>
                                  <a:gd name="T52" fmla="*/ 15 w 159"/>
                                  <a:gd name="T53" fmla="*/ 72 h 159"/>
                                  <a:gd name="T54" fmla="*/ 15 w 159"/>
                                  <a:gd name="T55" fmla="*/ 98 h 159"/>
                                  <a:gd name="T56" fmla="*/ 84 w 159"/>
                                  <a:gd name="T57" fmla="*/ 130 h 159"/>
                                  <a:gd name="T58" fmla="*/ 73 w 159"/>
                                  <a:gd name="T59" fmla="*/ 130 h 159"/>
                                  <a:gd name="T60" fmla="*/ 69 w 159"/>
                                  <a:gd name="T61" fmla="*/ 126 h 159"/>
                                  <a:gd name="T62" fmla="*/ 60 w 159"/>
                                  <a:gd name="T63" fmla="*/ 127 h 159"/>
                                  <a:gd name="T64" fmla="*/ 87 w 159"/>
                                  <a:gd name="T65" fmla="*/ 127 h 159"/>
                                  <a:gd name="T66" fmla="*/ 126 w 159"/>
                                  <a:gd name="T67" fmla="*/ 116 h 159"/>
                                  <a:gd name="T68" fmla="*/ 112 w 159"/>
                                  <a:gd name="T69" fmla="*/ 113 h 159"/>
                                  <a:gd name="T70" fmla="*/ 83 w 159"/>
                                  <a:gd name="T71" fmla="*/ 112 h 159"/>
                                  <a:gd name="T72" fmla="*/ 46 w 159"/>
                                  <a:gd name="T73" fmla="*/ 113 h 159"/>
                                  <a:gd name="T74" fmla="*/ 74 w 159"/>
                                  <a:gd name="T75" fmla="*/ 19 h 159"/>
                                  <a:gd name="T76" fmla="*/ 60 w 159"/>
                                  <a:gd name="T77" fmla="*/ 33 h 159"/>
                                  <a:gd name="T78" fmla="*/ 88 w 159"/>
                                  <a:gd name="T79" fmla="*/ 33 h 159"/>
                                  <a:gd name="T80" fmla="*/ 115 w 159"/>
                                  <a:gd name="T81" fmla="*/ 33 h 159"/>
                                  <a:gd name="T82" fmla="*/ 56 w 159"/>
                                  <a:gd name="T83" fmla="*/ 47 h 159"/>
                                  <a:gd name="T84" fmla="*/ 84 w 159"/>
                                  <a:gd name="T85" fmla="*/ 48 h 159"/>
                                  <a:gd name="T86" fmla="*/ 112 w 159"/>
                                  <a:gd name="T87" fmla="*/ 57 h 159"/>
                                  <a:gd name="T88" fmla="*/ 32 w 159"/>
                                  <a:gd name="T89" fmla="*/ 60 h 159"/>
                                  <a:gd name="T90" fmla="*/ 69 w 159"/>
                                  <a:gd name="T91" fmla="*/ 62 h 159"/>
                                  <a:gd name="T92" fmla="*/ 116 w 159"/>
                                  <a:gd name="T93" fmla="*/ 71 h 159"/>
                                  <a:gd name="T94" fmla="*/ 18 w 159"/>
                                  <a:gd name="T95" fmla="*/ 75 h 159"/>
                                  <a:gd name="T96" fmla="*/ 17 w 159"/>
                                  <a:gd name="T97" fmla="*/ 86 h 159"/>
                                  <a:gd name="T98" fmla="*/ 55 w 159"/>
                                  <a:gd name="T99" fmla="*/ 76 h 159"/>
                                  <a:gd name="T100" fmla="*/ 111 w 159"/>
                                  <a:gd name="T101" fmla="*/ 84 h 159"/>
                                  <a:gd name="T102" fmla="*/ 75 w 159"/>
                                  <a:gd name="T103" fmla="*/ 84 h 159"/>
                                  <a:gd name="T104" fmla="*/ 139 w 159"/>
                                  <a:gd name="T105" fmla="*/ 75 h 159"/>
                                  <a:gd name="T106" fmla="*/ 116 w 159"/>
                                  <a:gd name="T107" fmla="*/ 99 h 159"/>
                                  <a:gd name="T108" fmla="*/ 125 w 159"/>
                                  <a:gd name="T109" fmla="*/ 89 h 159"/>
                                  <a:gd name="T110" fmla="*/ 88 w 159"/>
                                  <a:gd name="T111" fmla="*/ 98 h 159"/>
                                  <a:gd name="T112" fmla="*/ 69 w 159"/>
                                  <a:gd name="T113" fmla="*/ 9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9" h="159">
                                    <a:moveTo>
                                      <a:pt x="16" y="100"/>
                                    </a:move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8" y="101"/>
                                      <a:pt x="19" y="101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22" y="104"/>
                                      <a:pt x="25" y="104"/>
                                      <a:pt x="28" y="102"/>
                                    </a:cubicBezTo>
                                    <a:cubicBezTo>
                                      <a:pt x="29" y="103"/>
                                      <a:pt x="28" y="103"/>
                                      <a:pt x="28" y="103"/>
                                    </a:cubicBezTo>
                                    <a:cubicBezTo>
                                      <a:pt x="27" y="105"/>
                                      <a:pt x="27" y="107"/>
                                      <a:pt x="27" y="109"/>
                                    </a:cubicBezTo>
                                    <a:cubicBezTo>
                                      <a:pt x="28" y="111"/>
                                      <a:pt x="28" y="112"/>
                                      <a:pt x="29" y="113"/>
                                    </a:cubicBezTo>
                                    <a:cubicBezTo>
                                      <a:pt x="29" y="113"/>
                                      <a:pt x="29" y="113"/>
                                      <a:pt x="29" y="113"/>
                                    </a:cubicBezTo>
                                    <a:cubicBezTo>
                                      <a:pt x="30" y="114"/>
                                      <a:pt x="31" y="115"/>
                                      <a:pt x="32" y="116"/>
                                    </a:cubicBezTo>
                                    <a:cubicBezTo>
                                      <a:pt x="32" y="116"/>
                                      <a:pt x="32" y="116"/>
                                      <a:pt x="32" y="116"/>
                                    </a:cubicBezTo>
                                    <a:cubicBezTo>
                                      <a:pt x="35" y="118"/>
                                      <a:pt x="39" y="118"/>
                                      <a:pt x="42" y="116"/>
                                    </a:cubicBezTo>
                                    <a:cubicBezTo>
                                      <a:pt x="42" y="118"/>
                                      <a:pt x="41" y="120"/>
                                      <a:pt x="41" y="121"/>
                                    </a:cubicBezTo>
                                    <a:cubicBezTo>
                                      <a:pt x="41" y="123"/>
                                      <a:pt x="42" y="125"/>
                                      <a:pt x="43" y="127"/>
                                    </a:cubicBezTo>
                                    <a:cubicBezTo>
                                      <a:pt x="39" y="125"/>
                                      <a:pt x="35" y="125"/>
                                      <a:pt x="31" y="128"/>
                                    </a:cubicBezTo>
                                    <a:cubicBezTo>
                                      <a:pt x="31" y="129"/>
                                      <a:pt x="31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29" y="129"/>
                                    </a:cubicBezTo>
                                    <a:cubicBezTo>
                                      <a:pt x="29" y="130"/>
                                      <a:pt x="29" y="130"/>
                                      <a:pt x="29" y="130"/>
                                    </a:cubicBezTo>
                                    <a:cubicBezTo>
                                      <a:pt x="26" y="135"/>
                                      <a:pt x="27" y="140"/>
                                      <a:pt x="31" y="143"/>
                                    </a:cubicBezTo>
                                    <a:cubicBezTo>
                                      <a:pt x="35" y="146"/>
                                      <a:pt x="39" y="146"/>
                                      <a:pt x="43" y="143"/>
                                    </a:cubicBezTo>
                                    <a:cubicBezTo>
                                      <a:pt x="43" y="143"/>
                                      <a:pt x="43" y="143"/>
                                      <a:pt x="43" y="143"/>
                                    </a:cubicBezTo>
                                    <a:cubicBezTo>
                                      <a:pt x="44" y="142"/>
                                      <a:pt x="44" y="142"/>
                                      <a:pt x="45" y="141"/>
                                    </a:cubicBezTo>
                                    <a:cubicBezTo>
                                      <a:pt x="45" y="141"/>
                                      <a:pt x="45" y="141"/>
                                      <a:pt x="45" y="141"/>
                                    </a:cubicBezTo>
                                    <a:cubicBezTo>
                                      <a:pt x="47" y="138"/>
                                      <a:pt x="48" y="134"/>
                                      <a:pt x="45" y="130"/>
                                    </a:cubicBezTo>
                                    <a:cubicBezTo>
                                      <a:pt x="49" y="132"/>
                                      <a:pt x="52" y="132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7" y="130"/>
                                    </a:cubicBezTo>
                                    <a:cubicBezTo>
                                      <a:pt x="57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4" y="134"/>
                                      <a:pt x="55" y="137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8" y="142"/>
                                      <a:pt x="58" y="142"/>
                                      <a:pt x="59" y="143"/>
                                    </a:cubicBezTo>
                                    <a:cubicBezTo>
                                      <a:pt x="59" y="143"/>
                                      <a:pt x="59" y="143"/>
                                      <a:pt x="59" y="143"/>
                                    </a:cubicBezTo>
                                    <a:cubicBezTo>
                                      <a:pt x="60" y="144"/>
                                      <a:pt x="61" y="145"/>
                                      <a:pt x="63" y="145"/>
                                    </a:cubicBezTo>
                                    <a:cubicBezTo>
                                      <a:pt x="66" y="145"/>
                                      <a:pt x="68" y="145"/>
                                      <a:pt x="71" y="143"/>
                                    </a:cubicBezTo>
                                    <a:cubicBezTo>
                                      <a:pt x="70" y="146"/>
                                      <a:pt x="69" y="148"/>
                                      <a:pt x="69" y="150"/>
                                    </a:cubicBezTo>
                                    <a:cubicBezTo>
                                      <a:pt x="70" y="153"/>
                                      <a:pt x="71" y="155"/>
                                      <a:pt x="73" y="157"/>
                                    </a:cubicBezTo>
                                    <a:cubicBezTo>
                                      <a:pt x="76" y="159"/>
                                      <a:pt x="80" y="159"/>
                                      <a:pt x="83" y="157"/>
                                    </a:cubicBezTo>
                                    <a:cubicBezTo>
                                      <a:pt x="89" y="154"/>
                                      <a:pt x="90" y="149"/>
                                      <a:pt x="87" y="144"/>
                                    </a:cubicBezTo>
                                    <a:cubicBezTo>
                                      <a:pt x="88" y="144"/>
                                      <a:pt x="89" y="145"/>
                                      <a:pt x="90" y="145"/>
                                    </a:cubicBezTo>
                                    <a:cubicBezTo>
                                      <a:pt x="93" y="146"/>
                                      <a:pt x="96" y="145"/>
                                      <a:pt x="99" y="143"/>
                                    </a:cubicBezTo>
                                    <a:cubicBezTo>
                                      <a:pt x="99" y="143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1" y="140"/>
                                      <a:pt x="102" y="138"/>
                                      <a:pt x="102" y="136"/>
                                    </a:cubicBezTo>
                                    <a:cubicBezTo>
                                      <a:pt x="103" y="134"/>
                                      <a:pt x="102" y="133"/>
                                      <a:pt x="102" y="131"/>
                                    </a:cubicBezTo>
                                    <a:cubicBezTo>
                                      <a:pt x="102" y="131"/>
                                      <a:pt x="101" y="131"/>
                                      <a:pt x="101" y="130"/>
                                    </a:cubicBezTo>
                                    <a:cubicBezTo>
                                      <a:pt x="105" y="132"/>
                                      <a:pt x="108" y="132"/>
                                      <a:pt x="112" y="130"/>
                                    </a:cubicBezTo>
                                    <a:cubicBezTo>
                                      <a:pt x="112" y="130"/>
                                      <a:pt x="112" y="131"/>
                                      <a:pt x="112" y="131"/>
                                    </a:cubicBezTo>
                                    <a:cubicBezTo>
                                      <a:pt x="110" y="135"/>
                                      <a:pt x="110" y="138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3" y="142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4" y="142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5" y="143"/>
                                      <a:pt x="115" y="144"/>
                                    </a:cubicBezTo>
                                    <a:cubicBezTo>
                                      <a:pt x="119" y="146"/>
                                      <a:pt x="124" y="145"/>
                                      <a:pt x="127" y="142"/>
                                    </a:cubicBezTo>
                                    <a:cubicBezTo>
                                      <a:pt x="130" y="139"/>
                                      <a:pt x="131" y="134"/>
                                      <a:pt x="128" y="130"/>
                                    </a:cubicBezTo>
                                    <a:cubicBezTo>
                                      <a:pt x="128" y="130"/>
                                      <a:pt x="128" y="130"/>
                                      <a:pt x="128" y="129"/>
                                    </a:cubicBezTo>
                                    <a:cubicBezTo>
                                      <a:pt x="128" y="129"/>
                                      <a:pt x="129" y="130"/>
                                      <a:pt x="129" y="130"/>
                                    </a:cubicBezTo>
                                    <a:cubicBezTo>
                                      <a:pt x="132" y="131"/>
                                      <a:pt x="134" y="132"/>
                                      <a:pt x="137" y="131"/>
                                    </a:cubicBezTo>
                                    <a:cubicBezTo>
                                      <a:pt x="143" y="129"/>
                                      <a:pt x="146" y="121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1" y="115"/>
                                      <a:pt x="141" y="114"/>
                                      <a:pt x="140" y="114"/>
                                    </a:cubicBezTo>
                                    <a:cubicBezTo>
                                      <a:pt x="136" y="111"/>
                                      <a:pt x="133" y="111"/>
                                      <a:pt x="129" y="113"/>
                                    </a:cubicBezTo>
                                    <a:cubicBezTo>
                                      <a:pt x="131" y="110"/>
                                      <a:pt x="131" y="106"/>
                                      <a:pt x="129" y="102"/>
                                    </a:cubicBezTo>
                                    <a:cubicBezTo>
                                      <a:pt x="133" y="104"/>
                                      <a:pt x="136" y="104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1" y="101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2" y="100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5" y="96"/>
                                      <a:pt x="145" y="92"/>
                                      <a:pt x="143" y="89"/>
                                    </a:cubicBezTo>
                                    <a:cubicBezTo>
                                      <a:pt x="143" y="89"/>
                                      <a:pt x="142" y="88"/>
                                      <a:pt x="143" y="88"/>
                                    </a:cubicBezTo>
                                    <a:cubicBezTo>
                                      <a:pt x="147" y="90"/>
                                      <a:pt x="151" y="90"/>
                                      <a:pt x="154" y="87"/>
                                    </a:cubicBezTo>
                                    <a:cubicBezTo>
                                      <a:pt x="157" y="85"/>
                                      <a:pt x="159" y="80"/>
                                      <a:pt x="157" y="76"/>
                                    </a:cubicBezTo>
                                    <a:cubicBezTo>
                                      <a:pt x="154" y="70"/>
                                      <a:pt x="149" y="69"/>
                                      <a:pt x="143" y="72"/>
                                    </a:cubicBezTo>
                                    <a:cubicBezTo>
                                      <a:pt x="143" y="71"/>
                                      <a:pt x="143" y="71"/>
                                      <a:pt x="143" y="71"/>
                                    </a:cubicBezTo>
                                    <a:cubicBezTo>
                                      <a:pt x="145" y="68"/>
                                      <a:pt x="145" y="64"/>
                                      <a:pt x="143" y="61"/>
                                    </a:cubicBezTo>
                                    <a:cubicBezTo>
                                      <a:pt x="143" y="61"/>
                                      <a:pt x="142" y="60"/>
                                      <a:pt x="142" y="60"/>
                                    </a:cubicBezTo>
                                    <a:cubicBezTo>
                                      <a:pt x="141" y="60"/>
                                      <a:pt x="141" y="59"/>
                                      <a:pt x="140" y="58"/>
                                    </a:cubicBezTo>
                                    <a:cubicBezTo>
                                      <a:pt x="140" y="58"/>
                                      <a:pt x="140" y="58"/>
                                      <a:pt x="140" y="58"/>
                                    </a:cubicBezTo>
                                    <a:cubicBezTo>
                                      <a:pt x="137" y="56"/>
                                      <a:pt x="133" y="55"/>
                                      <a:pt x="130" y="57"/>
                                    </a:cubicBezTo>
                                    <a:cubicBezTo>
                                      <a:pt x="131" y="55"/>
                                      <a:pt x="131" y="54"/>
                                      <a:pt x="131" y="52"/>
                                    </a:cubicBezTo>
                                    <a:cubicBezTo>
                                      <a:pt x="131" y="50"/>
                                      <a:pt x="130" y="49"/>
                                      <a:pt x="130" y="47"/>
                                    </a:cubicBezTo>
                                    <a:cubicBezTo>
                                      <a:pt x="134" y="49"/>
                                      <a:pt x="137" y="49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1" y="46"/>
                                      <a:pt x="141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4"/>
                                      <a:pt x="142" y="44"/>
                                      <a:pt x="142" y="44"/>
                                    </a:cubicBezTo>
                                    <a:cubicBezTo>
                                      <a:pt x="145" y="40"/>
                                      <a:pt x="145" y="35"/>
                                      <a:pt x="141" y="32"/>
                                    </a:cubicBezTo>
                                    <a:cubicBezTo>
                                      <a:pt x="138" y="28"/>
                                      <a:pt x="133" y="28"/>
                                      <a:pt x="129" y="31"/>
                                    </a:cubicBezTo>
                                    <a:cubicBezTo>
                                      <a:pt x="129" y="31"/>
                                      <a:pt x="128" y="31"/>
                                      <a:pt x="128" y="31"/>
                                    </a:cubicBezTo>
                                    <a:cubicBezTo>
                                      <a:pt x="130" y="28"/>
                                      <a:pt x="131" y="24"/>
                                      <a:pt x="129" y="21"/>
                                    </a:cubicBezTo>
                                    <a:cubicBezTo>
                                      <a:pt x="127" y="15"/>
                                      <a:pt x="120" y="13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8"/>
                                      <a:pt x="113" y="18"/>
                                      <a:pt x="113" y="18"/>
                                    </a:cubicBezTo>
                                    <a:cubicBezTo>
                                      <a:pt x="110" y="22"/>
                                      <a:pt x="110" y="26"/>
                                      <a:pt x="112" y="30"/>
                                    </a:cubicBezTo>
                                    <a:cubicBezTo>
                                      <a:pt x="109" y="28"/>
                                      <a:pt x="105" y="28"/>
                                      <a:pt x="101" y="30"/>
                                    </a:cubicBezTo>
                                    <a:cubicBezTo>
                                      <a:pt x="103" y="26"/>
                                      <a:pt x="103" y="22"/>
                                      <a:pt x="101" y="18"/>
                                    </a:cubicBezTo>
                                    <a:cubicBezTo>
                                      <a:pt x="100" y="18"/>
                                      <a:pt x="100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9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8" y="16"/>
                                      <a:pt x="98" y="16"/>
                                    </a:cubicBezTo>
                                    <a:cubicBezTo>
                                      <a:pt x="96" y="15"/>
                                      <a:pt x="93" y="14"/>
                                      <a:pt x="90" y="15"/>
                                    </a:cubicBezTo>
                                    <a:cubicBezTo>
                                      <a:pt x="89" y="16"/>
                                      <a:pt x="88" y="16"/>
                                      <a:pt x="87" y="17"/>
                                    </a:cubicBezTo>
                                    <a:cubicBezTo>
                                      <a:pt x="89" y="12"/>
                                      <a:pt x="89" y="8"/>
                                      <a:pt x="86" y="4"/>
                                    </a:cubicBezTo>
                                    <a:cubicBezTo>
                                      <a:pt x="83" y="1"/>
                                      <a:pt x="79" y="0"/>
                                      <a:pt x="75" y="2"/>
                                    </a:cubicBezTo>
                                    <a:cubicBezTo>
                                      <a:pt x="69" y="5"/>
                                      <a:pt x="68" y="10"/>
                                      <a:pt x="71" y="16"/>
                                    </a:cubicBezTo>
                                    <a:cubicBezTo>
                                      <a:pt x="67" y="14"/>
                                      <a:pt x="64" y="14"/>
                                      <a:pt x="61" y="16"/>
                                    </a:cubicBezTo>
                                    <a:cubicBezTo>
                                      <a:pt x="61" y="17"/>
                                      <a:pt x="60" y="17"/>
                                      <a:pt x="59" y="17"/>
                                    </a:cubicBezTo>
                                    <a:cubicBezTo>
                                      <a:pt x="58" y="17"/>
                                      <a:pt x="58" y="17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8" y="19"/>
                                      <a:pt x="58" y="20"/>
                                      <a:pt x="56" y="20"/>
                                    </a:cubicBezTo>
                                    <a:cubicBezTo>
                                      <a:pt x="55" y="23"/>
                                      <a:pt x="55" y="26"/>
                                      <a:pt x="57" y="30"/>
                                    </a:cubicBezTo>
                                    <a:cubicBezTo>
                                      <a:pt x="54" y="29"/>
                                      <a:pt x="52" y="28"/>
                                      <a:pt x="50" y="28"/>
                                    </a:cubicBezTo>
                                    <a:cubicBezTo>
                                      <a:pt x="49" y="28"/>
                                      <a:pt x="47" y="29"/>
                                      <a:pt x="46" y="30"/>
                                    </a:cubicBezTo>
                                    <a:cubicBezTo>
                                      <a:pt x="46" y="30"/>
                                      <a:pt x="46" y="30"/>
                                      <a:pt x="46" y="30"/>
                                    </a:cubicBezTo>
                                    <a:cubicBezTo>
                                      <a:pt x="45" y="31"/>
                                      <a:pt x="44" y="32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1" y="36"/>
                                      <a:pt x="41" y="40"/>
                                      <a:pt x="42" y="43"/>
                                    </a:cubicBezTo>
                                    <a:cubicBezTo>
                                      <a:pt x="42" y="43"/>
                                      <a:pt x="42" y="43"/>
                                      <a:pt x="42" y="43"/>
                                    </a:cubicBezTo>
                                    <a:cubicBezTo>
                                      <a:pt x="39" y="42"/>
                                      <a:pt x="36" y="42"/>
                                      <a:pt x="33" y="43"/>
                                    </a:cubicBezTo>
                                    <a:cubicBezTo>
                                      <a:pt x="32" y="43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1" y="44"/>
                                      <a:pt x="30" y="45"/>
                                      <a:pt x="29" y="46"/>
                                    </a:cubicBezTo>
                                    <a:cubicBezTo>
                                      <a:pt x="29" y="46"/>
                                      <a:pt x="29" y="46"/>
                                      <a:pt x="29" y="46"/>
                                    </a:cubicBezTo>
                                    <a:cubicBezTo>
                                      <a:pt x="29" y="47"/>
                                      <a:pt x="29" y="47"/>
                                      <a:pt x="29" y="47"/>
                                    </a:cubicBezTo>
                                    <a:cubicBezTo>
                                      <a:pt x="27" y="50"/>
                                      <a:pt x="27" y="53"/>
                                      <a:pt x="28" y="57"/>
                                    </a:cubicBezTo>
                                    <a:cubicBezTo>
                                      <a:pt x="29" y="57"/>
                                      <a:pt x="29" y="57"/>
                                      <a:pt x="29" y="57"/>
                                    </a:cubicBezTo>
                                    <a:cubicBezTo>
                                      <a:pt x="25" y="56"/>
                                      <a:pt x="22" y="55"/>
                                      <a:pt x="19" y="57"/>
                                    </a:cubicBezTo>
                                    <a:cubicBezTo>
                                      <a:pt x="19" y="58"/>
                                      <a:pt x="19" y="59"/>
                                      <a:pt x="18" y="58"/>
                                    </a:cubicBezTo>
                                    <a:cubicBezTo>
                                      <a:pt x="17" y="58"/>
                                      <a:pt x="17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60"/>
                                      <a:pt x="16" y="60"/>
                                    </a:cubicBezTo>
                                    <a:cubicBezTo>
                                      <a:pt x="16" y="61"/>
                                      <a:pt x="16" y="61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3" y="65"/>
                                      <a:pt x="13" y="68"/>
                                      <a:pt x="15" y="71"/>
                                    </a:cubicBezTo>
                                    <a:cubicBezTo>
                                      <a:pt x="16" y="72"/>
                                      <a:pt x="16" y="72"/>
                                      <a:pt x="16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1"/>
                                      <a:pt x="14" y="71"/>
                                    </a:cubicBezTo>
                                    <a:cubicBezTo>
                                      <a:pt x="11" y="70"/>
                                      <a:pt x="7" y="70"/>
                                      <a:pt x="4" y="72"/>
                                    </a:cubicBezTo>
                                    <a:cubicBezTo>
                                      <a:pt x="1" y="74"/>
                                      <a:pt x="0" y="78"/>
                                      <a:pt x="0" y="82"/>
                                    </a:cubicBezTo>
                                    <a:cubicBezTo>
                                      <a:pt x="1" y="86"/>
                                      <a:pt x="4" y="88"/>
                                      <a:pt x="7" y="89"/>
                                    </a:cubicBezTo>
                                    <a:cubicBezTo>
                                      <a:pt x="10" y="90"/>
                                      <a:pt x="13" y="89"/>
                                      <a:pt x="15" y="88"/>
                                    </a:cubicBezTo>
                                    <a:cubicBezTo>
                                      <a:pt x="13" y="91"/>
                                      <a:pt x="13" y="95"/>
                                      <a:pt x="15" y="98"/>
                                    </a:cubicBezTo>
                                    <a:cubicBezTo>
                                      <a:pt x="15" y="98"/>
                                      <a:pt x="15" y="98"/>
                                      <a:pt x="15" y="98"/>
                                    </a:cubicBezTo>
                                    <a:cubicBezTo>
                                      <a:pt x="16" y="98"/>
                                      <a:pt x="16" y="99"/>
                                      <a:pt x="16" y="100"/>
                                    </a:cubicBezTo>
                                    <a:close/>
                                    <a:moveTo>
                                      <a:pt x="71" y="143"/>
                                    </a:moveTo>
                                    <a:cubicBezTo>
                                      <a:pt x="72" y="142"/>
                                      <a:pt x="72" y="142"/>
                                      <a:pt x="73" y="141"/>
                                    </a:cubicBezTo>
                                    <a:cubicBezTo>
                                      <a:pt x="72" y="142"/>
                                      <a:pt x="72" y="142"/>
                                      <a:pt x="71" y="143"/>
                                    </a:cubicBezTo>
                                    <a:close/>
                                    <a:moveTo>
                                      <a:pt x="84" y="130"/>
                                    </a:moveTo>
                                    <a:cubicBezTo>
                                      <a:pt x="82" y="134"/>
                                      <a:pt x="82" y="137"/>
                                      <a:pt x="84" y="141"/>
                                    </a:cubicBezTo>
                                    <a:cubicBezTo>
                                      <a:pt x="82" y="140"/>
                                      <a:pt x="80" y="139"/>
                                      <a:pt x="79" y="139"/>
                                    </a:cubicBezTo>
                                    <a:cubicBezTo>
                                      <a:pt x="77" y="139"/>
                                      <a:pt x="75" y="140"/>
                                      <a:pt x="73" y="141"/>
                                    </a:cubicBezTo>
                                    <a:cubicBezTo>
                                      <a:pt x="75" y="138"/>
                                      <a:pt x="75" y="134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1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0"/>
                                      <a:pt x="73" y="130"/>
                                    </a:cubicBezTo>
                                    <a:cubicBezTo>
                                      <a:pt x="74" y="130"/>
                                      <a:pt x="74" y="130"/>
                                      <a:pt x="74" y="131"/>
                                    </a:cubicBezTo>
                                    <a:cubicBezTo>
                                      <a:pt x="78" y="132"/>
                                      <a:pt x="81" y="132"/>
                                      <a:pt x="84" y="130"/>
                                    </a:cubicBezTo>
                                    <a:close/>
                                    <a:moveTo>
                                      <a:pt x="60" y="126"/>
                                    </a:moveTo>
                                    <a:cubicBezTo>
                                      <a:pt x="61" y="123"/>
                                      <a:pt x="61" y="120"/>
                                      <a:pt x="60" y="117"/>
                                    </a:cubicBezTo>
                                    <a:cubicBezTo>
                                      <a:pt x="63" y="118"/>
                                      <a:pt x="66" y="118"/>
                                      <a:pt x="70" y="117"/>
                                    </a:cubicBezTo>
                                    <a:cubicBezTo>
                                      <a:pt x="68" y="120"/>
                                      <a:pt x="68" y="123"/>
                                      <a:pt x="69" y="126"/>
                                    </a:cubicBezTo>
                                    <a:cubicBezTo>
                                      <a:pt x="69" y="126"/>
                                      <a:pt x="69" y="126"/>
                                      <a:pt x="69" y="126"/>
                                    </a:cubicBezTo>
                                    <a:cubicBezTo>
                                      <a:pt x="70" y="126"/>
                                      <a:pt x="70" y="126"/>
                                      <a:pt x="70" y="127"/>
                                    </a:cubicBezTo>
                                    <a:cubicBezTo>
                                      <a:pt x="70" y="127"/>
                                      <a:pt x="69" y="126"/>
                                      <a:pt x="69" y="126"/>
                                    </a:cubicBezTo>
                                    <a:cubicBezTo>
                                      <a:pt x="66" y="125"/>
                                      <a:pt x="63" y="125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59" y="127"/>
                                    </a:cubicBezTo>
                                    <a:cubicBezTo>
                                      <a:pt x="59" y="127"/>
                                      <a:pt x="60" y="126"/>
                                      <a:pt x="60" y="126"/>
                                    </a:cubicBezTo>
                                    <a:close/>
                                    <a:moveTo>
                                      <a:pt x="88" y="117"/>
                                    </a:moveTo>
                                    <a:cubicBezTo>
                                      <a:pt x="91" y="118"/>
                                      <a:pt x="94" y="118"/>
                                      <a:pt x="97" y="117"/>
                                    </a:cubicBezTo>
                                    <a:cubicBezTo>
                                      <a:pt x="96" y="120"/>
                                      <a:pt x="96" y="123"/>
                                      <a:pt x="98" y="127"/>
                                    </a:cubicBezTo>
                                    <a:cubicBezTo>
                                      <a:pt x="94" y="125"/>
                                      <a:pt x="91" y="125"/>
                                      <a:pt x="87" y="127"/>
                                    </a:cubicBezTo>
                                    <a:cubicBezTo>
                                      <a:pt x="89" y="124"/>
                                      <a:pt x="89" y="121"/>
                                      <a:pt x="88" y="117"/>
                                    </a:cubicBezTo>
                                    <a:close/>
                                    <a:moveTo>
                                      <a:pt x="126" y="128"/>
                                    </a:moveTo>
                                    <a:cubicBezTo>
                                      <a:pt x="125" y="127"/>
                                      <a:pt x="123" y="126"/>
                                      <a:pt x="121" y="126"/>
                                    </a:cubicBezTo>
                                    <a:cubicBezTo>
                                      <a:pt x="119" y="126"/>
                                      <a:pt x="117" y="126"/>
                                      <a:pt x="115" y="127"/>
                                    </a:cubicBezTo>
                                    <a:cubicBezTo>
                                      <a:pt x="117" y="124"/>
                                      <a:pt x="117" y="120"/>
                                      <a:pt x="115" y="116"/>
                                    </a:cubicBezTo>
                                    <a:cubicBezTo>
                                      <a:pt x="119" y="118"/>
                                      <a:pt x="122" y="118"/>
                                      <a:pt x="126" y="116"/>
                                    </a:cubicBezTo>
                                    <a:cubicBezTo>
                                      <a:pt x="124" y="120"/>
                                      <a:pt x="124" y="124"/>
                                      <a:pt x="126" y="128"/>
                                    </a:cubicBezTo>
                                    <a:close/>
                                    <a:moveTo>
                                      <a:pt x="112" y="113"/>
                                    </a:moveTo>
                                    <a:cubicBezTo>
                                      <a:pt x="108" y="111"/>
                                      <a:pt x="105" y="111"/>
                                      <a:pt x="102" y="113"/>
                                    </a:cubicBezTo>
                                    <a:cubicBezTo>
                                      <a:pt x="103" y="109"/>
                                      <a:pt x="103" y="106"/>
                                      <a:pt x="102" y="103"/>
                                    </a:cubicBezTo>
                                    <a:cubicBezTo>
                                      <a:pt x="105" y="105"/>
                                      <a:pt x="108" y="105"/>
                                      <a:pt x="111" y="103"/>
                                    </a:cubicBezTo>
                                    <a:cubicBezTo>
                                      <a:pt x="110" y="106"/>
                                      <a:pt x="110" y="109"/>
                                      <a:pt x="112" y="113"/>
                                    </a:cubicBezTo>
                                    <a:close/>
                                    <a:moveTo>
                                      <a:pt x="80" y="104"/>
                                    </a:moveTo>
                                    <a:cubicBezTo>
                                      <a:pt x="81" y="104"/>
                                      <a:pt x="82" y="104"/>
                                      <a:pt x="82" y="104"/>
                                    </a:cubicBezTo>
                                    <a:cubicBezTo>
                                      <a:pt x="82" y="103"/>
                                      <a:pt x="83" y="103"/>
                                      <a:pt x="83" y="103"/>
                                    </a:cubicBezTo>
                                    <a:cubicBezTo>
                                      <a:pt x="83" y="104"/>
                                      <a:pt x="83" y="104"/>
                                      <a:pt x="83" y="104"/>
                                    </a:cubicBezTo>
                                    <a:cubicBezTo>
                                      <a:pt x="83" y="105"/>
                                      <a:pt x="83" y="105"/>
                                      <a:pt x="82" y="106"/>
                                    </a:cubicBezTo>
                                    <a:cubicBezTo>
                                      <a:pt x="82" y="108"/>
                                      <a:pt x="82" y="110"/>
                                      <a:pt x="83" y="112"/>
                                    </a:cubicBezTo>
                                    <a:cubicBezTo>
                                      <a:pt x="80" y="111"/>
                                      <a:pt x="77" y="111"/>
                                      <a:pt x="74" y="112"/>
                                    </a:cubicBezTo>
                                    <a:cubicBezTo>
                                      <a:pt x="75" y="109"/>
                                      <a:pt x="76" y="106"/>
                                      <a:pt x="74" y="103"/>
                                    </a:cubicBezTo>
                                    <a:cubicBezTo>
                                      <a:pt x="76" y="104"/>
                                      <a:pt x="78" y="104"/>
                                      <a:pt x="80" y="104"/>
                                    </a:cubicBezTo>
                                    <a:close/>
                                    <a:moveTo>
                                      <a:pt x="56" y="103"/>
                                    </a:moveTo>
                                    <a:cubicBezTo>
                                      <a:pt x="54" y="106"/>
                                      <a:pt x="54" y="109"/>
                                      <a:pt x="56" y="112"/>
                                    </a:cubicBezTo>
                                    <a:cubicBezTo>
                                      <a:pt x="52" y="111"/>
                                      <a:pt x="49" y="111"/>
                                      <a:pt x="46" y="113"/>
                                    </a:cubicBezTo>
                                    <a:cubicBezTo>
                                      <a:pt x="48" y="109"/>
                                      <a:pt x="48" y="106"/>
                                      <a:pt x="46" y="103"/>
                                    </a:cubicBezTo>
                                    <a:cubicBezTo>
                                      <a:pt x="49" y="104"/>
                                      <a:pt x="52" y="104"/>
                                      <a:pt x="56" y="103"/>
                                    </a:cubicBezTo>
                                    <a:close/>
                                    <a:moveTo>
                                      <a:pt x="74" y="19"/>
                                    </a:move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4" y="19"/>
                                      <a:pt x="73" y="19"/>
                                      <a:pt x="73" y="19"/>
                                    </a:cubicBez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8" y="21"/>
                                      <a:pt x="81" y="21"/>
                                      <a:pt x="85" y="19"/>
                                    </a:cubicBezTo>
                                    <a:cubicBezTo>
                                      <a:pt x="84" y="20"/>
                                      <a:pt x="83" y="22"/>
                                      <a:pt x="83" y="24"/>
                                    </a:cubicBezTo>
                                    <a:cubicBezTo>
                                      <a:pt x="83" y="26"/>
                                      <a:pt x="83" y="28"/>
                                      <a:pt x="84" y="30"/>
                                    </a:cubicBezTo>
                                    <a:cubicBezTo>
                                      <a:pt x="80" y="28"/>
                                      <a:pt x="77" y="28"/>
                                      <a:pt x="73" y="30"/>
                                    </a:cubicBezTo>
                                    <a:cubicBezTo>
                                      <a:pt x="75" y="26"/>
                                      <a:pt x="76" y="23"/>
                                      <a:pt x="74" y="19"/>
                                    </a:cubicBezTo>
                                    <a:close/>
                                    <a:moveTo>
                                      <a:pt x="60" y="33"/>
                                    </a:moveTo>
                                    <a:cubicBezTo>
                                      <a:pt x="63" y="35"/>
                                      <a:pt x="67" y="35"/>
                                      <a:pt x="70" y="33"/>
                                    </a:cubicBezTo>
                                    <a:cubicBezTo>
                                      <a:pt x="69" y="36"/>
                                      <a:pt x="68" y="39"/>
                                      <a:pt x="70" y="43"/>
                                    </a:cubicBezTo>
                                    <a:cubicBezTo>
                                      <a:pt x="66" y="41"/>
                                      <a:pt x="63" y="41"/>
                                      <a:pt x="60" y="43"/>
                                    </a:cubicBezTo>
                                    <a:cubicBezTo>
                                      <a:pt x="62" y="40"/>
                                      <a:pt x="62" y="36"/>
                                      <a:pt x="60" y="33"/>
                                    </a:cubicBezTo>
                                    <a:close/>
                                    <a:moveTo>
                                      <a:pt x="88" y="43"/>
                                    </a:moveTo>
                                    <a:cubicBezTo>
                                      <a:pt x="90" y="40"/>
                                      <a:pt x="90" y="37"/>
                                      <a:pt x="88" y="33"/>
                                    </a:cubicBezTo>
                                    <a:cubicBezTo>
                                      <a:pt x="91" y="35"/>
                                      <a:pt x="95" y="35"/>
                                      <a:pt x="98" y="33"/>
                                    </a:cubicBezTo>
                                    <a:cubicBezTo>
                                      <a:pt x="96" y="36"/>
                                      <a:pt x="96" y="40"/>
                                      <a:pt x="98" y="43"/>
                                    </a:cubicBezTo>
                                    <a:cubicBezTo>
                                      <a:pt x="96" y="42"/>
                                      <a:pt x="95" y="42"/>
                                      <a:pt x="93" y="42"/>
                                    </a:cubicBezTo>
                                    <a:cubicBezTo>
                                      <a:pt x="91" y="42"/>
                                      <a:pt x="90" y="42"/>
                                      <a:pt x="88" y="43"/>
                                    </a:cubicBezTo>
                                    <a:close/>
                                    <a:moveTo>
                                      <a:pt x="115" y="44"/>
                                    </a:moveTo>
                                    <a:cubicBezTo>
                                      <a:pt x="117" y="40"/>
                                      <a:pt x="117" y="36"/>
                                      <a:pt x="115" y="33"/>
                                    </a:cubicBezTo>
                                    <a:cubicBezTo>
                                      <a:pt x="119" y="35"/>
                                      <a:pt x="124" y="35"/>
                                      <a:pt x="127" y="32"/>
                                    </a:cubicBezTo>
                                    <a:cubicBezTo>
                                      <a:pt x="126" y="34"/>
                                      <a:pt x="125" y="36"/>
                                      <a:pt x="125" y="38"/>
                                    </a:cubicBezTo>
                                    <a:cubicBezTo>
                                      <a:pt x="125" y="40"/>
                                      <a:pt x="125" y="42"/>
                                      <a:pt x="126" y="44"/>
                                    </a:cubicBezTo>
                                    <a:cubicBezTo>
                                      <a:pt x="123" y="42"/>
                                      <a:pt x="119" y="42"/>
                                      <a:pt x="115" y="44"/>
                                    </a:cubicBezTo>
                                    <a:close/>
                                    <a:moveTo>
                                      <a:pt x="46" y="47"/>
                                    </a:moveTo>
                                    <a:cubicBezTo>
                                      <a:pt x="49" y="49"/>
                                      <a:pt x="53" y="49"/>
                                      <a:pt x="56" y="47"/>
                                    </a:cubicBezTo>
                                    <a:cubicBezTo>
                                      <a:pt x="54" y="50"/>
                                      <a:pt x="54" y="53"/>
                                      <a:pt x="56" y="57"/>
                                    </a:cubicBezTo>
                                    <a:cubicBezTo>
                                      <a:pt x="53" y="55"/>
                                      <a:pt x="50" y="55"/>
                                      <a:pt x="46" y="57"/>
                                    </a:cubicBezTo>
                                    <a:cubicBezTo>
                                      <a:pt x="48" y="53"/>
                                      <a:pt x="48" y="50"/>
                                      <a:pt x="46" y="47"/>
                                    </a:cubicBezTo>
                                    <a:close/>
                                    <a:moveTo>
                                      <a:pt x="75" y="56"/>
                                    </a:moveTo>
                                    <a:cubicBezTo>
                                      <a:pt x="76" y="53"/>
                                      <a:pt x="76" y="51"/>
                                      <a:pt x="75" y="48"/>
                                    </a:cubicBezTo>
                                    <a:cubicBezTo>
                                      <a:pt x="78" y="49"/>
                                      <a:pt x="80" y="49"/>
                                      <a:pt x="84" y="48"/>
                                    </a:cubicBezTo>
                                    <a:cubicBezTo>
                                      <a:pt x="82" y="51"/>
                                      <a:pt x="82" y="53"/>
                                      <a:pt x="83" y="56"/>
                                    </a:cubicBezTo>
                                    <a:cubicBezTo>
                                      <a:pt x="80" y="55"/>
                                      <a:pt x="78" y="55"/>
                                      <a:pt x="75" y="56"/>
                                    </a:cubicBezTo>
                                    <a:close/>
                                    <a:moveTo>
                                      <a:pt x="102" y="57"/>
                                    </a:moveTo>
                                    <a:cubicBezTo>
                                      <a:pt x="104" y="54"/>
                                      <a:pt x="103" y="51"/>
                                      <a:pt x="102" y="47"/>
                                    </a:cubicBezTo>
                                    <a:cubicBezTo>
                                      <a:pt x="105" y="49"/>
                                      <a:pt x="108" y="49"/>
                                      <a:pt x="112" y="47"/>
                                    </a:cubicBezTo>
                                    <a:cubicBezTo>
                                      <a:pt x="110" y="51"/>
                                      <a:pt x="110" y="54"/>
                                      <a:pt x="112" y="57"/>
                                    </a:cubicBezTo>
                                    <a:cubicBezTo>
                                      <a:pt x="108" y="55"/>
                                      <a:pt x="105" y="55"/>
                                      <a:pt x="102" y="57"/>
                                    </a:cubicBezTo>
                                    <a:close/>
                                    <a:moveTo>
                                      <a:pt x="32" y="60"/>
                                    </a:moveTo>
                                    <a:cubicBezTo>
                                      <a:pt x="35" y="63"/>
                                      <a:pt x="39" y="63"/>
                                      <a:pt x="42" y="61"/>
                                    </a:cubicBezTo>
                                    <a:cubicBezTo>
                                      <a:pt x="41" y="64"/>
                                      <a:pt x="41" y="68"/>
                                      <a:pt x="42" y="71"/>
                                    </a:cubicBezTo>
                                    <a:cubicBezTo>
                                      <a:pt x="39" y="69"/>
                                      <a:pt x="36" y="69"/>
                                      <a:pt x="32" y="71"/>
                                    </a:cubicBezTo>
                                    <a:cubicBezTo>
                                      <a:pt x="34" y="67"/>
                                      <a:pt x="34" y="64"/>
                                      <a:pt x="32" y="60"/>
                                    </a:cubicBezTo>
                                    <a:close/>
                                    <a:moveTo>
                                      <a:pt x="69" y="62"/>
                                    </a:moveTo>
                                    <a:cubicBezTo>
                                      <a:pt x="68" y="64"/>
                                      <a:pt x="68" y="67"/>
                                      <a:pt x="69" y="69"/>
                                    </a:cubicBezTo>
                                    <a:cubicBezTo>
                                      <a:pt x="69" y="70"/>
                                      <a:pt x="69" y="70"/>
                                      <a:pt x="68" y="70"/>
                                    </a:cubicBezTo>
                                    <a:cubicBezTo>
                                      <a:pt x="66" y="69"/>
                                      <a:pt x="63" y="69"/>
                                      <a:pt x="61" y="70"/>
                                    </a:cubicBezTo>
                                    <a:cubicBezTo>
                                      <a:pt x="62" y="67"/>
                                      <a:pt x="62" y="64"/>
                                      <a:pt x="61" y="61"/>
                                    </a:cubicBezTo>
                                    <a:cubicBezTo>
                                      <a:pt x="64" y="63"/>
                                      <a:pt x="66" y="63"/>
                                      <a:pt x="69" y="62"/>
                                    </a:cubicBezTo>
                                    <a:close/>
                                    <a:moveTo>
                                      <a:pt x="89" y="70"/>
                                    </a:moveTo>
                                    <a:cubicBezTo>
                                      <a:pt x="90" y="67"/>
                                      <a:pt x="90" y="65"/>
                                      <a:pt x="89" y="62"/>
                                    </a:cubicBezTo>
                                    <a:cubicBezTo>
                                      <a:pt x="92" y="63"/>
                                      <a:pt x="94" y="63"/>
                                      <a:pt x="97" y="62"/>
                                    </a:cubicBezTo>
                                    <a:cubicBezTo>
                                      <a:pt x="96" y="65"/>
                                      <a:pt x="96" y="67"/>
                                      <a:pt x="97" y="70"/>
                                    </a:cubicBezTo>
                                    <a:cubicBezTo>
                                      <a:pt x="94" y="69"/>
                                      <a:pt x="92" y="69"/>
                                      <a:pt x="89" y="70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117" y="67"/>
                                      <a:pt x="117" y="64"/>
                                      <a:pt x="116" y="61"/>
                                    </a:cubicBezTo>
                                    <a:cubicBezTo>
                                      <a:pt x="119" y="63"/>
                                      <a:pt x="122" y="63"/>
                                      <a:pt x="126" y="61"/>
                                    </a:cubicBezTo>
                                    <a:cubicBezTo>
                                      <a:pt x="124" y="64"/>
                                      <a:pt x="124" y="68"/>
                                      <a:pt x="126" y="71"/>
                                    </a:cubicBezTo>
                                    <a:cubicBezTo>
                                      <a:pt x="122" y="70"/>
                                      <a:pt x="119" y="69"/>
                                      <a:pt x="116" y="71"/>
                                    </a:cubicBezTo>
                                    <a:close/>
                                    <a:moveTo>
                                      <a:pt x="18" y="75"/>
                                    </a:move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4"/>
                                      <a:pt x="17" y="74"/>
                                      <a:pt x="17" y="74"/>
                                    </a:cubicBezTo>
                                    <a:cubicBezTo>
                                      <a:pt x="18" y="74"/>
                                      <a:pt x="18" y="74"/>
                                      <a:pt x="18" y="74"/>
                                    </a:cubicBezTo>
                                    <a:cubicBezTo>
                                      <a:pt x="21" y="76"/>
                                      <a:pt x="25" y="76"/>
                                      <a:pt x="28" y="75"/>
                                    </a:cubicBezTo>
                                    <a:cubicBezTo>
                                      <a:pt x="27" y="78"/>
                                      <a:pt x="27" y="82"/>
                                      <a:pt x="28" y="85"/>
                                    </a:cubicBezTo>
                                    <a:cubicBezTo>
                                      <a:pt x="25" y="83"/>
                                      <a:pt x="21" y="83"/>
                                      <a:pt x="17" y="86"/>
                                    </a:cubicBezTo>
                                    <a:cubicBezTo>
                                      <a:pt x="20" y="82"/>
                                      <a:pt x="20" y="78"/>
                                      <a:pt x="18" y="75"/>
                                    </a:cubicBezTo>
                                    <a:close/>
                                    <a:moveTo>
                                      <a:pt x="55" y="76"/>
                                    </a:moveTo>
                                    <a:cubicBezTo>
                                      <a:pt x="54" y="78"/>
                                      <a:pt x="54" y="81"/>
                                      <a:pt x="55" y="84"/>
                                    </a:cubicBezTo>
                                    <a:cubicBezTo>
                                      <a:pt x="52" y="83"/>
                                      <a:pt x="49" y="83"/>
                                      <a:pt x="46" y="84"/>
                                    </a:cubicBezTo>
                                    <a:cubicBezTo>
                                      <a:pt x="48" y="81"/>
                                      <a:pt x="48" y="78"/>
                                      <a:pt x="46" y="75"/>
                                    </a:cubicBezTo>
                                    <a:cubicBezTo>
                                      <a:pt x="49" y="76"/>
                                      <a:pt x="52" y="77"/>
                                      <a:pt x="55" y="76"/>
                                    </a:cubicBezTo>
                                    <a:close/>
                                    <a:moveTo>
                                      <a:pt x="102" y="84"/>
                                    </a:moveTo>
                                    <a:cubicBezTo>
                                      <a:pt x="103" y="81"/>
                                      <a:pt x="103" y="79"/>
                                      <a:pt x="102" y="76"/>
                                    </a:cubicBezTo>
                                    <a:cubicBezTo>
                                      <a:pt x="102" y="76"/>
                                      <a:pt x="102" y="76"/>
                                      <a:pt x="103" y="76"/>
                                    </a:cubicBezTo>
                                    <a:cubicBezTo>
                                      <a:pt x="105" y="77"/>
                                      <a:pt x="108" y="77"/>
                                      <a:pt x="111" y="76"/>
                                    </a:cubicBezTo>
                                    <a:cubicBezTo>
                                      <a:pt x="110" y="78"/>
                                      <a:pt x="110" y="81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5"/>
                                    </a:cubicBezTo>
                                    <a:cubicBezTo>
                                      <a:pt x="111" y="85"/>
                                      <a:pt x="111" y="85"/>
                                      <a:pt x="111" y="84"/>
                                    </a:cubicBezTo>
                                    <a:cubicBezTo>
                                      <a:pt x="108" y="83"/>
                                      <a:pt x="107" y="83"/>
                                      <a:pt x="102" y="84"/>
                                    </a:cubicBezTo>
                                    <a:close/>
                                    <a:moveTo>
                                      <a:pt x="83" y="76"/>
                                    </a:moveTo>
                                    <a:cubicBezTo>
                                      <a:pt x="82" y="79"/>
                                      <a:pt x="82" y="79"/>
                                      <a:pt x="83" y="84"/>
                                    </a:cubicBezTo>
                                    <a:cubicBezTo>
                                      <a:pt x="80" y="83"/>
                                      <a:pt x="77" y="83"/>
                                      <a:pt x="75" y="84"/>
                                    </a:cubicBezTo>
                                    <a:cubicBezTo>
                                      <a:pt x="76" y="81"/>
                                      <a:pt x="76" y="78"/>
                                      <a:pt x="75" y="76"/>
                                    </a:cubicBezTo>
                                    <a:cubicBezTo>
                                      <a:pt x="77" y="76"/>
                                      <a:pt x="79" y="77"/>
                                      <a:pt x="83" y="76"/>
                                    </a:cubicBezTo>
                                    <a:close/>
                                    <a:moveTo>
                                      <a:pt x="129" y="85"/>
                                    </a:moveTo>
                                    <a:cubicBezTo>
                                      <a:pt x="131" y="82"/>
                                      <a:pt x="131" y="78"/>
                                      <a:pt x="129" y="75"/>
                                    </a:cubicBezTo>
                                    <a:cubicBezTo>
                                      <a:pt x="133" y="77"/>
                                      <a:pt x="136" y="77"/>
                                      <a:pt x="139" y="75"/>
                                    </a:cubicBezTo>
                                    <a:cubicBezTo>
                                      <a:pt x="139" y="75"/>
                                      <a:pt x="139" y="75"/>
                                      <a:pt x="139" y="75"/>
                                    </a:cubicBezTo>
                                    <a:cubicBezTo>
                                      <a:pt x="140" y="75"/>
                                      <a:pt x="140" y="74"/>
                                      <a:pt x="140" y="74"/>
                                    </a:cubicBezTo>
                                    <a:cubicBezTo>
                                      <a:pt x="140" y="75"/>
                                      <a:pt x="140" y="75"/>
                                      <a:pt x="140" y="75"/>
                                    </a:cubicBezTo>
                                    <a:cubicBezTo>
                                      <a:pt x="138" y="79"/>
                                      <a:pt x="138" y="82"/>
                                      <a:pt x="140" y="86"/>
                                    </a:cubicBezTo>
                                    <a:cubicBezTo>
                                      <a:pt x="136" y="84"/>
                                      <a:pt x="133" y="83"/>
                                      <a:pt x="129" y="85"/>
                                    </a:cubicBezTo>
                                    <a:close/>
                                    <a:moveTo>
                                      <a:pt x="126" y="99"/>
                                    </a:moveTo>
                                    <a:cubicBezTo>
                                      <a:pt x="122" y="97"/>
                                      <a:pt x="119" y="97"/>
                                      <a:pt x="116" y="99"/>
                                    </a:cubicBezTo>
                                    <a:cubicBezTo>
                                      <a:pt x="117" y="96"/>
                                      <a:pt x="117" y="93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5" y="89"/>
                                      <a:pt x="116" y="89"/>
                                    </a:cubicBezTo>
                                    <a:cubicBezTo>
                                      <a:pt x="116" y="89"/>
                                      <a:pt x="116" y="89"/>
                                      <a:pt x="116" y="89"/>
                                    </a:cubicBezTo>
                                    <a:cubicBezTo>
                                      <a:pt x="119" y="91"/>
                                      <a:pt x="122" y="90"/>
                                      <a:pt x="125" y="89"/>
                                    </a:cubicBezTo>
                                    <a:cubicBezTo>
                                      <a:pt x="124" y="92"/>
                                      <a:pt x="124" y="95"/>
                                      <a:pt x="126" y="99"/>
                                    </a:cubicBezTo>
                                    <a:close/>
                                    <a:moveTo>
                                      <a:pt x="88" y="98"/>
                                    </a:moveTo>
                                    <a:cubicBezTo>
                                      <a:pt x="89" y="95"/>
                                      <a:pt x="90" y="93"/>
                                      <a:pt x="89" y="90"/>
                                    </a:cubicBezTo>
                                    <a:cubicBezTo>
                                      <a:pt x="93" y="91"/>
                                      <a:pt x="94" y="91"/>
                                      <a:pt x="97" y="90"/>
                                    </a:cubicBezTo>
                                    <a:cubicBezTo>
                                      <a:pt x="96" y="93"/>
                                      <a:pt x="96" y="95"/>
                                      <a:pt x="97" y="98"/>
                                    </a:cubicBezTo>
                                    <a:cubicBezTo>
                                      <a:pt x="94" y="97"/>
                                      <a:pt x="91" y="97"/>
                                      <a:pt x="88" y="98"/>
                                    </a:cubicBezTo>
                                    <a:close/>
                                    <a:moveTo>
                                      <a:pt x="69" y="90"/>
                                    </a:moveTo>
                                    <a:cubicBezTo>
                                      <a:pt x="68" y="92"/>
                                      <a:pt x="68" y="95"/>
                                      <a:pt x="69" y="98"/>
                                    </a:cubicBezTo>
                                    <a:cubicBezTo>
                                      <a:pt x="66" y="97"/>
                                      <a:pt x="63" y="97"/>
                                      <a:pt x="60" y="98"/>
                                    </a:cubicBezTo>
                                    <a:cubicBezTo>
                                      <a:pt x="62" y="95"/>
                                      <a:pt x="62" y="92"/>
                                      <a:pt x="61" y="89"/>
                                    </a:cubicBezTo>
                                    <a:cubicBezTo>
                                      <a:pt x="62" y="90"/>
                                      <a:pt x="63" y="90"/>
                                      <a:pt x="65" y="90"/>
                                    </a:cubicBezTo>
                                    <a:cubicBezTo>
                                      <a:pt x="66" y="90"/>
                                      <a:pt x="67" y="90"/>
                                      <a:pt x="69" y="90"/>
                                    </a:cubicBezTo>
                                    <a:close/>
                                    <a:moveTo>
                                      <a:pt x="32" y="89"/>
                                    </a:moveTo>
                                    <a:cubicBezTo>
                                      <a:pt x="35" y="90"/>
                                      <a:pt x="38" y="90"/>
                                      <a:pt x="42" y="89"/>
                                    </a:cubicBezTo>
                                    <a:cubicBezTo>
                                      <a:pt x="40" y="92"/>
                                      <a:pt x="40" y="95"/>
                                      <a:pt x="42" y="99"/>
                                    </a:cubicBezTo>
                                    <a:cubicBezTo>
                                      <a:pt x="38" y="97"/>
                                      <a:pt x="35" y="97"/>
                                      <a:pt x="32" y="99"/>
                                    </a:cubicBezTo>
                                    <a:cubicBezTo>
                                      <a:pt x="34" y="95"/>
                                      <a:pt x="34" y="92"/>
                                      <a:pt x="32" y="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75" name="Freeform 10"/>
                            <wps:cNvSpPr/>
                            <wps:spPr bwMode="auto">
                              <a:xfrm>
                                <a:off x="6900" y="21654"/>
                                <a:ext cx="110" cy="110"/>
                              </a:xfrm>
                              <a:custGeom>
                                <a:avLst/>
                                <a:gdLst>
                                  <a:gd name="T0" fmla="*/ 18 w 22"/>
                                  <a:gd name="T1" fmla="*/ 19 h 22"/>
                                  <a:gd name="T2" fmla="*/ 18 w 22"/>
                                  <a:gd name="T3" fmla="*/ 19 h 22"/>
                                  <a:gd name="T4" fmla="*/ 19 w 22"/>
                                  <a:gd name="T5" fmla="*/ 18 h 22"/>
                                  <a:gd name="T6" fmla="*/ 19 w 22"/>
                                  <a:gd name="T7" fmla="*/ 17 h 22"/>
                                  <a:gd name="T8" fmla="*/ 20 w 22"/>
                                  <a:gd name="T9" fmla="*/ 6 h 22"/>
                                  <a:gd name="T10" fmla="*/ 20 w 22"/>
                                  <a:gd name="T11" fmla="*/ 6 h 22"/>
                                  <a:gd name="T12" fmla="*/ 17 w 22"/>
                                  <a:gd name="T13" fmla="*/ 3 h 22"/>
                                  <a:gd name="T14" fmla="*/ 17 w 22"/>
                                  <a:gd name="T15" fmla="*/ 3 h 22"/>
                                  <a:gd name="T16" fmla="*/ 15 w 22"/>
                                  <a:gd name="T17" fmla="*/ 3 h 22"/>
                                  <a:gd name="T18" fmla="*/ 3 w 22"/>
                                  <a:gd name="T19" fmla="*/ 7 h 22"/>
                                  <a:gd name="T20" fmla="*/ 8 w 22"/>
                                  <a:gd name="T21" fmla="*/ 20 h 22"/>
                                  <a:gd name="T22" fmla="*/ 17 w 22"/>
                                  <a:gd name="T23" fmla="*/ 19 h 22"/>
                                  <a:gd name="T24" fmla="*/ 17 w 22"/>
                                  <a:gd name="T25" fmla="*/ 19 h 22"/>
                                  <a:gd name="T26" fmla="*/ 18 w 22"/>
                                  <a:gd name="T27" fmla="*/ 18 h 22"/>
                                  <a:gd name="T28" fmla="*/ 18 w 22"/>
                                  <a:gd name="T29" fmla="*/ 19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18" y="19"/>
                                    </a:move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ubicBezTo>
                                      <a:pt x="19" y="19"/>
                                      <a:pt x="19" y="18"/>
                                      <a:pt x="19" y="18"/>
                                    </a:cubicBezTo>
                                    <a:cubicBezTo>
                                      <a:pt x="19" y="18"/>
                                      <a:pt x="19" y="18"/>
                                      <a:pt x="19" y="17"/>
                                    </a:cubicBezTo>
                                    <a:cubicBezTo>
                                      <a:pt x="22" y="14"/>
                                      <a:pt x="22" y="10"/>
                                      <a:pt x="20" y="6"/>
                                    </a:cubicBezTo>
                                    <a:cubicBezTo>
                                      <a:pt x="20" y="6"/>
                                      <a:pt x="20" y="6"/>
                                      <a:pt x="20" y="6"/>
                                    </a:cubicBezTo>
                                    <a:cubicBezTo>
                                      <a:pt x="18" y="5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5" y="3"/>
                                    </a:cubicBezTo>
                                    <a:cubicBezTo>
                                      <a:pt x="11" y="0"/>
                                      <a:pt x="5" y="2"/>
                                      <a:pt x="3" y="7"/>
                                    </a:cubicBezTo>
                                    <a:cubicBezTo>
                                      <a:pt x="0" y="12"/>
                                      <a:pt x="3" y="18"/>
                                      <a:pt x="8" y="20"/>
                                    </a:cubicBezTo>
                                    <a:cubicBezTo>
                                      <a:pt x="11" y="22"/>
                                      <a:pt x="14" y="21"/>
                                      <a:pt x="17" y="19"/>
                                    </a:cubicBezTo>
                                    <a:cubicBezTo>
                                      <a:pt x="17" y="19"/>
                                      <a:pt x="17" y="19"/>
                                      <a:pt x="17" y="19"/>
                                    </a:cubicBezTo>
                                    <a:cubicBezTo>
                                      <a:pt x="17" y="19"/>
                                      <a:pt x="18" y="19"/>
                                      <a:pt x="18" y="18"/>
                                    </a:cubicBez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76" name="Freeform 11"/>
                            <wps:cNvSpPr/>
                            <wps:spPr bwMode="auto">
                              <a:xfrm>
                                <a:off x="6983" y="21669"/>
                                <a:ext cx="15" cy="15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3 h 3"/>
                                  <a:gd name="T2" fmla="*/ 3 w 3"/>
                                  <a:gd name="T3" fmla="*/ 3 h 3"/>
                                  <a:gd name="T4" fmla="*/ 3 w 3"/>
                                  <a:gd name="T5" fmla="*/ 3 h 3"/>
                                  <a:gd name="T6" fmla="*/ 3 w 3"/>
                                  <a:gd name="T7" fmla="*/ 3 h 3"/>
                                  <a:gd name="T8" fmla="*/ 3 w 3"/>
                                  <a:gd name="T9" fmla="*/ 3 h 3"/>
                                  <a:gd name="T10" fmla="*/ 0 w 3"/>
                                  <a:gd name="T11" fmla="*/ 0 h 3"/>
                                  <a:gd name="T12" fmla="*/ 0 w 3"/>
                                  <a:gd name="T13" fmla="*/ 0 h 3"/>
                                  <a:gd name="T14" fmla="*/ 0 w 3"/>
                                  <a:gd name="T15" fmla="*/ 0 h 3"/>
                                  <a:gd name="T16" fmla="*/ 3 w 3"/>
                                  <a:gd name="T17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3"/>
                                    </a:move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3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77" name="Freeform 12"/>
                            <wps:cNvSpPr/>
                            <wps:spPr bwMode="auto">
                              <a:xfrm>
                                <a:off x="6989" y="21743"/>
                                <a:ext cx="4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1 w 1"/>
                                  <a:gd name="T9" fmla="*/ 0 h 1"/>
                                  <a:gd name="T10" fmla="*/ 1 w 1"/>
                                  <a:gd name="T11" fmla="*/ 0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78" name="Freeform 13"/>
                            <wps:cNvSpPr/>
                            <wps:spPr bwMode="auto">
                              <a:xfrm>
                                <a:off x="6903" y="21246"/>
                                <a:ext cx="100" cy="110"/>
                              </a:xfrm>
                              <a:custGeom>
                                <a:avLst/>
                                <a:gdLst>
                                  <a:gd name="T0" fmla="*/ 19 w 20"/>
                                  <a:gd name="T1" fmla="*/ 15 h 22"/>
                                  <a:gd name="T2" fmla="*/ 20 w 20"/>
                                  <a:gd name="T3" fmla="*/ 12 h 22"/>
                                  <a:gd name="T4" fmla="*/ 19 w 20"/>
                                  <a:gd name="T5" fmla="*/ 5 h 22"/>
                                  <a:gd name="T6" fmla="*/ 18 w 20"/>
                                  <a:gd name="T7" fmla="*/ 4 h 22"/>
                                  <a:gd name="T8" fmla="*/ 17 w 20"/>
                                  <a:gd name="T9" fmla="*/ 3 h 22"/>
                                  <a:gd name="T10" fmla="*/ 17 w 20"/>
                                  <a:gd name="T11" fmla="*/ 3 h 22"/>
                                  <a:gd name="T12" fmla="*/ 16 w 20"/>
                                  <a:gd name="T13" fmla="*/ 2 h 22"/>
                                  <a:gd name="T14" fmla="*/ 15 w 20"/>
                                  <a:gd name="T15" fmla="*/ 2 h 22"/>
                                  <a:gd name="T16" fmla="*/ 5 w 20"/>
                                  <a:gd name="T17" fmla="*/ 3 h 22"/>
                                  <a:gd name="T18" fmla="*/ 1 w 20"/>
                                  <a:gd name="T19" fmla="*/ 13 h 22"/>
                                  <a:gd name="T20" fmla="*/ 16 w 20"/>
                                  <a:gd name="T21" fmla="*/ 18 h 22"/>
                                  <a:gd name="T22" fmla="*/ 16 w 20"/>
                                  <a:gd name="T23" fmla="*/ 18 h 22"/>
                                  <a:gd name="T24" fmla="*/ 19 w 20"/>
                                  <a:gd name="T25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2">
                                    <a:moveTo>
                                      <a:pt x="19" y="15"/>
                                    </a:moveTo>
                                    <a:cubicBezTo>
                                      <a:pt x="19" y="14"/>
                                      <a:pt x="20" y="13"/>
                                      <a:pt x="20" y="12"/>
                                    </a:cubicBezTo>
                                    <a:cubicBezTo>
                                      <a:pt x="20" y="9"/>
                                      <a:pt x="20" y="7"/>
                                      <a:pt x="19" y="5"/>
                                    </a:cubicBezTo>
                                    <a:cubicBezTo>
                                      <a:pt x="18" y="5"/>
                                      <a:pt x="18" y="4"/>
                                      <a:pt x="18" y="4"/>
                                    </a:cubicBezTo>
                                    <a:cubicBezTo>
                                      <a:pt x="18" y="4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6" y="3"/>
                                      <a:pt x="16" y="2"/>
                                    </a:cubicBezTo>
                                    <a:cubicBezTo>
                                      <a:pt x="16" y="2"/>
                                      <a:pt x="16" y="2"/>
                                      <a:pt x="15" y="2"/>
                                    </a:cubicBezTo>
                                    <a:cubicBezTo>
                                      <a:pt x="12" y="0"/>
                                      <a:pt x="8" y="0"/>
                                      <a:pt x="5" y="3"/>
                                    </a:cubicBezTo>
                                    <a:cubicBezTo>
                                      <a:pt x="1" y="5"/>
                                      <a:pt x="0" y="9"/>
                                      <a:pt x="1" y="13"/>
                                    </a:cubicBezTo>
                                    <a:cubicBezTo>
                                      <a:pt x="3" y="19"/>
                                      <a:pt x="10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8" y="16"/>
                                      <a:pt x="1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79" name="Freeform 14"/>
                            <wps:cNvSpPr/>
                            <wps:spPr bwMode="auto">
                              <a:xfrm>
                                <a:off x="6974" y="21171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3 w 21"/>
                                  <a:gd name="T1" fmla="*/ 18 h 22"/>
                                  <a:gd name="T2" fmla="*/ 3 w 21"/>
                                  <a:gd name="T3" fmla="*/ 18 h 22"/>
                                  <a:gd name="T4" fmla="*/ 4 w 21"/>
                                  <a:gd name="T5" fmla="*/ 19 h 22"/>
                                  <a:gd name="T6" fmla="*/ 4 w 21"/>
                                  <a:gd name="T7" fmla="*/ 19 h 22"/>
                                  <a:gd name="T8" fmla="*/ 15 w 21"/>
                                  <a:gd name="T9" fmla="*/ 20 h 22"/>
                                  <a:gd name="T10" fmla="*/ 16 w 21"/>
                                  <a:gd name="T11" fmla="*/ 20 h 22"/>
                                  <a:gd name="T12" fmla="*/ 19 w 21"/>
                                  <a:gd name="T13" fmla="*/ 17 h 22"/>
                                  <a:gd name="T14" fmla="*/ 19 w 21"/>
                                  <a:gd name="T15" fmla="*/ 17 h 22"/>
                                  <a:gd name="T16" fmla="*/ 19 w 21"/>
                                  <a:gd name="T17" fmla="*/ 16 h 22"/>
                                  <a:gd name="T18" fmla="*/ 14 w 21"/>
                                  <a:gd name="T19" fmla="*/ 3 h 22"/>
                                  <a:gd name="T20" fmla="*/ 2 w 21"/>
                                  <a:gd name="T21" fmla="*/ 8 h 22"/>
                                  <a:gd name="T22" fmla="*/ 3 w 21"/>
                                  <a:gd name="T23" fmla="*/ 17 h 22"/>
                                  <a:gd name="T24" fmla="*/ 3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3" y="18"/>
                                    </a:moveTo>
                                    <a:cubicBezTo>
                                      <a:pt x="3" y="18"/>
                                      <a:pt x="3" y="18"/>
                                      <a:pt x="3" y="18"/>
                                    </a:cubicBezTo>
                                    <a:cubicBezTo>
                                      <a:pt x="4" y="18"/>
                                      <a:pt x="4" y="18"/>
                                      <a:pt x="4" y="19"/>
                                    </a:cubicBezTo>
                                    <a:cubicBezTo>
                                      <a:pt x="4" y="19"/>
                                      <a:pt x="4" y="19"/>
                                      <a:pt x="4" y="19"/>
                                    </a:cubicBezTo>
                                    <a:cubicBezTo>
                                      <a:pt x="8" y="22"/>
                                      <a:pt x="12" y="22"/>
                                      <a:pt x="15" y="20"/>
                                    </a:cubicBezTo>
                                    <a:cubicBezTo>
                                      <a:pt x="15" y="20"/>
                                      <a:pt x="15" y="20"/>
                                      <a:pt x="16" y="20"/>
                                    </a:cubicBezTo>
                                    <a:cubicBezTo>
                                      <a:pt x="16" y="18"/>
                                      <a:pt x="17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19" y="17"/>
                                      <a:pt x="19" y="17"/>
                                    </a:cubicBezTo>
                                    <a:cubicBezTo>
                                      <a:pt x="19" y="16"/>
                                      <a:pt x="19" y="16"/>
                                      <a:pt x="19" y="16"/>
                                    </a:cubicBezTo>
                                    <a:cubicBezTo>
                                      <a:pt x="21" y="11"/>
                                      <a:pt x="19" y="5"/>
                                      <a:pt x="14" y="3"/>
                                    </a:cubicBezTo>
                                    <a:cubicBezTo>
                                      <a:pt x="9" y="0"/>
                                      <a:pt x="4" y="3"/>
                                      <a:pt x="2" y="8"/>
                                    </a:cubicBezTo>
                                    <a:cubicBezTo>
                                      <a:pt x="0" y="11"/>
                                      <a:pt x="1" y="14"/>
                                      <a:pt x="3" y="17"/>
                                    </a:cubicBezTo>
                                    <a:cubicBezTo>
                                      <a:pt x="3" y="17"/>
                                      <a:pt x="3" y="17"/>
                                      <a:pt x="3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0" name="Freeform 15"/>
                            <wps:cNvSpPr/>
                            <wps:spPr bwMode="auto">
                              <a:xfrm>
                                <a:off x="7523" y="21595"/>
                                <a:ext cx="100" cy="98"/>
                              </a:xfrm>
                              <a:custGeom>
                                <a:avLst/>
                                <a:gdLst>
                                  <a:gd name="T0" fmla="*/ 2 w 20"/>
                                  <a:gd name="T1" fmla="*/ 4 h 20"/>
                                  <a:gd name="T2" fmla="*/ 2 w 20"/>
                                  <a:gd name="T3" fmla="*/ 4 h 20"/>
                                  <a:gd name="T4" fmla="*/ 2 w 20"/>
                                  <a:gd name="T5" fmla="*/ 4 h 20"/>
                                  <a:gd name="T6" fmla="*/ 2 w 20"/>
                                  <a:gd name="T7" fmla="*/ 16 h 20"/>
                                  <a:gd name="T8" fmla="*/ 4 w 20"/>
                                  <a:gd name="T9" fmla="*/ 17 h 20"/>
                                  <a:gd name="T10" fmla="*/ 4 w 20"/>
                                  <a:gd name="T11" fmla="*/ 17 h 20"/>
                                  <a:gd name="T12" fmla="*/ 5 w 20"/>
                                  <a:gd name="T13" fmla="*/ 18 h 20"/>
                                  <a:gd name="T14" fmla="*/ 16 w 20"/>
                                  <a:gd name="T15" fmla="*/ 17 h 20"/>
                                  <a:gd name="T16" fmla="*/ 19 w 20"/>
                                  <a:gd name="T17" fmla="*/ 6 h 20"/>
                                  <a:gd name="T18" fmla="*/ 9 w 20"/>
                                  <a:gd name="T19" fmla="*/ 0 h 20"/>
                                  <a:gd name="T20" fmla="*/ 4 w 20"/>
                                  <a:gd name="T21" fmla="*/ 2 h 20"/>
                                  <a:gd name="T22" fmla="*/ 4 w 20"/>
                                  <a:gd name="T23" fmla="*/ 2 h 20"/>
                                  <a:gd name="T24" fmla="*/ 4 w 20"/>
                                  <a:gd name="T25" fmla="*/ 2 h 20"/>
                                  <a:gd name="T26" fmla="*/ 2 w 20"/>
                                  <a:gd name="T27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8"/>
                                      <a:pt x="0" y="12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8"/>
                                      <a:pt x="5" y="18"/>
                                    </a:cubicBezTo>
                                    <a:cubicBezTo>
                                      <a:pt x="8" y="20"/>
                                      <a:pt x="13" y="20"/>
                                      <a:pt x="16" y="17"/>
                                    </a:cubicBezTo>
                                    <a:cubicBezTo>
                                      <a:pt x="19" y="14"/>
                                      <a:pt x="20" y="10"/>
                                      <a:pt x="19" y="6"/>
                                    </a:cubicBezTo>
                                    <a:cubicBezTo>
                                      <a:pt x="17" y="2"/>
                                      <a:pt x="13" y="0"/>
                                      <a:pt x="9" y="0"/>
                                    </a:cubicBezTo>
                                    <a:cubicBezTo>
                                      <a:pt x="7" y="0"/>
                                      <a:pt x="6" y="1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3"/>
                                      <a:pt x="3" y="3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1" name="Freeform 16"/>
                            <wps:cNvSpPr/>
                            <wps:spPr bwMode="auto">
                              <a:xfrm>
                                <a:off x="7535" y="21604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0 w 2"/>
                                  <a:gd name="T3" fmla="*/ 2 h 2"/>
                                  <a:gd name="T4" fmla="*/ 0 w 2"/>
                                  <a:gd name="T5" fmla="*/ 2 h 2"/>
                                  <a:gd name="T6" fmla="*/ 2 w 2"/>
                                  <a:gd name="T7" fmla="*/ 0 h 2"/>
                                  <a:gd name="T8" fmla="*/ 2 w 2"/>
                                  <a:gd name="T9" fmla="*/ 0 h 2"/>
                                  <a:gd name="T10" fmla="*/ 0 w 2"/>
                                  <a:gd name="T11" fmla="*/ 2 h 2"/>
                                  <a:gd name="T12" fmla="*/ 0 w 2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2" y="1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2" name="Freeform 17"/>
                            <wps:cNvSpPr/>
                            <wps:spPr bwMode="auto">
                              <a:xfrm>
                                <a:off x="7523" y="21316"/>
                                <a:ext cx="106" cy="104"/>
                              </a:xfrm>
                              <a:custGeom>
                                <a:avLst/>
                                <a:gdLst>
                                  <a:gd name="T0" fmla="*/ 2 w 21"/>
                                  <a:gd name="T1" fmla="*/ 4 h 21"/>
                                  <a:gd name="T2" fmla="*/ 2 w 21"/>
                                  <a:gd name="T3" fmla="*/ 4 h 21"/>
                                  <a:gd name="T4" fmla="*/ 2 w 21"/>
                                  <a:gd name="T5" fmla="*/ 4 h 21"/>
                                  <a:gd name="T6" fmla="*/ 1 w 21"/>
                                  <a:gd name="T7" fmla="*/ 14 h 21"/>
                                  <a:gd name="T8" fmla="*/ 2 w 21"/>
                                  <a:gd name="T9" fmla="*/ 16 h 21"/>
                                  <a:gd name="T10" fmla="*/ 2 w 21"/>
                                  <a:gd name="T11" fmla="*/ 16 h 21"/>
                                  <a:gd name="T12" fmla="*/ 4 w 21"/>
                                  <a:gd name="T13" fmla="*/ 18 h 21"/>
                                  <a:gd name="T14" fmla="*/ 18 w 21"/>
                                  <a:gd name="T15" fmla="*/ 16 h 21"/>
                                  <a:gd name="T16" fmla="*/ 16 w 21"/>
                                  <a:gd name="T17" fmla="*/ 3 h 21"/>
                                  <a:gd name="T18" fmla="*/ 4 w 21"/>
                                  <a:gd name="T19" fmla="*/ 3 h 21"/>
                                  <a:gd name="T20" fmla="*/ 3 w 21"/>
                                  <a:gd name="T21" fmla="*/ 4 h 21"/>
                                  <a:gd name="T22" fmla="*/ 2 w 21"/>
                                  <a:gd name="T23" fmla="*/ 4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7"/>
                                      <a:pt x="0" y="11"/>
                                      <a:pt x="1" y="14"/>
                                    </a:cubicBezTo>
                                    <a:cubicBezTo>
                                      <a:pt x="1" y="15"/>
                                      <a:pt x="2" y="15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4" y="17"/>
                                      <a:pt x="4" y="18"/>
                                    </a:cubicBezTo>
                                    <a:cubicBezTo>
                                      <a:pt x="9" y="21"/>
                                      <a:pt x="14" y="20"/>
                                      <a:pt x="18" y="16"/>
                                    </a:cubicBezTo>
                                    <a:cubicBezTo>
                                      <a:pt x="21" y="12"/>
                                      <a:pt x="20" y="6"/>
                                      <a:pt x="16" y="3"/>
                                    </a:cubicBezTo>
                                    <a:cubicBezTo>
                                      <a:pt x="14" y="1"/>
                                      <a:pt x="9" y="0"/>
                                      <a:pt x="4" y="3"/>
                                    </a:cubicBezTo>
                                    <a:cubicBezTo>
                                      <a:pt x="4" y="3"/>
                                      <a:pt x="3" y="4"/>
                                      <a:pt x="3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3" name="Freeform 18"/>
                            <wps:cNvSpPr/>
                            <wps:spPr bwMode="auto">
                              <a:xfrm>
                                <a:off x="7535" y="21337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4" name="Freeform 19"/>
                            <wps:cNvSpPr/>
                            <wps:spPr bwMode="auto">
                              <a:xfrm>
                                <a:off x="7535" y="21396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2 w 2"/>
                                  <a:gd name="T7" fmla="*/ 2 h 2"/>
                                  <a:gd name="T8" fmla="*/ 0 w 2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5" name="Freeform 20"/>
                            <wps:cNvSpPr/>
                            <wps:spPr bwMode="auto">
                              <a:xfrm>
                                <a:off x="7316" y="21797"/>
                                <a:ext cx="104" cy="106"/>
                              </a:xfrm>
                              <a:custGeom>
                                <a:avLst/>
                                <a:gdLst>
                                  <a:gd name="T0" fmla="*/ 17 w 21"/>
                                  <a:gd name="T1" fmla="*/ 3 h 21"/>
                                  <a:gd name="T2" fmla="*/ 5 w 21"/>
                                  <a:gd name="T3" fmla="*/ 2 h 21"/>
                                  <a:gd name="T4" fmla="*/ 5 w 21"/>
                                  <a:gd name="T5" fmla="*/ 3 h 21"/>
                                  <a:gd name="T6" fmla="*/ 3 w 21"/>
                                  <a:gd name="T7" fmla="*/ 4 h 21"/>
                                  <a:gd name="T8" fmla="*/ 2 w 21"/>
                                  <a:gd name="T9" fmla="*/ 5 h 21"/>
                                  <a:gd name="T10" fmla="*/ 5 w 21"/>
                                  <a:gd name="T11" fmla="*/ 18 h 21"/>
                                  <a:gd name="T12" fmla="*/ 18 w 21"/>
                                  <a:gd name="T13" fmla="*/ 16 h 21"/>
                                  <a:gd name="T14" fmla="*/ 18 w 21"/>
                                  <a:gd name="T15" fmla="*/ 4 h 21"/>
                                  <a:gd name="T16" fmla="*/ 17 w 21"/>
                                  <a:gd name="T17" fmla="*/ 3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17" y="3"/>
                                    </a:moveTo>
                                    <a:cubicBezTo>
                                      <a:pt x="13" y="0"/>
                                      <a:pt x="9" y="0"/>
                                      <a:pt x="5" y="2"/>
                                    </a:cubicBezTo>
                                    <a:cubicBezTo>
                                      <a:pt x="5" y="2"/>
                                      <a:pt x="5" y="3"/>
                                      <a:pt x="5" y="3"/>
                                    </a:cubicBezTo>
                                    <a:cubicBezTo>
                                      <a:pt x="4" y="3"/>
                                      <a:pt x="4" y="4"/>
                                      <a:pt x="3" y="4"/>
                                    </a:cubicBezTo>
                                    <a:cubicBezTo>
                                      <a:pt x="3" y="5"/>
                                      <a:pt x="2" y="5"/>
                                      <a:pt x="2" y="5"/>
                                    </a:cubicBezTo>
                                    <a:cubicBezTo>
                                      <a:pt x="0" y="10"/>
                                      <a:pt x="1" y="15"/>
                                      <a:pt x="5" y="18"/>
                                    </a:cubicBezTo>
                                    <a:cubicBezTo>
                                      <a:pt x="10" y="21"/>
                                      <a:pt x="15" y="20"/>
                                      <a:pt x="18" y="16"/>
                                    </a:cubicBezTo>
                                    <a:cubicBezTo>
                                      <a:pt x="20" y="13"/>
                                      <a:pt x="21" y="8"/>
                                      <a:pt x="18" y="4"/>
                                    </a:cubicBezTo>
                                    <a:cubicBezTo>
                                      <a:pt x="17" y="4"/>
                                      <a:pt x="17" y="3"/>
                                      <a:pt x="17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6" name="Freeform 21"/>
                            <wps:cNvSpPr/>
                            <wps:spPr bwMode="auto">
                              <a:xfrm>
                                <a:off x="7330" y="21808"/>
                                <a:ext cx="11" cy="9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1 h 2"/>
                                  <a:gd name="T2" fmla="*/ 2 w 2"/>
                                  <a:gd name="T3" fmla="*/ 0 h 2"/>
                                  <a:gd name="T4" fmla="*/ 1 w 2"/>
                                  <a:gd name="T5" fmla="*/ 1 h 2"/>
                                  <a:gd name="T6" fmla="*/ 1 w 2"/>
                                  <a:gd name="T7" fmla="*/ 1 h 2"/>
                                  <a:gd name="T8" fmla="*/ 0 w 2"/>
                                  <a:gd name="T9" fmla="*/ 2 h 2"/>
                                  <a:gd name="T10" fmla="*/ 2 w 2"/>
                                  <a:gd name="T11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2" y="1"/>
                                    </a:moveTo>
                                    <a:cubicBezTo>
                                      <a:pt x="2" y="1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7" name="Freeform 22"/>
                            <wps:cNvSpPr/>
                            <wps:spPr bwMode="auto">
                              <a:xfrm>
                                <a:off x="7321" y="21112"/>
                                <a:ext cx="95" cy="100"/>
                              </a:xfrm>
                              <a:custGeom>
                                <a:avLst/>
                                <a:gdLst>
                                  <a:gd name="T0" fmla="*/ 4 w 19"/>
                                  <a:gd name="T1" fmla="*/ 17 h 20"/>
                                  <a:gd name="T2" fmla="*/ 4 w 19"/>
                                  <a:gd name="T3" fmla="*/ 17 h 20"/>
                                  <a:gd name="T4" fmla="*/ 16 w 19"/>
                                  <a:gd name="T5" fmla="*/ 17 h 20"/>
                                  <a:gd name="T6" fmla="*/ 16 w 19"/>
                                  <a:gd name="T7" fmla="*/ 17 h 20"/>
                                  <a:gd name="T8" fmla="*/ 17 w 19"/>
                                  <a:gd name="T9" fmla="*/ 16 h 20"/>
                                  <a:gd name="T10" fmla="*/ 17 w 19"/>
                                  <a:gd name="T11" fmla="*/ 16 h 20"/>
                                  <a:gd name="T12" fmla="*/ 17 w 19"/>
                                  <a:gd name="T13" fmla="*/ 16 h 20"/>
                                  <a:gd name="T14" fmla="*/ 19 w 19"/>
                                  <a:gd name="T15" fmla="*/ 10 h 20"/>
                                  <a:gd name="T16" fmla="*/ 10 w 19"/>
                                  <a:gd name="T17" fmla="*/ 0 h 20"/>
                                  <a:gd name="T18" fmla="*/ 0 w 19"/>
                                  <a:gd name="T19" fmla="*/ 9 h 20"/>
                                  <a:gd name="T20" fmla="*/ 2 w 19"/>
                                  <a:gd name="T21" fmla="*/ 16 h 20"/>
                                  <a:gd name="T22" fmla="*/ 2 w 19"/>
                                  <a:gd name="T23" fmla="*/ 16 h 20"/>
                                  <a:gd name="T24" fmla="*/ 4 w 19"/>
                                  <a:gd name="T25" fmla="*/ 17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4" y="17"/>
                                    </a:move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8" y="20"/>
                                      <a:pt x="12" y="20"/>
                                      <a:pt x="16" y="17"/>
                                    </a:cubicBezTo>
                                    <a:cubicBezTo>
                                      <a:pt x="16" y="17"/>
                                      <a:pt x="16" y="17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8" y="14"/>
                                      <a:pt x="19" y="12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2"/>
                                      <a:pt x="1" y="14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8" name="Freeform 23"/>
                            <wps:cNvSpPr/>
                            <wps:spPr bwMode="auto">
                              <a:xfrm>
                                <a:off x="7043" y="21106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16 w 21"/>
                                  <a:gd name="T1" fmla="*/ 18 h 22"/>
                                  <a:gd name="T2" fmla="*/ 16 w 21"/>
                                  <a:gd name="T3" fmla="*/ 18 h 22"/>
                                  <a:gd name="T4" fmla="*/ 18 w 21"/>
                                  <a:gd name="T5" fmla="*/ 17 h 22"/>
                                  <a:gd name="T6" fmla="*/ 20 w 21"/>
                                  <a:gd name="T7" fmla="*/ 16 h 22"/>
                                  <a:gd name="T8" fmla="*/ 18 w 21"/>
                                  <a:gd name="T9" fmla="*/ 17 h 22"/>
                                  <a:gd name="T10" fmla="*/ 19 w 21"/>
                                  <a:gd name="T11" fmla="*/ 15 h 22"/>
                                  <a:gd name="T12" fmla="*/ 16 w 21"/>
                                  <a:gd name="T13" fmla="*/ 3 h 22"/>
                                  <a:gd name="T14" fmla="*/ 4 w 21"/>
                                  <a:gd name="T15" fmla="*/ 4 h 22"/>
                                  <a:gd name="T16" fmla="*/ 3 w 21"/>
                                  <a:gd name="T17" fmla="*/ 16 h 22"/>
                                  <a:gd name="T18" fmla="*/ 16 w 21"/>
                                  <a:gd name="T19" fmla="*/ 18 h 22"/>
                                  <a:gd name="T20" fmla="*/ 16 w 21"/>
                                  <a:gd name="T21" fmla="*/ 18 h 22"/>
                                  <a:gd name="T22" fmla="*/ 16 w 21"/>
                                  <a:gd name="T23" fmla="*/ 18 h 22"/>
                                  <a:gd name="T24" fmla="*/ 16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16" y="18"/>
                                    </a:move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7" y="17"/>
                                      <a:pt x="18" y="17"/>
                                    </a:cubicBezTo>
                                    <a:cubicBezTo>
                                      <a:pt x="19" y="17"/>
                                      <a:pt x="19" y="16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6"/>
                                      <a:pt x="18" y="16"/>
                                      <a:pt x="19" y="15"/>
                                    </a:cubicBezTo>
                                    <a:cubicBezTo>
                                      <a:pt x="21" y="11"/>
                                      <a:pt x="20" y="6"/>
                                      <a:pt x="16" y="3"/>
                                    </a:cubicBezTo>
                                    <a:cubicBezTo>
                                      <a:pt x="12" y="0"/>
                                      <a:pt x="7" y="0"/>
                                      <a:pt x="4" y="4"/>
                                    </a:cubicBezTo>
                                    <a:cubicBezTo>
                                      <a:pt x="0" y="7"/>
                                      <a:pt x="0" y="12"/>
                                      <a:pt x="3" y="16"/>
                                    </a:cubicBezTo>
                                    <a:cubicBezTo>
                                      <a:pt x="5" y="20"/>
                                      <a:pt x="11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9" name="Freeform 24"/>
                            <wps:cNvSpPr/>
                            <wps:spPr bwMode="auto">
                              <a:xfrm>
                                <a:off x="7122" y="21186"/>
                                <a:ext cx="20" cy="11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1 h 2"/>
                                  <a:gd name="T2" fmla="*/ 0 w 4"/>
                                  <a:gd name="T3" fmla="*/ 2 h 2"/>
                                  <a:gd name="T4" fmla="*/ 0 w 4"/>
                                  <a:gd name="T5" fmla="*/ 2 h 2"/>
                                  <a:gd name="T6" fmla="*/ 0 w 4"/>
                                  <a:gd name="T7" fmla="*/ 2 h 2"/>
                                  <a:gd name="T8" fmla="*/ 0 w 4"/>
                                  <a:gd name="T9" fmla="*/ 2 h 2"/>
                                  <a:gd name="T10" fmla="*/ 2 w 4"/>
                                  <a:gd name="T11" fmla="*/ 1 h 2"/>
                                  <a:gd name="T12" fmla="*/ 4 w 4"/>
                                  <a:gd name="T13" fmla="*/ 0 h 2"/>
                                  <a:gd name="T14" fmla="*/ 2 w 4"/>
                                  <a:gd name="T15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3" y="1"/>
                                      <a:pt x="4" y="1"/>
                                      <a:pt x="4" y="0"/>
                                    </a:cubicBezTo>
                                    <a:cubicBezTo>
                                      <a:pt x="3" y="0"/>
                                      <a:pt x="3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0" name="Freeform 25"/>
                            <wps:cNvSpPr/>
                            <wps:spPr bwMode="auto">
                              <a:xfrm>
                                <a:off x="6835" y="21311"/>
                                <a:ext cx="110" cy="104"/>
                              </a:xfrm>
                              <a:custGeom>
                                <a:avLst/>
                                <a:gdLst>
                                  <a:gd name="T0" fmla="*/ 17 w 22"/>
                                  <a:gd name="T1" fmla="*/ 18 h 21"/>
                                  <a:gd name="T2" fmla="*/ 17 w 22"/>
                                  <a:gd name="T3" fmla="*/ 18 h 21"/>
                                  <a:gd name="T4" fmla="*/ 19 w 22"/>
                                  <a:gd name="T5" fmla="*/ 17 h 21"/>
                                  <a:gd name="T6" fmla="*/ 20 w 22"/>
                                  <a:gd name="T7" fmla="*/ 16 h 21"/>
                                  <a:gd name="T8" fmla="*/ 18 w 22"/>
                                  <a:gd name="T9" fmla="*/ 17 h 21"/>
                                  <a:gd name="T10" fmla="*/ 18 w 22"/>
                                  <a:gd name="T11" fmla="*/ 17 h 21"/>
                                  <a:gd name="T12" fmla="*/ 16 w 22"/>
                                  <a:gd name="T13" fmla="*/ 3 h 21"/>
                                  <a:gd name="T14" fmla="*/ 3 w 22"/>
                                  <a:gd name="T15" fmla="*/ 6 h 21"/>
                                  <a:gd name="T16" fmla="*/ 7 w 22"/>
                                  <a:gd name="T17" fmla="*/ 20 h 21"/>
                                  <a:gd name="T18" fmla="*/ 16 w 22"/>
                                  <a:gd name="T19" fmla="*/ 19 h 21"/>
                                  <a:gd name="T20" fmla="*/ 16 w 22"/>
                                  <a:gd name="T21" fmla="*/ 19 h 21"/>
                                  <a:gd name="T22" fmla="*/ 16 w 22"/>
                                  <a:gd name="T23" fmla="*/ 19 h 21"/>
                                  <a:gd name="T24" fmla="*/ 17 w 22"/>
                                  <a:gd name="T25" fmla="*/ 18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17" y="18"/>
                                    </a:moveTo>
                                    <a:cubicBezTo>
                                      <a:pt x="17" y="18"/>
                                      <a:pt x="17" y="18"/>
                                      <a:pt x="17" y="18"/>
                                    </a:cubicBezTo>
                                    <a:cubicBezTo>
                                      <a:pt x="17" y="18"/>
                                      <a:pt x="18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20" y="17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7"/>
                                      <a:pt x="18" y="17"/>
                                      <a:pt x="18" y="17"/>
                                    </a:cubicBezTo>
                                    <a:cubicBezTo>
                                      <a:pt x="22" y="13"/>
                                      <a:pt x="21" y="6"/>
                                      <a:pt x="16" y="3"/>
                                    </a:cubicBezTo>
                                    <a:cubicBezTo>
                                      <a:pt x="12" y="0"/>
                                      <a:pt x="5" y="2"/>
                                      <a:pt x="3" y="6"/>
                                    </a:cubicBezTo>
                                    <a:cubicBezTo>
                                      <a:pt x="0" y="11"/>
                                      <a:pt x="2" y="17"/>
                                      <a:pt x="7" y="20"/>
                                    </a:cubicBezTo>
                                    <a:cubicBezTo>
                                      <a:pt x="10" y="21"/>
                                      <a:pt x="13" y="21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7" y="19"/>
                                      <a:pt x="17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1" name="Freeform 26"/>
                            <wps:cNvSpPr/>
                            <wps:spPr bwMode="auto">
                              <a:xfrm>
                                <a:off x="6918" y="21391"/>
                                <a:ext cx="15" cy="9"/>
                              </a:xfrm>
                              <a:custGeom>
                                <a:avLst/>
                                <a:gdLst>
                                  <a:gd name="T0" fmla="*/ 2 w 3"/>
                                  <a:gd name="T1" fmla="*/ 1 h 2"/>
                                  <a:gd name="T2" fmla="*/ 0 w 3"/>
                                  <a:gd name="T3" fmla="*/ 2 h 2"/>
                                  <a:gd name="T4" fmla="*/ 0 w 3"/>
                                  <a:gd name="T5" fmla="*/ 2 h 2"/>
                                  <a:gd name="T6" fmla="*/ 0 w 3"/>
                                  <a:gd name="T7" fmla="*/ 2 h 2"/>
                                  <a:gd name="T8" fmla="*/ 0 w 3"/>
                                  <a:gd name="T9" fmla="*/ 2 h 2"/>
                                  <a:gd name="T10" fmla="*/ 0 w 3"/>
                                  <a:gd name="T11" fmla="*/ 2 h 2"/>
                                  <a:gd name="T12" fmla="*/ 2 w 3"/>
                                  <a:gd name="T13" fmla="*/ 1 h 2"/>
                                  <a:gd name="T14" fmla="*/ 3 w 3"/>
                                  <a:gd name="T15" fmla="*/ 0 h 2"/>
                                  <a:gd name="T16" fmla="*/ 2 w 3"/>
                                  <a:gd name="T17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ubicBezTo>
                                      <a:pt x="3" y="2"/>
                                      <a:pt x="3" y="1"/>
                                      <a:pt x="3" y="0"/>
                                    </a:cubicBezTo>
                                    <a:cubicBezTo>
                                      <a:pt x="3" y="1"/>
                                      <a:pt x="2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2" name="Freeform 27"/>
                            <wps:cNvSpPr/>
                            <wps:spPr bwMode="auto">
                              <a:xfrm>
                                <a:off x="7043" y="21797"/>
                                <a:ext cx="100" cy="10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 h 20"/>
                                  <a:gd name="T2" fmla="*/ 16 w 20"/>
                                  <a:gd name="T3" fmla="*/ 2 h 20"/>
                                  <a:gd name="T4" fmla="*/ 11 w 20"/>
                                  <a:gd name="T5" fmla="*/ 0 h 20"/>
                                  <a:gd name="T6" fmla="*/ 4 w 20"/>
                                  <a:gd name="T7" fmla="*/ 3 h 20"/>
                                  <a:gd name="T8" fmla="*/ 3 w 20"/>
                                  <a:gd name="T9" fmla="*/ 4 h 20"/>
                                  <a:gd name="T10" fmla="*/ 3 w 20"/>
                                  <a:gd name="T11" fmla="*/ 4 h 20"/>
                                  <a:gd name="T12" fmla="*/ 3 w 20"/>
                                  <a:gd name="T13" fmla="*/ 4 h 20"/>
                                  <a:gd name="T14" fmla="*/ 1 w 20"/>
                                  <a:gd name="T15" fmla="*/ 11 h 20"/>
                                  <a:gd name="T16" fmla="*/ 10 w 20"/>
                                  <a:gd name="T17" fmla="*/ 20 h 20"/>
                                  <a:gd name="T18" fmla="*/ 20 w 20"/>
                                  <a:gd name="T19" fmla="*/ 11 h 20"/>
                                  <a:gd name="T20" fmla="*/ 18 w 20"/>
                                  <a:gd name="T21" fmla="*/ 4 h 20"/>
                                  <a:gd name="T22" fmla="*/ 18 w 20"/>
                                  <a:gd name="T23" fmla="*/ 4 h 20"/>
                                  <a:gd name="T24" fmla="*/ 16 w 20"/>
                                  <a:gd name="T25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2"/>
                                    </a:moveTo>
                                    <a:cubicBezTo>
                                      <a:pt x="16" y="2"/>
                                      <a:pt x="16" y="2"/>
                                      <a:pt x="16" y="2"/>
                                    </a:cubicBezTo>
                                    <a:cubicBezTo>
                                      <a:pt x="14" y="1"/>
                                      <a:pt x="13" y="1"/>
                                      <a:pt x="11" y="0"/>
                                    </a:cubicBezTo>
                                    <a:cubicBezTo>
                                      <a:pt x="8" y="0"/>
                                      <a:pt x="6" y="1"/>
                                      <a:pt x="4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1" y="6"/>
                                      <a:pt x="0" y="8"/>
                                      <a:pt x="1" y="11"/>
                                    </a:cubicBezTo>
                                    <a:cubicBezTo>
                                      <a:pt x="1" y="16"/>
                                      <a:pt x="5" y="20"/>
                                      <a:pt x="10" y="20"/>
                                    </a:cubicBezTo>
                                    <a:cubicBezTo>
                                      <a:pt x="15" y="20"/>
                                      <a:pt x="19" y="16"/>
                                      <a:pt x="20" y="11"/>
                                    </a:cubicBezTo>
                                    <a:cubicBezTo>
                                      <a:pt x="20" y="8"/>
                                      <a:pt x="19" y="6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6" y="3"/>
                                      <a:pt x="16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3" name="Freeform 28"/>
                            <wps:cNvSpPr/>
                            <wps:spPr bwMode="auto">
                              <a:xfrm>
                                <a:off x="7122" y="21808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0 w 2"/>
                                  <a:gd name="T7" fmla="*/ 0 h 2"/>
                                  <a:gd name="T8" fmla="*/ 2 w 2"/>
                                  <a:gd name="T9" fmla="*/ 2 h 2"/>
                                  <a:gd name="T10" fmla="*/ 2 w 2"/>
                                  <a:gd name="T11" fmla="*/ 2 h 2"/>
                                  <a:gd name="T12" fmla="*/ 2 w 2"/>
                                  <a:gd name="T13" fmla="*/ 2 h 2"/>
                                  <a:gd name="T14" fmla="*/ 0 w 2"/>
                                  <a:gd name="T15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1" y="1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4" name="Freeform 29"/>
                            <wps:cNvSpPr/>
                            <wps:spPr bwMode="auto">
                              <a:xfrm>
                                <a:off x="6835" y="21589"/>
                                <a:ext cx="104" cy="104"/>
                              </a:xfrm>
                              <a:custGeom>
                                <a:avLst/>
                                <a:gdLst>
                                  <a:gd name="T0" fmla="*/ 4 w 21"/>
                                  <a:gd name="T1" fmla="*/ 17 h 21"/>
                                  <a:gd name="T2" fmla="*/ 17 w 21"/>
                                  <a:gd name="T3" fmla="*/ 18 h 21"/>
                                  <a:gd name="T4" fmla="*/ 19 w 21"/>
                                  <a:gd name="T5" fmla="*/ 5 h 21"/>
                                  <a:gd name="T6" fmla="*/ 18 w 21"/>
                                  <a:gd name="T7" fmla="*/ 4 h 21"/>
                                  <a:gd name="T8" fmla="*/ 18 w 21"/>
                                  <a:gd name="T9" fmla="*/ 4 h 21"/>
                                  <a:gd name="T10" fmla="*/ 17 w 21"/>
                                  <a:gd name="T11" fmla="*/ 3 h 21"/>
                                  <a:gd name="T12" fmla="*/ 17 w 21"/>
                                  <a:gd name="T13" fmla="*/ 3 h 21"/>
                                  <a:gd name="T14" fmla="*/ 16 w 21"/>
                                  <a:gd name="T15" fmla="*/ 3 h 21"/>
                                  <a:gd name="T16" fmla="*/ 16 w 21"/>
                                  <a:gd name="T17" fmla="*/ 3 h 21"/>
                                  <a:gd name="T18" fmla="*/ 16 w 21"/>
                                  <a:gd name="T19" fmla="*/ 3 h 21"/>
                                  <a:gd name="T20" fmla="*/ 15 w 21"/>
                                  <a:gd name="T21" fmla="*/ 2 h 21"/>
                                  <a:gd name="T22" fmla="*/ 3 w 21"/>
                                  <a:gd name="T23" fmla="*/ 5 h 21"/>
                                  <a:gd name="T24" fmla="*/ 4 w 21"/>
                                  <a:gd name="T25" fmla="*/ 17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4" y="17"/>
                                    </a:moveTo>
                                    <a:cubicBezTo>
                                      <a:pt x="7" y="21"/>
                                      <a:pt x="13" y="21"/>
                                      <a:pt x="17" y="18"/>
                                    </a:cubicBezTo>
                                    <a:cubicBezTo>
                                      <a:pt x="20" y="15"/>
                                      <a:pt x="21" y="10"/>
                                      <a:pt x="19" y="5"/>
                                    </a:cubicBezTo>
                                    <a:cubicBezTo>
                                      <a:pt x="18" y="5"/>
                                      <a:pt x="18" y="5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2"/>
                                      <a:pt x="15" y="2"/>
                                      <a:pt x="15" y="2"/>
                                    </a:cubicBezTo>
                                    <a:cubicBezTo>
                                      <a:pt x="11" y="0"/>
                                      <a:pt x="6" y="1"/>
                                      <a:pt x="3" y="5"/>
                                    </a:cubicBezTo>
                                    <a:cubicBezTo>
                                      <a:pt x="0" y="9"/>
                                      <a:pt x="0" y="14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5" name="Freeform 30"/>
                            <wps:cNvSpPr/>
                            <wps:spPr bwMode="auto">
                              <a:xfrm>
                                <a:off x="6918" y="2160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  <a:gd name="T12" fmla="*/ 1 w 1"/>
                                  <a:gd name="T13" fmla="*/ 1 h 1"/>
                                  <a:gd name="T14" fmla="*/ 0 w 1"/>
                                  <a:gd name="T15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6" name="Freeform 31"/>
                            <wps:cNvSpPr/>
                            <wps:spPr bwMode="auto">
                              <a:xfrm>
                                <a:off x="7598" y="2139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9 h 19"/>
                                  <a:gd name="T2" fmla="*/ 9 w 18"/>
                                  <a:gd name="T3" fmla="*/ 18 h 19"/>
                                  <a:gd name="T4" fmla="*/ 18 w 18"/>
                                  <a:gd name="T5" fmla="*/ 9 h 19"/>
                                  <a:gd name="T6" fmla="*/ 9 w 18"/>
                                  <a:gd name="T7" fmla="*/ 0 h 19"/>
                                  <a:gd name="T8" fmla="*/ 0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9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7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4" y="21530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8" name="Freeform 33"/>
                            <wps:cNvSpPr/>
                            <wps:spPr bwMode="auto">
                              <a:xfrm>
                                <a:off x="7117" y="21043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10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10"/>
                                    </a:cubicBezTo>
                                    <a:cubicBezTo>
                                      <a:pt x="0" y="15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9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17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0" name="Freeform 35"/>
                            <wps:cNvSpPr/>
                            <wps:spPr bwMode="auto">
                              <a:xfrm>
                                <a:off x="7251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10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1 w 19"/>
                                  <a:gd name="T7" fmla="*/ 9 h 18"/>
                                  <a:gd name="T8" fmla="*/ 10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10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5" y="18"/>
                                      <a:pt x="10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1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1" y="2187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2" name="Oval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39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3" name="Oval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0" y="21524"/>
                                <a:ext cx="95" cy="9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4" name="Oval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0" y="2180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5" name="Freeform 40"/>
                            <wps:cNvSpPr/>
                            <wps:spPr bwMode="auto">
                              <a:xfrm>
                                <a:off x="7460" y="21118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9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6" name="Freeform 41"/>
                            <wps:cNvSpPr/>
                            <wps:spPr bwMode="auto">
                              <a:xfrm>
                                <a:off x="7529" y="21734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9 h 19"/>
                                  <a:gd name="T2" fmla="*/ 9 w 18"/>
                                  <a:gd name="T3" fmla="*/ 0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9"/>
                                    </a:move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7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8" name="Freeform 43"/>
                            <wps:cNvSpPr/>
                            <wps:spPr bwMode="auto">
                              <a:xfrm>
                                <a:off x="6840" y="21734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0 w 19"/>
                                  <a:gd name="T7" fmla="*/ 9 h 18"/>
                                  <a:gd name="T8" fmla="*/ 9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9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9" y="2180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0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1" name="Freeform 46"/>
                            <wps:cNvSpPr/>
                            <wps:spPr bwMode="auto">
                              <a:xfrm>
                                <a:off x="6909" y="21112"/>
                                <a:ext cx="95" cy="9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9 h 19"/>
                                  <a:gd name="T2" fmla="*/ 9 w 19"/>
                                  <a:gd name="T3" fmla="*/ 19 h 19"/>
                                  <a:gd name="T4" fmla="*/ 19 w 19"/>
                                  <a:gd name="T5" fmla="*/ 10 h 19"/>
                                  <a:gd name="T6" fmla="*/ 10 w 19"/>
                                  <a:gd name="T7" fmla="*/ 0 h 19"/>
                                  <a:gd name="T8" fmla="*/ 0 w 19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9" y="15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2" name="Freeform 47"/>
                            <wps:cNvSpPr/>
                            <wps:spPr bwMode="auto">
                              <a:xfrm>
                                <a:off x="7598" y="21663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10 h 19"/>
                                  <a:gd name="T2" fmla="*/ 9 w 18"/>
                                  <a:gd name="T3" fmla="*/ 1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1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10"/>
                                    </a:moveTo>
                                    <a:cubicBezTo>
                                      <a:pt x="18" y="5"/>
                                      <a:pt x="14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3" name="Freeform 48"/>
                            <wps:cNvSpPr/>
                            <wps:spPr bwMode="auto">
                              <a:xfrm>
                                <a:off x="7598" y="2125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9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4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0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5" name="Freeform 50"/>
                            <wps:cNvSpPr/>
                            <wps:spPr bwMode="auto">
                              <a:xfrm>
                                <a:off x="7390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8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9" y="4"/>
                                      <a:pt x="15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6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873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7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047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8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25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9" name="Oval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66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0" name="Freeform 55"/>
                            <wps:cNvSpPr/>
                            <wps:spPr bwMode="auto">
                              <a:xfrm>
                                <a:off x="7668" y="21459"/>
                                <a:ext cx="89" cy="91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0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3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1" name="Oval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194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2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0978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3" name="Oval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459"/>
                                <a:ext cx="89" cy="9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4" name="Freeform 59"/>
                            <wps:cNvSpPr/>
                            <wps:spPr bwMode="auto">
                              <a:xfrm>
                                <a:off x="7668" y="21598"/>
                                <a:ext cx="84" cy="91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8"/>
                                  <a:gd name="T2" fmla="*/ 9 w 17"/>
                                  <a:gd name="T3" fmla="*/ 0 h 18"/>
                                  <a:gd name="T4" fmla="*/ 0 w 17"/>
                                  <a:gd name="T5" fmla="*/ 9 h 18"/>
                                  <a:gd name="T6" fmla="*/ 9 w 17"/>
                                  <a:gd name="T7" fmla="*/ 17 h 18"/>
                                  <a:gd name="T8" fmla="*/ 17 w 17"/>
                                  <a:gd name="T9" fmla="*/ 9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5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68" y="21326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6" name="Freeform 61"/>
                            <wps:cNvSpPr/>
                            <wps:spPr bwMode="auto">
                              <a:xfrm>
                                <a:off x="7327" y="21942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8 h 18"/>
                                  <a:gd name="T2" fmla="*/ 17 w 17"/>
                                  <a:gd name="T3" fmla="*/ 9 h 18"/>
                                  <a:gd name="T4" fmla="*/ 9 w 17"/>
                                  <a:gd name="T5" fmla="*/ 0 h 18"/>
                                  <a:gd name="T6" fmla="*/ 0 w 17"/>
                                  <a:gd name="T7" fmla="*/ 9 h 18"/>
                                  <a:gd name="T8" fmla="*/ 8 w 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18"/>
                                    </a:move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3" y="18"/>
                                      <a:pt x="8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7" name="Freeform 62"/>
                            <wps:cNvSpPr/>
                            <wps:spPr bwMode="auto">
                              <a:xfrm>
                                <a:off x="7327" y="20978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8 h 18"/>
                                  <a:gd name="T6" fmla="*/ 17 w 17"/>
                                  <a:gd name="T7" fmla="*/ 9 h 18"/>
                                  <a:gd name="T8" fmla="*/ 9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8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8" name="Freeform 63"/>
                            <wps:cNvSpPr/>
                            <wps:spPr bwMode="auto">
                              <a:xfrm>
                                <a:off x="7048" y="20978"/>
                                <a:ext cx="89" cy="89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1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9" name="Oval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8" y="21942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0" name="Freeform 65"/>
                            <wps:cNvSpPr/>
                            <wps:spPr bwMode="auto">
                              <a:xfrm>
                                <a:off x="6707" y="21598"/>
                                <a:ext cx="89" cy="8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17 h 17"/>
                                  <a:gd name="T2" fmla="*/ 18 w 18"/>
                                  <a:gd name="T3" fmla="*/ 9 h 17"/>
                                  <a:gd name="T4" fmla="*/ 9 w 18"/>
                                  <a:gd name="T5" fmla="*/ 0 h 17"/>
                                  <a:gd name="T6" fmla="*/ 0 w 18"/>
                                  <a:gd name="T7" fmla="*/ 8 h 17"/>
                                  <a:gd name="T8" fmla="*/ 9 w 18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17"/>
                                    </a:moveTo>
                                    <a:cubicBezTo>
                                      <a:pt x="14" y="17"/>
                                      <a:pt x="18" y="13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1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32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2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8" y="21808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3" name="Freeform 68"/>
                            <wps:cNvSpPr/>
                            <wps:spPr bwMode="auto">
                              <a:xfrm>
                                <a:off x="7535" y="21047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7 h 18"/>
                                  <a:gd name="T6" fmla="*/ 17 w 17"/>
                                  <a:gd name="T7" fmla="*/ 9 h 18"/>
                                  <a:gd name="T8" fmla="*/ 8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0"/>
                                    </a:moveTo>
                                    <a:cubicBezTo>
                                      <a:pt x="3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4" name="Oval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87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5" name="Freeform 70"/>
                            <wps:cNvSpPr/>
                            <wps:spPr bwMode="auto">
                              <a:xfrm>
                                <a:off x="7598" y="21118"/>
                                <a:ext cx="91" cy="84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7"/>
                                  <a:gd name="T2" fmla="*/ 0 w 18"/>
                                  <a:gd name="T3" fmla="*/ 9 h 17"/>
                                  <a:gd name="T4" fmla="*/ 9 w 18"/>
                                  <a:gd name="T5" fmla="*/ 17 h 17"/>
                                  <a:gd name="T6" fmla="*/ 17 w 18"/>
                                  <a:gd name="T7" fmla="*/ 9 h 17"/>
                                  <a:gd name="T8" fmla="*/ 9 w 18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8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6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873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7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808"/>
                                <a:ext cx="8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8" name="Freeform 73"/>
                            <wps:cNvSpPr/>
                            <wps:spPr bwMode="auto">
                              <a:xfrm>
                                <a:off x="6775" y="21118"/>
                                <a:ext cx="84" cy="84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9 h 17"/>
                                  <a:gd name="T2" fmla="*/ 9 w 17"/>
                                  <a:gd name="T3" fmla="*/ 17 h 17"/>
                                  <a:gd name="T4" fmla="*/ 17 w 17"/>
                                  <a:gd name="T5" fmla="*/ 9 h 17"/>
                                  <a:gd name="T6" fmla="*/ 9 w 17"/>
                                  <a:gd name="T7" fmla="*/ 0 h 17"/>
                                  <a:gd name="T8" fmla="*/ 0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9"/>
                                    </a:moveTo>
                                    <a:cubicBezTo>
                                      <a:pt x="1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9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04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0" name="Freeform 75"/>
                            <wps:cNvSpPr/>
                            <wps:spPr bwMode="auto">
                              <a:xfrm>
                                <a:off x="7737" y="21530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1 h 17"/>
                                  <a:gd name="T4" fmla="*/ 0 w 17"/>
                                  <a:gd name="T5" fmla="*/ 9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1" name="Freeform 76"/>
                            <wps:cNvSpPr/>
                            <wps:spPr bwMode="auto">
                              <a:xfrm>
                                <a:off x="7668" y="21738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2" name="Freeform 77"/>
                            <wps:cNvSpPr/>
                            <wps:spPr bwMode="auto">
                              <a:xfrm>
                                <a:off x="7668" y="21186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7"/>
                                  <a:gd name="T2" fmla="*/ 1 w 17"/>
                                  <a:gd name="T3" fmla="*/ 9 h 17"/>
                                  <a:gd name="T4" fmla="*/ 9 w 17"/>
                                  <a:gd name="T5" fmla="*/ 17 h 17"/>
                                  <a:gd name="T6" fmla="*/ 17 w 17"/>
                                  <a:gd name="T7" fmla="*/ 9 h 17"/>
                                  <a:gd name="T8" fmla="*/ 9 w 17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3" name="Freeform 78"/>
                            <wps:cNvSpPr/>
                            <wps:spPr bwMode="auto">
                              <a:xfrm>
                                <a:off x="7737" y="21396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8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9 w 17"/>
                                  <a:gd name="T7" fmla="*/ 17 h 17"/>
                                  <a:gd name="T8" fmla="*/ 17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8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4" name="Freeform 79"/>
                            <wps:cNvSpPr/>
                            <wps:spPr bwMode="auto">
                              <a:xfrm>
                                <a:off x="7464" y="20984"/>
                                <a:ext cx="85" cy="78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5" name="Freeform 80"/>
                            <wps:cNvSpPr/>
                            <wps:spPr bwMode="auto">
                              <a:xfrm>
                                <a:off x="7464" y="2194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6" name="Freeform 81"/>
                            <wps:cNvSpPr/>
                            <wps:spPr bwMode="auto">
                              <a:xfrm>
                                <a:off x="7256" y="22011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7 h 17"/>
                                  <a:gd name="T2" fmla="*/ 17 w 17"/>
                                  <a:gd name="T3" fmla="*/ 9 h 17"/>
                                  <a:gd name="T4" fmla="*/ 9 w 17"/>
                                  <a:gd name="T5" fmla="*/ 0 h 17"/>
                                  <a:gd name="T6" fmla="*/ 0 w 17"/>
                                  <a:gd name="T7" fmla="*/ 9 h 17"/>
                                  <a:gd name="T8" fmla="*/ 8 w 17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8" y="17"/>
                                    </a:move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7" name="Freeform 82"/>
                            <wps:cNvSpPr/>
                            <wps:spPr bwMode="auto">
                              <a:xfrm>
                                <a:off x="7122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9 h 17"/>
                                  <a:gd name="T2" fmla="*/ 8 w 16"/>
                                  <a:gd name="T3" fmla="*/ 0 h 17"/>
                                  <a:gd name="T4" fmla="*/ 0 w 16"/>
                                  <a:gd name="T5" fmla="*/ 8 h 17"/>
                                  <a:gd name="T6" fmla="*/ 8 w 16"/>
                                  <a:gd name="T7" fmla="*/ 17 h 17"/>
                                  <a:gd name="T8" fmla="*/ 16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9"/>
                                    </a:move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8" name="Freeform 83"/>
                            <wps:cNvSpPr/>
                            <wps:spPr bwMode="auto">
                              <a:xfrm>
                                <a:off x="7256" y="20913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8 h 17"/>
                                  <a:gd name="T2" fmla="*/ 9 w 17"/>
                                  <a:gd name="T3" fmla="*/ 17 h 17"/>
                                  <a:gd name="T4" fmla="*/ 17 w 17"/>
                                  <a:gd name="T5" fmla="*/ 8 h 17"/>
                                  <a:gd name="T6" fmla="*/ 9 w 17"/>
                                  <a:gd name="T7" fmla="*/ 0 h 17"/>
                                  <a:gd name="T8" fmla="*/ 0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1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9" name="Oval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1942"/>
                                <a:ext cx="84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0" name="Freeform 85"/>
                            <wps:cNvSpPr/>
                            <wps:spPr bwMode="auto">
                              <a:xfrm>
                                <a:off x="7122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1" name="Oval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738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2" name="Oval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186"/>
                                <a:ext cx="80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3" name="Oval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0984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4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396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5" name="Freeform 90"/>
                            <wps:cNvSpPr/>
                            <wps:spPr bwMode="auto">
                              <a:xfrm>
                                <a:off x="6642" y="21530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9 h 17"/>
                                  <a:gd name="T2" fmla="*/ 8 w 16"/>
                                  <a:gd name="T3" fmla="*/ 17 h 17"/>
                                  <a:gd name="T4" fmla="*/ 16 w 16"/>
                                  <a:gd name="T5" fmla="*/ 9 h 17"/>
                                  <a:gd name="T6" fmla="*/ 8 w 16"/>
                                  <a:gd name="T7" fmla="*/ 0 h 17"/>
                                  <a:gd name="T8" fmla="*/ 0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0" y="9"/>
                                    </a:move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6" y="9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6" name="Freeform 91"/>
                            <wps:cNvSpPr/>
                            <wps:spPr bwMode="auto">
                              <a:xfrm>
                                <a:off x="7737" y="21669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7" name="Freeform 92"/>
                            <wps:cNvSpPr/>
                            <wps:spPr bwMode="auto">
                              <a:xfrm>
                                <a:off x="7743" y="21257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7"/>
                                  <a:gd name="T2" fmla="*/ 8 w 16"/>
                                  <a:gd name="T3" fmla="*/ 0 h 17"/>
                                  <a:gd name="T4" fmla="*/ 0 w 16"/>
                                  <a:gd name="T5" fmla="*/ 9 h 17"/>
                                  <a:gd name="T6" fmla="*/ 8 w 16"/>
                                  <a:gd name="T7" fmla="*/ 17 h 17"/>
                                  <a:gd name="T8" fmla="*/ 16 w 16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8"/>
                                    </a:moveTo>
                                    <a:cubicBezTo>
                                      <a:pt x="16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8" name="Freeform 93"/>
                            <wps:cNvSpPr/>
                            <wps:spPr bwMode="auto">
                              <a:xfrm>
                                <a:off x="7395" y="20913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9" name="Freeform 94"/>
                            <wps:cNvSpPr/>
                            <wps:spPr bwMode="auto">
                              <a:xfrm>
                                <a:off x="7395" y="22016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0" name="Freeform 95"/>
                            <wps:cNvSpPr/>
                            <wps:spPr bwMode="auto">
                              <a:xfrm>
                                <a:off x="6983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7 h 17"/>
                                  <a:gd name="T2" fmla="*/ 16 w 16"/>
                                  <a:gd name="T3" fmla="*/ 8 h 17"/>
                                  <a:gd name="T4" fmla="*/ 8 w 16"/>
                                  <a:gd name="T5" fmla="*/ 1 h 17"/>
                                  <a:gd name="T6" fmla="*/ 0 w 16"/>
                                  <a:gd name="T7" fmla="*/ 9 h 17"/>
                                  <a:gd name="T8" fmla="*/ 8 w 16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8" y="17"/>
                                    </a:move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1"/>
                                    </a:cubicBezTo>
                                    <a:cubicBezTo>
                                      <a:pt x="4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1" name="Freeform 96"/>
                            <wps:cNvSpPr/>
                            <wps:spPr bwMode="auto">
                              <a:xfrm>
                                <a:off x="6642" y="21669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0 w 16"/>
                                  <a:gd name="T1" fmla="*/ 16 h 17"/>
                                  <a:gd name="T2" fmla="*/ 16 w 16"/>
                                  <a:gd name="T3" fmla="*/ 8 h 17"/>
                                  <a:gd name="T4" fmla="*/ 9 w 16"/>
                                  <a:gd name="T5" fmla="*/ 0 h 17"/>
                                  <a:gd name="T6" fmla="*/ 0 w 16"/>
                                  <a:gd name="T7" fmla="*/ 7 h 17"/>
                                  <a:gd name="T8" fmla="*/ 0 w 16"/>
                                  <a:gd name="T9" fmla="*/ 10 h 17"/>
                                  <a:gd name="T10" fmla="*/ 1 w 16"/>
                                  <a:gd name="T11" fmla="*/ 13 h 17"/>
                                  <a:gd name="T12" fmla="*/ 10 w 16"/>
                                  <a:gd name="T13" fmla="*/ 16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0" y="16"/>
                                    </a:moveTo>
                                    <a:cubicBezTo>
                                      <a:pt x="14" y="15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1"/>
                                      <a:pt x="9" y="0"/>
                                    </a:cubicBezTo>
                                    <a:cubicBezTo>
                                      <a:pt x="5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8"/>
                                      <a:pt x="0" y="9"/>
                                      <a:pt x="0" y="10"/>
                                    </a:cubicBezTo>
                                    <a:cubicBezTo>
                                      <a:pt x="1" y="11"/>
                                      <a:pt x="1" y="12"/>
                                      <a:pt x="1" y="13"/>
                                    </a:cubicBezTo>
                                    <a:cubicBezTo>
                                      <a:pt x="4" y="16"/>
                                      <a:pt x="7" y="17"/>
                                      <a:pt x="10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2" name="Freeform 97"/>
                            <wps:cNvSpPr/>
                            <wps:spPr bwMode="auto">
                              <a:xfrm>
                                <a:off x="6983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3" name="Oval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257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4" name="Freeform 99"/>
                            <wps:cNvSpPr/>
                            <wps:spPr bwMode="auto">
                              <a:xfrm>
                                <a:off x="7807" y="21459"/>
                                <a:ext cx="78" cy="91"/>
                              </a:xfrm>
                              <a:custGeom>
                                <a:avLst/>
                                <a:gdLst>
                                  <a:gd name="T0" fmla="*/ 2 w 16"/>
                                  <a:gd name="T1" fmla="*/ 5 h 18"/>
                                  <a:gd name="T2" fmla="*/ 3 w 16"/>
                                  <a:gd name="T3" fmla="*/ 15 h 18"/>
                                  <a:gd name="T4" fmla="*/ 14 w 16"/>
                                  <a:gd name="T5" fmla="*/ 15 h 18"/>
                                  <a:gd name="T6" fmla="*/ 16 w 16"/>
                                  <a:gd name="T7" fmla="*/ 11 h 18"/>
                                  <a:gd name="T8" fmla="*/ 16 w 16"/>
                                  <a:gd name="T9" fmla="*/ 9 h 18"/>
                                  <a:gd name="T10" fmla="*/ 16 w 16"/>
                                  <a:gd name="T11" fmla="*/ 9 h 18"/>
                                  <a:gd name="T12" fmla="*/ 16 w 16"/>
                                  <a:gd name="T13" fmla="*/ 9 h 18"/>
                                  <a:gd name="T14" fmla="*/ 16 w 16"/>
                                  <a:gd name="T15" fmla="*/ 7 h 18"/>
                                  <a:gd name="T16" fmla="*/ 12 w 16"/>
                                  <a:gd name="T17" fmla="*/ 2 h 18"/>
                                  <a:gd name="T18" fmla="*/ 2 w 16"/>
                                  <a:gd name="T19" fmla="*/ 5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18">
                                    <a:moveTo>
                                      <a:pt x="2" y="5"/>
                                    </a:moveTo>
                                    <a:cubicBezTo>
                                      <a:pt x="0" y="8"/>
                                      <a:pt x="0" y="12"/>
                                      <a:pt x="3" y="15"/>
                                    </a:cubicBezTo>
                                    <a:cubicBezTo>
                                      <a:pt x="6" y="18"/>
                                      <a:pt x="11" y="17"/>
                                      <a:pt x="14" y="15"/>
                                    </a:cubicBezTo>
                                    <a:cubicBezTo>
                                      <a:pt x="15" y="13"/>
                                      <a:pt x="15" y="12"/>
                                      <a:pt x="16" y="11"/>
                                    </a:cubicBezTo>
                                    <a:cubicBezTo>
                                      <a:pt x="16" y="10"/>
                                      <a:pt x="16" y="10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8"/>
                                      <a:pt x="16" y="8"/>
                                      <a:pt x="16" y="7"/>
                                    </a:cubicBezTo>
                                    <a:cubicBezTo>
                                      <a:pt x="15" y="5"/>
                                      <a:pt x="14" y="3"/>
                                      <a:pt x="12" y="2"/>
                                    </a:cubicBezTo>
                                    <a:cubicBezTo>
                                      <a:pt x="9" y="0"/>
                                      <a:pt x="4" y="1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5" name="Oval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91" y="22087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6" name="Freeform 101"/>
                            <wps:cNvSpPr/>
                            <wps:spPr bwMode="auto">
                              <a:xfrm>
                                <a:off x="718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7 w 17"/>
                                  <a:gd name="T1" fmla="*/ 0 h 16"/>
                                  <a:gd name="T2" fmla="*/ 2 w 17"/>
                                  <a:gd name="T3" fmla="*/ 10 h 16"/>
                                  <a:gd name="T4" fmla="*/ 10 w 17"/>
                                  <a:gd name="T5" fmla="*/ 15 h 16"/>
                                  <a:gd name="T6" fmla="*/ 17 w 17"/>
                                  <a:gd name="T7" fmla="*/ 7 h 16"/>
                                  <a:gd name="T8" fmla="*/ 10 w 17"/>
                                  <a:gd name="T9" fmla="*/ 0 h 16"/>
                                  <a:gd name="T10" fmla="*/ 8 w 17"/>
                                  <a:gd name="T11" fmla="*/ 0 h 16"/>
                                  <a:gd name="T12" fmla="*/ 8 w 17"/>
                                  <a:gd name="T13" fmla="*/ 0 h 16"/>
                                  <a:gd name="T14" fmla="*/ 8 w 17"/>
                                  <a:gd name="T15" fmla="*/ 0 h 16"/>
                                  <a:gd name="T16" fmla="*/ 7 w 17"/>
                                  <a:gd name="T1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7" y="0"/>
                                    </a:moveTo>
                                    <a:cubicBezTo>
                                      <a:pt x="3" y="1"/>
                                      <a:pt x="0" y="5"/>
                                      <a:pt x="2" y="10"/>
                                    </a:cubicBezTo>
                                    <a:cubicBezTo>
                                      <a:pt x="3" y="13"/>
                                      <a:pt x="6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7" y="11"/>
                                      <a:pt x="17" y="7"/>
                                    </a:cubicBezTo>
                                    <a:cubicBezTo>
                                      <a:pt x="17" y="3"/>
                                      <a:pt x="13" y="0"/>
                                      <a:pt x="10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7" name="Freeform 102"/>
                            <wps:cNvSpPr/>
                            <wps:spPr bwMode="auto">
                              <a:xfrm>
                                <a:off x="6577" y="21465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7 w 16"/>
                                  <a:gd name="T1" fmla="*/ 15 h 16"/>
                                  <a:gd name="T2" fmla="*/ 14 w 16"/>
                                  <a:gd name="T3" fmla="*/ 11 h 16"/>
                                  <a:gd name="T4" fmla="*/ 13 w 16"/>
                                  <a:gd name="T5" fmla="*/ 3 h 16"/>
                                  <a:gd name="T6" fmla="*/ 5 w 16"/>
                                  <a:gd name="T7" fmla="*/ 1 h 16"/>
                                  <a:gd name="T8" fmla="*/ 0 w 16"/>
                                  <a:gd name="T9" fmla="*/ 7 h 16"/>
                                  <a:gd name="T10" fmla="*/ 0 w 16"/>
                                  <a:gd name="T11" fmla="*/ 8 h 16"/>
                                  <a:gd name="T12" fmla="*/ 0 w 16"/>
                                  <a:gd name="T13" fmla="*/ 10 h 16"/>
                                  <a:gd name="T14" fmla="*/ 7 w 16"/>
                                  <a:gd name="T15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7" y="15"/>
                                    </a:moveTo>
                                    <a:cubicBezTo>
                                      <a:pt x="10" y="16"/>
                                      <a:pt x="13" y="14"/>
                                      <a:pt x="14" y="11"/>
                                    </a:cubicBezTo>
                                    <a:cubicBezTo>
                                      <a:pt x="16" y="8"/>
                                      <a:pt x="15" y="5"/>
                                      <a:pt x="13" y="3"/>
                                    </a:cubicBezTo>
                                    <a:cubicBezTo>
                                      <a:pt x="11" y="0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4"/>
                                      <a:pt x="0" y="7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7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8" name="Freeform 103"/>
                            <wps:cNvSpPr/>
                            <wps:spPr bwMode="auto">
                              <a:xfrm>
                                <a:off x="7811" y="21331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7 h 15"/>
                                  <a:gd name="T2" fmla="*/ 7 w 15"/>
                                  <a:gd name="T3" fmla="*/ 0 h 15"/>
                                  <a:gd name="T4" fmla="*/ 0 w 15"/>
                                  <a:gd name="T5" fmla="*/ 7 h 15"/>
                                  <a:gd name="T6" fmla="*/ 7 w 15"/>
                                  <a:gd name="T7" fmla="*/ 15 h 15"/>
                                  <a:gd name="T8" fmla="*/ 15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9" name="Freeform 104"/>
                            <wps:cNvSpPr/>
                            <wps:spPr bwMode="auto">
                              <a:xfrm>
                                <a:off x="7811" y="21604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7 w 15"/>
                                  <a:gd name="T3" fmla="*/ 0 h 15"/>
                                  <a:gd name="T4" fmla="*/ 0 w 15"/>
                                  <a:gd name="T5" fmla="*/ 8 h 15"/>
                                  <a:gd name="T6" fmla="*/ 7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0" name="Freeform 105"/>
                            <wps:cNvSpPr/>
                            <wps:spPr bwMode="auto">
                              <a:xfrm>
                                <a:off x="7674" y="21877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6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1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1" name="Freeform 106"/>
                            <wps:cNvSpPr/>
                            <wps:spPr bwMode="auto">
                              <a:xfrm>
                                <a:off x="7603" y="21948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5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2" name="Oval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74" y="21053"/>
                                <a:ext cx="7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3" name="Freeform 108"/>
                            <wps:cNvSpPr/>
                            <wps:spPr bwMode="auto">
                              <a:xfrm>
                                <a:off x="7603" y="20988"/>
                                <a:ext cx="80" cy="7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7 h 15"/>
                                  <a:gd name="T2" fmla="*/ 8 w 16"/>
                                  <a:gd name="T3" fmla="*/ 15 h 15"/>
                                  <a:gd name="T4" fmla="*/ 16 w 16"/>
                                  <a:gd name="T5" fmla="*/ 7 h 15"/>
                                  <a:gd name="T6" fmla="*/ 8 w 16"/>
                                  <a:gd name="T7" fmla="*/ 0 h 15"/>
                                  <a:gd name="T8" fmla="*/ 0 w 16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5">
                                    <a:moveTo>
                                      <a:pt x="0" y="7"/>
                                    </a:moveTo>
                                    <a:cubicBezTo>
                                      <a:pt x="1" y="11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6" y="11"/>
                                      <a:pt x="16" y="7"/>
                                    </a:cubicBezTo>
                                    <a:cubicBezTo>
                                      <a:pt x="16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4" name="Freeform 109"/>
                            <wps:cNvSpPr/>
                            <wps:spPr bwMode="auto">
                              <a:xfrm>
                                <a:off x="7327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15 h 16"/>
                                  <a:gd name="T2" fmla="*/ 16 w 16"/>
                                  <a:gd name="T3" fmla="*/ 10 h 16"/>
                                  <a:gd name="T4" fmla="*/ 16 w 16"/>
                                  <a:gd name="T5" fmla="*/ 9 h 16"/>
                                  <a:gd name="T6" fmla="*/ 16 w 16"/>
                                  <a:gd name="T7" fmla="*/ 9 h 16"/>
                                  <a:gd name="T8" fmla="*/ 16 w 16"/>
                                  <a:gd name="T9" fmla="*/ 9 h 16"/>
                                  <a:gd name="T10" fmla="*/ 16 w 16"/>
                                  <a:gd name="T11" fmla="*/ 8 h 16"/>
                                  <a:gd name="T12" fmla="*/ 16 w 16"/>
                                  <a:gd name="T13" fmla="*/ 7 h 16"/>
                                  <a:gd name="T14" fmla="*/ 13 w 16"/>
                                  <a:gd name="T15" fmla="*/ 3 h 16"/>
                                  <a:gd name="T16" fmla="*/ 2 w 16"/>
                                  <a:gd name="T17" fmla="*/ 4 h 16"/>
                                  <a:gd name="T18" fmla="*/ 4 w 16"/>
                                  <a:gd name="T19" fmla="*/ 15 h 16"/>
                                  <a:gd name="T20" fmla="*/ 7 w 16"/>
                                  <a:gd name="T21" fmla="*/ 16 h 16"/>
                                  <a:gd name="T22" fmla="*/ 8 w 16"/>
                                  <a:gd name="T23" fmla="*/ 16 h 16"/>
                                  <a:gd name="T24" fmla="*/ 8 w 16"/>
                                  <a:gd name="T25" fmla="*/ 16 h 16"/>
                                  <a:gd name="T26" fmla="*/ 8 w 16"/>
                                  <a:gd name="T27" fmla="*/ 16 h 16"/>
                                  <a:gd name="T28" fmla="*/ 9 w 16"/>
                                  <a:gd name="T29" fmla="*/ 16 h 16"/>
                                  <a:gd name="T30" fmla="*/ 10 w 16"/>
                                  <a:gd name="T31" fmla="*/ 16 h 16"/>
                                  <a:gd name="T32" fmla="*/ 10 w 16"/>
                                  <a:gd name="T33" fmla="*/ 16 h 16"/>
                                  <a:gd name="T34" fmla="*/ 10 w 16"/>
                                  <a:gd name="T35" fmla="*/ 16 h 16"/>
                                  <a:gd name="T36" fmla="*/ 12 w 16"/>
                                  <a:gd name="T37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2" y="15"/>
                                    </a:moveTo>
                                    <a:cubicBezTo>
                                      <a:pt x="14" y="14"/>
                                      <a:pt x="15" y="12"/>
                                      <a:pt x="16" y="10"/>
                                    </a:cubicBezTo>
                                    <a:cubicBezTo>
                                      <a:pt x="16" y="10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8"/>
                                      <a:pt x="16" y="8"/>
                                    </a:cubicBezTo>
                                    <a:cubicBezTo>
                                      <a:pt x="16" y="8"/>
                                      <a:pt x="16" y="7"/>
                                      <a:pt x="16" y="7"/>
                                    </a:cubicBezTo>
                                    <a:cubicBezTo>
                                      <a:pt x="15" y="5"/>
                                      <a:pt x="14" y="4"/>
                                      <a:pt x="13" y="3"/>
                                    </a:cubicBezTo>
                                    <a:cubicBezTo>
                                      <a:pt x="10" y="0"/>
                                      <a:pt x="5" y="1"/>
                                      <a:pt x="2" y="4"/>
                                    </a:cubicBezTo>
                                    <a:cubicBezTo>
                                      <a:pt x="0" y="8"/>
                                      <a:pt x="1" y="12"/>
                                      <a:pt x="4" y="15"/>
                                    </a:cubicBezTo>
                                    <a:cubicBezTo>
                                      <a:pt x="5" y="15"/>
                                      <a:pt x="6" y="16"/>
                                      <a:pt x="7" y="16"/>
                                    </a:cubicBezTo>
                                    <a:cubicBezTo>
                                      <a:pt x="7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9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1" y="16"/>
                                      <a:pt x="11" y="15"/>
                                      <a:pt x="12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5" name="Freeform 110"/>
                            <wps:cNvSpPr/>
                            <wps:spPr bwMode="auto">
                              <a:xfrm>
                                <a:off x="732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6"/>
                                  <a:gd name="T2" fmla="*/ 9 w 17"/>
                                  <a:gd name="T3" fmla="*/ 0 h 16"/>
                                  <a:gd name="T4" fmla="*/ 9 w 17"/>
                                  <a:gd name="T5" fmla="*/ 0 h 16"/>
                                  <a:gd name="T6" fmla="*/ 8 w 17"/>
                                  <a:gd name="T7" fmla="*/ 0 h 16"/>
                                  <a:gd name="T8" fmla="*/ 8 w 17"/>
                                  <a:gd name="T9" fmla="*/ 0 h 16"/>
                                  <a:gd name="T10" fmla="*/ 7 w 17"/>
                                  <a:gd name="T11" fmla="*/ 0 h 16"/>
                                  <a:gd name="T12" fmla="*/ 7 w 17"/>
                                  <a:gd name="T13" fmla="*/ 0 h 16"/>
                                  <a:gd name="T14" fmla="*/ 6 w 17"/>
                                  <a:gd name="T15" fmla="*/ 0 h 16"/>
                                  <a:gd name="T16" fmla="*/ 2 w 17"/>
                                  <a:gd name="T17" fmla="*/ 10 h 16"/>
                                  <a:gd name="T18" fmla="*/ 11 w 17"/>
                                  <a:gd name="T19" fmla="*/ 15 h 16"/>
                                  <a:gd name="T20" fmla="*/ 16 w 17"/>
                                  <a:gd name="T21" fmla="*/ 5 h 16"/>
                                  <a:gd name="T22" fmla="*/ 10 w 17"/>
                                  <a:gd name="T23" fmla="*/ 0 h 16"/>
                                  <a:gd name="T24" fmla="*/ 9 w 17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9" y="0"/>
                                    </a:move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2" y="2"/>
                                      <a:pt x="0" y="6"/>
                                      <a:pt x="2" y="10"/>
                                    </a:cubicBezTo>
                                    <a:cubicBezTo>
                                      <a:pt x="3" y="14"/>
                                      <a:pt x="7" y="16"/>
                                      <a:pt x="11" y="15"/>
                                    </a:cubicBezTo>
                                    <a:cubicBezTo>
                                      <a:pt x="15" y="13"/>
                                      <a:pt x="17" y="9"/>
                                      <a:pt x="16" y="5"/>
                                    </a:cubicBezTo>
                                    <a:cubicBezTo>
                                      <a:pt x="15" y="2"/>
                                      <a:pt x="13" y="1"/>
                                      <a:pt x="10" y="0"/>
                                    </a:cubicBezTo>
                                    <a:cubicBezTo>
                                      <a:pt x="10" y="0"/>
                                      <a:pt x="9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6" name="Freeform 111"/>
                            <wps:cNvSpPr/>
                            <wps:spPr bwMode="auto">
                              <a:xfrm>
                                <a:off x="6785" y="2098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8 h 15"/>
                                  <a:gd name="T4" fmla="*/ 0 w 15"/>
                                  <a:gd name="T5" fmla="*/ 10 h 15"/>
                                  <a:gd name="T6" fmla="*/ 8 w 15"/>
                                  <a:gd name="T7" fmla="*/ 14 h 15"/>
                                  <a:gd name="T8" fmla="*/ 14 w 15"/>
                                  <a:gd name="T9" fmla="*/ 7 h 15"/>
                                  <a:gd name="T10" fmla="*/ 8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5" y="3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7" name="Freeform 112"/>
                            <wps:cNvSpPr/>
                            <wps:spPr bwMode="auto">
                              <a:xfrm>
                                <a:off x="7054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1 w 16"/>
                                  <a:gd name="T1" fmla="*/ 15 h 16"/>
                                  <a:gd name="T2" fmla="*/ 15 w 16"/>
                                  <a:gd name="T3" fmla="*/ 6 h 16"/>
                                  <a:gd name="T4" fmla="*/ 6 w 16"/>
                                  <a:gd name="T5" fmla="*/ 1 h 16"/>
                                  <a:gd name="T6" fmla="*/ 1 w 16"/>
                                  <a:gd name="T7" fmla="*/ 10 h 16"/>
                                  <a:gd name="T8" fmla="*/ 7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1 w 16"/>
                                  <a:gd name="T13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1" y="15"/>
                                    </a:moveTo>
                                    <a:cubicBezTo>
                                      <a:pt x="14" y="14"/>
                                      <a:pt x="16" y="10"/>
                                      <a:pt x="15" y="6"/>
                                    </a:cubicBezTo>
                                    <a:cubicBezTo>
                                      <a:pt x="14" y="2"/>
                                      <a:pt x="10" y="0"/>
                                      <a:pt x="6" y="1"/>
                                    </a:cubicBezTo>
                                    <a:cubicBezTo>
                                      <a:pt x="2" y="2"/>
                                      <a:pt x="0" y="6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7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0" y="16"/>
                                      <a:pt x="10" y="15"/>
                                      <a:pt x="11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8" name="Freeform 113"/>
                            <wps:cNvSpPr/>
                            <wps:spPr bwMode="auto">
                              <a:xfrm>
                                <a:off x="6710" y="2105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 w 16"/>
                                  <a:gd name="T1" fmla="*/ 8 h 16"/>
                                  <a:gd name="T2" fmla="*/ 10 w 16"/>
                                  <a:gd name="T3" fmla="*/ 15 h 16"/>
                                  <a:gd name="T4" fmla="*/ 15 w 16"/>
                                  <a:gd name="T5" fmla="*/ 7 h 16"/>
                                  <a:gd name="T6" fmla="*/ 9 w 16"/>
                                  <a:gd name="T7" fmla="*/ 0 h 16"/>
                                  <a:gd name="T8" fmla="*/ 7 w 16"/>
                                  <a:gd name="T9" fmla="*/ 0 h 16"/>
                                  <a:gd name="T10" fmla="*/ 6 w 16"/>
                                  <a:gd name="T11" fmla="*/ 1 h 16"/>
                                  <a:gd name="T12" fmla="*/ 1 w 16"/>
                                  <a:gd name="T13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" y="8"/>
                                    </a:moveTo>
                                    <a:cubicBezTo>
                                      <a:pt x="1" y="13"/>
                                      <a:pt x="5" y="16"/>
                                      <a:pt x="10" y="15"/>
                                    </a:cubicBezTo>
                                    <a:cubicBezTo>
                                      <a:pt x="13" y="14"/>
                                      <a:pt x="16" y="11"/>
                                      <a:pt x="15" y="7"/>
                                    </a:cubicBezTo>
                                    <a:cubicBezTo>
                                      <a:pt x="15" y="4"/>
                                      <a:pt x="13" y="1"/>
                                      <a:pt x="9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4"/>
                                      <a:pt x="1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9" name="Freeform 114"/>
                            <wps:cNvSpPr/>
                            <wps:spPr bwMode="auto">
                              <a:xfrm>
                                <a:off x="6710" y="21877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5 w 16"/>
                                  <a:gd name="T1" fmla="*/ 7 h 16"/>
                                  <a:gd name="T2" fmla="*/ 8 w 16"/>
                                  <a:gd name="T3" fmla="*/ 0 h 16"/>
                                  <a:gd name="T4" fmla="*/ 0 w 16"/>
                                  <a:gd name="T5" fmla="*/ 7 h 16"/>
                                  <a:gd name="T6" fmla="*/ 0 w 16"/>
                                  <a:gd name="T7" fmla="*/ 9 h 16"/>
                                  <a:gd name="T8" fmla="*/ 1 w 16"/>
                                  <a:gd name="T9" fmla="*/ 11 h 16"/>
                                  <a:gd name="T10" fmla="*/ 10 w 16"/>
                                  <a:gd name="T11" fmla="*/ 15 h 16"/>
                                  <a:gd name="T12" fmla="*/ 15 w 16"/>
                                  <a:gd name="T13" fmla="*/ 7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0"/>
                                      <a:pt x="1" y="11"/>
                                      <a:pt x="1" y="11"/>
                                    </a:cubicBezTo>
                                    <a:cubicBezTo>
                                      <a:pt x="3" y="14"/>
                                      <a:pt x="7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6" y="11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0" name="Freeform 115"/>
                            <wps:cNvSpPr/>
                            <wps:spPr bwMode="auto">
                              <a:xfrm>
                                <a:off x="6577" y="21322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8 h 17"/>
                                  <a:gd name="T2" fmla="*/ 0 w 15"/>
                                  <a:gd name="T3" fmla="*/ 10 h 17"/>
                                  <a:gd name="T4" fmla="*/ 1 w 15"/>
                                  <a:gd name="T5" fmla="*/ 13 h 17"/>
                                  <a:gd name="T6" fmla="*/ 10 w 15"/>
                                  <a:gd name="T7" fmla="*/ 16 h 17"/>
                                  <a:gd name="T8" fmla="*/ 15 w 15"/>
                                  <a:gd name="T9" fmla="*/ 8 h 17"/>
                                  <a:gd name="T10" fmla="*/ 4 w 15"/>
                                  <a:gd name="T11" fmla="*/ 2 h 17"/>
                                  <a:gd name="T12" fmla="*/ 0 w 15"/>
                                  <a:gd name="T13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8"/>
                                    </a:move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0" y="11"/>
                                      <a:pt x="0" y="12"/>
                                      <a:pt x="1" y="13"/>
                                    </a:cubicBezTo>
                                    <a:cubicBezTo>
                                      <a:pt x="3" y="16"/>
                                      <a:pt x="7" y="17"/>
                                      <a:pt x="10" y="16"/>
                                    </a:cubicBezTo>
                                    <a:cubicBezTo>
                                      <a:pt x="13" y="15"/>
                                      <a:pt x="15" y="12"/>
                                      <a:pt x="15" y="8"/>
                                    </a:cubicBezTo>
                                    <a:cubicBezTo>
                                      <a:pt x="14" y="3"/>
                                      <a:pt x="8" y="0"/>
                                      <a:pt x="4" y="2"/>
                                    </a:cubicBezTo>
                                    <a:cubicBezTo>
                                      <a:pt x="2" y="4"/>
                                      <a:pt x="0" y="6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1" name="Freeform 116"/>
                            <wps:cNvSpPr/>
                            <wps:spPr bwMode="auto">
                              <a:xfrm>
                                <a:off x="6577" y="21595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9 h 17"/>
                                  <a:gd name="T2" fmla="*/ 0 w 15"/>
                                  <a:gd name="T3" fmla="*/ 10 h 17"/>
                                  <a:gd name="T4" fmla="*/ 6 w 15"/>
                                  <a:gd name="T5" fmla="*/ 17 h 17"/>
                                  <a:gd name="T6" fmla="*/ 8 w 15"/>
                                  <a:gd name="T7" fmla="*/ 17 h 17"/>
                                  <a:gd name="T8" fmla="*/ 15 w 15"/>
                                  <a:gd name="T9" fmla="*/ 9 h 17"/>
                                  <a:gd name="T10" fmla="*/ 4 w 15"/>
                                  <a:gd name="T11" fmla="*/ 3 h 17"/>
                                  <a:gd name="T12" fmla="*/ 0 w 15"/>
                                  <a:gd name="T13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9"/>
                                    </a:move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0" y="14"/>
                                      <a:pt x="3" y="16"/>
                                      <a:pt x="6" y="17"/>
                                    </a:cubicBezTo>
                                    <a:cubicBezTo>
                                      <a:pt x="7" y="17"/>
                                      <a:pt x="7" y="17"/>
                                      <a:pt x="8" y="17"/>
                                    </a:cubicBezTo>
                                    <a:cubicBezTo>
                                      <a:pt x="13" y="16"/>
                                      <a:pt x="15" y="13"/>
                                      <a:pt x="15" y="9"/>
                                    </a:cubicBezTo>
                                    <a:cubicBezTo>
                                      <a:pt x="14" y="4"/>
                                      <a:pt x="8" y="0"/>
                                      <a:pt x="4" y="3"/>
                                    </a:cubicBezTo>
                                    <a:cubicBezTo>
                                      <a:pt x="1" y="4"/>
                                      <a:pt x="0" y="6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2" name="Freeform 117"/>
                            <wps:cNvSpPr/>
                            <wps:spPr bwMode="auto">
                              <a:xfrm>
                                <a:off x="6781" y="2194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8 w 15"/>
                                  <a:gd name="T3" fmla="*/ 0 h 15"/>
                                  <a:gd name="T4" fmla="*/ 0 w 15"/>
                                  <a:gd name="T5" fmla="*/ 8 h 15"/>
                                  <a:gd name="T6" fmla="*/ 8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3" name="Oval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7" y="20848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4" name="Freeform 119"/>
                            <wps:cNvSpPr/>
                            <wps:spPr bwMode="auto">
                              <a:xfrm>
                                <a:off x="7737" y="2180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4 w 16"/>
                                  <a:gd name="T1" fmla="*/ 12 h 16"/>
                                  <a:gd name="T2" fmla="*/ 14 w 16"/>
                                  <a:gd name="T3" fmla="*/ 3 h 16"/>
                                  <a:gd name="T4" fmla="*/ 5 w 16"/>
                                  <a:gd name="T5" fmla="*/ 2 h 16"/>
                                  <a:gd name="T6" fmla="*/ 1 w 16"/>
                                  <a:gd name="T7" fmla="*/ 10 h 16"/>
                                  <a:gd name="T8" fmla="*/ 8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4 w 16"/>
                                  <a:gd name="T1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4" y="12"/>
                                    </a:moveTo>
                                    <a:cubicBezTo>
                                      <a:pt x="16" y="10"/>
                                      <a:pt x="16" y="6"/>
                                      <a:pt x="14" y="3"/>
                                    </a:cubicBezTo>
                                    <a:cubicBezTo>
                                      <a:pt x="12" y="1"/>
                                      <a:pt x="8" y="0"/>
                                      <a:pt x="5" y="2"/>
                                    </a:cubicBezTo>
                                    <a:cubicBezTo>
                                      <a:pt x="2" y="3"/>
                                      <a:pt x="0" y="7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1" y="15"/>
                                      <a:pt x="13" y="14"/>
                                      <a:pt x="14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5" name="Freeform 120"/>
                            <wps:cNvSpPr/>
                            <wps:spPr bwMode="auto">
                              <a:xfrm>
                                <a:off x="7538" y="20919"/>
                                <a:ext cx="76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7 h 15"/>
                                  <a:gd name="T2" fmla="*/ 7 w 15"/>
                                  <a:gd name="T3" fmla="*/ 15 h 15"/>
                                  <a:gd name="T4" fmla="*/ 15 w 15"/>
                                  <a:gd name="T5" fmla="*/ 7 h 15"/>
                                  <a:gd name="T6" fmla="*/ 7 w 15"/>
                                  <a:gd name="T7" fmla="*/ 0 h 15"/>
                                  <a:gd name="T8" fmla="*/ 0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1"/>
                                      <a:pt x="15" y="7"/>
                                    </a:cubicBezTo>
                                    <a:cubicBezTo>
                                      <a:pt x="14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6" name="Oval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3" y="21121"/>
                                <a:ext cx="74" cy="7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7" name="Freeform 122"/>
                            <wps:cNvSpPr/>
                            <wps:spPr bwMode="auto">
                              <a:xfrm>
                                <a:off x="7538" y="22016"/>
                                <a:ext cx="71" cy="74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5"/>
                                  <a:gd name="T2" fmla="*/ 7 w 14"/>
                                  <a:gd name="T3" fmla="*/ 0 h 15"/>
                                  <a:gd name="T4" fmla="*/ 0 w 14"/>
                                  <a:gd name="T5" fmla="*/ 8 h 15"/>
                                  <a:gd name="T6" fmla="*/ 7 w 14"/>
                                  <a:gd name="T7" fmla="*/ 15 h 15"/>
                                  <a:gd name="T8" fmla="*/ 14 w 14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2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4" y="12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8" name="Freeform 123"/>
                            <wps:cNvSpPr/>
                            <wps:spPr bwMode="auto">
                              <a:xfrm>
                                <a:off x="6850" y="22016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5 h 15"/>
                                  <a:gd name="T2" fmla="*/ 9 w 15"/>
                                  <a:gd name="T3" fmla="*/ 15 h 15"/>
                                  <a:gd name="T4" fmla="*/ 9 w 15"/>
                                  <a:gd name="T5" fmla="*/ 15 h 15"/>
                                  <a:gd name="T6" fmla="*/ 11 w 15"/>
                                  <a:gd name="T7" fmla="*/ 14 h 15"/>
                                  <a:gd name="T8" fmla="*/ 15 w 15"/>
                                  <a:gd name="T9" fmla="*/ 6 h 15"/>
                                  <a:gd name="T10" fmla="*/ 8 w 15"/>
                                  <a:gd name="T11" fmla="*/ 0 h 15"/>
                                  <a:gd name="T12" fmla="*/ 0 w 15"/>
                                  <a:gd name="T13" fmla="*/ 6 h 15"/>
                                  <a:gd name="T14" fmla="*/ 5 w 15"/>
                                  <a:gd name="T15" fmla="*/ 14 h 15"/>
                                  <a:gd name="T16" fmla="*/ 6 w 15"/>
                                  <a:gd name="T17" fmla="*/ 15 h 15"/>
                                  <a:gd name="T18" fmla="*/ 7 w 15"/>
                                  <a:gd name="T19" fmla="*/ 15 h 15"/>
                                  <a:gd name="T20" fmla="*/ 7 w 15"/>
                                  <a:gd name="T21" fmla="*/ 15 h 15"/>
                                  <a:gd name="T22" fmla="*/ 8 w 15"/>
                                  <a:gd name="T23" fmla="*/ 15 h 15"/>
                                  <a:gd name="T24" fmla="*/ 9 w 15"/>
                                  <a:gd name="T25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9" y="15"/>
                                    </a:move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10" y="15"/>
                                      <a:pt x="10" y="14"/>
                                      <a:pt x="11" y="14"/>
                                    </a:cubicBezTo>
                                    <a:cubicBezTo>
                                      <a:pt x="14" y="13"/>
                                      <a:pt x="15" y="9"/>
                                      <a:pt x="15" y="6"/>
                                    </a:cubicBezTo>
                                    <a:cubicBezTo>
                                      <a:pt x="14" y="3"/>
                                      <a:pt x="11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6"/>
                                    </a:cubicBezTo>
                                    <a:cubicBezTo>
                                      <a:pt x="0" y="9"/>
                                      <a:pt x="1" y="13"/>
                                      <a:pt x="5" y="14"/>
                                    </a:cubicBezTo>
                                    <a:cubicBezTo>
                                      <a:pt x="5" y="14"/>
                                      <a:pt x="5" y="15"/>
                                      <a:pt x="6" y="15"/>
                                    </a:cubicBezTo>
                                    <a:cubicBezTo>
                                      <a:pt x="6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8" y="15"/>
                                      <a:pt x="8" y="15"/>
                                    </a:cubicBezTo>
                                    <a:cubicBezTo>
                                      <a:pt x="8" y="15"/>
                                      <a:pt x="9" y="15"/>
                                      <a:pt x="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9" name="Freeform 124"/>
                            <wps:cNvSpPr/>
                            <wps:spPr bwMode="auto">
                              <a:xfrm>
                                <a:off x="6645" y="21121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9 h 15"/>
                                  <a:gd name="T4" fmla="*/ 0 w 15"/>
                                  <a:gd name="T5" fmla="*/ 10 h 15"/>
                                  <a:gd name="T6" fmla="*/ 8 w 15"/>
                                  <a:gd name="T7" fmla="*/ 15 h 15"/>
                                  <a:gd name="T8" fmla="*/ 14 w 15"/>
                                  <a:gd name="T9" fmla="*/ 8 h 15"/>
                                  <a:gd name="T10" fmla="*/ 9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5" y="15"/>
                                      <a:pt x="8" y="15"/>
                                    </a:cubicBezTo>
                                    <a:cubicBezTo>
                                      <a:pt x="12" y="14"/>
                                      <a:pt x="14" y="11"/>
                                      <a:pt x="14" y="8"/>
                                    </a:cubicBezTo>
                                    <a:cubicBezTo>
                                      <a:pt x="15" y="4"/>
                                      <a:pt x="13" y="2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0" name="Freeform 125"/>
                            <wps:cNvSpPr/>
                            <wps:spPr bwMode="auto">
                              <a:xfrm>
                                <a:off x="6855" y="20919"/>
                                <a:ext cx="69" cy="74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5"/>
                                  <a:gd name="T2" fmla="*/ 0 w 14"/>
                                  <a:gd name="T3" fmla="*/ 8 h 15"/>
                                  <a:gd name="T4" fmla="*/ 0 w 14"/>
                                  <a:gd name="T5" fmla="*/ 9 h 15"/>
                                  <a:gd name="T6" fmla="*/ 8 w 14"/>
                                  <a:gd name="T7" fmla="*/ 14 h 15"/>
                                  <a:gd name="T8" fmla="*/ 14 w 14"/>
                                  <a:gd name="T9" fmla="*/ 7 h 15"/>
                                  <a:gd name="T10" fmla="*/ 8 w 14"/>
                                  <a:gd name="T11" fmla="*/ 0 h 15"/>
                                  <a:gd name="T12" fmla="*/ 5 w 14"/>
                                  <a:gd name="T13" fmla="*/ 0 h 15"/>
                                  <a:gd name="T14" fmla="*/ 0 w 14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1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1" name="Freeform 126"/>
                            <wps:cNvSpPr/>
                            <wps:spPr bwMode="auto">
                              <a:xfrm>
                                <a:off x="6645" y="21812"/>
                                <a:ext cx="76" cy="71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4 h 14"/>
                                  <a:gd name="T2" fmla="*/ 14 w 15"/>
                                  <a:gd name="T3" fmla="*/ 6 h 14"/>
                                  <a:gd name="T4" fmla="*/ 7 w 15"/>
                                  <a:gd name="T5" fmla="*/ 0 h 14"/>
                                  <a:gd name="T6" fmla="*/ 0 w 15"/>
                                  <a:gd name="T7" fmla="*/ 6 h 14"/>
                                  <a:gd name="T8" fmla="*/ 0 w 15"/>
                                  <a:gd name="T9" fmla="*/ 8 h 14"/>
                                  <a:gd name="T10" fmla="*/ 6 w 15"/>
                                  <a:gd name="T11" fmla="*/ 14 h 14"/>
                                  <a:gd name="T12" fmla="*/ 8 w 15"/>
                                  <a:gd name="T13" fmla="*/ 14 h 14"/>
                                  <a:gd name="T14" fmla="*/ 9 w 15"/>
                                  <a:gd name="T15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4">
                                    <a:moveTo>
                                      <a:pt x="9" y="14"/>
                                    </a:moveTo>
                                    <a:cubicBezTo>
                                      <a:pt x="13" y="13"/>
                                      <a:pt x="15" y="9"/>
                                      <a:pt x="14" y="6"/>
                                    </a:cubicBezTo>
                                    <a:cubicBezTo>
                                      <a:pt x="14" y="2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9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2" name="Freeform 127"/>
                            <wps:cNvSpPr/>
                            <wps:spPr bwMode="auto">
                              <a:xfrm>
                                <a:off x="7811" y="21743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4"/>
                                  <a:gd name="T2" fmla="*/ 6 w 14"/>
                                  <a:gd name="T3" fmla="*/ 14 h 14"/>
                                  <a:gd name="T4" fmla="*/ 9 w 14"/>
                                  <a:gd name="T5" fmla="*/ 14 h 14"/>
                                  <a:gd name="T6" fmla="*/ 14 w 14"/>
                                  <a:gd name="T7" fmla="*/ 9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0 w 14"/>
                                  <a:gd name="T15" fmla="*/ 6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2" y="13"/>
                                      <a:pt x="6" y="14"/>
                                    </a:cubicBezTo>
                                    <a:cubicBezTo>
                                      <a:pt x="7" y="14"/>
                                      <a:pt x="8" y="14"/>
                                      <a:pt x="9" y="14"/>
                                    </a:cubicBezTo>
                                    <a:cubicBezTo>
                                      <a:pt x="12" y="14"/>
                                      <a:pt x="13" y="12"/>
                                      <a:pt x="14" y="9"/>
                                    </a:cubicBez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3" y="3"/>
                                      <a:pt x="12" y="1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3" name="Freeform 128"/>
                            <wps:cNvSpPr/>
                            <wps:spPr bwMode="auto">
                              <a:xfrm>
                                <a:off x="7811" y="2119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2 h 14"/>
                                  <a:gd name="T2" fmla="*/ 1 w 14"/>
                                  <a:gd name="T3" fmla="*/ 10 h 14"/>
                                  <a:gd name="T4" fmla="*/ 10 w 14"/>
                                  <a:gd name="T5" fmla="*/ 13 h 14"/>
                                  <a:gd name="T6" fmla="*/ 14 w 14"/>
                                  <a:gd name="T7" fmla="*/ 8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3 w 14"/>
                                  <a:gd name="T15" fmla="*/ 2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2"/>
                                    </a:moveTo>
                                    <a:cubicBezTo>
                                      <a:pt x="0" y="4"/>
                                      <a:pt x="0" y="7"/>
                                      <a:pt x="1" y="10"/>
                                    </a:cubicBezTo>
                                    <a:cubicBezTo>
                                      <a:pt x="3" y="13"/>
                                      <a:pt x="7" y="14"/>
                                      <a:pt x="10" y="13"/>
                                    </a:cubicBezTo>
                                    <a:cubicBezTo>
                                      <a:pt x="12" y="12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6"/>
                                    </a:cubicBezTo>
                                    <a:cubicBezTo>
                                      <a:pt x="14" y="2"/>
                                      <a:pt x="12" y="0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1"/>
                                      <a:pt x="3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4" name="Freeform 129"/>
                            <wps:cNvSpPr/>
                            <wps:spPr bwMode="auto">
                              <a:xfrm>
                                <a:off x="7470" y="20854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1 h 14"/>
                                  <a:gd name="T2" fmla="*/ 1 w 14"/>
                                  <a:gd name="T3" fmla="*/ 9 h 14"/>
                                  <a:gd name="T4" fmla="*/ 9 w 14"/>
                                  <a:gd name="T5" fmla="*/ 13 h 14"/>
                                  <a:gd name="T6" fmla="*/ 14 w 14"/>
                                  <a:gd name="T7" fmla="*/ 6 h 14"/>
                                  <a:gd name="T8" fmla="*/ 8 w 14"/>
                                  <a:gd name="T9" fmla="*/ 0 h 14"/>
                                  <a:gd name="T10" fmla="*/ 6 w 14"/>
                                  <a:gd name="T11" fmla="*/ 0 h 14"/>
                                  <a:gd name="T12" fmla="*/ 3 w 14"/>
                                  <a:gd name="T13" fmla="*/ 1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1"/>
                                    </a:moveTo>
                                    <a:cubicBezTo>
                                      <a:pt x="1" y="3"/>
                                      <a:pt x="0" y="6"/>
                                      <a:pt x="1" y="9"/>
                                    </a:cubicBezTo>
                                    <a:cubicBezTo>
                                      <a:pt x="2" y="12"/>
                                      <a:pt x="6" y="14"/>
                                      <a:pt x="9" y="13"/>
                                    </a:cubicBezTo>
                                    <a:cubicBezTo>
                                      <a:pt x="12" y="12"/>
                                      <a:pt x="14" y="10"/>
                                      <a:pt x="14" y="6"/>
                                    </a:cubicBezTo>
                                    <a:cubicBezTo>
                                      <a:pt x="14" y="3"/>
                                      <a:pt x="12" y="0"/>
                                      <a:pt x="8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5" name="Freeform 130"/>
                            <wps:cNvSpPr/>
                            <wps:spPr bwMode="auto">
                              <a:xfrm>
                                <a:off x="6918" y="2208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9 w 14"/>
                                  <a:gd name="T1" fmla="*/ 14 h 14"/>
                                  <a:gd name="T2" fmla="*/ 14 w 14"/>
                                  <a:gd name="T3" fmla="*/ 8 h 14"/>
                                  <a:gd name="T4" fmla="*/ 10 w 14"/>
                                  <a:gd name="T5" fmla="*/ 1 h 14"/>
                                  <a:gd name="T6" fmla="*/ 2 w 14"/>
                                  <a:gd name="T7" fmla="*/ 3 h 14"/>
                                  <a:gd name="T8" fmla="*/ 0 w 14"/>
                                  <a:gd name="T9" fmla="*/ 7 h 14"/>
                                  <a:gd name="T10" fmla="*/ 0 w 14"/>
                                  <a:gd name="T11" fmla="*/ 8 h 14"/>
                                  <a:gd name="T12" fmla="*/ 7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9 w 14"/>
                                  <a:gd name="T17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9" y="14"/>
                                    </a:moveTo>
                                    <a:cubicBezTo>
                                      <a:pt x="12" y="13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5"/>
                                      <a:pt x="13" y="2"/>
                                      <a:pt x="10" y="1"/>
                                    </a:cubicBezTo>
                                    <a:cubicBezTo>
                                      <a:pt x="7" y="0"/>
                                      <a:pt x="4" y="1"/>
                                      <a:pt x="2" y="3"/>
                                    </a:cubicBezTo>
                                    <a:cubicBezTo>
                                      <a:pt x="1" y="4"/>
                                      <a:pt x="1" y="5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2"/>
                                      <a:pt x="3" y="14"/>
                                      <a:pt x="7" y="14"/>
                                    </a:cubicBezTo>
                                    <a:cubicBezTo>
                                      <a:pt x="7" y="14"/>
                                      <a:pt x="8" y="14"/>
                                      <a:pt x="8" y="14"/>
                                    </a:cubicBezTo>
                                    <a:cubicBezTo>
                                      <a:pt x="8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6" name="Freeform 131"/>
                            <wps:cNvSpPr/>
                            <wps:spPr bwMode="auto">
                              <a:xfrm>
                                <a:off x="6924" y="20848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7" name="Freeform 132"/>
                            <wps:cNvSpPr/>
                            <wps:spPr bwMode="auto">
                              <a:xfrm>
                                <a:off x="6577" y="21743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7 h 14"/>
                                  <a:gd name="T2" fmla="*/ 7 w 14"/>
                                  <a:gd name="T3" fmla="*/ 0 h 14"/>
                                  <a:gd name="T4" fmla="*/ 0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7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8" name="Freeform 133"/>
                            <wps:cNvSpPr/>
                            <wps:spPr bwMode="auto">
                              <a:xfrm>
                                <a:off x="6577" y="21192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8 w 14"/>
                                  <a:gd name="T3" fmla="*/ 1 h 14"/>
                                  <a:gd name="T4" fmla="*/ 1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1"/>
                                      <a:pt x="8" y="1"/>
                                    </a:cubicBezTo>
                                    <a:cubicBezTo>
                                      <a:pt x="4" y="0"/>
                                      <a:pt x="0" y="3"/>
                                      <a:pt x="1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9" name="Freeform 134"/>
                            <wps:cNvSpPr/>
                            <wps:spPr bwMode="auto">
                              <a:xfrm>
                                <a:off x="7882" y="21400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6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0" name="Freeform 135"/>
                            <wps:cNvSpPr/>
                            <wps:spPr bwMode="auto">
                              <a:xfrm>
                                <a:off x="7882" y="21539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1" name="Freeform 136"/>
                            <wps:cNvSpPr/>
                            <wps:spPr bwMode="auto">
                              <a:xfrm>
                                <a:off x="7265" y="2078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8 h 14"/>
                                  <a:gd name="T4" fmla="*/ 0 w 14"/>
                                  <a:gd name="T5" fmla="*/ 9 h 14"/>
                                  <a:gd name="T6" fmla="*/ 9 w 14"/>
                                  <a:gd name="T7" fmla="*/ 13 h 14"/>
                                  <a:gd name="T8" fmla="*/ 14 w 14"/>
                                  <a:gd name="T9" fmla="*/ 8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0 w 14"/>
                                  <a:gd name="T17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0" y="8"/>
                                      <a:pt x="0" y="8"/>
                                      <a:pt x="0" y="9"/>
                                    </a:cubicBezTo>
                                    <a:cubicBezTo>
                                      <a:pt x="2" y="12"/>
                                      <a:pt x="5" y="14"/>
                                      <a:pt x="9" y="13"/>
                                    </a:cubicBezTo>
                                    <a:cubicBezTo>
                                      <a:pt x="11" y="12"/>
                                      <a:pt x="13" y="10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2" name="Freeform 137"/>
                            <wps:cNvSpPr/>
                            <wps:spPr bwMode="auto">
                              <a:xfrm>
                                <a:off x="7128" y="20783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7 h 14"/>
                                  <a:gd name="T4" fmla="*/ 1 w 14"/>
                                  <a:gd name="T5" fmla="*/ 8 h 14"/>
                                  <a:gd name="T6" fmla="*/ 10 w 14"/>
                                  <a:gd name="T7" fmla="*/ 12 h 14"/>
                                  <a:gd name="T8" fmla="*/ 14 w 14"/>
                                  <a:gd name="T9" fmla="*/ 7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6 w 14"/>
                                  <a:gd name="T17" fmla="*/ 0 h 14"/>
                                  <a:gd name="T18" fmla="*/ 6 w 14"/>
                                  <a:gd name="T19" fmla="*/ 0 h 14"/>
                                  <a:gd name="T20" fmla="*/ 0 w 14"/>
                                  <a:gd name="T21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0" y="8"/>
                                      <a:pt x="1" y="8"/>
                                      <a:pt x="1" y="8"/>
                                    </a:cubicBezTo>
                                    <a:cubicBezTo>
                                      <a:pt x="2" y="12"/>
                                      <a:pt x="6" y="14"/>
                                      <a:pt x="10" y="12"/>
                                    </a:cubicBezTo>
                                    <a:cubicBezTo>
                                      <a:pt x="12" y="11"/>
                                      <a:pt x="13" y="9"/>
                                      <a:pt x="14" y="7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3" name="Freeform 138"/>
                            <wps:cNvSpPr/>
                            <wps:spPr bwMode="auto">
                              <a:xfrm>
                                <a:off x="7128" y="22155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14 w 14"/>
                                  <a:gd name="T3" fmla="*/ 6 h 14"/>
                                  <a:gd name="T4" fmla="*/ 13 w 14"/>
                                  <a:gd name="T5" fmla="*/ 5 h 14"/>
                                  <a:gd name="T6" fmla="*/ 6 w 14"/>
                                  <a:gd name="T7" fmla="*/ 0 h 14"/>
                                  <a:gd name="T8" fmla="*/ 0 w 14"/>
                                  <a:gd name="T9" fmla="*/ 6 h 14"/>
                                  <a:gd name="T10" fmla="*/ 0 w 14"/>
                                  <a:gd name="T11" fmla="*/ 8 h 14"/>
                                  <a:gd name="T12" fmla="*/ 6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14 w 14"/>
                                  <a:gd name="T17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4" y="6"/>
                                      <a:pt x="13" y="5"/>
                                      <a:pt x="13" y="5"/>
                                    </a:cubicBezTo>
                                    <a:cubicBezTo>
                                      <a:pt x="12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4" name="Freeform 139"/>
                            <wps:cNvSpPr/>
                            <wps:spPr bwMode="auto">
                              <a:xfrm>
                                <a:off x="7265" y="22155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9 h 14"/>
                                  <a:gd name="T2" fmla="*/ 13 w 13"/>
                                  <a:gd name="T3" fmla="*/ 6 h 14"/>
                                  <a:gd name="T4" fmla="*/ 6 w 13"/>
                                  <a:gd name="T5" fmla="*/ 1 h 14"/>
                                  <a:gd name="T6" fmla="*/ 0 w 13"/>
                                  <a:gd name="T7" fmla="*/ 6 h 14"/>
                                  <a:gd name="T8" fmla="*/ 0 w 13"/>
                                  <a:gd name="T9" fmla="*/ 9 h 14"/>
                                  <a:gd name="T10" fmla="*/ 5 w 13"/>
                                  <a:gd name="T11" fmla="*/ 14 h 14"/>
                                  <a:gd name="T12" fmla="*/ 8 w 13"/>
                                  <a:gd name="T13" fmla="*/ 14 h 14"/>
                                  <a:gd name="T14" fmla="*/ 13 w 13"/>
                                  <a:gd name="T15" fmla="*/ 9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9"/>
                                    </a:moveTo>
                                    <a:cubicBezTo>
                                      <a:pt x="13" y="8"/>
                                      <a:pt x="13" y="7"/>
                                      <a:pt x="13" y="6"/>
                                    </a:cubicBezTo>
                                    <a:cubicBezTo>
                                      <a:pt x="12" y="2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2"/>
                                      <a:pt x="2" y="13"/>
                                      <a:pt x="5" y="14"/>
                                    </a:cubicBezTo>
                                    <a:cubicBezTo>
                                      <a:pt x="6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2"/>
                                      <a:pt x="13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5" name="Freeform 140"/>
                            <wps:cNvSpPr/>
                            <wps:spPr bwMode="auto">
                              <a:xfrm>
                                <a:off x="6512" y="21400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4"/>
                                  <a:gd name="T2" fmla="*/ 7 w 13"/>
                                  <a:gd name="T3" fmla="*/ 0 h 14"/>
                                  <a:gd name="T4" fmla="*/ 0 w 13"/>
                                  <a:gd name="T5" fmla="*/ 7 h 14"/>
                                  <a:gd name="T6" fmla="*/ 6 w 13"/>
                                  <a:gd name="T7" fmla="*/ 14 h 14"/>
                                  <a:gd name="T8" fmla="*/ 13 w 13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7"/>
                                    </a:move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7"/>
                                    </a:cubicBezTo>
                                    <a:cubicBezTo>
                                      <a:pt x="0" y="10"/>
                                      <a:pt x="3" y="13"/>
                                      <a:pt x="6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6" name="Oval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12" y="21539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7" name="Freeform 142"/>
                            <wps:cNvSpPr/>
                            <wps:spPr bwMode="auto">
                              <a:xfrm>
                                <a:off x="7885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7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8" name="Freeform 143"/>
                            <wps:cNvSpPr/>
                            <wps:spPr bwMode="auto">
                              <a:xfrm>
                                <a:off x="7405" y="22161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9" name="Oval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85" y="21266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0" name="Freeform 145"/>
                            <wps:cNvSpPr/>
                            <wps:spPr bwMode="auto">
                              <a:xfrm>
                                <a:off x="7405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3"/>
                                  <a:gd name="T2" fmla="*/ 7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1" name="Freeform 146"/>
                            <wps:cNvSpPr/>
                            <wps:spPr bwMode="auto">
                              <a:xfrm>
                                <a:off x="6993" y="22155"/>
                                <a:ext cx="61" cy="65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13"/>
                                  <a:gd name="T2" fmla="*/ 12 w 12"/>
                                  <a:gd name="T3" fmla="*/ 6 h 13"/>
                                  <a:gd name="T4" fmla="*/ 8 w 12"/>
                                  <a:gd name="T5" fmla="*/ 1 h 13"/>
                                  <a:gd name="T6" fmla="*/ 0 w 12"/>
                                  <a:gd name="T7" fmla="*/ 6 h 13"/>
                                  <a:gd name="T8" fmla="*/ 0 w 12"/>
                                  <a:gd name="T9" fmla="*/ 8 h 13"/>
                                  <a:gd name="T10" fmla="*/ 5 w 12"/>
                                  <a:gd name="T11" fmla="*/ 13 h 13"/>
                                  <a:gd name="T12" fmla="*/ 7 w 12"/>
                                  <a:gd name="T13" fmla="*/ 13 h 13"/>
                                  <a:gd name="T14" fmla="*/ 12 w 12"/>
                                  <a:gd name="T15" fmla="*/ 8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12" y="8"/>
                                    </a:moveTo>
                                    <a:cubicBezTo>
                                      <a:pt x="12" y="8"/>
                                      <a:pt x="12" y="7"/>
                                      <a:pt x="12" y="6"/>
                                    </a:cubicBezTo>
                                    <a:cubicBezTo>
                                      <a:pt x="12" y="3"/>
                                      <a:pt x="10" y="2"/>
                                      <a:pt x="8" y="1"/>
                                    </a:cubicBezTo>
                                    <a:cubicBezTo>
                                      <a:pt x="4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2" y="13"/>
                                      <a:pt x="5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2" y="11"/>
                                      <a:pt x="12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2" name="Freeform 147"/>
                            <wps:cNvSpPr/>
                            <wps:spPr bwMode="auto">
                              <a:xfrm>
                                <a:off x="6993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5 h 13"/>
                                  <a:gd name="T10" fmla="*/ 0 w 13"/>
                                  <a:gd name="T11" fmla="*/ 7 h 13"/>
                                  <a:gd name="T12" fmla="*/ 5 w 13"/>
                                  <a:gd name="T13" fmla="*/ 12 h 13"/>
                                  <a:gd name="T14" fmla="*/ 13 w 13"/>
                                  <a:gd name="T15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5"/>
                                    </a:cubicBezTo>
                                    <a:cubicBezTo>
                                      <a:pt x="12" y="2"/>
                                      <a:pt x="10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2"/>
                                      <a:pt x="5" y="12"/>
                                    </a:cubicBezTo>
                                    <a:cubicBezTo>
                                      <a:pt x="8" y="13"/>
                                      <a:pt x="12" y="12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3" name="Freeform 148"/>
                            <wps:cNvSpPr/>
                            <wps:spPr bwMode="auto">
                              <a:xfrm>
                                <a:off x="6512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6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3 w 13"/>
                                  <a:gd name="T17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6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2"/>
                                      <a:pt x="12" y="10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4" name="Freeform 149"/>
                            <wps:cNvSpPr/>
                            <wps:spPr bwMode="auto">
                              <a:xfrm>
                                <a:off x="6512" y="21266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0 w 13"/>
                                  <a:gd name="T1" fmla="*/ 12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0 w 13"/>
                                  <a:gd name="T17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0" y="12"/>
                                    </a:moveTo>
                                    <a:cubicBezTo>
                                      <a:pt x="12" y="10"/>
                                      <a:pt x="13" y="8"/>
                                      <a:pt x="13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8" y="12"/>
                                      <a:pt x="9" y="12"/>
                                      <a:pt x="10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5" name="Freeform 150"/>
                            <wps:cNvSpPr/>
                            <wps:spPr bwMode="auto">
                              <a:xfrm>
                                <a:off x="7748" y="21957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6 w 13"/>
                                  <a:gd name="T3" fmla="*/ 12 h 12"/>
                                  <a:gd name="T4" fmla="*/ 13 w 13"/>
                                  <a:gd name="T5" fmla="*/ 6 h 12"/>
                                  <a:gd name="T6" fmla="*/ 6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3" y="12"/>
                                      <a:pt x="6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3" y="6"/>
                                    </a:cubicBezTo>
                                    <a:cubicBezTo>
                                      <a:pt x="13" y="2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6" name="Freeform 151"/>
                            <wps:cNvSpPr/>
                            <wps:spPr bwMode="auto">
                              <a:xfrm>
                                <a:off x="7678" y="2092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3"/>
                                  <a:gd name="T2" fmla="*/ 7 w 13"/>
                                  <a:gd name="T3" fmla="*/ 12 h 13"/>
                                  <a:gd name="T4" fmla="*/ 13 w 13"/>
                                  <a:gd name="T5" fmla="*/ 6 h 13"/>
                                  <a:gd name="T6" fmla="*/ 7 w 13"/>
                                  <a:gd name="T7" fmla="*/ 0 h 13"/>
                                  <a:gd name="T8" fmla="*/ 1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" y="6"/>
                                    </a:moveTo>
                                    <a:cubicBezTo>
                                      <a:pt x="1" y="10"/>
                                      <a:pt x="3" y="13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7" name="Freeform 152"/>
                            <wps:cNvSpPr/>
                            <wps:spPr bwMode="auto">
                              <a:xfrm>
                                <a:off x="7748" y="20993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7 w 13"/>
                                  <a:gd name="T3" fmla="*/ 12 h 12"/>
                                  <a:gd name="T4" fmla="*/ 13 w 13"/>
                                  <a:gd name="T5" fmla="*/ 6 h 12"/>
                                  <a:gd name="T6" fmla="*/ 7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8" name="Freeform 153"/>
                            <wps:cNvSpPr/>
                            <wps:spPr bwMode="auto">
                              <a:xfrm>
                                <a:off x="7678" y="22022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7 w 13"/>
                                  <a:gd name="T3" fmla="*/ 13 h 13"/>
                                  <a:gd name="T4" fmla="*/ 13 w 13"/>
                                  <a:gd name="T5" fmla="*/ 7 h 13"/>
                                  <a:gd name="T6" fmla="*/ 7 w 13"/>
                                  <a:gd name="T7" fmla="*/ 1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7" y="1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9" name="Freeform 154"/>
                            <wps:cNvSpPr/>
                            <wps:spPr bwMode="auto">
                              <a:xfrm>
                                <a:off x="6721" y="20923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0 w 12"/>
                                  <a:gd name="T13" fmla="*/ 7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  <a:gd name="T20" fmla="*/ 12 w 12"/>
                                  <a:gd name="T21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0" name="Freeform 155"/>
                            <wps:cNvSpPr/>
                            <wps:spPr bwMode="auto">
                              <a:xfrm>
                                <a:off x="6721" y="22022"/>
                                <a:ext cx="63" cy="65"/>
                              </a:xfrm>
                              <a:custGeom>
                                <a:avLst/>
                                <a:gdLst>
                                  <a:gd name="T0" fmla="*/ 7 w 13"/>
                                  <a:gd name="T1" fmla="*/ 12 h 13"/>
                                  <a:gd name="T2" fmla="*/ 11 w 13"/>
                                  <a:gd name="T3" fmla="*/ 4 h 13"/>
                                  <a:gd name="T4" fmla="*/ 4 w 13"/>
                                  <a:gd name="T5" fmla="*/ 1 h 13"/>
                                  <a:gd name="T6" fmla="*/ 0 w 13"/>
                                  <a:gd name="T7" fmla="*/ 5 h 13"/>
                                  <a:gd name="T8" fmla="*/ 0 w 13"/>
                                  <a:gd name="T9" fmla="*/ 8 h 13"/>
                                  <a:gd name="T10" fmla="*/ 5 w 13"/>
                                  <a:gd name="T11" fmla="*/ 13 h 13"/>
                                  <a:gd name="T12" fmla="*/ 7 w 13"/>
                                  <a:gd name="T13" fmla="*/ 13 h 13"/>
                                  <a:gd name="T14" fmla="*/ 7 w 13"/>
                                  <a:gd name="T15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7" y="12"/>
                                    </a:moveTo>
                                    <a:cubicBezTo>
                                      <a:pt x="11" y="11"/>
                                      <a:pt x="13" y="7"/>
                                      <a:pt x="11" y="4"/>
                                    </a:cubicBezTo>
                                    <a:cubicBezTo>
                                      <a:pt x="10" y="1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1" y="10"/>
                                      <a:pt x="2" y="12"/>
                                      <a:pt x="5" y="13"/>
                                    </a:cubicBezTo>
                                    <a:cubicBezTo>
                                      <a:pt x="5" y="13"/>
                                      <a:pt x="6" y="13"/>
                                      <a:pt x="7" y="13"/>
                                    </a:cubicBez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1" name="Freeform 156"/>
                            <wps:cNvSpPr/>
                            <wps:spPr bwMode="auto">
                              <a:xfrm>
                                <a:off x="6651" y="20993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2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2" name="Freeform 157"/>
                            <wps:cNvSpPr/>
                            <wps:spPr bwMode="auto">
                              <a:xfrm>
                                <a:off x="6651" y="2195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7 w 12"/>
                                  <a:gd name="T1" fmla="*/ 12 h 12"/>
                                  <a:gd name="T2" fmla="*/ 7 w 12"/>
                                  <a:gd name="T3" fmla="*/ 12 h 12"/>
                                  <a:gd name="T4" fmla="*/ 8 w 12"/>
                                  <a:gd name="T5" fmla="*/ 11 h 12"/>
                                  <a:gd name="T6" fmla="*/ 12 w 12"/>
                                  <a:gd name="T7" fmla="*/ 5 h 12"/>
                                  <a:gd name="T8" fmla="*/ 7 w 12"/>
                                  <a:gd name="T9" fmla="*/ 0 h 12"/>
                                  <a:gd name="T10" fmla="*/ 5 w 12"/>
                                  <a:gd name="T11" fmla="*/ 0 h 12"/>
                                  <a:gd name="T12" fmla="*/ 0 w 12"/>
                                  <a:gd name="T13" fmla="*/ 5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7" y="12"/>
                                    </a:move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ubicBezTo>
                                      <a:pt x="7" y="12"/>
                                      <a:pt x="7" y="12"/>
                                      <a:pt x="8" y="11"/>
                                    </a:cubicBezTo>
                                    <a:cubicBezTo>
                                      <a:pt x="10" y="11"/>
                                      <a:pt x="12" y="8"/>
                                      <a:pt x="12" y="5"/>
                                    </a:cubicBezTo>
                                    <a:cubicBezTo>
                                      <a:pt x="12" y="3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3" name="Freeform 158"/>
                            <wps:cNvSpPr/>
                            <wps:spPr bwMode="auto">
                              <a:xfrm>
                                <a:off x="7817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2 w 12"/>
                                  <a:gd name="T1" fmla="*/ 2 h 12"/>
                                  <a:gd name="T2" fmla="*/ 1 w 12"/>
                                  <a:gd name="T3" fmla="*/ 9 h 12"/>
                                  <a:gd name="T4" fmla="*/ 6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2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7 w 12"/>
                                  <a:gd name="T15" fmla="*/ 0 h 12"/>
                                  <a:gd name="T16" fmla="*/ 6 w 12"/>
                                  <a:gd name="T17" fmla="*/ 0 h 12"/>
                                  <a:gd name="T18" fmla="*/ 2 w 12"/>
                                  <a:gd name="T19" fmla="*/ 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2" y="2"/>
                                    </a:moveTo>
                                    <a:cubicBezTo>
                                      <a:pt x="0" y="4"/>
                                      <a:pt x="0" y="6"/>
                                      <a:pt x="1" y="9"/>
                                    </a:cubicBezTo>
                                    <a:cubicBezTo>
                                      <a:pt x="2" y="11"/>
                                      <a:pt x="4" y="12"/>
                                      <a:pt x="6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8" y="12"/>
                                      <a:pt x="8" y="12"/>
                                      <a:pt x="9" y="12"/>
                                    </a:cubicBezTo>
                                    <a:cubicBezTo>
                                      <a:pt x="11" y="11"/>
                                      <a:pt x="12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4" y="0"/>
                                      <a:pt x="3" y="1"/>
                                      <a:pt x="2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4" name="Freeform 159"/>
                            <wps:cNvSpPr/>
                            <wps:spPr bwMode="auto">
                              <a:xfrm>
                                <a:off x="7614" y="22091"/>
                                <a:ext cx="59" cy="65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3"/>
                                  <a:gd name="T2" fmla="*/ 5 w 12"/>
                                  <a:gd name="T3" fmla="*/ 13 h 13"/>
                                  <a:gd name="T4" fmla="*/ 12 w 12"/>
                                  <a:gd name="T5" fmla="*/ 7 h 13"/>
                                  <a:gd name="T6" fmla="*/ 6 w 12"/>
                                  <a:gd name="T7" fmla="*/ 1 h 13"/>
                                  <a:gd name="T8" fmla="*/ 0 w 12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2" y="12"/>
                                      <a:pt x="5" y="13"/>
                                    </a:cubicBezTo>
                                    <a:cubicBezTo>
                                      <a:pt x="9" y="13"/>
                                      <a:pt x="12" y="10"/>
                                      <a:pt x="12" y="7"/>
                                    </a:cubicBezTo>
                                    <a:cubicBezTo>
                                      <a:pt x="12" y="4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5" name="Freeform 160"/>
                            <wps:cNvSpPr/>
                            <wps:spPr bwMode="auto">
                              <a:xfrm>
                                <a:off x="7817" y="21062"/>
                                <a:ext cx="65" cy="59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2"/>
                                  <a:gd name="T2" fmla="*/ 7 w 13"/>
                                  <a:gd name="T3" fmla="*/ 12 h 12"/>
                                  <a:gd name="T4" fmla="*/ 12 w 13"/>
                                  <a:gd name="T5" fmla="*/ 6 h 12"/>
                                  <a:gd name="T6" fmla="*/ 6 w 13"/>
                                  <a:gd name="T7" fmla="*/ 0 h 12"/>
                                  <a:gd name="T8" fmla="*/ 1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2" y="6"/>
                                    </a:cubicBezTo>
                                    <a:cubicBezTo>
                                      <a:pt x="12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6" name="Freeform 161"/>
                            <wps:cNvSpPr/>
                            <wps:spPr bwMode="auto">
                              <a:xfrm>
                                <a:off x="7614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0 h 12"/>
                                  <a:gd name="T8" fmla="*/ 0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7" name="Freeform 162"/>
                            <wps:cNvSpPr/>
                            <wps:spPr bwMode="auto">
                              <a:xfrm>
                                <a:off x="6790" y="22091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2"/>
                                  <a:gd name="T2" fmla="*/ 11 w 11"/>
                                  <a:gd name="T3" fmla="*/ 5 h 12"/>
                                  <a:gd name="T4" fmla="*/ 11 w 11"/>
                                  <a:gd name="T5" fmla="*/ 4 h 12"/>
                                  <a:gd name="T6" fmla="*/ 5 w 11"/>
                                  <a:gd name="T7" fmla="*/ 1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5 w 11"/>
                                  <a:gd name="T13" fmla="*/ 12 h 12"/>
                                  <a:gd name="T14" fmla="*/ 7 w 11"/>
                                  <a:gd name="T15" fmla="*/ 12 h 12"/>
                                  <a:gd name="T16" fmla="*/ 11 w 11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7"/>
                                    </a:moveTo>
                                    <a:cubicBezTo>
                                      <a:pt x="11" y="7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5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8" name="Freeform 163"/>
                            <wps:cNvSpPr/>
                            <wps:spPr bwMode="auto">
                              <a:xfrm>
                                <a:off x="6582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9" name="Freeform 164"/>
                            <wps:cNvSpPr/>
                            <wps:spPr bwMode="auto">
                              <a:xfrm>
                                <a:off x="6586" y="21062"/>
                                <a:ext cx="56" cy="59"/>
                              </a:xfrm>
                              <a:custGeom>
                                <a:avLst/>
                                <a:gdLst>
                                  <a:gd name="T0" fmla="*/ 7 w 11"/>
                                  <a:gd name="T1" fmla="*/ 11 h 12"/>
                                  <a:gd name="T2" fmla="*/ 11 w 11"/>
                                  <a:gd name="T3" fmla="*/ 5 h 12"/>
                                  <a:gd name="T4" fmla="*/ 6 w 11"/>
                                  <a:gd name="T5" fmla="*/ 0 h 12"/>
                                  <a:gd name="T6" fmla="*/ 4 w 11"/>
                                  <a:gd name="T7" fmla="*/ 0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4 w 11"/>
                                  <a:gd name="T13" fmla="*/ 12 h 12"/>
                                  <a:gd name="T14" fmla="*/ 6 w 11"/>
                                  <a:gd name="T15" fmla="*/ 12 h 12"/>
                                  <a:gd name="T16" fmla="*/ 7 w 11"/>
                                  <a:gd name="T17" fmla="*/ 11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7" y="11"/>
                                    </a:moveTo>
                                    <a:cubicBezTo>
                                      <a:pt x="10" y="10"/>
                                      <a:pt x="11" y="8"/>
                                      <a:pt x="11" y="5"/>
                                    </a:cubicBez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0" y="9"/>
                                      <a:pt x="2" y="11"/>
                                      <a:pt x="4" y="12"/>
                                    </a:cubicBezTo>
                                    <a:cubicBezTo>
                                      <a:pt x="5" y="12"/>
                                      <a:pt x="6" y="12"/>
                                      <a:pt x="6" y="12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0" name="Freeform 165"/>
                            <wps:cNvSpPr/>
                            <wps:spPr bwMode="auto">
                              <a:xfrm>
                                <a:off x="6790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7"/>
                                      <a:pt x="12" y="6"/>
                                      <a:pt x="12" y="5"/>
                                    </a:cubicBezTo>
                                    <a:cubicBezTo>
                                      <a:pt x="11" y="3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1" name="Freeform 166"/>
                            <wps:cNvSpPr/>
                            <wps:spPr bwMode="auto">
                              <a:xfrm>
                                <a:off x="7956" y="21474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2"/>
                                  <a:gd name="T2" fmla="*/ 0 w 12"/>
                                  <a:gd name="T3" fmla="*/ 7 h 12"/>
                                  <a:gd name="T4" fmla="*/ 5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1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11 w 12"/>
                                  <a:gd name="T15" fmla="*/ 4 h 12"/>
                                  <a:gd name="T16" fmla="*/ 7 w 12"/>
                                  <a:gd name="T17" fmla="*/ 0 h 12"/>
                                  <a:gd name="T18" fmla="*/ 5 w 12"/>
                                  <a:gd name="T19" fmla="*/ 0 h 12"/>
                                  <a:gd name="T20" fmla="*/ 0 w 12"/>
                                  <a:gd name="T21" fmla="*/ 5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8" y="11"/>
                                      <a:pt x="8" y="11"/>
                                      <a:pt x="9" y="11"/>
                                    </a:cubicBezTo>
                                    <a:cubicBezTo>
                                      <a:pt x="11" y="10"/>
                                      <a:pt x="11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5"/>
                                      <a:pt x="12" y="4"/>
                                      <a:pt x="11" y="4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2" name="Freeform 167"/>
                            <wps:cNvSpPr/>
                            <wps:spPr bwMode="auto">
                              <a:xfrm>
                                <a:off x="7202" y="22230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0 h 12"/>
                                  <a:gd name="T4" fmla="*/ 0 w 11"/>
                                  <a:gd name="T5" fmla="*/ 6 h 12"/>
                                  <a:gd name="T6" fmla="*/ 6 w 11"/>
                                  <a:gd name="T7" fmla="*/ 12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3" name="Freeform 168"/>
                            <wps:cNvSpPr/>
                            <wps:spPr bwMode="auto">
                              <a:xfrm>
                                <a:off x="7202" y="20720"/>
                                <a:ext cx="59" cy="5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1"/>
                                  <a:gd name="T2" fmla="*/ 12 w 12"/>
                                  <a:gd name="T3" fmla="*/ 5 h 11"/>
                                  <a:gd name="T4" fmla="*/ 7 w 12"/>
                                  <a:gd name="T5" fmla="*/ 0 h 11"/>
                                  <a:gd name="T6" fmla="*/ 5 w 12"/>
                                  <a:gd name="T7" fmla="*/ 0 h 11"/>
                                  <a:gd name="T8" fmla="*/ 0 w 12"/>
                                  <a:gd name="T9" fmla="*/ 5 h 11"/>
                                  <a:gd name="T10" fmla="*/ 0 w 12"/>
                                  <a:gd name="T11" fmla="*/ 7 h 11"/>
                                  <a:gd name="T12" fmla="*/ 5 w 12"/>
                                  <a:gd name="T13" fmla="*/ 11 h 11"/>
                                  <a:gd name="T14" fmla="*/ 7 w 12"/>
                                  <a:gd name="T15" fmla="*/ 11 h 11"/>
                                  <a:gd name="T16" fmla="*/ 12 w 12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4" name="Freeform 169"/>
                            <wps:cNvSpPr/>
                            <wps:spPr bwMode="auto">
                              <a:xfrm>
                                <a:off x="6449" y="21474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6 w 11"/>
                                  <a:gd name="T3" fmla="*/ 11 h 11"/>
                                  <a:gd name="T4" fmla="*/ 11 w 11"/>
                                  <a:gd name="T5" fmla="*/ 6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5 w 11"/>
                                  <a:gd name="T13" fmla="*/ 0 h 11"/>
                                  <a:gd name="T14" fmla="*/ 5 w 11"/>
                                  <a:gd name="T15" fmla="*/ 0 h 11"/>
                                  <a:gd name="T16" fmla="*/ 0 w 11"/>
                                  <a:gd name="T17" fmla="*/ 5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2" y="11"/>
                                      <a:pt x="5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5" name="Freeform 170"/>
                            <wps:cNvSpPr/>
                            <wps:spPr bwMode="auto">
                              <a:xfrm>
                                <a:off x="7956" y="21613"/>
                                <a:ext cx="59" cy="56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1"/>
                                  <a:gd name="T2" fmla="*/ 0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0 w 12"/>
                                  <a:gd name="T17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0" y="5"/>
                                    </a:move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6"/>
                                    </a:cubicBez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6" name="Freeform 171"/>
                            <wps:cNvSpPr/>
                            <wps:spPr bwMode="auto">
                              <a:xfrm>
                                <a:off x="7956" y="2133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1 h 12"/>
                                  <a:gd name="T8" fmla="*/ 1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7" name="Oval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1" y="21132"/>
                                <a:ext cx="56" cy="5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8" name="Freeform 173"/>
                            <wps:cNvSpPr/>
                            <wps:spPr bwMode="auto">
                              <a:xfrm>
                                <a:off x="7885" y="21823"/>
                                <a:ext cx="61" cy="54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1"/>
                                  <a:gd name="T2" fmla="*/ 1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4 w 12"/>
                                  <a:gd name="T1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4" y="0"/>
                                    </a:moveTo>
                                    <a:cubicBezTo>
                                      <a:pt x="2" y="1"/>
                                      <a:pt x="0" y="3"/>
                                      <a:pt x="1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2" y="6"/>
                                    </a:cubicBezTo>
                                    <a:cubicBezTo>
                                      <a:pt x="12" y="5"/>
                                      <a:pt x="12" y="5"/>
                                      <a:pt x="12" y="5"/>
                                    </a:cubicBezTo>
                                    <a:cubicBezTo>
                                      <a:pt x="11" y="1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9" name="Freeform 174"/>
                            <wps:cNvSpPr/>
                            <wps:spPr bwMode="auto">
                              <a:xfrm>
                                <a:off x="7549" y="20789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5 w 11"/>
                                  <a:gd name="T3" fmla="*/ 11 h 11"/>
                                  <a:gd name="T4" fmla="*/ 11 w 11"/>
                                  <a:gd name="T5" fmla="*/ 6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0" y="9"/>
                                      <a:pt x="11" y="6"/>
                                    </a:cubicBezTo>
                                    <a:cubicBezTo>
                                      <a:pt x="11" y="3"/>
                                      <a:pt x="8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0" name="Freeform 175"/>
                            <wps:cNvSpPr/>
                            <wps:spPr bwMode="auto">
                              <a:xfrm>
                                <a:off x="7544" y="22165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6 w 11"/>
                                  <a:gd name="T3" fmla="*/ 11 h 11"/>
                                  <a:gd name="T4" fmla="*/ 11 w 11"/>
                                  <a:gd name="T5" fmla="*/ 5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1" y="9"/>
                                      <a:pt x="3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1" name="Freeform 176"/>
                            <wps:cNvSpPr/>
                            <wps:spPr bwMode="auto">
                              <a:xfrm>
                                <a:off x="7069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0 h 11"/>
                                  <a:gd name="T2" fmla="*/ 6 w 11"/>
                                  <a:gd name="T3" fmla="*/ 10 h 11"/>
                                  <a:gd name="T4" fmla="*/ 10 w 11"/>
                                  <a:gd name="T5" fmla="*/ 6 h 11"/>
                                  <a:gd name="T6" fmla="*/ 10 w 11"/>
                                  <a:gd name="T7" fmla="*/ 6 h 11"/>
                                  <a:gd name="T8" fmla="*/ 11 w 11"/>
                                  <a:gd name="T9" fmla="*/ 5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5 h 11"/>
                                  <a:gd name="T18" fmla="*/ 10 w 11"/>
                                  <a:gd name="T19" fmla="*/ 4 h 11"/>
                                  <a:gd name="T20" fmla="*/ 10 w 11"/>
                                  <a:gd name="T21" fmla="*/ 4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4 w 11"/>
                                  <a:gd name="T37" fmla="*/ 0 h 11"/>
                                  <a:gd name="T38" fmla="*/ 0 w 11"/>
                                  <a:gd name="T39" fmla="*/ 4 h 11"/>
                                  <a:gd name="T40" fmla="*/ 0 w 11"/>
                                  <a:gd name="T41" fmla="*/ 4 h 11"/>
                                  <a:gd name="T42" fmla="*/ 0 w 11"/>
                                  <a:gd name="T43" fmla="*/ 5 h 11"/>
                                  <a:gd name="T44" fmla="*/ 0 w 11"/>
                                  <a:gd name="T45" fmla="*/ 5 h 11"/>
                                  <a:gd name="T46" fmla="*/ 0 w 11"/>
                                  <a:gd name="T47" fmla="*/ 6 h 11"/>
                                  <a:gd name="T48" fmla="*/ 0 w 11"/>
                                  <a:gd name="T49" fmla="*/ 6 h 11"/>
                                  <a:gd name="T50" fmla="*/ 0 w 11"/>
                                  <a:gd name="T51" fmla="*/ 6 h 11"/>
                                  <a:gd name="T52" fmla="*/ 4 w 11"/>
                                  <a:gd name="T53" fmla="*/ 10 h 11"/>
                                  <a:gd name="T54" fmla="*/ 4 w 11"/>
                                  <a:gd name="T55" fmla="*/ 10 h 11"/>
                                  <a:gd name="T56" fmla="*/ 5 w 11"/>
                                  <a:gd name="T57" fmla="*/ 11 h 11"/>
                                  <a:gd name="T58" fmla="*/ 5 w 11"/>
                                  <a:gd name="T59" fmla="*/ 10 h 11"/>
                                  <a:gd name="T60" fmla="*/ 5 w 11"/>
                                  <a:gd name="T61" fmla="*/ 11 h 11"/>
                                  <a:gd name="T62" fmla="*/ 6 w 11"/>
                                  <a:gd name="T63" fmla="*/ 1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0"/>
                                    </a:moveTo>
                                    <a:cubicBezTo>
                                      <a:pt x="6" y="10"/>
                                      <a:pt x="6" y="10"/>
                                      <a:pt x="6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6"/>
                                    </a:cubicBezTo>
                                    <a:cubicBezTo>
                                      <a:pt x="10" y="6"/>
                                      <a:pt x="10" y="6"/>
                                      <a:pt x="10" y="6"/>
                                    </a:cubicBezTo>
                                    <a:cubicBezTo>
                                      <a:pt x="10" y="6"/>
                                      <a:pt x="10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0" y="5"/>
                                      <a:pt x="10" y="5"/>
                                      <a:pt x="10" y="4"/>
                                    </a:cubicBezTo>
                                    <a:cubicBezTo>
                                      <a:pt x="10" y="4"/>
                                      <a:pt x="10" y="4"/>
                                      <a:pt x="10" y="4"/>
                                    </a:cubicBezTo>
                                    <a:cubicBezTo>
                                      <a:pt x="10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8"/>
                                      <a:pt x="2" y="10"/>
                                      <a:pt x="4" y="10"/>
                                    </a:cubicBezTo>
                                    <a:cubicBezTo>
                                      <a:pt x="4" y="10"/>
                                      <a:pt x="4" y="10"/>
                                      <a:pt x="4" y="10"/>
                                    </a:cubicBezTo>
                                    <a:cubicBezTo>
                                      <a:pt x="5" y="10"/>
                                      <a:pt x="5" y="10"/>
                                      <a:pt x="5" y="11"/>
                                    </a:cubicBezTo>
                                    <a:cubicBezTo>
                                      <a:pt x="5" y="11"/>
                                      <a:pt x="5" y="10"/>
                                      <a:pt x="5" y="10"/>
                                    </a:cubicBezTo>
                                    <a:cubicBezTo>
                                      <a:pt x="5" y="10"/>
                                      <a:pt x="5" y="11"/>
                                      <a:pt x="5" y="11"/>
                                    </a:cubicBezTo>
                                    <a:cubicBezTo>
                                      <a:pt x="5" y="10"/>
                                      <a:pt x="6" y="10"/>
                                      <a:pt x="6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2" name="Freeform 177"/>
                            <wps:cNvSpPr/>
                            <wps:spPr bwMode="auto">
                              <a:xfrm>
                                <a:off x="7342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5 w 11"/>
                                  <a:gd name="T1" fmla="*/ 0 h 11"/>
                                  <a:gd name="T2" fmla="*/ 4 w 11"/>
                                  <a:gd name="T3" fmla="*/ 0 h 11"/>
                                  <a:gd name="T4" fmla="*/ 4 w 11"/>
                                  <a:gd name="T5" fmla="*/ 0 h 11"/>
                                  <a:gd name="T6" fmla="*/ 0 w 11"/>
                                  <a:gd name="T7" fmla="*/ 4 h 11"/>
                                  <a:gd name="T8" fmla="*/ 0 w 11"/>
                                  <a:gd name="T9" fmla="*/ 5 h 11"/>
                                  <a:gd name="T10" fmla="*/ 0 w 11"/>
                                  <a:gd name="T11" fmla="*/ 6 h 11"/>
                                  <a:gd name="T12" fmla="*/ 0 w 11"/>
                                  <a:gd name="T13" fmla="*/ 6 h 11"/>
                                  <a:gd name="T14" fmla="*/ 0 w 11"/>
                                  <a:gd name="T15" fmla="*/ 6 h 11"/>
                                  <a:gd name="T16" fmla="*/ 0 w 11"/>
                                  <a:gd name="T17" fmla="*/ 7 h 11"/>
                                  <a:gd name="T18" fmla="*/ 0 w 11"/>
                                  <a:gd name="T19" fmla="*/ 7 h 11"/>
                                  <a:gd name="T20" fmla="*/ 4 w 11"/>
                                  <a:gd name="T21" fmla="*/ 11 h 11"/>
                                  <a:gd name="T22" fmla="*/ 5 w 11"/>
                                  <a:gd name="T23" fmla="*/ 11 h 11"/>
                                  <a:gd name="T24" fmla="*/ 5 w 11"/>
                                  <a:gd name="T25" fmla="*/ 11 h 11"/>
                                  <a:gd name="T26" fmla="*/ 6 w 11"/>
                                  <a:gd name="T27" fmla="*/ 11 h 11"/>
                                  <a:gd name="T28" fmla="*/ 6 w 11"/>
                                  <a:gd name="T29" fmla="*/ 11 h 11"/>
                                  <a:gd name="T30" fmla="*/ 6 w 11"/>
                                  <a:gd name="T31" fmla="*/ 11 h 11"/>
                                  <a:gd name="T32" fmla="*/ 7 w 11"/>
                                  <a:gd name="T33" fmla="*/ 11 h 11"/>
                                  <a:gd name="T34" fmla="*/ 11 w 11"/>
                                  <a:gd name="T35" fmla="*/ 7 h 11"/>
                                  <a:gd name="T36" fmla="*/ 11 w 11"/>
                                  <a:gd name="T37" fmla="*/ 6 h 11"/>
                                  <a:gd name="T38" fmla="*/ 11 w 11"/>
                                  <a:gd name="T39" fmla="*/ 6 h 11"/>
                                  <a:gd name="T40" fmla="*/ 11 w 11"/>
                                  <a:gd name="T41" fmla="*/ 6 h 11"/>
                                  <a:gd name="T42" fmla="*/ 11 w 11"/>
                                  <a:gd name="T43" fmla="*/ 5 h 11"/>
                                  <a:gd name="T44" fmla="*/ 11 w 11"/>
                                  <a:gd name="T45" fmla="*/ 4 h 11"/>
                                  <a:gd name="T46" fmla="*/ 7 w 11"/>
                                  <a:gd name="T47" fmla="*/ 0 h 11"/>
                                  <a:gd name="T48" fmla="*/ 6 w 11"/>
                                  <a:gd name="T49" fmla="*/ 0 h 11"/>
                                  <a:gd name="T50" fmla="*/ 6 w 11"/>
                                  <a:gd name="T51" fmla="*/ 0 h 11"/>
                                  <a:gd name="T52" fmla="*/ 6 w 11"/>
                                  <a:gd name="T53" fmla="*/ 0 h 11"/>
                                  <a:gd name="T54" fmla="*/ 5 w 11"/>
                                  <a:gd name="T55" fmla="*/ 0 h 11"/>
                                  <a:gd name="T56" fmla="*/ 5 w 11"/>
                                  <a:gd name="T5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5" y="0"/>
                                    </a:move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7"/>
                                      <a:pt x="11" y="7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3" name="Freeform 178"/>
                            <wps:cNvSpPr/>
                            <wps:spPr bwMode="auto">
                              <a:xfrm>
                                <a:off x="7342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7 w 11"/>
                                  <a:gd name="T3" fmla="*/ 11 h 11"/>
                                  <a:gd name="T4" fmla="*/ 7 w 11"/>
                                  <a:gd name="T5" fmla="*/ 11 h 11"/>
                                  <a:gd name="T6" fmla="*/ 11 w 11"/>
                                  <a:gd name="T7" fmla="*/ 7 h 11"/>
                                  <a:gd name="T8" fmla="*/ 11 w 11"/>
                                  <a:gd name="T9" fmla="*/ 6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4 h 11"/>
                                  <a:gd name="T18" fmla="*/ 11 w 11"/>
                                  <a:gd name="T19" fmla="*/ 4 h 11"/>
                                  <a:gd name="T20" fmla="*/ 7 w 11"/>
                                  <a:gd name="T21" fmla="*/ 0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0 w 11"/>
                                  <a:gd name="T37" fmla="*/ 4 h 11"/>
                                  <a:gd name="T38" fmla="*/ 0 w 11"/>
                                  <a:gd name="T39" fmla="*/ 5 h 11"/>
                                  <a:gd name="T40" fmla="*/ 0 w 11"/>
                                  <a:gd name="T41" fmla="*/ 5 h 11"/>
                                  <a:gd name="T42" fmla="*/ 0 w 11"/>
                                  <a:gd name="T43" fmla="*/ 5 h 11"/>
                                  <a:gd name="T44" fmla="*/ 0 w 11"/>
                                  <a:gd name="T45" fmla="*/ 6 h 11"/>
                                  <a:gd name="T46" fmla="*/ 0 w 11"/>
                                  <a:gd name="T47" fmla="*/ 7 h 11"/>
                                  <a:gd name="T48" fmla="*/ 0 w 11"/>
                                  <a:gd name="T49" fmla="*/ 7 h 11"/>
                                  <a:gd name="T50" fmla="*/ 4 w 11"/>
                                  <a:gd name="T51" fmla="*/ 11 h 11"/>
                                  <a:gd name="T52" fmla="*/ 5 w 11"/>
                                  <a:gd name="T53" fmla="*/ 11 h 11"/>
                                  <a:gd name="T54" fmla="*/ 5 w 11"/>
                                  <a:gd name="T55" fmla="*/ 11 h 11"/>
                                  <a:gd name="T56" fmla="*/ 5 w 11"/>
                                  <a:gd name="T57" fmla="*/ 11 h 11"/>
                                  <a:gd name="T58" fmla="*/ 6 w 11"/>
                                  <a:gd name="T59" fmla="*/ 11 h 11"/>
                                  <a:gd name="T60" fmla="*/ 6 w 11"/>
                                  <a:gd name="T61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4" y="11"/>
                                      <a:pt x="4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4" name="Freeform 179"/>
                            <wps:cNvSpPr/>
                            <wps:spPr bwMode="auto">
                              <a:xfrm>
                                <a:off x="6859" y="22165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4 h 11"/>
                                  <a:gd name="T4" fmla="*/ 7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6 h 11"/>
                                  <a:gd name="T12" fmla="*/ 4 w 11"/>
                                  <a:gd name="T13" fmla="*/ 11 h 11"/>
                                  <a:gd name="T14" fmla="*/ 7 w 11"/>
                                  <a:gd name="T15" fmla="*/ 11 h 11"/>
                                  <a:gd name="T16" fmla="*/ 11 w 11"/>
                                  <a:gd name="T17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8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8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5" name="Freeform 180"/>
                            <wps:cNvSpPr/>
                            <wps:spPr bwMode="auto">
                              <a:xfrm>
                                <a:off x="7069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1"/>
                                  <a:gd name="T2" fmla="*/ 11 w 11"/>
                                  <a:gd name="T3" fmla="*/ 4 h 11"/>
                                  <a:gd name="T4" fmla="*/ 6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7 h 11"/>
                                  <a:gd name="T12" fmla="*/ 4 w 11"/>
                                  <a:gd name="T13" fmla="*/ 11 h 11"/>
                                  <a:gd name="T14" fmla="*/ 6 w 11"/>
                                  <a:gd name="T15" fmla="*/ 11 h 11"/>
                                  <a:gd name="T16" fmla="*/ 11 w 11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7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1"/>
                                      <a:pt x="0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6" name="Freeform 181"/>
                            <wps:cNvSpPr/>
                            <wps:spPr bwMode="auto">
                              <a:xfrm>
                                <a:off x="6859" y="20789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5 h 11"/>
                                  <a:gd name="T4" fmla="*/ 11 w 11"/>
                                  <a:gd name="T5" fmla="*/ 5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0 w 11"/>
                                  <a:gd name="T13" fmla="*/ 5 h 11"/>
                                  <a:gd name="T14" fmla="*/ 0 w 11"/>
                                  <a:gd name="T15" fmla="*/ 6 h 11"/>
                                  <a:gd name="T16" fmla="*/ 0 w 11"/>
                                  <a:gd name="T17" fmla="*/ 6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  <a:gd name="T24" fmla="*/ 11 w 11"/>
                                  <a:gd name="T25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7" name="Freeform 182"/>
                            <wps:cNvSpPr/>
                            <wps:spPr bwMode="auto">
                              <a:xfrm>
                                <a:off x="6517" y="21132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6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8" name="Freeform 183"/>
                            <wps:cNvSpPr/>
                            <wps:spPr bwMode="auto">
                              <a:xfrm>
                                <a:off x="6517" y="21818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1 h 11"/>
                                  <a:gd name="T4" fmla="*/ 0 w 11"/>
                                  <a:gd name="T5" fmla="*/ 6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1"/>
                                      <a:pt x="5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9" name="Freeform 184"/>
                            <wps:cNvSpPr/>
                            <wps:spPr bwMode="auto">
                              <a:xfrm>
                                <a:off x="6449" y="21337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1 h 12"/>
                                  <a:gd name="T4" fmla="*/ 0 w 11"/>
                                  <a:gd name="T5" fmla="*/ 6 h 12"/>
                                  <a:gd name="T6" fmla="*/ 5 w 11"/>
                                  <a:gd name="T7" fmla="*/ 11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2"/>
                                      <a:pt x="0" y="6"/>
                                    </a:cubicBezTo>
                                    <a:cubicBezTo>
                                      <a:pt x="0" y="9"/>
                                      <a:pt x="3" y="11"/>
                                      <a:pt x="5" y="11"/>
                                    </a:cubicBezTo>
                                    <a:cubicBezTo>
                                      <a:pt x="8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0" name="Freeform 185"/>
                            <wps:cNvSpPr/>
                            <wps:spPr bwMode="auto">
                              <a:xfrm>
                                <a:off x="6449" y="21613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1" name="Freeform 186"/>
                            <wps:cNvSpPr/>
                            <wps:spPr bwMode="auto">
                              <a:xfrm>
                                <a:off x="7962" y="21753"/>
                                <a:ext cx="48" cy="5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6 h 10"/>
                                  <a:gd name="T2" fmla="*/ 5 w 10"/>
                                  <a:gd name="T3" fmla="*/ 10 h 10"/>
                                  <a:gd name="T4" fmla="*/ 10 w 10"/>
                                  <a:gd name="T5" fmla="*/ 5 h 10"/>
                                  <a:gd name="T6" fmla="*/ 4 w 10"/>
                                  <a:gd name="T7" fmla="*/ 1 h 10"/>
                                  <a:gd name="T8" fmla="*/ 0 w 10"/>
                                  <a:gd name="T9" fmla="*/ 6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6"/>
                                    </a:moveTo>
                                    <a:cubicBezTo>
                                      <a:pt x="0" y="8"/>
                                      <a:pt x="3" y="10"/>
                                      <a:pt x="5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5"/>
                                    </a:cubicBezTo>
                                    <a:cubicBezTo>
                                      <a:pt x="10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2" name="Freeform 187"/>
                            <wps:cNvSpPr/>
                            <wps:spPr bwMode="auto">
                              <a:xfrm>
                                <a:off x="7965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0 w 9"/>
                                  <a:gd name="T3" fmla="*/ 6 h 9"/>
                                  <a:gd name="T4" fmla="*/ 3 w 9"/>
                                  <a:gd name="T5" fmla="*/ 9 h 9"/>
                                  <a:gd name="T6" fmla="*/ 5 w 9"/>
                                  <a:gd name="T7" fmla="*/ 9 h 9"/>
                                  <a:gd name="T8" fmla="*/ 9 w 9"/>
                                  <a:gd name="T9" fmla="*/ 6 h 9"/>
                                  <a:gd name="T10" fmla="*/ 9 w 9"/>
                                  <a:gd name="T11" fmla="*/ 4 h 9"/>
                                  <a:gd name="T12" fmla="*/ 5 w 9"/>
                                  <a:gd name="T13" fmla="*/ 0 h 9"/>
                                  <a:gd name="T14" fmla="*/ 3 w 9"/>
                                  <a:gd name="T15" fmla="*/ 0 h 9"/>
                                  <a:gd name="T16" fmla="*/ 0 w 9"/>
                                  <a:gd name="T17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0" y="8"/>
                                      <a:pt x="1" y="9"/>
                                      <a:pt x="3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9"/>
                                      <a:pt x="8" y="8"/>
                                      <a:pt x="9" y="6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8" y="2"/>
                                      <a:pt x="7" y="1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3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4" y="20724"/>
                                <a:ext cx="45" cy="4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4" name="Freeform 189"/>
                            <wps:cNvSpPr/>
                            <wps:spPr bwMode="auto">
                              <a:xfrm>
                                <a:off x="6933" y="22235"/>
                                <a:ext cx="45" cy="50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10"/>
                                  <a:gd name="T2" fmla="*/ 5 w 9"/>
                                  <a:gd name="T3" fmla="*/ 0 h 10"/>
                                  <a:gd name="T4" fmla="*/ 0 w 9"/>
                                  <a:gd name="T5" fmla="*/ 5 h 10"/>
                                  <a:gd name="T6" fmla="*/ 4 w 9"/>
                                  <a:gd name="T7" fmla="*/ 10 h 10"/>
                                  <a:gd name="T8" fmla="*/ 9 w 9"/>
                                  <a:gd name="T9" fmla="*/ 5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10">
                                    <a:moveTo>
                                      <a:pt x="9" y="5"/>
                                    </a:moveTo>
                                    <a:cubicBezTo>
                                      <a:pt x="9" y="3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10"/>
                                      <a:pt x="4" y="10"/>
                                    </a:cubicBezTo>
                                    <a:cubicBezTo>
                                      <a:pt x="7" y="10"/>
                                      <a:pt x="9" y="8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5" name="Freeform 190"/>
                            <wps:cNvSpPr/>
                            <wps:spPr bwMode="auto">
                              <a:xfrm>
                                <a:off x="6933" y="20724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4 h 9"/>
                                  <a:gd name="T2" fmla="*/ 5 w 9"/>
                                  <a:gd name="T3" fmla="*/ 0 h 9"/>
                                  <a:gd name="T4" fmla="*/ 0 w 9"/>
                                  <a:gd name="T5" fmla="*/ 5 h 9"/>
                                  <a:gd name="T6" fmla="*/ 5 w 9"/>
                                  <a:gd name="T7" fmla="*/ 9 h 9"/>
                                  <a:gd name="T8" fmla="*/ 9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4"/>
                                    </a:move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9"/>
                                      <a:pt x="5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6" name="Freeform 191"/>
                            <wps:cNvSpPr/>
                            <wps:spPr bwMode="auto">
                              <a:xfrm>
                                <a:off x="6452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6 w 9"/>
                                  <a:gd name="T1" fmla="*/ 9 h 9"/>
                                  <a:gd name="T2" fmla="*/ 6 w 9"/>
                                  <a:gd name="T3" fmla="*/ 9 h 9"/>
                                  <a:gd name="T4" fmla="*/ 9 w 9"/>
                                  <a:gd name="T5" fmla="*/ 5 h 9"/>
                                  <a:gd name="T6" fmla="*/ 9 w 9"/>
                                  <a:gd name="T7" fmla="*/ 4 h 9"/>
                                  <a:gd name="T8" fmla="*/ 6 w 9"/>
                                  <a:gd name="T9" fmla="*/ 0 h 9"/>
                                  <a:gd name="T10" fmla="*/ 4 w 9"/>
                                  <a:gd name="T11" fmla="*/ 0 h 9"/>
                                  <a:gd name="T12" fmla="*/ 0 w 9"/>
                                  <a:gd name="T13" fmla="*/ 4 h 9"/>
                                  <a:gd name="T14" fmla="*/ 0 w 9"/>
                                  <a:gd name="T15" fmla="*/ 5 h 9"/>
                                  <a:gd name="T16" fmla="*/ 4 w 9"/>
                                  <a:gd name="T17" fmla="*/ 9 h 9"/>
                                  <a:gd name="T18" fmla="*/ 6 w 9"/>
                                  <a:gd name="T19" fmla="*/ 9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6" y="9"/>
                                    </a:moveTo>
                                    <a:cubicBezTo>
                                      <a:pt x="6" y="9"/>
                                      <a:pt x="6" y="9"/>
                                      <a:pt x="6" y="9"/>
                                    </a:cubicBezTo>
                                    <a:cubicBezTo>
                                      <a:pt x="7" y="8"/>
                                      <a:pt x="9" y="7"/>
                                      <a:pt x="9" y="5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9" y="2"/>
                                      <a:pt x="8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5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7" name="Freeform 192"/>
                            <wps:cNvSpPr/>
                            <wps:spPr bwMode="auto">
                              <a:xfrm>
                                <a:off x="6452" y="21758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9"/>
                                  <a:gd name="T2" fmla="*/ 9 w 9"/>
                                  <a:gd name="T3" fmla="*/ 3 h 9"/>
                                  <a:gd name="T4" fmla="*/ 5 w 9"/>
                                  <a:gd name="T5" fmla="*/ 0 h 9"/>
                                  <a:gd name="T6" fmla="*/ 4 w 9"/>
                                  <a:gd name="T7" fmla="*/ 0 h 9"/>
                                  <a:gd name="T8" fmla="*/ 0 w 9"/>
                                  <a:gd name="T9" fmla="*/ 3 h 9"/>
                                  <a:gd name="T10" fmla="*/ 0 w 9"/>
                                  <a:gd name="T11" fmla="*/ 5 h 9"/>
                                  <a:gd name="T12" fmla="*/ 4 w 9"/>
                                  <a:gd name="T13" fmla="*/ 9 h 9"/>
                                  <a:gd name="T14" fmla="*/ 5 w 9"/>
                                  <a:gd name="T15" fmla="*/ 9 h 9"/>
                                  <a:gd name="T16" fmla="*/ 9 w 9"/>
                                  <a:gd name="T17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5"/>
                                    </a:moveTo>
                                    <a:cubicBezTo>
                                      <a:pt x="9" y="4"/>
                                      <a:pt x="9" y="4"/>
                                      <a:pt x="9" y="3"/>
                                    </a:cubicBezTo>
                                    <a:cubicBezTo>
                                      <a:pt x="8" y="1"/>
                                      <a:pt x="7" y="0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8"/>
                                      <a:pt x="8" y="7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8" name="Freeform 193"/>
                            <wps:cNvSpPr/>
                            <wps:spPr bwMode="auto">
                              <a:xfrm>
                                <a:off x="8036" y="21554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9" name="Freeform 194"/>
                            <wps:cNvSpPr/>
                            <wps:spPr bwMode="auto">
                              <a:xfrm>
                                <a:off x="8036" y="21415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0" name="Freeform 195"/>
                            <wps:cNvSpPr/>
                            <wps:spPr bwMode="auto">
                              <a:xfrm>
                                <a:off x="7826" y="22031"/>
                                <a:ext cx="41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5 h 9"/>
                                  <a:gd name="T2" fmla="*/ 4 w 8"/>
                                  <a:gd name="T3" fmla="*/ 9 h 9"/>
                                  <a:gd name="T4" fmla="*/ 8 w 8"/>
                                  <a:gd name="T5" fmla="*/ 5 h 9"/>
                                  <a:gd name="T6" fmla="*/ 4 w 8"/>
                                  <a:gd name="T7" fmla="*/ 1 h 9"/>
                                  <a:gd name="T8" fmla="*/ 0 w 8"/>
                                  <a:gd name="T9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5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8" y="7"/>
                                      <a:pt x="8" y="5"/>
                                    </a:cubicBezTo>
                                    <a:cubicBezTo>
                                      <a:pt x="8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1" name="Freeform 196"/>
                            <wps:cNvSpPr/>
                            <wps:spPr bwMode="auto">
                              <a:xfrm>
                                <a:off x="7757" y="22102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4 w 9"/>
                                  <a:gd name="T3" fmla="*/ 9 h 9"/>
                                  <a:gd name="T4" fmla="*/ 9 w 9"/>
                                  <a:gd name="T5" fmla="*/ 5 h 9"/>
                                  <a:gd name="T6" fmla="*/ 4 w 9"/>
                                  <a:gd name="T7" fmla="*/ 0 h 9"/>
                                  <a:gd name="T8" fmla="*/ 0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5"/>
                                    </a:cubicBezTo>
                                    <a:cubicBezTo>
                                      <a:pt x="9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2" name="Freeform 197"/>
                            <wps:cNvSpPr/>
                            <wps:spPr bwMode="auto">
                              <a:xfrm>
                                <a:off x="7763" y="20863"/>
                                <a:ext cx="39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9"/>
                                  <a:gd name="T2" fmla="*/ 4 w 8"/>
                                  <a:gd name="T3" fmla="*/ 9 h 9"/>
                                  <a:gd name="T4" fmla="*/ 8 w 8"/>
                                  <a:gd name="T5" fmla="*/ 4 h 9"/>
                                  <a:gd name="T6" fmla="*/ 4 w 8"/>
                                  <a:gd name="T7" fmla="*/ 0 h 9"/>
                                  <a:gd name="T8" fmla="*/ 0 w 8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1" y="9"/>
                                      <a:pt x="4" y="9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3" name="Freeform 198"/>
                            <wps:cNvSpPr/>
                            <wps:spPr bwMode="auto">
                              <a:xfrm>
                                <a:off x="7826" y="20934"/>
                                <a:ext cx="45" cy="39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8"/>
                                  <a:gd name="T2" fmla="*/ 5 w 9"/>
                                  <a:gd name="T3" fmla="*/ 8 h 8"/>
                                  <a:gd name="T4" fmla="*/ 9 w 9"/>
                                  <a:gd name="T5" fmla="*/ 4 h 8"/>
                                  <a:gd name="T6" fmla="*/ 5 w 9"/>
                                  <a:gd name="T7" fmla="*/ 0 h 8"/>
                                  <a:gd name="T8" fmla="*/ 0 w 9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5" y="8"/>
                                    </a:cubicBezTo>
                                    <a:cubicBezTo>
                                      <a:pt x="7" y="8"/>
                                      <a:pt x="9" y="7"/>
                                      <a:pt x="9" y="4"/>
                                    </a:cubicBez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4" name="Freeform 199"/>
                            <wps:cNvSpPr/>
                            <wps:spPr bwMode="auto">
                              <a:xfrm>
                                <a:off x="7280" y="22310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3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8"/>
                                      <a:pt x="3" y="8"/>
                                    </a:cubicBezTo>
                                    <a:cubicBezTo>
                                      <a:pt x="3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8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5" name="Freeform 200"/>
                            <wps:cNvSpPr/>
                            <wps:spPr bwMode="auto">
                              <a:xfrm>
                                <a:off x="7143" y="22310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5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5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1"/>
                                      <a:pt x="6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5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6" name="Freeform 201"/>
                            <wps:cNvSpPr/>
                            <wps:spPr bwMode="auto">
                              <a:xfrm>
                                <a:off x="7280" y="20661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7" name="Freeform 202"/>
                            <wps:cNvSpPr/>
                            <wps:spPr bwMode="auto">
                              <a:xfrm>
                                <a:off x="6660" y="22102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8" name="Freeform 203"/>
                            <wps:cNvSpPr/>
                            <wps:spPr bwMode="auto">
                              <a:xfrm>
                                <a:off x="7143" y="20661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5 w 8"/>
                                  <a:gd name="T3" fmla="*/ 0 h 8"/>
                                  <a:gd name="T4" fmla="*/ 0 w 8"/>
                                  <a:gd name="T5" fmla="*/ 3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5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69" name="Freeform 204"/>
                            <wps:cNvSpPr/>
                            <wps:spPr bwMode="auto">
                              <a:xfrm>
                                <a:off x="6660" y="20863"/>
                                <a:ext cx="41" cy="4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1370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7" y="20934"/>
                              <a:ext cx="33" cy="3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1" name="Freeform 207"/>
                          <wps:cNvSpPr/>
                          <wps:spPr bwMode="auto">
                            <a:xfrm>
                              <a:off x="6592" y="22037"/>
                              <a:ext cx="39" cy="3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7"/>
                                <a:gd name="T2" fmla="*/ 4 w 8"/>
                                <a:gd name="T3" fmla="*/ 0 h 7"/>
                                <a:gd name="T4" fmla="*/ 0 w 8"/>
                                <a:gd name="T5" fmla="*/ 3 h 7"/>
                                <a:gd name="T6" fmla="*/ 4 w 8"/>
                                <a:gd name="T7" fmla="*/ 7 h 7"/>
                                <a:gd name="T8" fmla="*/ 8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8" y="3"/>
                                  </a:moveTo>
                                  <a:cubicBezTo>
                                    <a:pt x="8" y="1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2" name="Freeform 208"/>
                          <wps:cNvSpPr/>
                          <wps:spPr bwMode="auto">
                            <a:xfrm>
                              <a:off x="7897" y="21966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8"/>
                                <a:gd name="T2" fmla="*/ 0 w 8"/>
                                <a:gd name="T3" fmla="*/ 5 h 8"/>
                                <a:gd name="T4" fmla="*/ 3 w 8"/>
                                <a:gd name="T5" fmla="*/ 8 h 8"/>
                                <a:gd name="T6" fmla="*/ 5 w 8"/>
                                <a:gd name="T7" fmla="*/ 8 h 8"/>
                                <a:gd name="T8" fmla="*/ 8 w 8"/>
                                <a:gd name="T9" fmla="*/ 5 h 8"/>
                                <a:gd name="T10" fmla="*/ 8 w 8"/>
                                <a:gd name="T11" fmla="*/ 3 h 8"/>
                                <a:gd name="T12" fmla="*/ 5 w 8"/>
                                <a:gd name="T13" fmla="*/ 0 h 8"/>
                                <a:gd name="T14" fmla="*/ 3 w 8"/>
                                <a:gd name="T15" fmla="*/ 0 h 8"/>
                                <a:gd name="T16" fmla="*/ 0 w 8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1"/>
                                    <a:pt x="7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1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3" name="Freeform 209"/>
                          <wps:cNvSpPr/>
                          <wps:spPr bwMode="auto">
                            <a:xfrm>
                              <a:off x="6387" y="21415"/>
                              <a:ext cx="41" cy="4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5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5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2"/>
                                    <a:pt x="6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4" name="Freeform 210"/>
                          <wps:cNvSpPr/>
                          <wps:spPr bwMode="auto">
                            <a:xfrm>
                              <a:off x="7900" y="21002"/>
                              <a:ext cx="35" cy="4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8"/>
                                <a:gd name="T2" fmla="*/ 0 w 7"/>
                                <a:gd name="T3" fmla="*/ 5 h 8"/>
                                <a:gd name="T4" fmla="*/ 2 w 7"/>
                                <a:gd name="T5" fmla="*/ 8 h 8"/>
                                <a:gd name="T6" fmla="*/ 4 w 7"/>
                                <a:gd name="T7" fmla="*/ 8 h 8"/>
                                <a:gd name="T8" fmla="*/ 7 w 7"/>
                                <a:gd name="T9" fmla="*/ 5 h 8"/>
                                <a:gd name="T10" fmla="*/ 7 w 7"/>
                                <a:gd name="T11" fmla="*/ 3 h 8"/>
                                <a:gd name="T12" fmla="*/ 4 w 7"/>
                                <a:gd name="T13" fmla="*/ 0 h 8"/>
                                <a:gd name="T14" fmla="*/ 2 w 7"/>
                                <a:gd name="T15" fmla="*/ 0 h 8"/>
                                <a:gd name="T16" fmla="*/ 0 w 7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2" y="8"/>
                                  </a:cubicBezTo>
                                  <a:cubicBezTo>
                                    <a:pt x="3" y="8"/>
                                    <a:pt x="4" y="8"/>
                                    <a:pt x="4" y="8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5" name="Freeform 211"/>
                          <wps:cNvSpPr/>
                          <wps:spPr bwMode="auto">
                            <a:xfrm>
                              <a:off x="7692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5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2 h 7"/>
                                <a:gd name="T12" fmla="*/ 5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6" name="Freeform 212"/>
                          <wps:cNvSpPr/>
                          <wps:spPr bwMode="auto">
                            <a:xfrm>
                              <a:off x="6387" y="21554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7" name="Freeform 213"/>
                          <wps:cNvSpPr/>
                          <wps:spPr bwMode="auto">
                            <a:xfrm>
                              <a:off x="7692" y="20800"/>
                              <a:ext cx="41" cy="3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7"/>
                                <a:gd name="T2" fmla="*/ 4 w 8"/>
                                <a:gd name="T3" fmla="*/ 7 h 7"/>
                                <a:gd name="T4" fmla="*/ 8 w 8"/>
                                <a:gd name="T5" fmla="*/ 4 h 7"/>
                                <a:gd name="T6" fmla="*/ 4 w 8"/>
                                <a:gd name="T7" fmla="*/ 0 h 7"/>
                                <a:gd name="T8" fmla="*/ 0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3"/>
                                  </a:move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4"/>
                                  </a:cubicBezTo>
                                  <a:cubicBezTo>
                                    <a:pt x="8" y="1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8" name="Freeform 214"/>
                          <wps:cNvSpPr/>
                          <wps:spPr bwMode="auto">
                            <a:xfrm>
                              <a:off x="6731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2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2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1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6" y="6"/>
                                    <a:pt x="7" y="5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79" name="Freeform 215"/>
                          <wps:cNvSpPr/>
                          <wps:spPr bwMode="auto">
                            <a:xfrm>
                              <a:off x="6736" y="20800"/>
                              <a:ext cx="33" cy="3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2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2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6"/>
                                    <a:pt x="2" y="7"/>
                                  </a:cubicBezTo>
                                  <a:cubicBezTo>
                                    <a:pt x="3" y="7"/>
                                    <a:pt x="3" y="7"/>
                                    <a:pt x="4" y="7"/>
                                  </a:cubicBezTo>
                                  <a:cubicBezTo>
                                    <a:pt x="5" y="6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0" name="Freeform 216"/>
                          <wps:cNvSpPr/>
                          <wps:spPr bwMode="auto">
                            <a:xfrm>
                              <a:off x="6527" y="2196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5" y="7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1" name="Freeform 217"/>
                          <wps:cNvSpPr/>
                          <wps:spPr bwMode="auto">
                            <a:xfrm>
                              <a:off x="6527" y="21002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2" name="Freeform 218"/>
                          <wps:cNvSpPr/>
                          <wps:spPr bwMode="auto">
                            <a:xfrm>
                              <a:off x="8036" y="21693"/>
                              <a:ext cx="33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4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3 h 7"/>
                                <a:gd name="T12" fmla="*/ 4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3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0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3" name="Freeform 219"/>
                          <wps:cNvSpPr/>
                          <wps:spPr bwMode="auto">
                            <a:xfrm>
                              <a:off x="8036" y="21281"/>
                              <a:ext cx="39" cy="35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4 h 7"/>
                                <a:gd name="T2" fmla="*/ 4 w 8"/>
                                <a:gd name="T3" fmla="*/ 7 h 7"/>
                                <a:gd name="T4" fmla="*/ 7 w 8"/>
                                <a:gd name="T5" fmla="*/ 4 h 7"/>
                                <a:gd name="T6" fmla="*/ 4 w 8"/>
                                <a:gd name="T7" fmla="*/ 0 h 7"/>
                                <a:gd name="T8" fmla="*/ 1 w 8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1" y="4"/>
                                  </a:moveTo>
                                  <a:cubicBezTo>
                                    <a:pt x="1" y="5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7" y="5"/>
                                    <a:pt x="7" y="4"/>
                                  </a:cubicBez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4" name="Freeform 220"/>
                          <wps:cNvSpPr/>
                          <wps:spPr bwMode="auto">
                            <a:xfrm>
                              <a:off x="7419" y="20665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6"/>
                                <a:gd name="T2" fmla="*/ 0 w 7"/>
                                <a:gd name="T3" fmla="*/ 4 h 6"/>
                                <a:gd name="T4" fmla="*/ 3 w 7"/>
                                <a:gd name="T5" fmla="*/ 6 h 6"/>
                                <a:gd name="T6" fmla="*/ 4 w 7"/>
                                <a:gd name="T7" fmla="*/ 6 h 6"/>
                                <a:gd name="T8" fmla="*/ 7 w 7"/>
                                <a:gd name="T9" fmla="*/ 4 h 6"/>
                                <a:gd name="T10" fmla="*/ 7 w 7"/>
                                <a:gd name="T11" fmla="*/ 2 h 6"/>
                                <a:gd name="T12" fmla="*/ 4 w 7"/>
                                <a:gd name="T13" fmla="*/ 0 h 6"/>
                                <a:gd name="T14" fmla="*/ 3 w 7"/>
                                <a:gd name="T15" fmla="*/ 0 h 6"/>
                                <a:gd name="T16" fmla="*/ 0 w 7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7" y="4"/>
                                  </a:cubicBez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5" name="Freeform 221"/>
                          <wps:cNvSpPr/>
                          <wps:spPr bwMode="auto">
                            <a:xfrm>
                              <a:off x="7009" y="2231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4 h 6"/>
                                <a:gd name="T2" fmla="*/ 6 w 6"/>
                                <a:gd name="T3" fmla="*/ 2 h 6"/>
                                <a:gd name="T4" fmla="*/ 4 w 6"/>
                                <a:gd name="T5" fmla="*/ 0 h 6"/>
                                <a:gd name="T6" fmla="*/ 2 w 6"/>
                                <a:gd name="T7" fmla="*/ 0 h 6"/>
                                <a:gd name="T8" fmla="*/ 0 w 6"/>
                                <a:gd name="T9" fmla="*/ 2 h 6"/>
                                <a:gd name="T10" fmla="*/ 0 w 6"/>
                                <a:gd name="T11" fmla="*/ 4 h 6"/>
                                <a:gd name="T12" fmla="*/ 2 w 6"/>
                                <a:gd name="T13" fmla="*/ 6 h 6"/>
                                <a:gd name="T14" fmla="*/ 4 w 6"/>
                                <a:gd name="T15" fmla="*/ 6 h 6"/>
                                <a:gd name="T16" fmla="*/ 6 w 6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6" name="Oval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9" y="20661"/>
                              <a:ext cx="33" cy="3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7" name="Oval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1" y="21903"/>
                              <a:ext cx="30" cy="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8" name="Freeform 224"/>
                          <wps:cNvSpPr/>
                          <wps:spPr bwMode="auto">
                            <a:xfrm>
                              <a:off x="6393" y="21281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3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5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5" y="6"/>
                                    <a:pt x="6" y="5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89" name="Freeform 225"/>
                          <wps:cNvSpPr/>
                          <wps:spPr bwMode="auto">
                            <a:xfrm>
                              <a:off x="6387" y="21693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7"/>
                                <a:gd name="T2" fmla="*/ 3 w 7"/>
                                <a:gd name="T3" fmla="*/ 0 h 7"/>
                                <a:gd name="T4" fmla="*/ 1 w 7"/>
                                <a:gd name="T5" fmla="*/ 3 h 7"/>
                                <a:gd name="T6" fmla="*/ 4 w 7"/>
                                <a:gd name="T7" fmla="*/ 6 h 7"/>
                                <a:gd name="T8" fmla="*/ 7 w 7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3"/>
                                  </a:moveTo>
                                  <a:cubicBezTo>
                                    <a:pt x="7" y="1"/>
                                    <a:pt x="5" y="0"/>
                                    <a:pt x="3" y="0"/>
                                  </a:cubicBezTo>
                                  <a:cubicBezTo>
                                    <a:pt x="2" y="0"/>
                                    <a:pt x="0" y="2"/>
                                    <a:pt x="1" y="3"/>
                                  </a:cubicBezTo>
                                  <a:cubicBezTo>
                                    <a:pt x="1" y="5"/>
                                    <a:pt x="2" y="7"/>
                                    <a:pt x="4" y="6"/>
                                  </a:cubicBezTo>
                                  <a:cubicBezTo>
                                    <a:pt x="6" y="6"/>
                                    <a:pt x="7" y="5"/>
                                    <a:pt x="7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0" name="Freeform 226"/>
                          <wps:cNvSpPr/>
                          <wps:spPr bwMode="auto">
                            <a:xfrm>
                              <a:off x="7971" y="21077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2 h 6"/>
                                <a:gd name="T2" fmla="*/ 0 w 6"/>
                                <a:gd name="T3" fmla="*/ 4 h 6"/>
                                <a:gd name="T4" fmla="*/ 2 w 6"/>
                                <a:gd name="T5" fmla="*/ 6 h 6"/>
                                <a:gd name="T6" fmla="*/ 4 w 6"/>
                                <a:gd name="T7" fmla="*/ 6 h 6"/>
                                <a:gd name="T8" fmla="*/ 6 w 6"/>
                                <a:gd name="T9" fmla="*/ 4 h 6"/>
                                <a:gd name="T10" fmla="*/ 6 w 6"/>
                                <a:gd name="T11" fmla="*/ 2 h 6"/>
                                <a:gd name="T12" fmla="*/ 4 w 6"/>
                                <a:gd name="T13" fmla="*/ 0 h 6"/>
                                <a:gd name="T14" fmla="*/ 2 w 6"/>
                                <a:gd name="T15" fmla="*/ 0 h 6"/>
                                <a:gd name="T16" fmla="*/ 0 w 6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3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1" name="Freeform 227"/>
                          <wps:cNvSpPr/>
                          <wps:spPr bwMode="auto">
                            <a:xfrm>
                              <a:off x="7629" y="20730"/>
                              <a:ext cx="30" cy="3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4 h 7"/>
                                <a:gd name="T2" fmla="*/ 3 w 6"/>
                                <a:gd name="T3" fmla="*/ 7 h 7"/>
                                <a:gd name="T4" fmla="*/ 6 w 6"/>
                                <a:gd name="T5" fmla="*/ 4 h 7"/>
                                <a:gd name="T6" fmla="*/ 3 w 6"/>
                                <a:gd name="T7" fmla="*/ 1 h 7"/>
                                <a:gd name="T8" fmla="*/ 0 w 6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4"/>
                                  </a:moveTo>
                                  <a:cubicBezTo>
                                    <a:pt x="0" y="5"/>
                                    <a:pt x="1" y="7"/>
                                    <a:pt x="3" y="7"/>
                                  </a:cubicBezTo>
                                  <a:cubicBezTo>
                                    <a:pt x="5" y="7"/>
                                    <a:pt x="6" y="5"/>
                                    <a:pt x="6" y="4"/>
                                  </a:cubicBezTo>
                                  <a:cubicBezTo>
                                    <a:pt x="6" y="2"/>
                                    <a:pt x="5" y="1"/>
                                    <a:pt x="3" y="1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2" name="Freeform 228"/>
                          <wps:cNvSpPr/>
                          <wps:spPr bwMode="auto">
                            <a:xfrm>
                              <a:off x="6805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2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4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4" y="6"/>
                                    <a:pt x="6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3" name="Freeform 229"/>
                          <wps:cNvSpPr/>
                          <wps:spPr bwMode="auto">
                            <a:xfrm>
                              <a:off x="6805" y="20735"/>
                              <a:ext cx="30" cy="24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5"/>
                                <a:gd name="T2" fmla="*/ 6 w 6"/>
                                <a:gd name="T3" fmla="*/ 2 h 5"/>
                                <a:gd name="T4" fmla="*/ 4 w 6"/>
                                <a:gd name="T5" fmla="*/ 0 h 5"/>
                                <a:gd name="T6" fmla="*/ 2 w 6"/>
                                <a:gd name="T7" fmla="*/ 0 h 5"/>
                                <a:gd name="T8" fmla="*/ 0 w 6"/>
                                <a:gd name="T9" fmla="*/ 2 h 5"/>
                                <a:gd name="T10" fmla="*/ 0 w 6"/>
                                <a:gd name="T11" fmla="*/ 3 h 5"/>
                                <a:gd name="T12" fmla="*/ 2 w 6"/>
                                <a:gd name="T13" fmla="*/ 5 h 5"/>
                                <a:gd name="T14" fmla="*/ 4 w 6"/>
                                <a:gd name="T15" fmla="*/ 5 h 5"/>
                                <a:gd name="T16" fmla="*/ 6 w 6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3"/>
                                  </a:moveTo>
                                  <a:cubicBezTo>
                                    <a:pt x="6" y="3"/>
                                    <a:pt x="6" y="2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3" y="5"/>
                                    <a:pt x="3" y="5"/>
                                    <a:pt x="4" y="5"/>
                                  </a:cubicBezTo>
                                  <a:cubicBezTo>
                                    <a:pt x="5" y="5"/>
                                    <a:pt x="5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4" name="Freeform 230"/>
                          <wps:cNvSpPr/>
                          <wps:spPr bwMode="auto">
                            <a:xfrm>
                              <a:off x="6463" y="21903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4 h 6"/>
                                <a:gd name="T2" fmla="*/ 5 w 5"/>
                                <a:gd name="T3" fmla="*/ 2 h 6"/>
                                <a:gd name="T4" fmla="*/ 3 w 5"/>
                                <a:gd name="T5" fmla="*/ 0 h 6"/>
                                <a:gd name="T6" fmla="*/ 2 w 5"/>
                                <a:gd name="T7" fmla="*/ 0 h 6"/>
                                <a:gd name="T8" fmla="*/ 0 w 5"/>
                                <a:gd name="T9" fmla="*/ 2 h 6"/>
                                <a:gd name="T10" fmla="*/ 0 w 5"/>
                                <a:gd name="T11" fmla="*/ 4 h 6"/>
                                <a:gd name="T12" fmla="*/ 2 w 5"/>
                                <a:gd name="T13" fmla="*/ 6 h 6"/>
                                <a:gd name="T14" fmla="*/ 3 w 5"/>
                                <a:gd name="T15" fmla="*/ 6 h 6"/>
                                <a:gd name="T16" fmla="*/ 5 w 5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4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5"/>
                                    <a:pt x="5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5" name="Freeform 231"/>
                          <wps:cNvSpPr/>
                          <wps:spPr bwMode="auto">
                            <a:xfrm>
                              <a:off x="6463" y="21077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6"/>
                                <a:gd name="T2" fmla="*/ 5 w 5"/>
                                <a:gd name="T3" fmla="*/ 2 h 6"/>
                                <a:gd name="T4" fmla="*/ 5 w 5"/>
                                <a:gd name="T5" fmla="*/ 2 h 6"/>
                                <a:gd name="T6" fmla="*/ 5 w 5"/>
                                <a:gd name="T7" fmla="*/ 2 h 6"/>
                                <a:gd name="T8" fmla="*/ 3 w 5"/>
                                <a:gd name="T9" fmla="*/ 0 h 6"/>
                                <a:gd name="T10" fmla="*/ 2 w 5"/>
                                <a:gd name="T11" fmla="*/ 0 h 6"/>
                                <a:gd name="T12" fmla="*/ 0 w 5"/>
                                <a:gd name="T13" fmla="*/ 2 h 6"/>
                                <a:gd name="T14" fmla="*/ 0 w 5"/>
                                <a:gd name="T15" fmla="*/ 3 h 6"/>
                                <a:gd name="T16" fmla="*/ 0 w 5"/>
                                <a:gd name="T17" fmla="*/ 3 h 6"/>
                                <a:gd name="T18" fmla="*/ 0 w 5"/>
                                <a:gd name="T19" fmla="*/ 3 h 6"/>
                                <a:gd name="T20" fmla="*/ 2 w 5"/>
                                <a:gd name="T21" fmla="*/ 6 h 6"/>
                                <a:gd name="T22" fmla="*/ 3 w 5"/>
                                <a:gd name="T23" fmla="*/ 6 h 6"/>
                                <a:gd name="T24" fmla="*/ 5 w 5"/>
                                <a:gd name="T25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3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1"/>
                                    <a:pt x="5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4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6" name="Freeform 232"/>
                          <wps:cNvSpPr/>
                          <wps:spPr bwMode="auto">
                            <a:xfrm>
                              <a:off x="7117" y="21197"/>
                              <a:ext cx="6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1 h 2"/>
                                <a:gd name="T4" fmla="*/ 1 w 1"/>
                                <a:gd name="T5" fmla="*/ 1 h 2"/>
                                <a:gd name="T6" fmla="*/ 0 w 1"/>
                                <a:gd name="T7" fmla="*/ 2 h 2"/>
                                <a:gd name="T8" fmla="*/ 0 w 1"/>
                                <a:gd name="T9" fmla="*/ 2 h 2"/>
                                <a:gd name="T10" fmla="*/ 0 w 1"/>
                                <a:gd name="T11" fmla="*/ 2 h 2"/>
                                <a:gd name="T12" fmla="*/ 1 w 1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7" name="Freeform 233"/>
                          <wps:cNvSpPr/>
                          <wps:spPr bwMode="auto">
                            <a:xfrm>
                              <a:off x="7117" y="21197"/>
                              <a:ext cx="11" cy="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  <a:gd name="T6" fmla="*/ 0 w 2"/>
                                <a:gd name="T7" fmla="*/ 2 h 2"/>
                                <a:gd name="T8" fmla="*/ 1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8" name="Freeform 234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399" name="Freeform 235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0 w 1"/>
                                <a:gd name="T5" fmla="*/ 2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0" name="Freeform 236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1 w 1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1" name="Freeform 237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1 w 1"/>
                                <a:gd name="T3" fmla="*/ 2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2" name="Freeform 238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3" name="Freeform 239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4" name="Freeform 240"/>
                          <wps:cNvSpPr/>
                          <wps:spPr bwMode="auto">
                            <a:xfrm>
                              <a:off x="7544" y="21331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5" name="Freeform 241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2 w 2"/>
                                <a:gd name="T9" fmla="*/ 0 h 1"/>
                                <a:gd name="T10" fmla="*/ 0 w 2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6" name="Freeform 242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1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0 w 2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7" name="Freeform 243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2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8" name="Freeform 244"/>
                          <wps:cNvSpPr/>
                          <wps:spPr bwMode="auto">
                            <a:xfrm>
                              <a:off x="7544" y="21678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0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09" name="Freeform 245"/>
                          <wps:cNvSpPr/>
                          <wps:spPr bwMode="auto">
                            <a:xfrm>
                              <a:off x="7535" y="21675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0 h 2"/>
                                <a:gd name="T6" fmla="*/ 2 w 2"/>
                                <a:gd name="T7" fmla="*/ 2 h 2"/>
                                <a:gd name="T8" fmla="*/ 2 w 2"/>
                                <a:gd name="T9" fmla="*/ 2 h 2"/>
                                <a:gd name="T10" fmla="*/ 2 w 2"/>
                                <a:gd name="T11" fmla="*/ 1 h 2"/>
                                <a:gd name="T12" fmla="*/ 0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0" name="Freeform 246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1" name="Freeform 247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0 w 2"/>
                                <a:gd name="T3" fmla="*/ 0 h 1"/>
                                <a:gd name="T4" fmla="*/ 0 w 2"/>
                                <a:gd name="T5" fmla="*/ 0 h 1"/>
                                <a:gd name="T6" fmla="*/ 2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2" name="Freeform 248"/>
                          <wps:cNvSpPr/>
                          <wps:spPr bwMode="auto">
                            <a:xfrm>
                              <a:off x="7054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1 w 1"/>
                                <a:gd name="T7" fmla="*/ 0 h 1"/>
                                <a:gd name="T8" fmla="*/ 0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3" name="Freeform 249"/>
                          <wps:cNvSpPr/>
                          <wps:spPr bwMode="auto">
                            <a:xfrm>
                              <a:off x="7054" y="21808"/>
                              <a:ext cx="9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2 w 2"/>
                                <a:gd name="T3" fmla="*/ 0 h 2"/>
                                <a:gd name="T4" fmla="*/ 2 w 2"/>
                                <a:gd name="T5" fmla="*/ 0 h 2"/>
                                <a:gd name="T6" fmla="*/ 2 w 2"/>
                                <a:gd name="T7" fmla="*/ 0 h 2"/>
                                <a:gd name="T8" fmla="*/ 0 w 2"/>
                                <a:gd name="T9" fmla="*/ 2 h 2"/>
                                <a:gd name="T10" fmla="*/ 1 w 2"/>
                                <a:gd name="T11" fmla="*/ 1 h 2"/>
                                <a:gd name="T12" fmla="*/ 2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4" name="Freeform 250"/>
                          <wps:cNvSpPr/>
                          <wps:spPr bwMode="auto">
                            <a:xfrm>
                              <a:off x="7057" y="21812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5" name="Freeform 251"/>
                          <wps:cNvSpPr/>
                          <wps:spPr bwMode="auto">
                            <a:xfrm>
                              <a:off x="7057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6" name="Freeform 252"/>
                          <wps:cNvSpPr/>
                          <wps:spPr bwMode="auto">
                            <a:xfrm>
                              <a:off x="7470" y="22087"/>
                              <a:ext cx="69" cy="74"/>
                            </a:xfrm>
                            <a:custGeom>
                              <a:avLst/>
                              <a:gdLst>
                                <a:gd name="T0" fmla="*/ 8 w 14"/>
                                <a:gd name="T1" fmla="*/ 15 h 15"/>
                                <a:gd name="T2" fmla="*/ 14 w 14"/>
                                <a:gd name="T3" fmla="*/ 9 h 15"/>
                                <a:gd name="T4" fmla="*/ 14 w 14"/>
                                <a:gd name="T5" fmla="*/ 6 h 15"/>
                                <a:gd name="T6" fmla="*/ 9 w 14"/>
                                <a:gd name="T7" fmla="*/ 1 h 15"/>
                                <a:gd name="T8" fmla="*/ 0 w 14"/>
                                <a:gd name="T9" fmla="*/ 6 h 15"/>
                                <a:gd name="T10" fmla="*/ 0 w 14"/>
                                <a:gd name="T11" fmla="*/ 9 h 15"/>
                                <a:gd name="T12" fmla="*/ 0 w 14"/>
                                <a:gd name="T13" fmla="*/ 10 h 15"/>
                                <a:gd name="T14" fmla="*/ 6 w 14"/>
                                <a:gd name="T15" fmla="*/ 15 h 15"/>
                                <a:gd name="T16" fmla="*/ 8 w 14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8" y="15"/>
                                  </a:moveTo>
                                  <a:cubicBezTo>
                                    <a:pt x="11" y="14"/>
                                    <a:pt x="13" y="12"/>
                                    <a:pt x="14" y="9"/>
                                  </a:cubicBezTo>
                                  <a:cubicBezTo>
                                    <a:pt x="14" y="8"/>
                                    <a:pt x="14" y="7"/>
                                    <a:pt x="14" y="6"/>
                                  </a:cubicBezTo>
                                  <a:cubicBezTo>
                                    <a:pt x="13" y="4"/>
                                    <a:pt x="12" y="2"/>
                                    <a:pt x="9" y="1"/>
                                  </a:cubicBezTo>
                                  <a:cubicBezTo>
                                    <a:pt x="6" y="0"/>
                                    <a:pt x="1" y="2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1" y="12"/>
                                    <a:pt x="3" y="14"/>
                                    <a:pt x="6" y="15"/>
                                  </a:cubicBezTo>
                                  <a:cubicBezTo>
                                    <a:pt x="7" y="15"/>
                                    <a:pt x="7" y="15"/>
                                    <a:pt x="8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7" name="Freeform 253"/>
                          <wps:cNvSpPr/>
                          <wps:spPr bwMode="auto">
                            <a:xfrm>
                              <a:off x="7419" y="22315"/>
                              <a:ext cx="35" cy="33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6 h 7"/>
                                <a:gd name="T2" fmla="*/ 4 w 7"/>
                                <a:gd name="T3" fmla="*/ 6 h 7"/>
                                <a:gd name="T4" fmla="*/ 6 w 7"/>
                                <a:gd name="T5" fmla="*/ 4 h 7"/>
                                <a:gd name="T6" fmla="*/ 6 w 7"/>
                                <a:gd name="T7" fmla="*/ 2 h 7"/>
                                <a:gd name="T8" fmla="*/ 4 w 7"/>
                                <a:gd name="T9" fmla="*/ 0 h 7"/>
                                <a:gd name="T10" fmla="*/ 2 w 7"/>
                                <a:gd name="T11" fmla="*/ 0 h 7"/>
                                <a:gd name="T12" fmla="*/ 0 w 7"/>
                                <a:gd name="T13" fmla="*/ 2 h 7"/>
                                <a:gd name="T14" fmla="*/ 0 w 7"/>
                                <a:gd name="T15" fmla="*/ 4 h 7"/>
                                <a:gd name="T16" fmla="*/ 0 w 7"/>
                                <a:gd name="T17" fmla="*/ 4 h 7"/>
                                <a:gd name="T18" fmla="*/ 2 w 7"/>
                                <a:gd name="T19" fmla="*/ 6 h 7"/>
                                <a:gd name="T20" fmla="*/ 4 w 7"/>
                                <a:gd name="T21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4" y="6"/>
                                  </a:move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7" y="3"/>
                                    <a:pt x="7" y="3"/>
                                    <a:pt x="6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7"/>
                                    <a:pt x="4" y="7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8" name="Freeform 254"/>
                          <wps:cNvSpPr/>
                          <wps:spPr bwMode="auto">
                            <a:xfrm>
                              <a:off x="7401" y="21818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19" name="Freeform 255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0" name="Freeform 256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1" name="Freeform 257"/>
                          <wps:cNvSpPr/>
                          <wps:spPr bwMode="auto">
                            <a:xfrm>
                              <a:off x="7401" y="21812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2" name="Freeform 258"/>
                          <wps:cNvSpPr/>
                          <wps:spPr bwMode="auto">
                            <a:xfrm>
                              <a:off x="7629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6 h 6"/>
                                <a:gd name="T2" fmla="*/ 6 w 6"/>
                                <a:gd name="T3" fmla="*/ 4 h 6"/>
                                <a:gd name="T4" fmla="*/ 6 w 6"/>
                                <a:gd name="T5" fmla="*/ 2 h 6"/>
                                <a:gd name="T6" fmla="*/ 6 w 6"/>
                                <a:gd name="T7" fmla="*/ 2 h 6"/>
                                <a:gd name="T8" fmla="*/ 4 w 6"/>
                                <a:gd name="T9" fmla="*/ 0 h 6"/>
                                <a:gd name="T10" fmla="*/ 2 w 6"/>
                                <a:gd name="T11" fmla="*/ 0 h 6"/>
                                <a:gd name="T12" fmla="*/ 0 w 6"/>
                                <a:gd name="T13" fmla="*/ 2 h 6"/>
                                <a:gd name="T14" fmla="*/ 0 w 6"/>
                                <a:gd name="T15" fmla="*/ 4 h 6"/>
                                <a:gd name="T16" fmla="*/ 2 w 6"/>
                                <a:gd name="T17" fmla="*/ 6 h 6"/>
                                <a:gd name="T18" fmla="*/ 4 w 6"/>
                                <a:gd name="T1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4" y="6"/>
                                  </a:moveTo>
                                  <a:cubicBezTo>
                                    <a:pt x="5" y="6"/>
                                    <a:pt x="5" y="5"/>
                                    <a:pt x="6" y="4"/>
                                  </a:cubicBezTo>
                                  <a:cubicBezTo>
                                    <a:pt x="6" y="4"/>
                                    <a:pt x="6" y="3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5" y="1"/>
                                    <a:pt x="5" y="1"/>
                                    <a:pt x="4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3" name="Freeform 259"/>
                          <wps:cNvSpPr/>
                          <wps:spPr bwMode="auto">
                            <a:xfrm>
                              <a:off x="7479" y="22235"/>
                              <a:ext cx="50" cy="50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10 h 10"/>
                                <a:gd name="T2" fmla="*/ 10 w 10"/>
                                <a:gd name="T3" fmla="*/ 6 h 10"/>
                                <a:gd name="T4" fmla="*/ 10 w 10"/>
                                <a:gd name="T5" fmla="*/ 4 h 10"/>
                                <a:gd name="T6" fmla="*/ 6 w 10"/>
                                <a:gd name="T7" fmla="*/ 1 h 10"/>
                                <a:gd name="T8" fmla="*/ 4 w 10"/>
                                <a:gd name="T9" fmla="*/ 1 h 10"/>
                                <a:gd name="T10" fmla="*/ 0 w 10"/>
                                <a:gd name="T11" fmla="*/ 4 h 10"/>
                                <a:gd name="T12" fmla="*/ 0 w 10"/>
                                <a:gd name="T13" fmla="*/ 6 h 10"/>
                                <a:gd name="T14" fmla="*/ 4 w 10"/>
                                <a:gd name="T15" fmla="*/ 10 h 10"/>
                                <a:gd name="T16" fmla="*/ 6 w 10"/>
                                <a:gd name="T1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10"/>
                                  </a:moveTo>
                                  <a:cubicBezTo>
                                    <a:pt x="8" y="9"/>
                                    <a:pt x="9" y="8"/>
                                    <a:pt x="10" y="6"/>
                                  </a:cubicBezTo>
                                  <a:cubicBezTo>
                                    <a:pt x="10" y="6"/>
                                    <a:pt x="10" y="5"/>
                                    <a:pt x="10" y="4"/>
                                  </a:cubicBezTo>
                                  <a:cubicBezTo>
                                    <a:pt x="9" y="2"/>
                                    <a:pt x="8" y="1"/>
                                    <a:pt x="6" y="1"/>
                                  </a:cubicBezTo>
                                  <a:cubicBezTo>
                                    <a:pt x="5" y="0"/>
                                    <a:pt x="5" y="0"/>
                                    <a:pt x="4" y="1"/>
                                  </a:cubicBezTo>
                                  <a:cubicBezTo>
                                    <a:pt x="2" y="1"/>
                                    <a:pt x="1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1" y="8"/>
                                    <a:pt x="2" y="9"/>
                                    <a:pt x="4" y="10"/>
                                  </a:cubicBezTo>
                                  <a:cubicBezTo>
                                    <a:pt x="5" y="10"/>
                                    <a:pt x="5" y="10"/>
                                    <a:pt x="6" y="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4" name="Freeform 260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5" name="Freeform 261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6" name="Freeform 262"/>
                          <wps:cNvSpPr/>
                          <wps:spPr bwMode="auto">
                            <a:xfrm>
                              <a:off x="6983" y="21743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7" name="Freeform 263"/>
                          <wps:cNvSpPr/>
                          <wps:spPr bwMode="auto">
                            <a:xfrm>
                              <a:off x="6989" y="21749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8" name="Freeform 264"/>
                          <wps:cNvSpPr/>
                          <wps:spPr bwMode="auto">
                            <a:xfrm>
                              <a:off x="6915" y="21405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0 w 1"/>
                                <a:gd name="T4" fmla="*/ 1 w 1"/>
                                <a:gd name="T5" fmla="*/ 1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29" name="Freeform 265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0 h 1"/>
                                <a:gd name="T4" fmla="*/ 1 h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0" name="Freeform 266"/>
                          <wps:cNvSpPr/>
                          <wps:spPr bwMode="auto">
                            <a:xfrm>
                              <a:off x="6915" y="21400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1" name="Freeform 267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2" name="Freeform 268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3" name="Freeform 269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4" name="Freeform 270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5" name="Freeform 271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6" name="Freeform 272"/>
                          <wps:cNvSpPr/>
                          <wps:spPr bwMode="auto">
                            <a:xfrm>
                              <a:off x="6915" y="21459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7" name="Freeform 273"/>
                          <wps:cNvSpPr/>
                          <wps:spPr bwMode="auto">
                            <a:xfrm>
                              <a:off x="6915" y="21459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8" name="Freeform 274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39" name="Freeform 275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0" name="Freeform 276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1" name="Freeform 277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2" name="Freeform 278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3" name="Freeform 279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4" name="Freeform 280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5" name="Freeform 281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6" name="Oval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7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8" name="Freeform 284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49" name="Freeform 285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0" name="Freeform 286"/>
                          <wps:cNvSpPr/>
                          <wps:spPr bwMode="auto">
                            <a:xfrm>
                              <a:off x="7117" y="21808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1" name="Freeform 287"/>
                          <wps:cNvSpPr/>
                          <wps:spPr bwMode="auto">
                            <a:xfrm>
                              <a:off x="7063" y="2180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2" name="Oval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3" name="Freeform 289"/>
                          <wps:cNvSpPr/>
                          <wps:spPr bwMode="auto">
                            <a:xfrm>
                              <a:off x="7063" y="21808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4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5" name="Freeform 291"/>
                          <wps:cNvSpPr/>
                          <wps:spPr bwMode="auto">
                            <a:xfrm>
                              <a:off x="7395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6" name="Freeform 292"/>
                          <wps:cNvSpPr/>
                          <wps:spPr bwMode="auto">
                            <a:xfrm>
                              <a:off x="7336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7" name="Freeform 293"/>
                          <wps:cNvSpPr/>
                          <wps:spPr bwMode="auto">
                            <a:xfrm>
                              <a:off x="7401" y="2181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8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59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0" name="Freeform 296"/>
                          <wps:cNvSpPr/>
                          <wps:spPr bwMode="auto">
                            <a:xfrm>
                              <a:off x="7520" y="21613"/>
                              <a:ext cx="15" cy="6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2"/>
                                <a:gd name="T2" fmla="*/ 3 w 3"/>
                                <a:gd name="T3" fmla="*/ 0 h 12"/>
                                <a:gd name="T4" fmla="*/ 3 w 3"/>
                                <a:gd name="T5" fmla="*/ 12 h 12"/>
                                <a:gd name="T6" fmla="*/ 3 w 3"/>
                                <a:gd name="T7" fmla="*/ 12 h 12"/>
                                <a:gd name="T8" fmla="*/ 3 w 3"/>
                                <a:gd name="T9" fmla="*/ 12 h 12"/>
                                <a:gd name="T10" fmla="*/ 3 w 3"/>
                                <a:gd name="T11" fmla="*/ 12 h 12"/>
                                <a:gd name="T12" fmla="*/ 3 w 3"/>
                                <a:gd name="T13" fmla="*/ 0 h 12"/>
                                <a:gd name="T14" fmla="*/ 3 w 3"/>
                                <a:gd name="T15" fmla="*/ 0 h 12"/>
                                <a:gd name="T16" fmla="*/ 3 w 3"/>
                                <a:gd name="T1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0" y="4"/>
                                    <a:pt x="1" y="8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1" y="8"/>
                                    <a:pt x="1" y="4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1" name="Freeform 297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2" name="Freeform 298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3" name="Freeform 299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4" name="Freeform 300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5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75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6" name="Freeform 302"/>
                          <wps:cNvSpPr/>
                          <wps:spPr bwMode="auto">
                            <a:xfrm>
                              <a:off x="6993" y="21684"/>
                              <a:ext cx="17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 h 12"/>
                                <a:gd name="T2" fmla="*/ 2 w 3"/>
                                <a:gd name="T3" fmla="*/ 9 h 12"/>
                                <a:gd name="T4" fmla="*/ 1 w 3"/>
                                <a:gd name="T5" fmla="*/ 0 h 12"/>
                                <a:gd name="T6" fmla="*/ 1 w 3"/>
                                <a:gd name="T7" fmla="*/ 0 h 12"/>
                                <a:gd name="T8" fmla="*/ 0 w 3"/>
                                <a:gd name="T9" fmla="*/ 11 h 12"/>
                                <a:gd name="T10" fmla="*/ 0 w 3"/>
                                <a:gd name="T11" fmla="*/ 12 h 12"/>
                                <a:gd name="T12" fmla="*/ 0 w 3"/>
                                <a:gd name="T13" fmla="*/ 11 h 12"/>
                                <a:gd name="T14" fmla="*/ 0 w 3"/>
                                <a:gd name="T15" fmla="*/ 1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0" y="11"/>
                                  </a:moveTo>
                                  <a:cubicBezTo>
                                    <a:pt x="1" y="11"/>
                                    <a:pt x="1" y="10"/>
                                    <a:pt x="2" y="9"/>
                                  </a:cubicBezTo>
                                  <a:cubicBezTo>
                                    <a:pt x="3" y="6"/>
                                    <a:pt x="3" y="3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3" y="4"/>
                                    <a:pt x="3" y="8"/>
                                    <a:pt x="0" y="11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7" name="Freeform 303"/>
                          <wps:cNvSpPr/>
                          <wps:spPr bwMode="auto">
                            <a:xfrm>
                              <a:off x="6998" y="2168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8" name="Freeform 304"/>
                          <wps:cNvSpPr/>
                          <wps:spPr bwMode="auto">
                            <a:xfrm>
                              <a:off x="6993" y="21738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1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69" name="Freeform 305"/>
                          <wps:cNvSpPr/>
                          <wps:spPr bwMode="auto">
                            <a:xfrm>
                              <a:off x="7191" y="21808"/>
                              <a:ext cx="11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0" name="Freeform 306"/>
                          <wps:cNvSpPr/>
                          <wps:spPr bwMode="auto">
                            <a:xfrm>
                              <a:off x="7202" y="21753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1" name="Freeform 307"/>
                          <wps:cNvSpPr/>
                          <wps:spPr bwMode="auto">
                            <a:xfrm>
                              <a:off x="7206" y="21753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2" name="Freeform 308"/>
                          <wps:cNvSpPr/>
                          <wps:spPr bwMode="auto">
                            <a:xfrm>
                              <a:off x="718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3" name="Freeform 309"/>
                          <wps:cNvSpPr/>
                          <wps:spPr bwMode="auto">
                            <a:xfrm>
                              <a:off x="7182" y="21734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4" name="Freeform 310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5" name="Freeform 311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6" name="Oval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7" name="Freeform 313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8" name="Freeform 314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79" name="Oval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0" name="Freeform 316"/>
                          <wps:cNvSpPr/>
                          <wps:spPr bwMode="auto">
                            <a:xfrm>
                              <a:off x="6924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1" name="Freeform 317"/>
                          <wps:cNvSpPr/>
                          <wps:spPr bwMode="auto">
                            <a:xfrm>
                              <a:off x="6929" y="21474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2" name="Freeform 318"/>
                          <wps:cNvSpPr/>
                          <wps:spPr bwMode="auto">
                            <a:xfrm>
                              <a:off x="7410" y="21550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3" name="Freeform 319"/>
                          <wps:cNvSpPr/>
                          <wps:spPr bwMode="auto">
                            <a:xfrm>
                              <a:off x="7416" y="21550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0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4" name="Freeform 320"/>
                          <wps:cNvSpPr/>
                          <wps:spPr bwMode="auto">
                            <a:xfrm>
                              <a:off x="7390" y="21524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5" name="Freeform 321"/>
                          <wps:cNvSpPr/>
                          <wps:spPr bwMode="auto">
                            <a:xfrm>
                              <a:off x="7390" y="2152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6" name="Freeform 322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7" name="Freeform 323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8" name="Freeform 324"/>
                          <wps:cNvSpPr/>
                          <wps:spPr bwMode="auto">
                            <a:xfrm>
                              <a:off x="713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89" name="Freeform 325"/>
                          <wps:cNvSpPr/>
                          <wps:spPr bwMode="auto">
                            <a:xfrm>
                              <a:off x="7137" y="21734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90" name="Freeform 326"/>
                          <wps:cNvSpPr/>
                          <wps:spPr bwMode="auto">
                            <a:xfrm>
                              <a:off x="7117" y="21753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  <a:gd name="T3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91" name="Oval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7" y="2175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92" name="Freeform 328"/>
                          <wps:cNvSpPr/>
                          <wps:spPr bwMode="auto">
                            <a:xfrm>
                              <a:off x="7117" y="2175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93" name="Freeform 329"/>
                          <wps:cNvSpPr/>
                          <wps:spPr bwMode="auto">
                            <a:xfrm>
                              <a:off x="7529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494" name="Freeform 330"/>
                          <wps:cNvSpPr/>
                          <wps:spPr bwMode="auto">
                            <a:xfrm>
                              <a:off x="7529" y="21480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1495" name="椭圆 14"/>
                        <wps:cNvSpPr/>
                        <wps:spPr>
                          <a:xfrm>
                            <a:off x="1683" y="22164"/>
                            <a:ext cx="410" cy="41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3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96" name="圆角矩形 841"/>
                        <wps:cNvSpPr/>
                        <wps:spPr bwMode="auto">
                          <a:xfrm>
                            <a:off x="2221" y="22164"/>
                            <a:ext cx="10033" cy="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1D3D4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05pt;margin-top:385.95pt;height:26.3pt;width:529.45pt;z-index:251584512;mso-width-relative:page;mso-height-relative:page;" coordorigin="1664,22145" coordsize="10589,526" o:gfxdata="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">
                <o:lock v:ext="edit" aspectratio="f"/>
                <v:group id="组合 516" o:spid="_x0000_s1026" o:spt="203" style="position:absolute;left:1664;top:22145;height:527;width:527;" coordorigin="6387,20661" coordsize="1687,1686" o:gfxdata="UEsDBAoAAAAAAIdO4kAAAAAAAAAAAAAAAAAEAAAAZHJzL1BLAwQUAAAACACHTuJA9VE6ar0AAADd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MF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E6a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510" o:spid="_x0000_s1026" o:spt="203" style="position:absolute;left:6449;top:20661;height:1687;width:1625;" coordorigin="6449,20661" coordsize="1625,1687" o:gfxdata="UEsDBAoAAAAAAIdO4kAAAAAAAAAAAAAAAAAEAAAAZHJzL1BLAwQUAAAACACHTuJABYOkHb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YOkH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8" o:spid="_x0000_s1026" o:spt="100" style="position:absolute;left:7484;top:21337;height:59;width:50;" filled="t" stroked="f" coordsize="10,12" o:gfxdata="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PFFSbsAAADd&#10;AAAADwAAAAAAAAABACAAAAAiAAAAZHJzL2Rvd25yZXYueG1sUEsBAhQAFAAAAAgAh07iQDMvBZ47&#10;AAAAOQAAABAAAAAAAAAAAQAgAAAACgEAAGRycy9zaGFwZXhtbC54bWxQSwUGAAAAAAYABgBbAQAA&#10;tAMAAAAA&#10;" path="m10,0c7,3,4,3,0,1c0,3,1,4,1,6c1,8,1,9,0,11c3,9,7,10,10,12c10,11,9,11,9,10c8,7,8,3,10,0xe">
                      <v:path o:connectlocs="50,0;0,4;5,29;0,54;50,59;45,49;50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6840;top:21106;height:791;width:789;" filled="t" stroked="f" coordsize="159,159" o:gfxdata="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snga8AAAA&#10;3QAAAA8AAAAAAAAAAQAgAAAAIgAAAGRycy9kb3ducmV2LnhtbFBLAQIUABQAAAAIAIdO4kAzLwWe&#10;OwAAADkAAAAQAAAAAAAAAAEAIAAAAAsBAABkcnMvc2hhcGV4bWwueG1sUEsFBgAAAAAGAAYAWwEA&#10;ALUDAAAAAA==&#10;" path="m16,100c16,100,16,100,16,100c16,100,16,100,16,100c16,100,16,100,16,100c16,100,16,100,16,100c16,100,16,100,16,100c16,101,17,101,17,101c17,101,17,101,17,101c17,101,17,101,17,101c18,101,19,101,19,102c19,102,19,102,19,102c19,102,19,102,19,102c22,104,25,104,28,102c29,103,28,103,28,103c27,105,27,107,27,109c28,111,28,112,29,113c29,113,29,113,29,113c30,114,31,115,32,116c32,116,32,116,32,116c35,118,39,118,42,116c42,118,41,120,41,121c41,123,42,125,43,127c39,125,35,125,31,128c31,129,31,129,30,129c30,129,30,129,30,129c30,129,30,129,30,129c30,129,30,129,29,129c29,130,29,130,29,130c26,135,27,140,31,143c35,146,39,146,43,143c43,143,43,143,43,143c44,142,44,142,45,141c45,141,45,141,45,141c47,138,48,134,45,130c49,132,52,132,56,130c56,130,56,130,56,130c56,130,56,130,57,130c57,130,56,130,56,130c54,134,55,137,57,141c57,141,57,141,57,141c57,141,57,141,57,141c57,141,57,141,57,141c58,142,58,142,59,143c59,143,59,143,59,143c60,144,61,145,63,145c66,145,68,145,71,143c70,146,69,148,69,150c70,153,71,155,73,157c76,159,80,159,83,157c89,154,90,149,87,144c88,144,89,145,90,145c93,146,96,145,99,143c99,143,100,142,100,142c100,142,100,142,100,142c100,142,100,142,100,142c101,140,102,138,102,136c103,134,102,133,102,131c102,131,101,131,101,130c105,132,108,132,112,130c112,130,112,131,112,131c110,135,110,138,113,142c113,142,113,142,113,142c113,142,114,142,114,143c114,143,114,143,114,143c114,143,114,143,114,143c114,143,115,143,115,144c119,146,124,145,127,142c130,139,131,134,128,130c128,130,128,130,128,129c128,129,129,130,129,130c132,131,134,132,137,131c143,129,146,121,142,116c142,116,142,116,142,116c142,116,142,116,142,116c141,115,141,114,140,114c136,111,133,111,129,113c131,110,131,106,129,102c133,104,136,104,140,102c140,102,140,102,140,102c140,102,140,102,140,102c140,102,140,102,140,102c140,102,140,102,140,102c140,102,140,102,140,102c141,101,142,100,142,100c142,100,142,100,142,100c145,96,145,92,143,89c143,89,142,88,143,88c147,90,151,90,154,87c157,85,159,80,157,76c154,70,149,69,143,72c143,71,143,71,143,71c145,68,145,64,143,61c143,61,142,60,142,60c141,60,141,59,140,58c140,58,140,58,140,58c137,56,133,55,130,57c131,55,131,54,131,52c131,50,130,49,130,47c134,49,137,49,140,46c140,46,140,46,140,46c140,46,140,46,140,46c140,46,140,46,140,46c141,46,141,45,142,45c142,45,142,45,142,45c142,45,142,45,142,45c142,44,142,44,142,44c145,40,145,35,141,32c138,28,133,28,129,31c129,31,128,31,128,31c130,28,131,24,129,21c127,15,120,13,114,17c114,17,114,17,114,17c114,17,114,17,114,17c114,18,113,18,113,18c110,22,110,26,112,30c109,28,105,28,101,30c103,26,103,22,101,18c100,18,100,17,99,17c99,17,99,17,99,17c99,17,98,16,98,16c96,15,93,14,90,15c89,16,88,16,87,17c89,12,89,8,86,4c83,1,79,0,75,2c69,5,68,10,71,16c67,14,64,14,61,16c61,17,60,17,59,17c58,17,58,17,57,18c57,18,57,18,57,18c57,18,57,18,57,18c57,18,57,18,57,18c58,19,58,20,56,20c55,23,55,26,57,30c54,29,52,28,50,28c49,28,47,29,46,30c46,30,46,30,46,30c45,31,44,32,43,33c43,33,43,33,43,33c43,33,43,33,43,33c41,36,41,40,42,43c42,43,42,43,42,43c39,42,36,42,33,43c32,43,32,44,32,44c32,44,32,44,32,44c32,44,32,44,32,44c31,44,30,45,29,46c29,46,29,46,29,46c29,47,29,47,29,47c27,50,27,53,28,57c29,57,29,57,29,57c25,56,22,55,19,57c19,58,19,59,18,58c17,58,17,59,16,59c16,59,16,59,16,59c16,59,16,60,16,60c16,61,16,61,15,62c15,62,15,62,15,62c15,62,15,62,15,62c13,65,13,68,15,71c16,72,16,72,16,72c15,72,15,72,15,72c15,72,15,72,15,72c15,72,15,71,14,71c11,70,7,70,4,72c1,74,0,78,0,82c1,86,4,88,7,89c10,90,13,89,15,88c13,91,13,95,15,98c15,98,15,98,15,98c16,98,16,99,16,100xm71,143c72,142,72,142,73,141c72,142,72,142,71,143xm84,130c82,134,82,137,84,141c82,140,80,139,79,139c77,139,75,140,73,141c75,138,75,134,74,131c74,131,74,131,74,131c74,131,74,130,73,130c74,130,74,130,74,131c78,132,81,132,84,130xm60,126c61,123,61,120,60,117c63,118,66,118,70,117c68,120,68,123,69,126c69,126,69,126,69,126c70,126,70,126,70,127c70,127,69,126,69,126c66,125,63,125,60,127c60,127,60,127,60,127c60,127,60,127,60,127c60,127,60,127,59,127c59,127,60,126,60,126xm88,117c91,118,94,118,97,117c96,120,96,123,98,127c94,125,91,125,87,127c89,124,89,121,88,117xm126,128c125,127,123,126,121,126c119,126,117,126,115,127c117,124,117,120,115,116c119,118,122,118,126,116c124,120,124,124,126,128xm112,113c108,111,105,111,102,113c103,109,103,106,102,103c105,105,108,105,111,103c110,106,110,109,112,113xm80,104c81,104,82,104,82,104c82,103,83,103,83,103c83,104,83,104,83,104c83,105,83,105,82,106c82,108,82,110,83,112c80,111,77,111,74,112c75,109,76,106,74,103c76,104,78,104,80,104xm56,103c54,106,54,109,56,112c52,111,49,111,46,113c48,109,48,106,46,103c49,104,52,104,56,103xm74,19c74,19,74,19,74,19c74,19,73,19,73,19c74,19,74,19,74,19c78,21,81,21,85,19c84,20,83,22,83,24c83,26,83,28,84,30c80,28,77,28,73,30c75,26,76,23,74,19xm60,33c63,35,67,35,70,33c69,36,68,39,70,43c66,41,63,41,60,43c62,40,62,36,60,33xm88,43c90,40,90,37,88,33c91,35,95,35,98,33c96,36,96,40,98,43c96,42,95,42,93,42c91,42,90,42,88,43xm115,44c117,40,117,36,115,33c119,35,124,35,127,32c126,34,125,36,125,38c125,40,125,42,126,44c123,42,119,42,115,44xm46,47c49,49,53,49,56,47c54,50,54,53,56,57c53,55,50,55,46,57c48,53,48,50,46,47xm75,56c76,53,76,51,75,48c78,49,80,49,84,48c82,51,82,53,83,56c80,55,78,55,75,56xm102,57c104,54,103,51,102,47c105,49,108,49,112,47c110,51,110,54,112,57c108,55,105,55,102,57xm32,60c35,63,39,63,42,61c41,64,41,68,42,71c39,69,36,69,32,71c34,67,34,64,32,60xm69,62c68,64,68,67,69,69c69,70,69,70,68,70c66,69,63,69,61,70c62,67,62,64,61,61c64,63,66,63,69,62xm89,70c90,67,90,65,89,62c92,63,94,63,97,62c96,65,96,67,97,70c94,69,92,69,89,70xm116,71c117,67,117,64,116,61c119,63,122,63,126,61c124,64,124,68,126,71c122,70,119,69,116,71xm18,75c18,75,18,75,18,75c18,75,18,75,18,75c18,74,17,74,17,74c18,74,18,74,18,74c21,76,25,76,28,75c27,78,27,82,28,85c25,83,21,83,17,86c20,82,20,78,18,75xm55,76c54,78,54,81,55,84c52,83,49,83,46,84c48,81,48,78,46,75c49,76,52,77,55,76xm102,84c103,81,103,79,102,76c102,76,102,76,103,76c105,77,108,77,111,76c110,78,110,81,111,84c111,84,111,84,111,84c111,84,111,84,111,85c111,85,111,85,111,84c108,83,107,83,102,84xm83,76c82,79,82,79,83,84c80,83,77,83,75,84c76,81,76,78,75,76c77,76,79,77,83,76xm129,85c131,82,131,78,129,75c133,77,136,77,139,75c139,75,139,75,139,75c140,75,140,74,140,74c140,75,140,75,140,75c138,79,138,82,140,86c136,84,133,83,129,85xm126,99c122,97,119,97,116,99c117,96,117,93,116,90c116,90,116,90,116,90c116,90,116,90,116,90c116,90,115,89,116,89c116,89,116,89,116,89c119,91,122,90,125,89c124,92,124,95,126,99xm88,98c89,95,90,93,89,90c93,91,94,91,97,90c96,93,96,95,97,98c94,97,91,97,88,98xm69,90c68,92,68,95,69,98c66,97,63,97,60,98c62,95,62,92,61,89c62,90,63,90,65,90c66,90,67,90,69,90xm32,89c35,90,38,90,42,89c40,92,40,95,42,99c38,97,35,97,32,99c34,95,34,92,32,89xe">
                      <v:path o:connectlocs="79,497;94,507;158,577;148,641;213,711;277,646;282,701;362,781;496,706;555,651;570,716;704,577;694,507;704,497;709,358;645,283;694,228;640,154;560,89;486,79;302,79;277,99;213,164;158,218;143,283;74,308;74,358;74,487;416,646;362,646;342,626;297,631;431,631;625,577;555,562;411,557;228,562;367,94;297,164;436,164;570,164;277,233;416,238;555,283;158,298;342,308;575,353;89,373;84,427;272,378;550,417;372,417;689,373;575,492;620,442;436,487;342,447" o:connectangles="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6900;top:21654;height:110;width:110;" filled="t" stroked="f" coordsize="22,22" o:gfxdata="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4jTLsAAADd&#10;AAAADwAAAAAAAAABACAAAAAiAAAAZHJzL2Rvd25yZXYueG1sUEsBAhQAFAAAAAgAh07iQDMvBZ47&#10;AAAAOQAAABAAAAAAAAAAAQAgAAAACgEAAGRycy9zaGFwZXhtbC54bWxQSwUGAAAAAAYABgBbAQAA&#10;tAMAAAAA&#10;" path="m18,19c18,19,18,19,18,19c19,19,19,18,19,18c19,18,19,18,19,17c22,14,22,10,20,6c20,6,20,6,20,6c18,5,17,4,17,3c17,3,17,3,17,3c16,3,16,3,15,3c11,0,5,2,3,7c0,12,3,18,8,20c11,22,14,21,17,19c17,19,17,19,17,19c17,19,18,19,18,18c18,19,18,19,18,19xe">
                      <v:path o:connectlocs="90,95;90,95;95,90;95,85;100,30;100,30;85,15;85,15;75,15;15,35;40,100;85,95;85,95;90,90;90,9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6983;top:21669;height:15;width:15;" filled="t" stroked="f" coordsize="3,3" o:gfxdata="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bJSRugAAAN0A&#10;AAAPAAAAAAAAAAEAIAAAACIAAABkcnMvZG93bnJldi54bWxQSwECFAAUAAAACACHTuJAMy8FnjsA&#10;AAA5AAAAEAAAAAAAAAABACAAAAAJAQAAZHJzL3NoYXBleG1sLnhtbFBLBQYAAAAABgAGAFsBAACz&#10;AwAAAAA=&#10;" path="m3,3c3,3,3,3,3,3c3,3,3,3,3,3c3,3,3,3,3,3c3,3,3,3,3,3c2,2,1,1,0,0c0,0,0,0,0,0c0,0,0,0,0,0c0,1,1,2,3,3xe">
                      <v:path o:connectlocs="15,15;15,15;15,15;15,15;15,15;0,0;0,0;0,0;15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6989;top:21743;height:6;width:4;" filled="t" stroked="f" coordsize="1,1" o:gfxdata="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N/u74A&#10;AADdAAAADwAAAAAAAAABACAAAAAiAAAAZHJzL2Rvd25yZXYueG1sUEsBAhQAFAAAAAgAh07iQDMv&#10;BZ47AAAAOQAAABAAAAAAAAAAAQAgAAAADQEAAGRycy9zaGFwZXhtbC54bWxQSwUGAAAAAAYABgBb&#10;AQAAtwMAAAAA&#10;" path="m0,1c0,1,0,1,0,1c0,1,0,1,0,1c0,1,0,1,0,1c1,1,1,1,1,0c1,0,1,0,1,0c1,0,1,1,0,1xe">
                      <v:path o:connectlocs="0,6;0,6;0,6;0,6;4,0;4,0;0,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6903;top:21246;height:110;width:100;" filled="t" stroked="f" coordsize="20,22" o:gfxdata="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u+AW/&#10;AAAA3QAAAA8AAAAAAAAAAQAgAAAAIgAAAGRycy9kb3ducmV2LnhtbFBLAQIUABQAAAAIAIdO4kAz&#10;LwWeOwAAADkAAAAQAAAAAAAAAAEAIAAAAA4BAABkcnMvc2hhcGV4bWwueG1sUEsFBgAAAAAGAAYA&#10;WwEAALgDAAAAAA==&#10;" path="m19,15c19,14,20,13,20,12c20,9,20,7,19,5c18,5,18,4,18,4c18,4,17,3,17,3c17,3,17,3,17,3c17,3,16,3,16,2c16,2,16,2,15,2c12,0,8,0,5,3c1,5,0,9,1,13c3,19,10,22,16,18c16,18,16,18,16,18c17,17,18,16,19,15xe">
                      <v:path o:connectlocs="95,75;100,60;95,25;90,20;85,15;85,15;80,10;75,10;25,15;5,65;80,90;80,90;95,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6974;top:21171;height:110;width:104;" filled="t" stroked="f" coordsize="21,22" o:gfxdata="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viQL4A&#10;AADdAAAADwAAAAAAAAABACAAAAAiAAAAZHJzL2Rvd25yZXYueG1sUEsBAhQAFAAAAAgAh07iQDMv&#10;BZ47AAAAOQAAABAAAAAAAAAAAQAgAAAADQEAAGRycy9zaGFwZXhtbC54bWxQSwUGAAAAAAYABgBb&#10;AQAAtwMAAAAA&#10;" path="m3,18c3,18,3,18,3,18c4,18,4,18,4,19c4,19,4,19,4,19c8,22,12,22,15,20c15,20,15,20,16,20c16,18,17,17,19,17c19,17,19,17,19,17c19,16,19,16,19,16c21,11,19,5,14,3c9,0,4,3,2,8c0,11,1,14,3,17c3,17,3,17,3,18xe">
                      <v:path o:connectlocs="14,90;14,90;19,95;19,95;74,100;79,100;94,85;94,85;94,80;69,15;9,40;14,85;14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7523;top:21595;height:98;width:100;" filled="t" stroked="f" coordsize="20,20" o:gfxdata="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qMdh&#10;wAAAAN0AAAAPAAAAAAAAAAEAIAAAACIAAABkcnMvZG93bnJldi54bWxQSwECFAAUAAAACACHTuJA&#10;My8FnjsAAAA5AAAAEAAAAAAAAAABACAAAAAPAQAAZHJzL3NoYXBleG1sLnhtbFBLBQYAAAAABgAG&#10;AFsBAAC5AwAAAAA=&#10;" path="m2,4c2,4,2,4,2,4c2,4,2,4,2,4c0,8,0,12,2,16c3,16,3,17,4,17c4,17,4,17,4,17c4,17,4,18,5,18c8,20,13,20,16,17c19,14,20,10,19,6c17,2,13,0,9,0c7,0,6,1,4,2c4,2,4,2,4,2c4,2,4,2,4,2c4,3,3,3,2,4xe">
                      <v:path o:connectlocs="10,19;10,19;10,19;10,78;20,83;20,83;25,88;80,83;95,29;45,0;20,9;20,9;20,9;10,19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7535;top:21604;height:9;width:9;" filled="t" stroked="f" coordsize="2,2" o:gfxdata="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32TzvQAA&#10;AN0AAAAPAAAAAAAAAAEAIAAAACIAAABkcnMvZG93bnJldi54bWxQSwECFAAUAAAACACHTuJAMy8F&#10;njsAAAA5AAAAEAAAAAAAAAABACAAAAAMAQAAZHJzL3NoYXBleG1sLnhtbFBLBQYAAAAABgAGAFsB&#10;AAC2AwAAAAA=&#10;" path="m0,2c0,2,0,2,0,2c0,2,0,2,0,2c1,1,2,1,2,0c2,0,2,0,2,0c2,0,1,1,0,2c0,2,0,2,0,2xe">
                      <v:path o:connectlocs="0,9;0,9;0,9;9,0;9,0;0,9;0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7523;top:21316;height:104;width:106;" filled="t" stroked="f" coordsize="21,21" o:gfxdata="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jQzC8AAAA&#10;3QAAAA8AAAAAAAAAAQAgAAAAIgAAAGRycy9kb3ducmV2LnhtbFBLAQIUABQAAAAIAIdO4kAzLwWe&#10;OwAAADkAAAAQAAAAAAAAAAEAIAAAAAsBAABkcnMvc2hhcGV4bWwueG1sUEsFBgAAAAAGAAYAWwEA&#10;ALUDAAAAAA==&#10;" path="m2,4c2,4,2,4,2,4c2,4,2,4,2,4c0,7,0,11,1,14c1,15,2,15,2,16c2,16,2,16,2,16c3,16,4,17,4,18c9,21,14,20,18,16c21,12,20,6,16,3c14,1,9,0,4,3c4,3,3,4,3,4c2,4,2,4,2,4xe">
                      <v:path o:connectlocs="10,19;10,19;10,19;5,69;10,79;10,79;20,89;90,79;80,14;20,14;15,19;10,19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7535;top:21337;height:0;width:0;" filled="t" stroked="f" coordsize="0,0" o:gfxdata="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NESb4A&#10;AADdAAAADwAAAAAAAAABACAAAAAiAAAAZHJzL2Rvd25yZXYueG1sUEsBAhQAFAAAAAgAh07iQDMv&#10;BZ47AAAAOQAAABAAAAAAAAAAAQAgAAAADQEAAGRycy9zaGFwZXhtbC54bWxQSwUGAAAAAAYABgBb&#10;AQAAtwMAAAAA&#10;" path="m0,0c0,0,0,0,0,0c0,0,0,0,0,0c0,0,0,0,0,0c0,0,0,0,0,0c0,0,0,0,0,0xe">
                      <v:path o:connectlocs="0,0;0,0;0,0;0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7535;top:21396;height:9;width:9;" filled="t" stroked="f" coordsize="2,2" o:gfxdata="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qMdrvQAA&#10;AN0AAAAPAAAAAAAAAAEAIAAAACIAAABkcnMvZG93bnJldi54bWxQSwECFAAUAAAACACHTuJAMy8F&#10;njsAAAA5AAAAEAAAAAAAAAABACAAAAAMAQAAZHJzL3NoYXBleG1sLnhtbFBLBQYAAAAABgAGAFsB&#10;AAC2AwAAAAA=&#10;" path="m0,0c0,0,0,0,0,0c0,0,0,0,0,0c1,1,1,2,2,2c2,1,1,0,0,0xe">
                      <v:path o:connectlocs="0,0;0,0;0,0;9,9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7316;top:21797;height:106;width:104;" filled="t" stroked="f" coordsize="21,21" o:gfxdata="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yttEvQAA&#10;AN0AAAAPAAAAAAAAAAEAIAAAACIAAABkcnMvZG93bnJldi54bWxQSwECFAAUAAAACACHTuJAMy8F&#10;njsAAAA5AAAAEAAAAAAAAAABACAAAAAMAQAAZHJzL3NoYXBleG1sLnhtbFBLBQYAAAAABgAGAFsB&#10;AAC2AwAAAAA=&#10;" path="m17,3c13,0,9,0,5,2c5,2,5,3,5,3c4,3,4,4,3,4c3,5,2,5,2,5c0,10,1,15,5,18c10,21,15,20,18,16c20,13,21,8,18,4c17,4,17,3,17,3xe">
                      <v:path o:connectlocs="84,15;24,10;24,15;14,20;9,25;24,90;89,80;89,20;84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7330;top:21808;height:9;width:11;" filled="t" stroked="f" coordsize="2,2" o:gfxdata="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NvyHvQAA&#10;AN0AAAAPAAAAAAAAAAEAIAAAACIAAABkcnMvZG93bnJldi54bWxQSwECFAAUAAAACACHTuJAMy8F&#10;njsAAAA5AAAAEAAAAAAAAAABACAAAAAMAQAAZHJzL3NoYXBleG1sLnhtbFBLBQYAAAAABgAGAFsB&#10;AAC2AwAAAAA=&#10;" path="m2,1c2,1,2,0,2,0c2,0,2,1,1,1c1,1,1,1,1,1c1,1,0,2,0,2c1,2,1,1,2,1xe">
                      <v:path o:connectlocs="11,4;11,0;5,4;5,4;0,9;11,4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7321;top:21112;height:100;width:95;" filled="t" stroked="f" coordsize="19,20" o:gfxdata="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YN174A&#10;AADdAAAADwAAAAAAAAABACAAAAAiAAAAZHJzL2Rvd25yZXYueG1sUEsBAhQAFAAAAAgAh07iQDMv&#10;BZ47AAAAOQAAABAAAAAAAAAAAQAgAAAADQEAAGRycy9zaGFwZXhtbC54bWxQSwUGAAAAAAYABgBb&#10;AQAAtwMAAAAA&#10;" path="m4,17c4,17,4,17,4,17c8,20,12,20,16,17c16,17,16,17,16,17c16,17,17,16,17,16c17,16,17,16,17,16c17,16,17,16,17,16c18,14,19,12,19,10c19,5,15,0,10,0c5,0,0,4,0,9c0,12,1,14,2,16c2,16,2,16,2,16c3,16,3,17,4,17xe">
                      <v:path o:connectlocs="20,85;20,85;80,85;80,85;85,80;85,80;85,80;95,50;50,0;0,45;10,80;10,80;20,8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7043;top:21106;height:110;width:104;" filled="t" stroked="f" coordsize="21,22" o:gfxdata="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CN/y/&#10;AAAA3QAAAA8AAAAAAAAAAQAgAAAAIgAAAGRycy9kb3ducmV2LnhtbFBLAQIUABQAAAAIAIdO4kAz&#10;LwWeOwAAADkAAAAQAAAAAAAAAAEAIAAAAA4BAABkcnMvc2hhcGV4bWwueG1sUEsFBgAAAAAGAAYA&#10;WwEAALgDAAAAAA==&#10;" path="m16,18c16,18,16,18,16,18c17,17,17,17,18,17c19,17,19,16,20,16c19,16,19,17,18,17c18,16,18,16,19,15c21,11,20,6,16,3c12,0,7,0,4,4c0,7,0,12,3,16c5,20,11,22,16,18c16,18,16,18,16,18c16,18,16,18,16,18c16,18,16,18,16,18xe">
                      <v:path o:connectlocs="79,90;79,90;89,85;99,80;89,85;94,75;79,15;19,20;14,80;79,90;79,90;79,90;79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7122;top:21186;height:11;width:20;" filled="t" stroked="f" coordsize="4,2" o:gfxdata="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nC37sAAADd&#10;AAAADwAAAAAAAAABACAAAAAiAAAAZHJzL2Rvd25yZXYueG1sUEsBAhQAFAAAAAgAh07iQDMvBZ47&#10;AAAAOQAAABAAAAAAAAAAAQAgAAAACgEAAGRycy9zaGFwZXhtbC54bWxQSwUGAAAAAAYABgBbAQAA&#10;tAMAAAAA&#10;" path="m2,1c1,1,1,1,0,2c0,2,0,2,0,2c0,2,0,2,0,2c0,2,0,2,0,2c1,1,1,1,2,1c3,1,4,1,4,0c3,0,3,1,2,1xe">
                      <v:path o:connectlocs="10,5;0,11;0,11;0,11;0,11;10,5;20,0;10,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6835;top:21311;height:104;width:110;" filled="t" stroked="f" coordsize="22,21" o:gfxdata="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OkLL4A&#10;AADdAAAADwAAAAAAAAABACAAAAAiAAAAZHJzL2Rvd25yZXYueG1sUEsBAhQAFAAAAAgAh07iQDMv&#10;BZ47AAAAOQAAABAAAAAAAAAAAQAgAAAADQEAAGRycy9zaGFwZXhtbC54bWxQSwUGAAAAAAYABgBb&#10;AQAAtwMAAAAA&#10;" path="m17,18c17,18,17,18,17,18c17,18,18,17,19,17c19,17,20,17,20,16c19,16,19,17,18,17c18,17,18,17,18,17c22,13,21,6,16,3c12,0,5,2,3,6c0,11,2,17,7,20c10,21,13,21,16,19c16,19,16,19,16,19c16,19,16,19,16,19c16,19,17,19,17,18xe">
                      <v:path o:connectlocs="85,89;85,89;95,84;100,79;90,84;90,84;80,14;15,29;35,99;80,94;80,94;80,94;85,89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6918;top:21391;height:9;width:15;" filled="t" stroked="f" coordsize="3,2" o:gfxdata="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I8SEvQAA&#10;AN0AAAAPAAAAAAAAAAEAIAAAACIAAABkcnMvZG93bnJldi54bWxQSwECFAAUAAAACACHTuJAMy8F&#10;njsAAAA5AAAAEAAAAAAAAAABACAAAAAMAQAAZHJzL3NoYXBleG1sLnhtbFBLBQYAAAAABgAGAFsB&#10;AAC2AwAAAAA=&#10;" path="m2,1c1,1,0,2,0,2c0,2,0,2,0,2c0,2,0,2,0,2c0,2,0,2,0,2c0,2,0,2,0,2c1,2,1,1,2,1c3,2,3,1,3,0c3,1,2,1,2,1xe">
                      <v:path o:connectlocs="10,4;0,9;0,9;0,9;0,9;0,9;10,4;15,0;10,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7043;top:21797;height:100;width:100;" filled="t" stroked="f" coordsize="20,20" o:gfxdata="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9qUL4A&#10;AADdAAAADwAAAAAAAAABACAAAAAiAAAAZHJzL2Rvd25yZXYueG1sUEsBAhQAFAAAAAgAh07iQDMv&#10;BZ47AAAAOQAAABAAAAAAAAAAAQAgAAAADQEAAGRycy9zaGFwZXhtbC54bWxQSwUGAAAAAAYABgBb&#10;AQAAtwMAAAAA&#10;" path="m16,2c16,2,16,2,16,2c14,1,13,1,11,0c8,0,6,1,4,3c3,3,3,3,3,4c3,4,3,4,3,4c3,4,3,4,3,4c1,6,0,8,1,11c1,16,5,20,10,20c15,20,19,16,20,11c20,8,19,6,18,4c18,4,18,4,18,4c17,4,16,3,16,2xe">
                      <v:path o:connectlocs="80,10;80,10;55,0;20,15;15,20;15,20;15,20;5,55;50,100;100,55;90,20;90,20;80,1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7122;top:21808;height:9;width:9;" filled="t" stroked="f" coordsize="2,2" o:gfxdata="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jJwr4A&#10;AADdAAAADwAAAAAAAAABACAAAAAiAAAAZHJzL2Rvd25yZXYueG1sUEsBAhQAFAAAAAgAh07iQDMv&#10;BZ47AAAAOQAAABAAAAAAAAAAAQAgAAAADQEAAGRycy9zaGFwZXhtbC54bWxQSwUGAAAAAAYABgBb&#10;AQAAtwMAAAAA&#10;" path="m0,0c0,0,0,0,0,0c0,0,0,0,0,0c0,0,0,0,0,0c0,1,1,2,2,2c2,2,2,2,2,2c2,2,2,2,2,2c1,1,1,1,0,0xe">
                      <v:path o:connectlocs="0,0;0,0;0,0;0,0;9,9;9,9;9,9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6835;top:21589;height:104;width:104;" filled="t" stroked="f" coordsize="21,21" o:gfxdata="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X+gCvQAA&#10;AN0AAAAPAAAAAAAAAAEAIAAAACIAAABkcnMvZG93bnJldi54bWxQSwECFAAUAAAACACHTuJAMy8F&#10;njsAAAA5AAAAEAAAAAAAAAABACAAAAAMAQAAZHJzL3NoYXBleG1sLnhtbFBLBQYAAAAABgAGAFsB&#10;AAC2AwAAAAA=&#10;" path="m4,17c7,21,13,21,17,18c20,15,21,10,19,5c18,5,18,5,18,4c18,4,18,4,18,4c17,4,17,4,17,3c17,3,17,3,17,3c16,3,16,3,16,3c16,3,16,3,16,3c16,3,16,3,16,3c16,2,15,2,15,2c11,0,6,1,3,5c0,9,0,14,4,17xe">
                      <v:path o:connectlocs="19,84;84,89;94,24;89,19;89,19;84,14;84,14;79,14;79,14;79,14;74,9;14,24;19,8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6918;top:21604;height:6;width:6;" filled="t" stroked="f" coordsize="1,1" o:gfxdata="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Girb4A&#10;AADdAAAADwAAAAAAAAABACAAAAAiAAAAZHJzL2Rvd25yZXYueG1sUEsBAhQAFAAAAAgAh07iQDMv&#10;BZ47AAAAOQAAABAAAAAAAAAAAQAgAAAADQEAAGRycy9zaGFwZXhtbC54bWxQSwUGAAAAAAYABgBb&#10;AQAAtwMAAAAA&#10;" path="m0,0c0,0,0,0,0,0c0,0,0,0,0,0c0,0,0,0,0,0c0,1,0,1,1,1c1,1,1,1,1,1c1,1,1,1,1,1c1,1,0,1,0,0xe">
                      <v:path o:connectlocs="0,0;0,0;0,0;0,0;6,6;6,6;6,6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7598;top:21391;height:95;width:91;" filled="t" stroked="f" coordsize="18,19" o:gfxdata="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sKaLvQAA&#10;AN0AAAAPAAAAAAAAAAEAIAAAACIAAABkcnMvZG93bnJldi54bWxQSwECFAAUAAAACACHTuJAMy8F&#10;njsAAAA5AAAAEAAAAAAAAAABACAAAAAMAQAAZHJzL3NoYXBleG1sLnhtbFBLBQYAAAAABgAGAFsB&#10;AAC2AwAAAAA=&#10;" path="m0,9c0,14,4,18,9,18c14,19,18,14,18,9c18,4,14,0,9,0c4,0,0,4,0,9xe">
                      <v:path o:connectlocs="0,45;45,90;91,45;45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2" o:spid="_x0000_s1026" o:spt="3" type="#_x0000_t3" style="position:absolute;left:7594;top:21530;height:89;width:95;" filled="t" stroked="f" coordsize="21600,21600" o:gfxdata="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aZ/b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7117;top:21043;height:93;width:89;" filled="t" stroked="f" coordsize="18,19" o:gfxdata="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jl2K/&#10;AAAA3QAAAA8AAAAAAAAAAQAgAAAAIgAAAGRycy9kb3ducmV2LnhtbFBLAQIUABQAAAAIAIdO4kAz&#10;LwWeOwAAADkAAAAQAAAAAAAAAAEAIAAAAA4BAABkcnMvc2hhcGV4bWwueG1sUEsFBgAAAAAGAAYA&#10;WwEAALgDAAAAAA==&#10;" path="m9,0c4,0,0,4,0,10c0,15,4,19,9,19c14,19,18,15,18,10c18,5,14,1,9,0xe">
                      <v:path o:connectlocs="44,0;0,48;44,93;89,48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4" o:spid="_x0000_s1026" o:spt="3" type="#_x0000_t3" style="position:absolute;left:7117;top:21873;height:89;width:89;" filled="t" stroked="f" coordsize="21600,21600" o:gfxdata="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3VOh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7251;top:21047;height:89;width:95;" filled="t" stroked="f" coordsize="19,18" o:gfxdata="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8W557gAAADdAAAA&#10;DwAAAAAAAAABACAAAAAiAAAAZHJzL2Rvd25yZXYueG1sUEsBAhQAFAAAAAgAh07iQDMvBZ47AAAA&#10;OQAAABAAAAAAAAAAAQAgAAAABwEAAGRycy9zaGFwZXhtbC54bWxQSwUGAAAAAAYABgBbAQAAsQMA&#10;AAAA&#10;" path="m10,18c15,18,19,14,19,9c19,4,15,0,10,0c5,0,1,4,1,9c0,14,5,18,10,18xe">
                      <v:path o:connectlocs="50,89;95,44;50,0;5,44;50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6" o:spid="_x0000_s1026" o:spt="3" type="#_x0000_t3" style="position:absolute;left:7251;top:21873;height:89;width:95;" filled="t" stroked="f" coordsize="21600,21600" o:gfxdata="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LLZ5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7" o:spid="_x0000_s1026" o:spt="3" type="#_x0000_t3" style="position:absolute;left:6775;top:21391;height:89;width:89;" filled="t" stroked="f" coordsize="21600,21600" o:gfxdata="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/igO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8" o:spid="_x0000_s1026" o:spt="3" type="#_x0000_t3" style="position:absolute;left:6770;top:21524;height:95;width:95;" filled="t" stroked="f" coordsize="21600,21600" o:gfxdata="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so2V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9" o:spid="_x0000_s1026" o:spt="3" type="#_x0000_t3" style="position:absolute;left:7460;top:21803;height:89;width:89;" filled="t" stroked="f" coordsize="21600,21600" o:gfxdata="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lsV4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7460;top:21118;height:89;width:93;" filled="t" stroked="f" coordsize="19,18" o:gfxdata="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7Iaf7gAAADdAAAA&#10;DwAAAAAAAAABACAAAAAiAAAAZHJzL2Rvd25yZXYueG1sUEsBAhQAFAAAAAgAh07iQDMvBZ47AAAA&#10;OQAAABAAAAAAAAAAAQAgAAAABwEAAGRycy9zaGFwZXhtbC54bWxQSwUGAAAAAAYABgBbAQAAsQMA&#10;AAAA&#10;" path="m9,0c4,0,0,4,0,9c0,14,4,18,9,18c14,18,18,14,19,9c19,4,14,0,9,0xe">
                      <v:path o:connectlocs="44,0;0,44;44,89;93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7529;top:21734;height:93;width:89;" filled="t" stroked="f" coordsize="18,19" o:gfxdata="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9ScLsAAADd&#10;AAAADwAAAAAAAAABACAAAAAiAAAAZHJzL2Rvd25yZXYueG1sUEsBAhQAFAAAAAgAh07iQDMvBZ47&#10;AAAAOQAAABAAAAAAAAAAAQAgAAAACgEAAGRycy9zaGFwZXhtbC54bWxQSwUGAAAAAAYABgBbAQAA&#10;tAMAAAAA&#10;" path="m18,9c18,4,14,0,9,0c4,0,0,4,0,9c0,14,4,19,9,19c14,19,18,15,18,9xe">
                      <v:path o:connectlocs="89,44;44,0;0,44;44,93;89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2" o:spid="_x0000_s1026" o:spt="3" type="#_x0000_t3" style="position:absolute;left:7529;top:21183;height:93;width:89;" filled="t" stroked="f" coordsize="21600,21600" o:gfxdata="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iYuW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6840;top:21734;height:89;width:93;" filled="t" stroked="f" coordsize="19,18" o:gfxdata="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zteG8AAAA&#10;3QAAAA8AAAAAAAAAAQAgAAAAIgAAAGRycy9kb3ducmV2LnhtbFBLAQIUABQAAAAIAIdO4kAzLwWe&#10;OwAAADkAAAAQAAAAAAAAAAEAIAAAAAsBAABkcnMvc2hhcGV4bWwueG1sUEsFBgAAAAAGAAYAWwEA&#10;ALUDAAAAAA==&#10;" path="m9,18c15,18,19,14,19,9c19,4,15,0,10,0c5,0,0,4,0,9c0,14,4,18,9,18xe">
                      <v:path o:connectlocs="44,89;93,44;48,0;0,44;44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4" o:spid="_x0000_s1026" o:spt="3" type="#_x0000_t3" style="position:absolute;left:6909;top:21803;height:89;width:95;" filled="t" stroked="f" coordsize="21600,21600" o:gfxdata="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q6f7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45" o:spid="_x0000_s1026" o:spt="3" type="#_x0000_t3" style="position:absolute;left:6844;top:21183;height:93;width:89;" filled="t" stroked="f" coordsize="21600,21600" o:gfxdata="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YU/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6" o:spid="_x0000_s1026" o:spt="100" style="position:absolute;left:6909;top:21112;height:95;width:95;" filled="t" stroked="f" coordsize="19,19" o:gfxdata="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ZVbdugAAAN0A&#10;AAAPAAAAAAAAAAEAIAAAACIAAABkcnMvZG93bnJldi54bWxQSwECFAAUAAAACACHTuJAMy8FnjsA&#10;AAA5AAAAEAAAAAAAAAABACAAAAAJAQAAZHJzL3NoYXBleG1sLnhtbFBLBQYAAAAABgAGAFsBAACz&#10;AwAAAAA=&#10;" path="m0,9c0,14,4,19,9,19c14,19,19,15,19,10c19,5,15,0,10,0c5,0,1,4,0,9xe">
                      <v:path o:connectlocs="0,45;45,95;95,50;50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7" o:spid="_x0000_s1026" o:spt="100" style="position:absolute;left:7598;top:21663;height:95;width:91;" filled="t" stroked="f" coordsize="18,19" o:gfxdata="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9wq68AAAA&#10;3QAAAA8AAAAAAAAAAQAgAAAAIgAAAGRycy9kb3ducmV2LnhtbFBLAQIUABQAAAAIAIdO4kAzLwWe&#10;OwAAADkAAAAQAAAAAAAAAAEAIAAAAAsBAABkcnMvc2hhcGV4bWwueG1sUEsFBgAAAAAGAAYAWwEA&#10;ALUDAAAAAA==&#10;" path="m18,10c18,5,14,1,9,1c4,0,0,4,0,9c0,14,4,19,9,19c14,19,18,15,18,10xe">
                      <v:path o:connectlocs="91,50;45,5;0,45;45,95;91,5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7598;top:21251;height:95;width:91;" filled="t" stroked="f" coordsize="18,19" o:gfxdata="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MWc1vQAA&#10;AN0AAAAPAAAAAAAAAAEAIAAAACIAAABkcnMvZG93bnJldi54bWxQSwECFAAUAAAACACHTuJAMy8F&#10;njsAAAA5AAAAEAAAAAAAAAABACAAAAAMAQAAZHJzL3NoYXBleG1sLnhtbFBLBQYAAAAABgAGAFsB&#10;AAC2AwAAAAA=&#10;" path="m9,0c4,0,0,4,0,9c0,14,4,19,9,19c14,19,18,15,18,10c18,5,14,1,9,0xe">
                      <v:path o:connectlocs="45,0;0,45;45,95;91,50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9" o:spid="_x0000_s1026" o:spt="3" type="#_x0000_t3" style="position:absolute;left:7390;top:21873;height:89;width:89;" filled="t" stroked="f" coordsize="21600,21600" o:gfxdata="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4KDP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7390;top:21047;height:89;width:95;" filled="t" stroked="f" coordsize="19,18" o:gfxdata="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a4yitwAAAN0AAAAP&#10;AAAAAAAAAAEAIAAAACIAAABkcnMvZG93bnJldi54bWxQSwECFAAUAAAACACHTuJAMy8FnjsAAAA5&#10;AAAAEAAAAAAAAAABACAAAAAGAQAAZHJzL3NoYXBleG1sLnhtbFBLBQYAAAAABgAGAFsBAACwAwAA&#10;AAA=&#10;" path="m9,0c4,0,0,4,0,9c0,14,4,18,9,18c14,18,18,14,18,9c19,4,15,0,9,0xe">
                      <v:path o:connectlocs="45,0;0,44;45,89;90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1" o:spid="_x0000_s1026" o:spt="3" type="#_x0000_t3" style="position:absolute;left:6978;top:21873;height:89;width:91;" filled="t" stroked="f" coordsize="21600,21600" o:gfxdata="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HLjQ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2" o:spid="_x0000_s1026" o:spt="3" type="#_x0000_t3" style="position:absolute;left:6978;top:21047;height:89;width:91;" filled="t" stroked="f" coordsize="21600,21600" o:gfxdata="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UB1L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3" o:spid="_x0000_s1026" o:spt="3" type="#_x0000_t3" style="position:absolute;left:6775;top:21251;height:89;width:89;" filled="t" stroked="f" coordsize="21600,21600" o:gfxdata="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z4k5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4" o:spid="_x0000_s1026" o:spt="3" type="#_x0000_t3" style="position:absolute;left:6775;top:21663;height:89;width:89;" filled="t" stroked="f" coordsize="21600,21600" o:gfxdata="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Mso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7668;top:21459;height:91;width:89;" filled="t" stroked="f" coordsize="18,18" o:gfxdata="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+Mna/&#10;AAAA3QAAAA8AAAAAAAAAAQAgAAAAIgAAAGRycy9kb3ducmV2LnhtbFBLAQIUABQAAAAIAIdO4kAz&#10;LwWeOwAAADkAAAAQAAAAAAAAAAEAIAAAAA4BAABkcnMvc2hhcGV4bWwueG1sUEsFBgAAAAAGAAYA&#10;WwEAALgDAAAAAA==&#10;" path="m9,0c4,0,0,4,0,9c0,14,4,18,9,18c13,18,18,14,18,9c18,4,14,0,9,0xe">
                      <v:path o:connectlocs="44,0;0,45;44,91;89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6" o:spid="_x0000_s1026" o:spt="3" type="#_x0000_t3" style="position:absolute;left:7187;top:21942;height:89;width:89;" filled="t" stroked="f" coordsize="21600,21600" o:gfxdata="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nqG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7" o:spid="_x0000_s1026" o:spt="3" type="#_x0000_t3" style="position:absolute;left:7187;top:20978;height:89;width:89;" filled="t" stroked="f" coordsize="21600,21600" o:gfxdata="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S3Ru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8" o:spid="_x0000_s1026" o:spt="3" type="#_x0000_t3" style="position:absolute;left:6707;top:21459;height:91;width:89;" filled="t" stroked="f" coordsize="21600,21600" o:gfxdata="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fR9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7668;top:21598;height:91;width:84;" filled="t" stroked="f" coordsize="17,18" o:gfxdata="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Q/HFvQAA&#10;AN0AAAAPAAAAAAAAAAEAIAAAACIAAABkcnMvZG93bnJldi54bWxQSwECFAAUAAAACACHTuJAMy8F&#10;njsAAAA5AAAAEAAAAAAAAAABACAAAAAMAQAAZHJzL3NoYXBleG1sLnhtbFBLBQYAAAAABgAGAFsB&#10;AAC2AwAAAAA=&#10;" path="m17,9c17,4,14,0,9,0c4,0,0,4,0,9c0,14,4,17,9,17c13,18,17,14,17,9xe">
                      <v:path o:connectlocs="84,45;44,0;0,45;44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0" o:spid="_x0000_s1026" o:spt="3" type="#_x0000_t3" style="position:absolute;left:7668;top:21326;height:85;width:89;" filled="t" stroked="f" coordsize="21600,21600" o:gfxdata="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LsG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" o:spid="_x0000_s1026" o:spt="100" style="position:absolute;left:7327;top:21942;height:89;width:84;" filled="t" stroked="f" coordsize="17,18" o:gfxdata="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dyim8AAAA&#10;3QAAAA8AAAAAAAAAAQAgAAAAIgAAAGRycy9kb3ducmV2LnhtbFBLAQIUABQAAAAIAIdO4kAzLwWe&#10;OwAAADkAAAAQAAAAAAAAAAEAIAAAAAsBAABkcnMvc2hhcGV4bWwueG1sUEsFBgAAAAAGAAYAWwEA&#10;ALUDAAAAAA==&#10;" path="m8,18c13,18,17,14,17,9c17,4,13,0,9,0c4,0,0,4,0,9c0,14,3,18,8,18xe">
                      <v:path o:connectlocs="39,89;84,44;44,0;0,44;39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" o:spid="_x0000_s1026" o:spt="100" style="position:absolute;left:7327;top:20978;height:89;width:84;" filled="t" stroked="f" coordsize="17,18" o:gfxdata="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Rb7K8AAAA&#10;3QAAAA8AAAAAAAAAAQAgAAAAIgAAAGRycy9kb3ducmV2LnhtbFBLAQIUABQAAAAIAIdO4kAzLwWe&#10;OwAAADkAAAAQAAAAAAAAAAEAIAAAAAsBAABkcnMvc2hhcGV4bWwueG1sUEsFBgAAAAAGAAYAWwEA&#10;ALUDAAAAAA==&#10;" path="m9,0c4,0,0,4,0,9c0,14,4,18,8,18c13,18,17,14,17,9c17,4,14,0,9,0xe">
                      <v:path o:connectlocs="44,0;0,44;39,89;84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" o:spid="_x0000_s1026" o:spt="100" style="position:absolute;left:7048;top:20978;height:89;width:89;" filled="t" stroked="f" coordsize="18,18" o:gfxdata="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IPnC/&#10;AAAA3QAAAA8AAAAAAAAAAQAgAAAAIgAAAGRycy9kb3ducmV2LnhtbFBLAQIUABQAAAAIAIdO4kAz&#10;LwWeOwAAADkAAAAQAAAAAAAAAAEAIAAAAA4BAABkcnMvc2hhcGV4bWwueG1sUEsFBgAAAAAGAAYA&#10;WwEAALgDAAAAAA==&#10;" path="m9,0c5,0,1,4,1,9c0,14,4,18,9,18c14,18,18,14,18,9c18,4,14,0,9,0xe">
                      <v:path o:connectlocs="44,0;4,44;44,89;89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4" o:spid="_x0000_s1026" o:spt="3" type="#_x0000_t3" style="position:absolute;left:7048;top:21942;height:85;width:89;" filled="t" stroked="f" coordsize="21600,21600" o:gfxdata="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+/mH7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" o:spid="_x0000_s1026" o:spt="100" style="position:absolute;left:6707;top:21598;height:85;width:89;" filled="t" stroked="f" coordsize="18,17" o:gfxdata="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wQm+/&#10;AAAA3QAAAA8AAAAAAAAAAQAgAAAAIgAAAGRycy9kb3ducmV2LnhtbFBLAQIUABQAAAAIAIdO4kAz&#10;LwWeOwAAADkAAAAQAAAAAAAAAAEAIAAAAA4BAABkcnMvc2hhcGV4bWwueG1sUEsFBgAAAAAGAAYA&#10;WwEAALgDAAAAAA==&#10;" path="m9,17c14,17,18,13,18,9c18,4,14,0,9,0c4,0,0,4,0,8c0,13,4,17,9,17xe">
                      <v:path o:connectlocs="44,85;89,45;44,0;0,40;44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6" o:spid="_x0000_s1026" o:spt="3" type="#_x0000_t3" style="position:absolute;left:6707;top:21322;height:89;width:89;" filled="t" stroked="f" coordsize="21600,21600" o:gfxdata="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B8x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67" o:spid="_x0000_s1026" o:spt="3" type="#_x0000_t3" style="position:absolute;left:7598;top:21808;height:84;width:85;" filled="t" stroked="f" coordsize="21600,21600" o:gfxdata="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Lis7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" o:spid="_x0000_s1026" o:spt="100" style="position:absolute;left:7535;top:21047;height:89;width:84;" filled="t" stroked="f" coordsize="17,18" o:gfxdata="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z/2y8AAAA&#10;3QAAAA8AAAAAAAAAAQAgAAAAIgAAAGRycy9kb3ducmV2LnhtbFBLAQIUABQAAAAIAIdO4kAzLwWe&#10;OwAAADkAAAAQAAAAAAAAAAEAIAAAAAsBAABkcnMvc2hhcGV4bWwueG1sUEsFBgAAAAAGAAYAWwEA&#10;ALUDAAAAAA==&#10;" path="m8,0c3,1,0,4,0,9c0,14,4,18,8,17c13,17,17,14,17,9c17,4,13,0,8,0xe">
                      <v:path o:connectlocs="39,0;0,44;39,84;84,44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9" o:spid="_x0000_s1026" o:spt="3" type="#_x0000_t3" style="position:absolute;left:7529;top:21877;height:85;width:85;" filled="t" stroked="f" coordsize="21600,21600" o:gfxdata="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ffX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7598;top:21118;height:84;width:91;" filled="t" stroked="f" coordsize="18,17" o:gfxdata="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fh97sAAADd&#10;AAAADwAAAAAAAAABACAAAAAiAAAAZHJzL2Rvd25yZXYueG1sUEsBAhQAFAAAAAgAh07iQDMvBZ47&#10;AAAAOQAAABAAAAAAAAAAAQAgAAAACgEAAGRycy9zaGFwZXhtbC54bWxQSwUGAAAAAAYABgBbAQAA&#10;tAMAAAAA&#10;" path="m9,0c4,0,0,4,0,9c0,13,4,17,9,17c14,17,18,13,17,9c17,4,14,0,9,0xe">
                      <v:path o:connectlocs="45,0;0,44;45,84;85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1" o:spid="_x0000_s1026" o:spt="3" type="#_x0000_t3" style="position:absolute;left:6844;top:21873;height:84;width:85;" filled="t" stroked="f" coordsize="21600,21600" o:gfxdata="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qeSw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72" o:spid="_x0000_s1026" o:spt="3" type="#_x0000_t3" style="position:absolute;left:6775;top:21808;height:80;width:84;" filled="t" stroked="f" coordsize="21600,21600" o:gfxdata="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5UEr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6775;top:21118;height:84;width:84;" filled="t" stroked="f" coordsize="17,17" o:gfxdata="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5j+8&#10;wAAAAN0AAAAPAAAAAAAAAAEAIAAAACIAAABkcnMvZG93bnJldi54bWxQSwECFAAUAAAACACHTuJA&#10;My8FnjsAAAA5AAAAEAAAAAAAAAABACAAAAAPAQAAZHJzL3NoYXBleG1sLnhtbFBLBQYAAAAABgAG&#10;AFsBAAC5AwAAAAA=&#10;" path="m0,9c1,13,4,17,9,17c14,17,17,13,17,9c17,4,14,0,9,0c4,0,0,4,0,9xe">
                      <v:path o:connectlocs="0,44;44,84;84,44;44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4" o:spid="_x0000_s1026" o:spt="3" type="#_x0000_t3" style="position:absolute;left:6844;top:21047;height:85;width:85;" filled="t" stroked="f" coordsize="21600,21600" o:gfxdata="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jZww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" o:spid="_x0000_s1026" o:spt="100" style="position:absolute;left:7737;top:21530;height:84;width:85;" filled="t" stroked="f" coordsize="17,17" o:gfxdata="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lkDH&#10;wAAAAN0AAAAPAAAAAAAAAAEAIAAAACIAAABkcnMvZG93bnJldi54bWxQSwECFAAUAAAACACHTuJA&#10;My8FnjsAAAA5AAAAEAAAAAAAAAABACAAAAAPAQAAZHJzL3NoYXBleG1sLnhtbFBLBQYAAAAABgAG&#10;AFsBAAC5AwAAAAA=&#10;" path="m17,9c17,4,13,1,9,1c4,0,0,4,0,9c0,13,4,17,8,17c13,17,17,14,17,9xe">
                      <v:path o:connectlocs="85,44;45,4;0,44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" o:spid="_x0000_s1026" o:spt="100" style="position:absolute;left:7668;top:21738;height:85;width:84;" filled="t" stroked="f" coordsize="17,17" o:gfxdata="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a5Vy8AAAA&#10;3QAAAA8AAAAAAAAAAQAgAAAAIgAAAGRycy9kb3ducmV2LnhtbFBLAQIUABQAAAAIAIdO4kAzLwWe&#10;OwAAADkAAAAQAAAAAAAAAAEAIAAAAAsBAABkcnMvc2hhcGV4bWwueG1sUEsFBgAAAAAGAAYAWwEA&#10;ALUDAAAAAA==&#10;" path="m17,9c17,4,13,0,9,0c4,0,0,4,0,8c0,13,4,17,8,17c13,17,17,13,17,9xe">
                      <v:path o:connectlocs="84,45;44,0;0,40;39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" o:spid="_x0000_s1026" o:spt="100" style="position:absolute;left:7668;top:21186;height:85;width:84;" filled="t" stroked="f" coordsize="17,17" o:gfxdata="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CHsrvQAA&#10;AN0AAAAPAAAAAAAAAAEAIAAAACIAAABkcnMvZG93bnJldi54bWxQSwECFAAUAAAACACHTuJAMy8F&#10;njsAAAA5AAAAEAAAAAAAAAABACAAAAAMAQAAZHJzL3NoYXBleG1sLnhtbFBLBQYAAAAABgAGAFsB&#10;AAC2AwAAAAA=&#10;" path="m9,0c4,0,1,4,1,9c0,13,4,17,9,17c13,17,17,13,17,9c17,4,14,0,9,0xe">
                      <v:path o:connectlocs="44,0;4,45;44,85;84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" o:spid="_x0000_s1026" o:spt="100" style="position:absolute;left:7737;top:21396;height:84;width:85;" filled="t" stroked="f" coordsize="17,17" o:gfxdata="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TesL4A&#10;AADdAAAADwAAAAAAAAABACAAAAAiAAAAZHJzL2Rvd25yZXYueG1sUEsBAhQAFAAAAAgAh07iQDMv&#10;BZ47AAAAOQAAABAAAAAAAAAAAQAgAAAADQEAAGRycy9zaGFwZXhtbC54bWxQSwUGAAAAAAYABgBb&#10;AQAAtwMAAAAA&#10;" path="m17,8c17,4,13,0,9,0c4,0,0,3,0,8c0,13,4,16,9,17c13,17,17,13,17,8xe">
                      <v:path o:connectlocs="85,39;45,0;0,39;45,84;85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7464;top:20984;height:78;width:85;" filled="t" stroked="f" coordsize="17,16" o:gfxdata="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amBr4A&#10;AADdAAAADwAAAAAAAAABACAAAAAiAAAAZHJzL2Rvd25yZXYueG1sUEsBAhQAFAAAAAgAh07iQDMv&#10;BZ47AAAAOQAAABAAAAAAAAAAAQAgAAAADQEAAGRycy9zaGFwZXhtbC54bWxQSwUGAAAAAAYABgBb&#10;AQAAtwMAAAAA&#10;" path="m8,0c4,0,0,3,0,8c0,13,4,16,8,16c13,16,17,13,17,8c17,4,13,0,8,0xe">
                      <v:path o:connectlocs="40,0;0,39;40,78;85,39;4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7464;top:21948;height:80;width:80;" filled="t" stroked="f" coordsize="16,16" o:gfxdata="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G+Tb4A&#10;AADdAAAADwAAAAAAAAABACAAAAAiAAAAZHJzL2Rvd25yZXYueG1sUEsBAhQAFAAAAAgAh07iQDMv&#10;BZ47AAAAOQAAABAAAAAAAAAAAQAgAAAADQEAAGRycy9zaGFwZXhtbC54bWxQSwUGAAAAAAYABgBb&#10;AQAAtwMAAAAA&#10;" path="m16,8c16,3,13,0,8,0c3,0,0,3,0,8c0,13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7256;top:22011;height:85;width:85;" filled="t" stroked="f" coordsize="17,17" o:gfxdata="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N9KL4A&#10;AADdAAAADwAAAAAAAAABACAAAAAiAAAAZHJzL2Rvd25yZXYueG1sUEsBAhQAFAAAAAgAh07iQDMv&#10;BZ47AAAAOQAAABAAAAAAAAAAAQAgAAAADQEAAGRycy9zaGFwZXhtbC54bWxQSwUGAAAAAAYABgBb&#10;AQAAtwMAAAAA&#10;" path="m8,17c13,17,17,13,17,9c17,4,13,0,9,0c4,0,0,4,0,9c0,13,4,17,8,17xe">
                      <v:path o:connectlocs="40,85;85,45;45,0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7122;top:22011;height:85;width:80;" filled="t" stroked="f" coordsize="16,17" o:gfxdata="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j2US8AAAA&#10;3QAAAA8AAAAAAAAAAQAgAAAAIgAAAGRycy9kb3ducmV2LnhtbFBLAQIUABQAAAAIAIdO4kAzLwWe&#10;OwAAADkAAAAQAAAAAAAAAAEAIAAAAAsBAABkcnMvc2hhcGV4bWwueG1sUEsFBgAAAAAGAAYAWwEA&#10;ALUDAAAAAA==&#10;" path="m16,9c16,4,13,0,8,0c3,0,0,4,0,8c0,13,3,17,8,17c12,17,16,13,16,9xe">
                      <v:path o:connectlocs="80,45;40,0;0,40;40,85;8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" o:spid="_x0000_s1026" o:spt="100" style="position:absolute;left:7256;top:20913;height:85;width:85;" filled="t" stroked="f" coordsize="17,17" o:gfxdata="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4EzB&#10;wAAAAN0AAAAPAAAAAAAAAAEAIAAAACIAAABkcnMvZG93bnJldi54bWxQSwECFAAUAAAACACHTuJA&#10;My8FnjsAAAA5AAAAEAAAAAAAAAABACAAAAAPAQAAZHJzL3NoYXBleG1sLnhtbFBLBQYAAAAABgAG&#10;AFsBAAC5AwAAAAA=&#10;" path="m0,8c0,13,4,17,9,17c13,17,17,13,17,8c17,4,13,0,9,0c4,0,1,4,0,8xe">
                      <v:path o:connectlocs="0,40;45,85;85,40;45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4" o:spid="_x0000_s1026" o:spt="3" type="#_x0000_t3" style="position:absolute;left:6915;top:21942;height:85;width:84;" filled="t" stroked="f" coordsize="21600,21600" o:gfxdata="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ADv7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7122;top:20913;height:80;width:80;" filled="t" stroked="f" coordsize="16,16" o:gfxdata="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4+L&#10;CMEAAADdAAAADwAAAAAAAAABACAAAAAiAAAAZHJzL2Rvd25yZXYueG1sUEsBAhQAFAAAAAgAh07i&#10;QDMvBZ47AAAAOQAAABAAAAAAAAAAAQAgAAAAEAEAAGRycy9zaGFwZXhtbC54bWxQSwUGAAAAAAYA&#10;BgBbAQAAugMAAAAA&#10;" path="m0,8c0,13,4,16,8,16c13,16,16,13,16,8c16,4,13,0,8,0c4,0,0,3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6" o:spid="_x0000_s1026" o:spt="3" type="#_x0000_t3" style="position:absolute;left:6710;top:21738;height:80;width:80;" filled="t" stroked="f" coordsize="21600,21600" o:gfxdata="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+ZZ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7" o:spid="_x0000_s1026" o:spt="3" type="#_x0000_t3" style="position:absolute;left:6710;top:21186;height:85;width:80;" filled="t" stroked="f" coordsize="21600,21600" o:gfxdata="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U0HE7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8" o:spid="_x0000_s1026" o:spt="3" type="#_x0000_t3" style="position:absolute;left:6915;top:20984;height:78;width:84;" filled="t" stroked="f" coordsize="21600,21600" o:gfxdata="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gGii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9" o:spid="_x0000_s1026" o:spt="3" type="#_x0000_t3" style="position:absolute;left:6642;top:21396;height:78;width:84;" filled="t" stroked="f" coordsize="21600,21600" o:gfxdata="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g6/L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0" o:spid="_x0000_s1026" o:spt="100" style="position:absolute;left:6642;top:21530;height:84;width:80;" filled="t" stroked="f" coordsize="16,17" o:gfxdata="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kdHW8AAAA&#10;3QAAAA8AAAAAAAAAAQAgAAAAIgAAAGRycy9kb3ducmV2LnhtbFBLAQIUABQAAAAIAIdO4kAzLwWe&#10;OwAAADkAAAAQAAAAAAAAAAEAIAAAAAsBAABkcnMvc2hhcGV4bWwueG1sUEsFBgAAAAAGAAYAWwEA&#10;ALUDAAAAAA==&#10;" path="m0,9c0,13,4,17,8,17c13,17,16,13,16,9c16,4,13,0,8,0c3,0,0,4,0,9xe">
                      <v:path o:connectlocs="0,44;40,84;80,44;40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1" o:spid="_x0000_s1026" o:spt="100" style="position:absolute;left:7737;top:21669;height:84;width:85;" filled="t" stroked="f" coordsize="17,17" o:gfxdata="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rr9b4A&#10;AADdAAAADwAAAAAAAAABACAAAAAiAAAAZHJzL2Rvd25yZXYueG1sUEsBAhQAFAAAAAgAh07iQDMv&#10;BZ47AAAAOQAAABAAAAAAAAAAAQAgAAAADQEAAGRycy9zaGFwZXhtbC54bWxQSwUGAAAAAAYABgBb&#10;AQAAtwMAAAAA&#10;" path="m17,9c17,4,13,1,9,0c4,0,0,4,0,8c0,13,4,17,8,17c13,17,16,13,17,9xe">
                      <v:path o:connectlocs="85,44;45,0;0,39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2" o:spid="_x0000_s1026" o:spt="100" style="position:absolute;left:7743;top:21257;height:84;width:80;" filled="t" stroked="f" coordsize="16,17" o:gfxdata="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6T5m8AAAA&#10;3QAAAA8AAAAAAAAAAQAgAAAAIgAAAGRycy9kb3ducmV2LnhtbFBLAQIUABQAAAAIAIdO4kAzLwWe&#10;OwAAADkAAAAQAAAAAAAAAAEAIAAAAAsBAABkcnMvc2hhcGV4bWwueG1sUEsFBgAAAAAGAAYAWwEA&#10;ALUDAAAAAA==&#10;" path="m16,8c16,4,12,0,8,0c3,0,0,4,0,9c0,13,3,17,8,17c12,17,16,13,16,8xe">
                      <v:path o:connectlocs="80,39;40,0;0,44;40,84;80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7395;top:20913;height:80;width:84;" filled="t" stroked="f" coordsize="17,16" o:gfxdata="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cjrevQAA&#10;AN0AAAAPAAAAAAAAAAEAIAAAACIAAABkcnMvZG93bnJldi54bWxQSwECFAAUAAAACACHTuJAMy8F&#10;njsAAAA5AAAAEAAAAAAAAAABACAAAAAMAQAAZHJzL3NoYXBleG1sLnhtbFBLBQYAAAAABgAGAFsB&#10;AAC2AwAAAAA=&#10;" path="m8,0c4,0,0,4,0,8c0,13,4,16,8,16c13,16,17,13,17,8c16,4,13,0,8,0xe">
                      <v:path o:connectlocs="39,0;0,40;39,80;84,40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7395;top:22016;height:80;width:80;" filled="t" stroked="f" coordsize="16,16" o:gfxdata="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1IpW/&#10;AAAA3QAAAA8AAAAAAAAAAQAgAAAAIgAAAGRycy9kb3ducmV2LnhtbFBLAQIUABQAAAAIAIdO4kAz&#10;LwWeOwAAADkAAAAQAAAAAAAAAAEAIAAAAA4BAABkcnMvc2hhcGV4bWwueG1sUEsFBgAAAAAGAAYA&#10;WwEAALgDAAAAAA==&#10;" path="m16,8c16,3,13,0,8,0c4,0,0,3,0,8c0,12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6983;top:22011;height:85;width:80;" filled="t" stroked="f" coordsize="16,17" o:gfxdata="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8dUL4A&#10;AADdAAAADwAAAAAAAAABACAAAAAiAAAAZHJzL2Rvd25yZXYueG1sUEsBAhQAFAAAAAgAh07iQDMv&#10;BZ47AAAAOQAAABAAAAAAAAAAAQAgAAAADQEAAGRycy9zaGFwZXhtbC54bWxQSwUGAAAAAAYABgBb&#10;AQAAtwMAAAAA&#10;" path="m8,17c13,16,16,13,16,8c16,4,13,0,8,1c4,1,0,4,0,9c0,13,4,17,8,17xe">
                      <v:path o:connectlocs="40,85;80,40;40,5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6" o:spid="_x0000_s1026" o:spt="100" style="position:absolute;left:6642;top:21669;height:84;width:80;" filled="t" stroked="f" coordsize="16,17" o:gfxdata="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zuMu8AAAA&#10;3QAAAA8AAAAAAAAAAQAgAAAAIgAAAGRycy9kb3ducmV2LnhtbFBLAQIUABQAAAAIAIdO4kAzLwWe&#10;OwAAADkAAAAQAAAAAAAAAAEAIAAAAAsBAABkcnMvc2hhcGV4bWwueG1sUEsFBgAAAAAGAAYAWwEA&#10;ALUDAAAAAA==&#10;" path="m10,16c14,15,16,12,16,8c16,4,13,1,9,0c5,0,0,3,0,7c0,8,0,9,0,10c1,11,1,12,1,13c4,16,7,17,10,16xe">
                      <v:path o:connectlocs="50,79;80,39;45,0;0,34;0,49;5,64;50,7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6983;top:20913;height:80;width:80;" filled="t" stroked="f" coordsize="16,16" o:gfxdata="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16Wb4A&#10;AADdAAAADwAAAAAAAAABACAAAAAiAAAAZHJzL2Rvd25yZXYueG1sUEsBAhQAFAAAAAgAh07iQDMv&#10;BZ47AAAAOQAAABAAAAAAAAAAAQAgAAAADQEAAGRycy9zaGFwZXhtbC54bWxQSwUGAAAAAAYABgBb&#10;AQAAtwMAAAAA&#10;" path="m0,8c0,13,4,16,8,16c13,16,16,12,16,8c16,4,13,0,8,0c4,0,0,4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98" o:spid="_x0000_s1026" o:spt="3" type="#_x0000_t3" style="position:absolute;left:6642;top:21257;height:80;width:80;" filled="t" stroked="f" coordsize="21600,21600" o:gfxdata="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bWg1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9" o:spid="_x0000_s1026" o:spt="100" style="position:absolute;left:7807;top:21459;height:91;width:78;" filled="t" stroked="f" coordsize="16,18" o:gfxdata="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iquL4A&#10;AADdAAAADwAAAAAAAAABACAAAAAiAAAAZHJzL2Rvd25yZXYueG1sUEsBAhQAFAAAAAgAh07iQDMv&#10;BZ47AAAAOQAAABAAAAAAAAAAAQAgAAAADQEAAGRycy9zaGFwZXhtbC54bWxQSwUGAAAAAAYABgBb&#10;AQAAtwMAAAAA&#10;" path="m2,5c0,8,0,12,3,15c6,18,11,17,14,15c15,13,15,12,16,11c16,10,16,10,16,9c16,9,16,9,16,9c16,9,16,9,16,9c16,8,16,8,16,7c15,5,14,3,12,2c9,0,4,1,2,5xe">
                      <v:path o:connectlocs="9,25;14,75;68,75;78,55;78,45;78,45;78,45;78,35;58,10;9,2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0" o:spid="_x0000_s1026" o:spt="3" type="#_x0000_t3" style="position:absolute;left:7191;top:22087;height:74;width:74;" filled="t" stroked="f" coordsize="21600,21600" o:gfxdata="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MhV2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1" o:spid="_x0000_s1026" o:spt="100" style="position:absolute;left:7187;top:20848;height:80;width:84;" filled="t" stroked="f" coordsize="17,16" o:gfxdata="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NwYq/&#10;AAAA3QAAAA8AAAAAAAAAAQAgAAAAIgAAAGRycy9kb3ducmV2LnhtbFBLAQIUABQAAAAIAIdO4kAz&#10;LwWeOwAAADkAAAAQAAAAAAAAAAEAIAAAAA4BAABkcnMvc2hhcGV4bWwueG1sUEsFBgAAAAAGAAYA&#10;WwEAALgDAAAAAA==&#10;" path="m7,0c3,1,0,5,2,10c3,13,6,16,10,15c14,14,17,11,17,7c17,3,13,0,10,0c9,0,9,0,8,0c8,0,8,0,8,0c8,0,8,0,8,0c7,0,7,0,7,0xe">
                      <v:path o:connectlocs="34,0;9,50;49,75;84,35;49,0;39,0;39,0;39,0;34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" o:spid="_x0000_s1026" o:spt="100" style="position:absolute;left:6577;top:21465;height:80;width:80;" filled="t" stroked="f" coordsize="16,16" o:gfxdata="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rZwb4A&#10;AADdAAAADwAAAAAAAAABACAAAAAiAAAAZHJzL2Rvd25yZXYueG1sUEsBAhQAFAAAAAgAh07iQDMv&#10;BZ47AAAAOQAAABAAAAAAAAAAAQAgAAAADQEAAGRycy9zaGFwZXhtbC54bWxQSwUGAAAAAAYABgBb&#10;AQAAtwMAAAAA&#10;" path="m7,15c10,16,13,14,14,11c16,8,15,5,13,3c11,0,8,0,5,1c2,1,0,4,0,7c0,8,0,8,0,8c0,9,0,10,0,10c1,13,4,15,7,15xe">
                      <v:path o:connectlocs="35,75;70,55;65,15;25,5;0,35;0,40;0,50;35,7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3" o:spid="_x0000_s1026" o:spt="100" style="position:absolute;left:7811;top:21331;height:74;width:74;" filled="t" stroked="f" coordsize="15,15" o:gfxdata="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HOQI&#10;wAAAAN0AAAAPAAAAAAAAAAEAIAAAACIAAABkcnMvZG93bnJldi54bWxQSwECFAAUAAAACACHTuJA&#10;My8FnjsAAAA5AAAAEAAAAAAAAAABACAAAAAPAQAAZHJzL3NoYXBleG1sLnhtbFBLBQYAAAAABgAG&#10;AFsBAAC5AwAAAAA=&#10;" path="m15,7c15,3,12,0,7,0c3,0,0,3,0,7c0,11,3,15,7,15c12,15,15,12,15,7xe">
                      <v:path o:connectlocs="74,34;34,0;0,34;34,74;74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4" o:spid="_x0000_s1026" o:spt="100" style="position:absolute;left:7811;top:21604;height:74;width:74;" filled="t" stroked="f" coordsize="15,15" o:gfxdata="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1BBk74A&#10;AADdAAAADwAAAAAAAAABACAAAAAiAAAAZHJzL2Rvd25yZXYueG1sUEsBAhQAFAAAAAgAh07iQDMv&#10;BZ47AAAAOQAAABAAAAAAAAAAAQAgAAAADQEAAGRycy9zaGFwZXhtbC54bWxQSwUGAAAAAAYABgBb&#10;AQAAtwMAAAAA&#10;" path="m15,8c15,3,12,0,7,0c3,0,0,4,0,8c0,12,3,15,7,15c11,15,15,12,15,8xe">
                      <v:path o:connectlocs="74,39;34,0;0,39;34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7674;top:21877;height:80;width:74;" filled="t" stroked="f" coordsize="15,16" o:gfxdata="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sdrh&#10;wAAAAN0AAAAPAAAAAAAAAAEAIAAAACIAAABkcnMvZG93bnJldi54bWxQSwECFAAUAAAACACHTuJA&#10;My8FnjsAAAA5AAAAEAAAAAAAAAABACAAAAAPAQAAZHJzL3NoYXBleG1sLnhtbFBLBQYAAAAABgAG&#10;AFsBAAC5AwAAAAA=&#10;" path="m15,8c15,4,12,0,8,0c3,1,0,4,0,8c0,12,3,16,8,16c12,16,15,12,15,8xe">
                      <v:path o:connectlocs="74,40;39,0;0,40;39,80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" o:spid="_x0000_s1026" o:spt="100" style="position:absolute;left:7603;top:21948;height:80;width:74;" filled="t" stroked="f" coordsize="15,16" o:gfxdata="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/X96vQAA&#10;AN0AAAAPAAAAAAAAAAEAIAAAACIAAABkcnMvZG93bnJldi54bWxQSwECFAAUAAAACACHTuJAMy8F&#10;njsAAAA5AAAAEAAAAAAAAAABACAAAAAMAQAAZHJzL3NoYXBleG1sLnhtbFBLBQYAAAAABgAGAFsB&#10;AAC2AwAAAAA=&#10;" path="m15,8c15,4,12,0,8,0c4,0,0,4,0,8c0,12,4,15,8,15c12,16,15,12,15,8xe">
                      <v:path o:connectlocs="74,40;39,0;0,40;39,75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7" o:spid="_x0000_s1026" o:spt="3" type="#_x0000_t3" style="position:absolute;left:7674;top:21053;height:80;width:74;" filled="t" stroked="f" coordsize="21600,21600" o:gfxdata="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+Ftz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" o:spid="_x0000_s1026" o:spt="100" style="position:absolute;left:7603;top:20988;height:74;width:80;" filled="t" stroked="f" coordsize="16,15" o:gfxdata="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77jRa/&#10;AAAA3QAAAA8AAAAAAAAAAQAgAAAAIgAAAGRycy9kb3ducmV2LnhtbFBLAQIUABQAAAAIAIdO4kAz&#10;LwWeOwAAADkAAAAQAAAAAAAAAAEAIAAAAA4BAABkcnMvc2hhcGV4bWwueG1sUEsFBgAAAAAGAAYA&#10;WwEAALgDAAAAAA==&#10;" path="m0,7c1,11,4,15,8,15c12,15,16,11,16,7c16,3,12,0,8,0c4,0,0,3,0,7xe">
                      <v:path o:connectlocs="0,34;40,74;80,34;40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" o:spid="_x0000_s1026" o:spt="100" style="position:absolute;left:7327;top:22081;height:80;width:78;" filled="t" stroked="f" coordsize="16,16" o:gfxdata="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B0Wu/&#10;AAAA3QAAAA8AAAAAAAAAAQAgAAAAIgAAAGRycy9kb3ducmV2LnhtbFBLAQIUABQAAAAIAIdO4kAz&#10;LwWeOwAAADkAAAAQAAAAAAAAAAEAIAAAAA4BAABkcnMvc2hhcGV4bWwueG1sUEsFBgAAAAAGAAYA&#10;WwEAALgDAAAAAA==&#10;" path="m12,15c14,14,15,12,16,10c16,10,16,9,16,9c16,9,16,9,16,9c16,9,16,9,16,9c16,9,16,8,16,8c16,8,16,7,16,7c15,5,14,4,13,3c10,0,5,1,2,4c0,8,1,12,4,15c5,15,6,16,7,16c7,16,8,16,8,16c8,16,8,16,8,16c8,16,8,16,8,16c8,16,9,16,9,16c9,16,10,16,10,16c10,16,10,16,10,16c10,16,10,16,10,16c11,16,11,15,12,15xe">
                      <v:path o:connectlocs="58,75;78,50;78,45;78,45;78,45;78,40;78,35;63,15;9,20;19,75;34,80;39,80;39,80;39,80;43,80;48,80;48,80;48,80;58,75" o:connectangles="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" o:spid="_x0000_s1026" o:spt="100" style="position:absolute;left:7327;top:20848;height:80;width:84;" filled="t" stroked="f" coordsize="17,16" o:gfxdata="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GySC/&#10;AAAA3QAAAA8AAAAAAAAAAQAgAAAAIgAAAGRycy9kb3ducmV2LnhtbFBLAQIUABQAAAAIAIdO4kAz&#10;LwWeOwAAADkAAAAQAAAAAAAAAAEAIAAAAA4BAABkcnMvc2hhcGV4bWwueG1sUEsFBgAAAAAGAAYA&#10;WwEAALgDAAAAAA==&#10;" path="m9,0c9,0,9,0,9,0c9,0,9,0,9,0c9,0,9,0,8,0c8,0,8,0,8,0c8,0,8,0,7,0c7,0,7,0,7,0c7,0,6,0,6,0c2,2,0,6,2,10c3,14,7,16,11,15c15,13,17,9,16,5c15,2,13,1,10,0c10,0,9,0,9,0xe">
                      <v:path o:connectlocs="44,0;44,0;44,0;39,0;39,0;34,0;34,0;29,0;9,50;54,75;79,25;49,0;44,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6785;top:20988;height:74;width:74;" filled="t" stroked="f" coordsize="15,15" o:gfxdata="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FkM8vQAA&#10;AN0AAAAPAAAAAAAAAAEAIAAAACIAAABkcnMvZG93bnJldi54bWxQSwECFAAUAAAACACHTuJAMy8F&#10;njsAAAA5AAAAEAAAAAAAAAABACAAAAAMAQAAZHJzL3NoYXBleG1sLnhtbFBLBQYAAAAABgAGAFsB&#10;AAC2AwAAAAA=&#10;" path="m0,6c0,7,0,7,0,8c0,9,0,9,0,10c1,13,4,15,8,14c11,14,14,11,14,7c15,3,11,0,8,0c7,0,7,0,6,0c3,0,0,3,0,6xe">
                      <v:path o:connectlocs="0,29;0,39;0,49;39,69;69,34;39,0;29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7054;top:22081;height:80;width:78;" filled="t" stroked="f" coordsize="16,16" o:gfxdata="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TTxy/&#10;AAAA3QAAAA8AAAAAAAAAAQAgAAAAIgAAAGRycy9kb3ducmV2LnhtbFBLAQIUABQAAAAIAIdO4kAz&#10;LwWeOwAAADkAAAAQAAAAAAAAAAEAIAAAAA4BAABkcnMvc2hhcGV4bWwueG1sUEsFBgAAAAAGAAYA&#10;WwEAALgDAAAAAA==&#10;" path="m11,15c14,14,16,10,15,6c14,2,10,0,6,1c2,2,0,6,1,10c2,13,4,15,7,16c8,16,9,16,9,16c10,16,10,15,11,15xe">
                      <v:path o:connectlocs="53,75;73,30;29,5;4,50;34,80;43,80;53,7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6710;top:21053;height:80;width:80;" filled="t" stroked="f" coordsize="16,16" o:gfxdata="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kzb&#10;bsEAAADdAAAADwAAAAAAAAABACAAAAAiAAAAZHJzL2Rvd25yZXYueG1sUEsBAhQAFAAAAAgAh07i&#10;QDMvBZ47AAAAOQAAABAAAAAAAAAAAQAgAAAAEAEAAGRycy9zaGFwZXhtbC54bWxQSwUGAAAAAAYA&#10;BgBbAQAAugMAAAAA&#10;" path="m1,8c1,13,5,16,10,15c13,14,16,11,15,7c15,4,13,1,9,0c8,0,8,0,7,0c7,0,6,0,6,1c3,1,0,4,1,8xe">
                      <v:path o:connectlocs="5,40;50,75;75,35;45,0;35,0;30,5;5,4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" o:spid="_x0000_s1026" o:spt="100" style="position:absolute;left:6710;top:21877;height:80;width:80;" filled="t" stroked="f" coordsize="16,16" o:gfxdata="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AfvW/&#10;AAAA3QAAAA8AAAAAAAAAAQAgAAAAIgAAAGRycy9kb3ducmV2LnhtbFBLAQIUABQAAAAIAIdO4kAz&#10;LwWeOwAAADkAAAAQAAAAAAAAAAEAIAAAAA4BAABkcnMvc2hhcGV4bWwueG1sUEsFBgAAAAAGAAYA&#10;WwEAALgDAAAAAA==&#10;" path="m15,7c15,3,12,0,8,0c4,0,1,3,0,7c0,7,0,8,0,9c1,10,1,11,1,11c3,14,7,16,10,15c14,14,16,11,15,7xe">
                      <v:path o:connectlocs="75,35;40,0;0,35;0,45;5,55;50,75;75,3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6577;top:21322;height:84;width:74;" filled="t" stroked="f" coordsize="15,17" o:gfxdata="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6ah68AAAA&#10;3QAAAA8AAAAAAAAAAQAgAAAAIgAAAGRycy9kb3ducmV2LnhtbFBLAQIUABQAAAAIAIdO4kAzLwWe&#10;OwAAADkAAAAQAAAAAAAAAAEAIAAAAAsBAABkcnMvc2hhcGV4bWwueG1sUEsFBgAAAAAGAAYAWwEA&#10;ALUDAAAAAA==&#10;" path="m0,8c0,9,0,9,0,10c0,11,0,12,1,13c3,16,7,17,10,16c13,15,15,12,15,8c14,3,8,0,4,2c2,4,0,6,0,8xe">
                      <v:path o:connectlocs="0,39;0,49;4,64;49,79;74,39;19,9;0,3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6577;top:21595;height:84;width:74;" filled="t" stroked="f" coordsize="15,17" o:gfxdata="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2z4W8AAAA&#10;3QAAAA8AAAAAAAAAAQAgAAAAIgAAAGRycy9kb3ducmV2LnhtbFBLAQIUABQAAAAIAIdO4kAzLwWe&#10;OwAAADkAAAAQAAAAAAAAAAEAIAAAAAsBAABkcnMvc2hhcGV4bWwueG1sUEsFBgAAAAAGAAYAWwEA&#10;ALUDAAAAAA==&#10;" path="m0,9c0,9,0,10,0,10c0,14,3,16,6,17c7,17,7,17,8,17c13,16,15,13,15,9c14,4,8,0,4,3c1,4,0,6,0,9xe">
                      <v:path o:connectlocs="0,44;0,49;29,84;39,84;74,44;19,14;0,4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6781;top:21948;height:74;width:74;" filled="t" stroked="f" coordsize="15,15" o:gfxdata="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+DUYvQAA&#10;AN0AAAAPAAAAAAAAAAEAIAAAACIAAABkcnMvZG93bnJldi54bWxQSwECFAAUAAAACACHTuJAMy8F&#10;njsAAAA5AAAAEAAAAAAAAAABACAAAAAMAQAAZHJzL3NoYXBleG1sLnhtbFBLBQYAAAAABgAGAFsB&#10;AAC2AwAAAAA=&#10;" path="m15,8c15,4,12,0,8,0c4,0,0,3,0,8c0,12,4,15,8,15c12,15,15,12,15,8xe">
                      <v:path o:connectlocs="74,39;39,0;0,39;39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18" o:spid="_x0000_s1026" o:spt="3" type="#_x0000_t3" style="position:absolute;left:7057;top:20848;height:74;width:74;" filled="t" stroked="f" coordsize="21600,21600" o:gfxdata="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YY7P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7737;top:21808;height:80;width:80;" filled="t" stroked="f" coordsize="16,16" o:gfxdata="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UoUy/&#10;AAAA3QAAAA8AAAAAAAAAAQAgAAAAIgAAAGRycy9kb3ducmV2LnhtbFBLAQIUABQAAAAIAIdO4kAz&#10;LwWeOwAAADkAAAAQAAAAAAAAAAEAIAAAAA4BAABkcnMvc2hhcGV4bWwueG1sUEsFBgAAAAAGAAYA&#10;WwEAALgDAAAAAA==&#10;" path="m14,12c16,10,16,6,14,3c12,1,8,0,5,2c2,3,0,7,1,10c2,13,4,15,8,16c8,16,9,16,9,16c11,15,13,14,14,12xe">
                      <v:path o:connectlocs="70,60;70,15;25,10;5,50;40,80;45,80;70,6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" o:spid="_x0000_s1026" o:spt="100" style="position:absolute;left:7538;top:20919;height:74;width:76;" filled="t" stroked="f" coordsize="15,15" o:gfxdata="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Ea1svQAA&#10;AN0AAAAPAAAAAAAAAAEAIAAAACIAAABkcnMvZG93bnJldi54bWxQSwECFAAUAAAACACHTuJAMy8F&#10;njsAAAA5AAAAEAAAAAAAAAABACAAAAAMAQAAZHJzL3NoYXBleG1sLnhtbFBLBQYAAAAABgAGAFsB&#10;AAC2AwAAAAA=&#10;" path="m0,7c0,11,3,15,7,15c11,15,15,11,15,7c14,3,12,0,7,0c3,0,0,3,0,7xe">
                      <v:path o:connectlocs="0,34;35,74;76,34;35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21" o:spid="_x0000_s1026" o:spt="3" type="#_x0000_t3" style="position:absolute;left:7743;top:21121;height:76;width:74;" filled="t" stroked="f" coordsize="21600,21600" o:gfxdata="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Fi1X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" o:spid="_x0000_s1026" o:spt="100" style="position:absolute;left:7538;top:22016;height:74;width:71;" filled="t" stroked="f" coordsize="14,15" o:gfxdata="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61me8AAAA&#10;3QAAAA8AAAAAAAAAAQAgAAAAIgAAAGRycy9kb3ducmV2LnhtbFBLAQIUABQAAAAIAIdO4kAzLwWe&#10;OwAAADkAAAAQAAAAAAAAAAEAIAAAAAsBAABkcnMvc2hhcGV4bWwueG1sUEsFBgAAAAAGAAYAWwEA&#10;ALUDAAAAAA==&#10;" path="m14,8c14,4,11,0,7,0c3,0,0,4,0,8c0,12,2,15,7,15c11,15,14,12,14,8xe">
                      <v:path o:connectlocs="71,39;35,0;0,39;35,74;71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" o:spid="_x0000_s1026" o:spt="100" style="position:absolute;left:6850;top:22016;height:74;width:74;" filled="t" stroked="f" coordsize="15,15" o:gfxdata="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EALy&#10;wAAAAN0AAAAPAAAAAAAAAAEAIAAAACIAAABkcnMvZG93bnJldi54bWxQSwECFAAUAAAACACHTuJA&#10;My8FnjsAAAA5AAAAEAAAAAAAAAABACAAAAAPAQAAZHJzL3NoYXBleG1sLnhtbFBLBQYAAAAABgAG&#10;AFsBAAC5AwAAAAA=&#10;" path="m9,15c9,15,9,15,9,15c9,15,9,15,9,15c10,15,10,14,11,14c14,13,15,9,15,6c14,3,11,0,8,0c4,0,1,3,0,6c0,9,1,13,5,14c5,14,5,15,6,15c6,15,7,15,7,15c7,15,7,15,7,15c7,15,8,15,8,15c8,15,9,15,9,15xe">
                      <v:path o:connectlocs="44,74;44,74;44,74;54,69;74,29;39,0;0,29;24,69;29,74;34,74;34,74;39,74;44,7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" o:spid="_x0000_s1026" o:spt="100" style="position:absolute;left:6645;top:21121;height:76;width:76;" filled="t" stroked="f" coordsize="15,15" o:gfxdata="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KdpvQAA&#10;AN0AAAAPAAAAAAAAAAEAIAAAACIAAABkcnMvZG93bnJldi54bWxQSwECFAAUAAAACACHTuJAMy8F&#10;njsAAAA5AAAAEAAAAAAAAAABACAAAAAMAQAAZHJzL3NoYXBleG1sLnhtbFBLBQYAAAAABgAGAFsB&#10;AAC2AwAAAAA=&#10;" path="m0,6c0,7,0,8,0,9c0,9,0,10,0,10c1,13,5,15,8,15c12,14,14,11,14,8c15,4,13,2,9,0c8,0,7,0,6,0c3,1,1,3,0,6xe">
                      <v:path o:connectlocs="0,30;0,45;0,50;40,76;70,40;45,0;30,0;0,3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6855;top:20919;height:74;width:69;" filled="t" stroked="f" coordsize="14,15" o:gfxdata="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itjO&#10;wAAAAN0AAAAPAAAAAAAAAAEAIAAAACIAAABkcnMvZG93bnJldi54bWxQSwECFAAUAAAACACHTuJA&#10;My8FnjsAAAA5AAAAEAAAAAAAAAABACAAAAAPAQAAZHJzL3NoYXBleG1sLnhtbFBLBQYAAAAABgAG&#10;AFsBAAC5AwAAAAA=&#10;" path="m0,6c0,7,0,8,0,8c0,9,0,9,0,9c1,13,4,15,8,14c11,14,14,11,14,7c14,4,12,1,8,0c7,0,6,0,5,0c2,0,0,3,0,6xe">
                      <v:path o:connectlocs="0,29;0,39;0,44;39,69;69,34;39,0;24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" o:spid="_x0000_s1026" o:spt="100" style="position:absolute;left:6645;top:21812;height:71;width:76;" filled="t" stroked="f" coordsize="15,14" o:gfxdata="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3he3rsAAADd&#10;AAAADwAAAAAAAAABACAAAAAiAAAAZHJzL2Rvd25yZXYueG1sUEsBAhQAFAAAAAgAh07iQDMvBZ47&#10;AAAAOQAAABAAAAAAAAAAAQAgAAAACgEAAGRycy9zaGFwZXhtbC54bWxQSwUGAAAAAAYABgBbAQAA&#10;tAMAAAAA&#10;" path="m9,14c13,13,15,9,14,6c14,2,11,0,7,0c3,0,0,2,0,6c0,7,0,7,0,8c1,11,3,13,6,14c7,14,7,14,8,14c9,14,9,14,9,14xe">
                      <v:path o:connectlocs="45,71;70,30;35,0;0,30;0,40;30,71;40,71;45,71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7811;top:21743;height:69;width:71;" filled="t" stroked="f" coordsize="14,14" o:gfxdata="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n7k74A&#10;AADdAAAADwAAAAAAAAABACAAAAAiAAAAZHJzL2Rvd25yZXYueG1sUEsBAhQAFAAAAAgAh07iQDMv&#10;BZ47AAAAOQAAABAAAAAAAAAAAQAgAAAADQEAAGRycy9zaGFwZXhtbC54bWxQSwUGAAAAAAYABgBb&#10;AQAAtwMAAAAA&#10;" path="m0,6c0,10,2,13,6,14c7,14,8,14,9,14c12,14,13,12,14,9c14,8,14,7,14,6c13,3,12,1,9,0c8,0,7,0,6,0c3,1,1,3,0,6xe">
                      <v:path o:connectlocs="0,29;30,69;45,69;71,44;71,29;45,0;30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7811;top:21197;height:69;width:71;" filled="t" stroked="f" coordsize="14,14" o:gfxdata="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VeCL4A&#10;AADdAAAADwAAAAAAAAABACAAAAAiAAAAZHJzL2Rvd25yZXYueG1sUEsBAhQAFAAAAAgAh07iQDMv&#10;BZ47AAAAOQAAABAAAAAAAAAAAQAgAAAADQEAAGRycy9zaGFwZXhtbC54bWxQSwUGAAAAAAYABgBb&#10;AQAAtwMAAAAA&#10;" path="m3,2c0,4,0,7,1,10c3,13,7,14,10,13c12,12,14,11,14,8c14,7,14,6,14,6c14,2,12,0,9,0c8,0,7,0,6,0c5,0,4,1,3,2xe">
                      <v:path o:connectlocs="15,9;5,49;50,64;71,39;71,29;45,0;30,0;15,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7470;top:20854;height:69;width:69;" filled="t" stroked="f" coordsize="14,14" o:gfxdata="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zGfL4A&#10;AADdAAAADwAAAAAAAAABACAAAAAiAAAAZHJzL2Rvd25yZXYueG1sUEsBAhQAFAAAAAgAh07iQDMv&#10;BZ47AAAAOQAAABAAAAAAAAAAAQAgAAAADQEAAGRycy9zaGFwZXhtbC54bWxQSwUGAAAAAAYABgBb&#10;AQAAtwMAAAAA&#10;" path="m3,1c1,3,0,6,1,9c2,12,6,14,9,13c12,12,14,10,14,6c14,3,12,0,8,0c8,0,7,0,6,0c5,0,4,0,3,1xe">
                      <v:path o:connectlocs="14,4;4,44;44,64;69,29;39,0;29,0;14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" o:spid="_x0000_s1026" o:spt="100" style="position:absolute;left:6918;top:22087;height:69;width:71;" filled="t" stroked="f" coordsize="14,14" o:gfxdata="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7Bj574A&#10;AADdAAAADwAAAAAAAAABACAAAAAiAAAAZHJzL2Rvd25yZXYueG1sUEsBAhQAFAAAAAgAh07iQDMv&#10;BZ47AAAAOQAAABAAAAAAAAAAAQAgAAAADQEAAGRycy9zaGFwZXhtbC54bWxQSwUGAAAAAAYABgBb&#10;AQAAtwMAAAAA&#10;" path="m9,14c12,13,14,11,14,8c14,5,13,2,10,1c7,0,4,1,2,3c1,4,1,5,0,7c0,7,0,8,0,8c1,12,3,14,7,14c7,14,8,14,8,14c8,14,9,14,9,14xe">
                      <v:path o:connectlocs="45,69;71,39;50,4;10,14;0,34;0,39;35,69;40,69;45,6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6924;top:20848;height:71;width:69;" filled="t" stroked="f" coordsize="14,14" o:gfxdata="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2L9kL4A&#10;AADdAAAADwAAAAAAAAABACAAAAAiAAAAZHJzL2Rvd25yZXYueG1sUEsBAhQAFAAAAAgAh07iQDMv&#10;BZ47AAAAOQAAABAAAAAAAAAAAQAgAAAADQEAAGRycy9zaGFwZXhtbC54bWxQSwUGAAAAAAYABgBb&#10;AQAAtwMAAAAA&#10;" path="m0,7c0,11,3,14,7,14c10,14,13,11,14,7c14,4,11,0,7,0c3,0,0,3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2" o:spid="_x0000_s1026" o:spt="100" style="position:absolute;left:6577;top:21743;height:69;width:69;" filled="t" stroked="f" coordsize="14,14" o:gfxdata="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5YC74A&#10;AADdAAAADwAAAAAAAAABACAAAAAiAAAAZHJzL2Rvd25yZXYueG1sUEsBAhQAFAAAAAgAh07iQDMv&#10;BZ47AAAAOQAAABAAAAAAAAAAAQAgAAAADQEAAGRycy9zaGFwZXhtbC54bWxQSwUGAAAAAAYABgBb&#10;AQAAtwMAAAAA&#10;" path="m14,7c14,4,11,0,7,0c3,0,0,3,0,7c0,11,3,14,7,14c11,14,14,11,14,7xe">
                      <v:path o:connectlocs="69,34;34,0;0,34;34,69;69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3" o:spid="_x0000_s1026" o:spt="100" style="position:absolute;left:6577;top:21192;height:69;width:69;" filled="t" stroked="f" coordsize="14,14" o:gfxdata="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scx5vQAA&#10;AN0AAAAPAAAAAAAAAAEAIAAAACIAAABkcnMvZG93bnJldi54bWxQSwECFAAUAAAACACHTuJAMy8F&#10;njsAAAA5AAAAEAAAAAAAAAABACAAAAAMAQAAZHJzL3NoYXBleG1sLnhtbFBLBQYAAAAABgAGAFsB&#10;AAC2AwAAAAA=&#10;" path="m14,8c14,4,11,1,8,1c4,0,0,3,1,7c0,11,3,14,7,14c11,14,14,11,14,8xe">
                      <v:path o:connectlocs="69,39;39,4;4,34;34,69;69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4" o:spid="_x0000_s1026" o:spt="100" style="position:absolute;left:7882;top:21400;height:71;width:69;" filled="t" stroked="f" coordsize="14,14" o:gfxdata="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1p4r4A&#10;AADdAAAADwAAAAAAAAABACAAAAAiAAAAZHJzL2Rvd25yZXYueG1sUEsBAhQAFAAAAAgAh07iQDMv&#10;BZ47AAAAOQAAABAAAAAAAAAAAQAgAAAADQEAAGRycy9zaGFwZXhtbC54bWxQSwUGAAAAAAYABgBb&#10;AQAAtwMAAAAA&#10;" path="m0,7c0,11,3,14,7,14c11,14,14,11,14,7c14,4,12,0,6,0c3,0,0,4,0,7xe">
                      <v:path o:connectlocs="0,35;34,71;69,35;29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7882;top:21539;height:71;width:69;" filled="t" stroked="f" coordsize="14,14" o:gfxdata="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LFplvQAA&#10;AN0AAAAPAAAAAAAAAAEAIAAAACIAAABkcnMvZG93bnJldi54bWxQSwECFAAUAAAACACHTuJAMy8F&#10;njsAAAA5AAAAEAAAAAAAAAABACAAAAAMAQAAZHJzL3NoYXBleG1sLnhtbFBLBQYAAAAABgAGAFsB&#10;AAC2AwAAAAA=&#10;" path="m0,7c0,10,3,14,7,14c11,14,14,11,14,7c14,3,11,0,7,0c3,0,0,4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" o:spid="_x0000_s1026" o:spt="100" style="position:absolute;left:7265;top:20783;height:71;width:71;" filled="t" stroked="f" coordsize="14,14" o:gfxdata="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g//6/&#10;AAAA3QAAAA8AAAAAAAAAAQAgAAAAIgAAAGRycy9kb3ducmV2LnhtbFBLAQIUABQAAAAIAIdO4kAz&#10;LwWeOwAAADkAAAAQAAAAAAAAAAEAIAAAAA4BAABkcnMvc2hhcGV4bWwueG1sUEsFBgAAAAAGAAYA&#10;WwEAALgDAAAAAA==&#10;" path="m0,5c0,6,0,7,0,8c0,8,0,8,0,9c2,12,5,14,9,13c11,12,13,10,14,8c14,7,14,6,14,5c13,2,11,0,8,0c7,0,6,0,6,0c3,0,1,2,0,5xe">
                      <v:path o:connectlocs="0,25;0,40;0,45;45,65;71,40;71,25;40,0;30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7128;top:20783;height:71;width:69;" filled="t" stroked="f" coordsize="14,14" o:gfxdata="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yYYm/&#10;AAAA3QAAAA8AAAAAAAAAAQAgAAAAIgAAAGRycy9kb3ducmV2LnhtbFBLAQIUABQAAAAIAIdO4kAz&#10;LwWeOwAAADkAAAAQAAAAAAAAAAEAIAAAAA4BAABkcnMvc2hhcGV4bWwueG1sUEsFBgAAAAAGAAYA&#10;WwEAALgDAAAAAA==&#10;" path="m0,5c0,6,0,7,0,7c0,8,1,8,1,8c2,12,6,14,10,12c12,11,13,9,14,7c14,7,14,6,14,5c13,2,11,0,8,0c7,0,7,0,6,0c6,0,6,0,6,0c6,0,6,0,6,0c3,0,1,2,0,5xe">
                      <v:path o:connectlocs="0,25;0,35;4,40;49,60;69,35;69,25;39,0;29,0;29,0;29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" o:spid="_x0000_s1026" o:spt="100" style="position:absolute;left:7128;top:22155;height:71;width:69;" filled="t" stroked="f" coordsize="14,14" o:gfxdata="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+xBK/&#10;AAAA3QAAAA8AAAAAAAAAAQAgAAAAIgAAAGRycy9kb3ducmV2LnhtbFBLAQIUABQAAAAIAIdO4kAz&#10;LwWeOwAAADkAAAAQAAAAAAAAAAEAIAAAAA4BAABkcnMvc2hhcGV4bWwueG1sUEsFBgAAAAAGAAYA&#10;WwEAALgDAAAAAA==&#10;" path="m14,8c14,8,14,7,14,6c14,6,13,5,13,5c12,2,9,0,6,0c3,1,1,3,0,6c0,7,0,8,0,8c1,11,3,13,6,14c7,14,7,14,8,14c11,13,13,11,14,8xe">
                      <v:path o:connectlocs="69,40;69,30;64,25;29,0;0,30;0,40;29,71;39,71;69,4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9" o:spid="_x0000_s1026" o:spt="100" style="position:absolute;left:7265;top:22155;height:71;width:65;" filled="t" stroked="f" coordsize="13,14" o:gfxdata="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5mZSvQAA&#10;AN0AAAAPAAAAAAAAAAEAIAAAACIAAABkcnMvZG93bnJldi54bWxQSwECFAAUAAAACACHTuJAMy8F&#10;njsAAAA5AAAAEAAAAAAAAAABACAAAAAMAQAAZHJzL3NoYXBleG1sLnhtbFBLBQYAAAAABgAGAFsB&#10;AAC2AwAAAAA=&#10;" path="m13,9c13,8,13,7,13,6c12,2,9,0,6,1c3,1,1,3,0,6c0,7,0,8,0,9c1,12,2,13,5,14c6,14,7,14,8,14c11,13,13,12,13,9xe">
                      <v:path o:connectlocs="65,45;65,30;30,5;0,30;0,45;25,71;40,71;65,4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6512;top:21400;height:71;width:65;" filled="t" stroked="f" coordsize="13,14" o:gfxdata="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qsPJvQAA&#10;AN0AAAAPAAAAAAAAAAEAIAAAACIAAABkcnMvZG93bnJldi54bWxQSwECFAAUAAAACACHTuJAMy8F&#10;njsAAAA5AAAAEAAAAAAAAAABACAAAAAMAQAAZHJzL3NoYXBleG1sLnhtbFBLBQYAAAAABgAGAFsB&#10;AAC2AwAAAAA=&#10;" path="m13,7c13,3,10,0,7,0c3,0,0,2,0,7c0,10,3,13,6,14c10,14,13,11,13,7xe">
                      <v:path o:connectlocs="65,35;35,0;0,35;30,71;65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1" o:spid="_x0000_s1026" o:spt="3" type="#_x0000_t3" style="position:absolute;left:6512;top:21539;height:65;width:65;" filled="t" stroked="f" coordsize="21600,21600" o:gfxdata="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JCGQ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2" o:spid="_x0000_s1026" o:spt="100" style="position:absolute;left:7885;top:21678;height:65;width:65;" filled="t" stroked="f" coordsize="13,13" o:gfxdata="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ZtwbsAAADd&#10;AAAADwAAAAAAAAABACAAAAAiAAAAZHJzL2Rvd25yZXYueG1sUEsBAhQAFAAAAAgAh07iQDMvBZ47&#10;AAAAOQAAABAAAAAAAAAAAQAgAAAACgEAAGRycy9zaGFwZXhtbC54bWxQSwUGAAAAAAYABgBbAQAA&#10;tAMAAAAA&#10;" path="m0,7c0,10,3,13,6,13c10,13,13,10,13,7c13,3,10,0,6,0c2,0,0,4,0,7xe">
                      <v:path o:connectlocs="0,35;30,65;65,35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7405;top:22161;height:65;width:65;" filled="t" stroked="f" coordsize="13,13" o:gfxdata="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mfmzvQAA&#10;AN0AAAAPAAAAAAAAAAEAIAAAACIAAABkcnMvZG93bnJldi54bWxQSwECFAAUAAAACACHTuJAMy8F&#10;njsAAAA5AAAAEAAAAAAAAAABACAAAAAMAQAAZHJzL3NoYXBleG1sLnhtbFBLBQYAAAAABgAGAFsB&#10;AAC2AwAAAAA=&#10;" path="m0,7c0,10,3,13,6,13c10,13,13,10,13,6c13,3,10,0,6,0c3,0,0,3,0,7xe">
                      <v:path o:connectlocs="0,35;30,65;65,30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4" o:spid="_x0000_s1026" o:spt="3" type="#_x0000_t3" style="position:absolute;left:7885;top:21266;height:65;width:65;" filled="t" stroked="f" coordsize="21600,21600" o:gfxdata="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ru14r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5" o:spid="_x0000_s1026" o:spt="100" style="position:absolute;left:7405;top:20783;height:65;width:65;" filled="t" stroked="f" coordsize="13,13" o:gfxdata="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NmNovQAA&#10;AN0AAAAPAAAAAAAAAAEAIAAAACIAAABkcnMvZG93bnJldi54bWxQSwECFAAUAAAACACHTuJAMy8F&#10;njsAAAA5AAAAEAAAAAAAAAABACAAAAAMAQAAZHJzL3NoYXBleG1sLnhtbFBLBQYAAAAABgAGAFsB&#10;AAC2AwAAAAA=&#10;" path="m0,6c0,10,3,13,7,13c10,13,13,10,13,6c13,3,10,0,6,0c3,0,0,3,0,6xe">
                      <v:path o:connectlocs="0,30;35,65;65,30;30,0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6" o:spid="_x0000_s1026" o:spt="100" style="position:absolute;left:6993;top:22155;height:65;width:61;" filled="t" stroked="f" coordsize="12,13" o:gfxdata="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Tm4m/&#10;AAAA3QAAAA8AAAAAAAAAAQAgAAAAIgAAAGRycy9kb3ducmV2LnhtbFBLAQIUABQAAAAIAIdO4kAz&#10;LwWeOwAAADkAAAAQAAAAAAAAAAEAIAAAAA4BAABkcnMvc2hhcGV4bWwueG1sUEsFBgAAAAAGAAYA&#10;WwEAALgDAAAAAA==&#10;" path="m12,8c12,8,12,7,12,6c12,3,10,2,8,1c4,0,0,2,0,6c0,7,0,8,0,8c1,11,2,13,5,13c6,13,7,13,7,13c10,13,12,11,12,8xe">
                      <v:path o:connectlocs="61,40;61,30;40,5;0,30;0,40;25,65;35,65;61,4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7" o:spid="_x0000_s1026" o:spt="100" style="position:absolute;left:6993;top:20783;height:65;width:65;" filled="t" stroked="f" coordsize="13,13" o:gfxdata="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qFiEugAAAN0A&#10;AAAPAAAAAAAAAAEAIAAAACIAAABkcnMvZG93bnJldi54bWxQSwECFAAUAAAACACHTuJAMy8FnjsA&#10;AAA5AAAAEAAAAAAAAAABACAAAAAJAQAAZHJzL3NoYXBleG1sLnhtbFBLBQYAAAAABgAGAFsBAACz&#10;AwAAAAA=&#10;" path="m13,7c13,7,13,6,13,5c12,2,10,1,7,0c7,0,6,0,6,0c3,1,1,2,0,5c0,6,0,7,0,7c1,10,2,12,5,12c8,13,12,12,13,7xe">
                      <v:path o:connectlocs="65,35;65,25;35,0;30,0;0,25;0,35;25,60;65,3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8" o:spid="_x0000_s1026" o:spt="100" style="position:absolute;left:6512;top:21678;height:65;width:65;" filled="t" stroked="f" coordsize="13,13" o:gfxdata="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T9H7sAAADd&#10;AAAADwAAAAAAAAABACAAAAAiAAAAZHJzL2Rvd25yZXYueG1sUEsBAhQAFAAAAAgAh07iQDMvBZ47&#10;AAAAOQAAABAAAAAAAAAAAQAgAAAACgEAAGRycy9zaGFwZXhtbC54bWxQSwUGAAAAAAYABgBbAQAA&#10;tAMAAAAA&#10;" path="m13,7c13,7,13,6,13,6c12,2,10,0,7,0c7,0,6,0,6,0c3,0,0,3,0,6c0,6,0,7,0,7c1,10,3,12,6,13c6,13,7,13,7,13c10,12,12,10,13,7xe">
                      <v:path o:connectlocs="65,35;65,30;35,0;30,0;0,30;0,35;30,65;35,65;65,3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9" o:spid="_x0000_s1026" o:spt="100" style="position:absolute;left:6512;top:21266;height:65;width:65;" filled="t" stroked="f" coordsize="13,13" o:gfxdata="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1la7sAAADd&#10;AAAADwAAAAAAAAABACAAAAAiAAAAZHJzL2Rvd25yZXYueG1sUEsBAhQAFAAAAAgAh07iQDMvBZ47&#10;AAAAOQAAABAAAAAAAAAAAQAgAAAACgEAAGRycy9zaGFwZXhtbC54bWxQSwUGAAAAAAYABgBbAQAA&#10;tAMAAAAA&#10;" path="m10,12c12,10,13,8,13,5c12,2,10,0,7,0c7,0,6,0,6,0c3,0,1,2,0,6c0,6,0,6,0,7c1,10,3,12,6,13c6,13,7,13,7,13c8,12,9,12,10,12xe">
                      <v:path o:connectlocs="50,60;65,25;35,0;30,0;0,30;0,35;30,65;35,65;50,6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0" o:spid="_x0000_s1026" o:spt="100" style="position:absolute;left:7748;top:21957;height:59;width:63;" filled="t" stroked="f" coordsize="13,12" o:gfxdata="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UPce/&#10;AAAA3QAAAA8AAAAAAAAAAQAgAAAAIgAAAGRycy9kb3ducmV2LnhtbFBLAQIUABQAAAAIAIdO4kAz&#10;LwWeOwAAADkAAAAQAAAAAAAAAAEAIAAAAA4BAABkcnMvc2hhcGV4bWwueG1sUEsFBgAAAAAGAAYA&#10;WwEAALgDAAAAAA==&#10;" path="m0,6c0,9,3,12,6,12c10,12,13,9,13,6c13,2,10,0,6,0c3,0,0,3,0,6xe">
                      <v:path o:connectlocs="0,29;29,59;63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1" o:spid="_x0000_s1026" o:spt="100" style="position:absolute;left:7678;top:20923;height:65;width:65;" filled="t" stroked="f" coordsize="13,13" o:gfxdata="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k16HugAAAN0A&#10;AAAPAAAAAAAAAAEAIAAAACIAAABkcnMvZG93bnJldi54bWxQSwECFAAUAAAACACHTuJAMy8FnjsA&#10;AAA5AAAAEAAAAAAAAAABACAAAAAJAQAAZHJzL3NoYXBleG1sLnhtbFBLBQYAAAAABgAGAFsBAACz&#10;AwAAAAA=&#10;" path="m1,6c1,10,3,13,7,12c10,12,13,10,13,6c13,3,11,0,7,0c3,0,0,3,1,6xe">
                      <v:path o:connectlocs="5,30;35,60;65,30;35,0;5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2" o:spid="_x0000_s1026" o:spt="100" style="position:absolute;left:7748;top:20993;height:59;width:63;" filled="t" stroked="f" coordsize="13,12" o:gfxdata="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KBiu/&#10;AAAA3QAAAA8AAAAAAAAAAQAgAAAAIgAAAGRycy9kb3ducmV2LnhtbFBLAQIUABQAAAAIAIdO4kAz&#10;LwWeOwAAADkAAAAQAAAAAAAAAAEAIAAAAA4BAABkcnMvc2hhcGV4bWwueG1sUEsFBgAAAAAGAAYA&#10;WwEAALgDAAAAAA==&#10;" path="m0,6c1,9,3,12,7,12c10,12,13,10,13,6c13,3,10,0,7,0c3,0,0,3,0,6xe">
                      <v:path o:connectlocs="0,29;33,59;63,29;33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3" o:spid="_x0000_s1026" o:spt="100" style="position:absolute;left:7678;top:22022;height:65;width:65;" filled="t" stroked="f" coordsize="13,13" o:gfxdata="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QG9uvQAA&#10;AN0AAAAPAAAAAAAAAAEAIAAAACIAAABkcnMvZG93bnJldi54bWxQSwECFAAUAAAACACHTuJAMy8F&#10;njsAAAA5AAAAEAAAAAAAAAABACAAAAAMAQAAZHJzL3NoYXBleG1sLnhtbFBLBQYAAAAABgAGAFsB&#10;AAC2AwAAAAA=&#10;" path="m0,7c0,10,3,13,7,13c10,13,13,10,13,7c13,3,10,0,7,1c3,0,0,4,0,7xe">
                      <v:path o:connectlocs="0,35;35,65;65,35;35,5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4" o:spid="_x0000_s1026" o:spt="100" style="position:absolute;left:6721;top:20923;height:61;width:59;" filled="t" stroked="f" coordsize="12,12" o:gfxdata="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kL4bsAAADd&#10;AAAADwAAAAAAAAABACAAAAAiAAAAZHJzL2Rvd25yZXYueG1sUEsBAhQAFAAAAAgAh07iQDMvBZ47&#10;AAAAOQAAABAAAAAAAAAAAQAgAAAACgEAAGRycy9zaGFwZXhtbC54bWxQSwUGAAAAAAYABgBbAQAA&#10;tAMAAAAA&#10;" path="m12,7c12,6,12,6,12,5c11,2,10,0,7,0c6,0,6,0,5,0c2,0,0,2,0,5c0,6,0,6,0,7c0,7,0,7,0,7c0,7,0,7,0,7c1,10,2,11,5,12c6,12,6,12,7,12c10,11,11,10,12,7xe">
                      <v:path o:connectlocs="59,35;59,25;34,0;24,0;0,25;0,35;0,35;0,35;24,61;34,61;59,3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5" o:spid="_x0000_s1026" o:spt="100" style="position:absolute;left:6721;top:22022;height:65;width:63;" filled="t" stroked="f" coordsize="13,13" o:gfxdata="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WqnVvQAA&#10;AN0AAAAPAAAAAAAAAAEAIAAAACIAAABkcnMvZG93bnJldi54bWxQSwECFAAUAAAACACHTuJAMy8F&#10;njsAAAA5AAAAEAAAAAAAAAABACAAAAAMAQAAZHJzL3NoYXBleG1sLnhtbFBLBQYAAAAABgAGAFsB&#10;AAC2AwAAAAA=&#10;" path="m7,12c11,11,13,7,11,4c10,1,7,0,4,1c2,1,0,3,0,5c0,6,0,7,0,8c1,10,2,12,5,13c5,13,6,13,7,13c7,12,7,12,7,12xe">
                      <v:path o:connectlocs="33,60;53,20;19,5;0,25;0,40;24,65;33,65;33,6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6" o:spid="_x0000_s1026" o:spt="100" style="position:absolute;left:6651;top:20993;height:59;width:59;" filled="t" stroked="f" coordsize="12,12" o:gfxdata="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A81augAAAN0A&#10;AAAPAAAAAAAAAAEAIAAAACIAAABkcnMvZG93bnJldi54bWxQSwECFAAUAAAACACHTuJAMy8FnjsA&#10;AAA5AAAAEAAAAAAAAAABACAAAAAJAQAAZHJzL3NoYXBleG1sLnhtbFBLBQYAAAAABgAGAFsBAACz&#10;AwAAAAA=&#10;" path="m12,7c12,6,12,6,12,5c12,2,10,0,7,0c7,0,6,0,5,0c3,0,1,2,0,5c0,6,0,6,0,7c1,10,3,11,5,12c6,12,7,12,7,12c10,11,12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7" o:spid="_x0000_s1026" o:spt="100" style="position:absolute;left:6651;top:21957;height:59;width:59;" filled="t" stroked="f" coordsize="12,12" o:gfxdata="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RUy28AAAA&#10;3QAAAA8AAAAAAAAAAQAgAAAAIgAAAGRycy9kb3ducmV2LnhtbFBLAQIUABQAAAAIAIdO4kAzLwWe&#10;OwAAADkAAAAQAAAAAAAAAAEAIAAAAAsBAABkcnMvc2hhcGV4bWwueG1sUEsFBgAAAAAGAAYAWwEA&#10;ALUDAAAAAA==&#10;" path="m7,12c7,12,7,12,7,12c7,12,7,12,8,11c10,11,12,8,12,5c12,3,10,0,7,0c6,0,6,0,5,0c2,0,0,2,0,5c0,5,0,6,0,7c1,9,2,11,5,12c6,12,6,12,7,12xe">
                      <v:path o:connectlocs="34,59;34,59;39,54;59,24;34,0;24,0;0,24;0,34;24,59;34,5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8" o:spid="_x0000_s1026" o:spt="100" style="position:absolute;left:7817;top:21888;height:59;width:59;" filled="t" stroked="f" coordsize="12,12" o:gfxdata="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nfa2ugAAAN0A&#10;AAAPAAAAAAAAAAEAIAAAACIAAABkcnMvZG93bnJldi54bWxQSwECFAAUAAAACACHTuJAMy8FnjsA&#10;AAA5AAAAEAAAAAAAAAABACAAAAAJAQAAZHJzL3NoYXBleG1sLnhtbFBLBQYAAAAABgAGAFsBAACz&#10;AwAAAAA=&#10;" path="m2,2c0,4,0,6,1,9c2,11,4,12,6,12c6,12,7,12,7,12c8,12,8,12,9,12c11,11,12,9,12,7c12,6,12,6,12,5c12,2,10,0,7,0c7,0,6,0,6,0c4,0,3,1,2,2xe">
                      <v:path o:connectlocs="9,9;4,44;29,59;34,59;44,59;59,34;59,24;34,0;29,0;9,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7614;top:22091;height:65;width:59;" filled="t" stroked="f" coordsize="12,13" o:gfxdata="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MjyrL4A&#10;AADdAAAADwAAAAAAAAABACAAAAAiAAAAZHJzL2Rvd25yZXYueG1sUEsBAhQAFAAAAAgAh07iQDMv&#10;BZ47AAAAOQAAABAAAAAAAAAAAQAgAAAADQEAAGRycy9zaGFwZXhtbC54bWxQSwUGAAAAAAYABgBb&#10;AQAAtwMAAAAA&#10;" path="m0,6c0,9,2,12,5,13c9,13,12,10,12,7c12,4,10,1,6,1c3,0,0,3,0,6xe">
                      <v:path o:connectlocs="0,30;24,65;59,35;2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7817;top:21062;height:59;width:65;" filled="t" stroked="f" coordsize="13,12" o:gfxdata="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j3er4A&#10;AADdAAAADwAAAAAAAAABACAAAAAiAAAAZHJzL2Rvd25yZXYueG1sUEsBAhQAFAAAAAgAh07iQDMv&#10;BZ47AAAAOQAAABAAAAAAAAAAAQAgAAAADQEAAGRycy9zaGFwZXhtbC54bWxQSwUGAAAAAAYABgBb&#10;AQAAtwMAAAAA&#10;" path="m1,6c1,9,3,12,7,12c10,12,13,9,12,6c12,3,10,0,6,0c3,0,0,3,1,6xe">
                      <v:path o:connectlocs="5,29;35,59;60,29;30,0;5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7614;top:20854;height:59;width:59;" filled="t" stroked="f" coordsize="12,12" o:gfxdata="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6lUuugAAAN0A&#10;AAAPAAAAAAAAAAEAIAAAACIAAABkcnMvZG93bnJldi54bWxQSwECFAAUAAAACACHTuJAMy8FnjsA&#10;AAA5AAAAEAAAAAAAAAABACAAAAAJAQAAZHJzL3NoYXBleG1sLnhtbFBLBQYAAAAABgAGAFsBAACz&#10;AwAAAAA=&#10;" path="m0,6c0,10,3,12,6,12c9,12,12,10,12,6c12,3,10,1,6,0c3,0,0,4,0,6xe">
                      <v:path o:connectlocs="0,29;29,59;59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6790;top:22091;height:59;width:54;" filled="t" stroked="f" coordsize="11,12" o:gfxdata="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eRpnvQAA&#10;AN0AAAAPAAAAAAAAAAEAIAAAACIAAABkcnMvZG93bnJldi54bWxQSwECFAAUAAAACACHTuJAMy8F&#10;njsAAAA5AAAAEAAAAAAAAAABACAAAAAMAQAAZHJzL3NoYXBleG1sLnhtbFBLBQYAAAAABgAGAFsB&#10;AAC2AwAAAAA=&#10;" path="m11,7c11,7,11,6,11,5c11,5,11,5,11,4c10,2,8,0,5,1c2,1,0,2,0,5c0,6,0,7,0,7c1,10,2,11,5,12c5,12,6,12,7,12c9,11,11,10,11,7xe">
                      <v:path o:connectlocs="54,34;54,24;54,19;24,4;0,24;0,34;24,59;34,59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" o:spid="_x0000_s1026" o:spt="100" style="position:absolute;left:6582;top:21888;height:59;width:59;" filled="t" stroked="f" coordsize="12,12" o:gfxdata="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OWTHvQAA&#10;AN0AAAAPAAAAAAAAAAEAIAAAACIAAABkcnMvZG93bnJldi54bWxQSwECFAAUAAAACACHTuJAMy8F&#10;njsAAAA5AAAAEAAAAAAAAAABACAAAAAMAQAAZHJzL3NoYXBleG1sLnhtbFBLBQYAAAAABgAGAFsB&#10;AAC2AwAAAAA=&#10;" path="m12,7c12,6,12,6,12,5c11,2,10,0,7,0c6,0,6,0,5,0c3,0,1,2,0,5c0,6,0,6,0,7c1,9,3,11,5,12c6,12,6,12,7,12c10,11,11,9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" o:spid="_x0000_s1026" o:spt="100" style="position:absolute;left:6586;top:21062;height:59;width:56;" filled="t" stroked="f" coordsize="11,12" o:gfxdata="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qiuOvQAA&#10;AN0AAAAPAAAAAAAAAAEAIAAAACIAAABkcnMvZG93bnJldi54bWxQSwECFAAUAAAACACHTuJAMy8F&#10;njsAAAA5AAAAEAAAAAAAAAABACAAAAAMAQAAZHJzL3NoYXBleG1sLnhtbFBLBQYAAAAABgAGAFsB&#10;AAC2AwAAAAA=&#10;" path="m7,11c10,10,11,8,11,5c11,3,9,0,6,0c6,0,5,0,4,0c2,0,0,2,0,5c0,5,0,6,0,7c0,9,2,11,4,12c5,12,6,12,6,12c7,11,7,11,7,11xe">
                      <v:path o:connectlocs="35,54;56,24;30,0;20,0;0,24;0,34;20,59;30,59;35,5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" o:spid="_x0000_s1026" o:spt="100" style="position:absolute;left:6790;top:20854;height:59;width:59;" filled="t" stroked="f" coordsize="12,12" o:gfxdata="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lv4cvQAA&#10;AN0AAAAPAAAAAAAAAAEAIAAAACIAAABkcnMvZG93bnJldi54bWxQSwECFAAUAAAACACHTuJAMy8F&#10;njsAAAA5AAAAEAAAAAAAAAABACAAAAAMAQAAZHJzL3NoYXBleG1sLnhtbFBLBQYAAAAABgAGAFsB&#10;AAC2AwAAAAA=&#10;" path="m12,7c12,7,12,6,12,5c11,3,10,1,7,0c6,0,6,0,5,0c2,1,1,3,0,5c0,6,0,7,0,7c1,10,2,11,5,12c6,12,6,12,7,12c9,11,11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7956;top:21474;height:61;width:59;" filled="t" stroked="f" coordsize="12,12" o:gfxdata="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2luHugAAAN0A&#10;AAAPAAAAAAAAAAEAIAAAACIAAABkcnMvZG93bnJldi54bWxQSwECFAAUAAAACACHTuJAMy8FnjsA&#10;AAA5AAAAEAAAAAAAAAABACAAAAAJAQAAZHJzL3NoYXBleG1sLnhtbFBLBQYAAAAABgAGAFsBAACz&#10;AwAAAAA=&#10;" path="m0,5c0,6,0,6,0,7c1,10,2,11,5,12c6,12,6,12,7,12c8,11,8,11,9,11c11,10,11,9,12,7c12,6,12,6,12,5c12,5,12,4,11,4c11,2,9,0,7,0c6,0,6,0,5,0c3,0,0,3,0,5xe">
                      <v:path o:connectlocs="0,25;0,35;24,61;34,61;44,55;59,35;59,25;54,20;34,0;24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7202;top:22230;height:59;width:54;" filled="t" stroked="f" coordsize="11,12" o:gfxdata="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1y8ivQAA&#10;AN0AAAAPAAAAAAAAAAEAIAAAACIAAABkcnMvZG93bnJldi54bWxQSwECFAAUAAAACACHTuJAMy8F&#10;njsAAAA5AAAAEAAAAAAAAAABACAAAAAMAQAAZHJzL3NoYXBleG1sLnhtbFBLBQYAAAAABgAGAFsB&#10;AAC2AwAAAAA=&#10;" path="m11,6c11,3,9,0,6,0c3,0,0,3,0,6c0,9,2,12,6,12c9,12,11,9,11,6xe">
                      <v:path o:connectlocs="54,29;29,0;0,29;29,59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" o:spid="_x0000_s1026" o:spt="100" style="position:absolute;left:7202;top:20720;height:54;width:59;" filled="t" stroked="f" coordsize="12,11" o:gfxdata="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MxaO8AAAA&#10;3QAAAA8AAAAAAAAAAQAgAAAAIgAAAGRycy9kb3ducmV2LnhtbFBLAQIUABQAAAAIAIdO4kAzLwWe&#10;OwAAADkAAAAQAAAAAAAAAAEAIAAAAAsBAABkcnMvc2hhcGV4bWwueG1sUEsFBgAAAAAGAAYAWwEA&#10;ALUDAAAAAA==&#10;" path="m12,7c12,6,12,5,12,5c11,2,10,1,7,0c6,0,6,0,5,0c2,1,1,2,0,5c0,5,0,6,0,7c1,9,3,11,5,11c6,11,6,11,7,11c9,11,11,9,12,7xe">
                      <v:path o:connectlocs="59,34;59,24;34,0;24,0;0,24;0,34;24,54;34,54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" o:spid="_x0000_s1026" o:spt="100" style="position:absolute;left:6449;top:21474;height:56;width:54;" filled="t" stroked="f" coordsize="11,11" o:gfxdata="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poiWvQAA&#10;AN0AAAAPAAAAAAAAAAEAIAAAACIAAABkcnMvZG93bnJldi54bWxQSwECFAAUAAAACACHTuJAMy8F&#10;njsAAAA5AAAAEAAAAAAAAAABACAAAAAMAQAAZHJzL3NoYXBleG1sLnhtbFBLBQYAAAAABgAGAFsB&#10;AAC2AwAAAAA=&#10;" path="m6,11c6,11,6,11,6,11c9,11,11,9,11,6c11,6,11,6,11,5c11,2,8,0,6,0c6,0,5,0,5,0c5,0,5,0,5,0c5,0,5,0,5,0c3,0,0,3,0,5c0,6,0,6,0,6c1,9,2,11,5,11c5,11,6,11,6,11xe">
                      <v:path o:connectlocs="29,56;29,56;54,30;54,25;29,0;24,0;24,0;24,0;0,25;0,30;24,56;29,56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" o:spid="_x0000_s1026" o:spt="100" style="position:absolute;left:7956;top:21613;height:56;width:59;" filled="t" stroked="f" coordsize="12,11" o:gfxdata="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fhMvQAA&#10;AN0AAAAPAAAAAAAAAAEAIAAAACIAAABkcnMvZG93bnJldi54bWxQSwECFAAUAAAACACHTuJAMy8F&#10;njsAAAA5AAAAEAAAAAAAAAABACAAAAAMAQAAZHJzL3NoYXBleG1sLnhtbFBLBQYAAAAABgAGAFsB&#10;AAC2AwAAAAA=&#10;" path="m0,5c0,5,0,6,0,6c1,9,3,11,5,11c6,11,6,11,7,11c9,11,11,9,12,6c12,6,12,5,12,5c11,2,9,0,7,0c6,0,6,0,5,0c3,0,1,2,0,5xe">
                      <v:path o:connectlocs="0,25;0,30;24,56;34,56;59,30;59,25;34,0;24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1" o:spid="_x0000_s1026" o:spt="100" style="position:absolute;left:7956;top:21337;height:59;width:59;" filled="t" stroked="f" coordsize="12,12" o:gfxdata="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M8PzugAAAN0A&#10;AAAPAAAAAAAAAAEAIAAAACIAAABkcnMvZG93bnJldi54bWxQSwECFAAUAAAACACHTuJAMy8FnjsA&#10;AAA5AAAAEAAAAAAAAAABACAAAAAJAQAAZHJzL3NoYXBleG1sLnhtbFBLBQYAAAAABgAGAFsBAACz&#10;AwAAAAA=&#10;" path="m1,6c1,9,3,12,6,12c9,12,12,10,12,6c12,3,10,1,6,1c3,0,0,3,1,6xe">
                      <v:path o:connectlocs="4,29;29,59;59,29;29,4;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72" o:spid="_x0000_s1026" o:spt="3" type="#_x0000_t3" style="position:absolute;left:7891;top:21132;height:54;width:56;" filled="t" stroked="f" coordsize="21600,21600" o:gfxdata="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BE62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" o:spid="_x0000_s1026" o:spt="100" style="position:absolute;left:7885;top:21823;height:54;width:61;" filled="t" stroked="f" coordsize="12,11" o:gfxdata="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aFfS&#10;wAAAAN0AAAAPAAAAAAAAAAEAIAAAACIAAABkcnMvZG93bnJldi54bWxQSwECFAAUAAAACACHTuJA&#10;My8FnjsAAAA5AAAAEAAAAAAAAAABACAAAAAPAQAAZHJzL3NoYXBleG1sLnhtbFBLBQYAAAAABgAG&#10;AFsBAAC5AwAAAAA=&#10;" path="m4,0c2,1,0,3,1,6c1,9,3,10,5,11c6,11,6,11,7,11c9,10,11,9,12,6c12,5,12,5,12,5c11,1,9,0,7,0c6,0,6,0,5,0c5,0,5,0,4,0xe">
                      <v:path o:connectlocs="20,0;5,29;25,54;35,54;61,29;61,24;35,0;25,0;2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" o:spid="_x0000_s1026" o:spt="100" style="position:absolute;left:7549;top:20789;height:56;width:54;" filled="t" stroked="f" coordsize="11,11" o:gfxdata="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pycIugAAAN0A&#10;AAAPAAAAAAAAAAEAIAAAACIAAABkcnMvZG93bnJldi54bWxQSwECFAAUAAAACACHTuJAMy8FnjsA&#10;AAA5AAAAEAAAAAAAAAABACAAAAAJAQAAZHJzL3NoYXBleG1sLnhtbFBLBQYAAAAABgAGAFsBAACz&#10;AwAAAAA=&#10;" path="m0,5c0,9,2,11,5,11c8,11,10,9,11,6c11,3,8,0,6,0c2,0,0,3,0,5xe">
                      <v:path o:connectlocs="0,25;24,56;54,30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" o:spid="_x0000_s1026" o:spt="100" style="position:absolute;left:7544;top:22165;height:56;width:54;" filled="t" stroked="f" coordsize="11,11" o:gfxdata="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v96L4A&#10;AADdAAAADwAAAAAAAAABACAAAAAiAAAAZHJzL2Rvd25yZXYueG1sUEsBAhQAFAAAAAgAh07iQDMv&#10;BZ47AAAAOQAAABAAAAAAAAAAAQAgAAAADQEAAGRycy9zaGFwZXhtbC54bWxQSwUGAAAAAAYABgBb&#10;AQAAtwMAAAAA&#10;" path="m0,5c1,9,3,11,6,11c9,11,11,9,11,5c11,2,9,0,6,0c3,0,0,2,0,5xe">
                      <v:path o:connectlocs="0,25;29,56;54,25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" o:spid="_x0000_s1026" o:spt="100" style="position:absolute;left:7069;top:22235;height:54;width:54;" filled="t" stroked="f" coordsize="11,11" o:gfxdata="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XWHO8AAAA&#10;3QAAAA8AAAAAAAAAAQAgAAAAIgAAAGRycy9kb3ducmV2LnhtbFBLAQIUABQAAAAIAIdO4kAzLwWe&#10;OwAAADkAAAAQAAAAAAAAAAEAIAAAAAsBAABkcnMvc2hhcGV4bWwueG1sUEsFBgAAAAAGAAYAWwEA&#10;ALUDAAAAAA==&#10;" path="m6,10c6,10,6,10,6,10c8,10,10,8,10,6c10,6,10,6,10,6c10,6,10,5,11,5c11,5,11,5,11,5c11,5,11,5,11,5c11,5,11,5,11,5c11,5,11,5,11,5c10,5,10,5,10,4c10,4,10,4,10,4c10,2,8,0,6,0c6,0,6,0,6,0c6,0,5,0,5,0c5,0,5,0,5,0c5,0,5,0,5,0c5,0,5,0,4,0c4,0,4,0,4,0c4,0,4,0,4,0c2,0,0,2,0,4c0,4,0,4,0,4c0,5,0,5,0,5c0,5,0,5,0,5c0,5,0,6,0,6c0,6,0,6,0,6c0,6,0,6,0,6c0,8,2,10,4,10c4,10,4,10,4,10c5,10,5,10,5,11c5,11,5,10,5,10c5,10,5,11,5,11c5,10,6,10,6,10xe">
                      <v:path o:connectlocs="29,49;29,49;49,29;49,29;54,24;54,24;54,24;54,24;54,24;49,19;49,19;29,0;29,0;24,0;24,0;24,0;19,0;19,0;19,0;0,19;0,19;0,24;0,24;0,29;0,29;0,29;19,49;19,49;24,54;24,49;24,54;29,49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7342;top:20720;height:54;width:54;" filled="t" stroked="f" coordsize="11,11" o:gfxdata="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BcYEugAAAN0A&#10;AAAPAAAAAAAAAAEAIAAAACIAAABkcnMvZG93bnJldi54bWxQSwECFAAUAAAACACHTuJAMy8FnjsA&#10;AAA5AAAAEAAAAAAAAAABACAAAAAJAQAAZHJzL3NoYXBleG1sLnhtbFBLBQYAAAAABgAGAFsBAACz&#10;AwAAAAA=&#10;" path="m5,0c5,0,5,0,4,0c4,0,4,0,4,0c2,1,1,2,0,4c0,5,0,5,0,5c0,5,0,5,0,6c0,6,0,6,0,6c0,6,0,6,0,6c0,7,0,7,0,7c0,7,0,7,0,7c1,9,2,10,4,11c5,11,5,11,5,11c5,11,5,11,5,11c6,11,6,11,6,11c6,11,6,11,6,11c6,11,6,11,6,11c6,11,7,11,7,11c9,10,10,9,11,7c11,7,11,7,11,6c11,6,11,6,11,6c11,6,11,6,11,6c11,6,11,5,11,5c11,5,11,5,11,4c10,2,9,1,7,0c7,0,6,0,6,0c6,0,6,0,6,0c6,0,6,0,6,0c6,0,6,0,5,0c5,0,5,0,5,0xe">
                      <v:path o:connectlocs="24,0;19,0;19,0;0,19;0,24;0,29;0,29;0,29;0,34;0,34;19,54;24,54;24,54;29,54;29,54;29,54;34,54;54,34;54,29;54,29;54,29;54,24;54,19;34,0;29,0;29,0;29,0;24,0;24,0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7342;top:22235;height:54;width:54;" filled="t" stroked="f" coordsize="11,11" o:gfxdata="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SWOfvQAA&#10;AN0AAAAPAAAAAAAAAAEAIAAAACIAAABkcnMvZG93bnJldi54bWxQSwECFAAUAAAACACHTuJAMy8F&#10;njsAAAA5AAAAEAAAAAAAAAABACAAAAAMAQAAZHJzL3NoYXBleG1sLnhtbFBLBQYAAAAABgAGAFsB&#10;AAC2AwAAAAA=&#10;" path="m6,11c6,11,7,11,7,11c7,11,7,11,7,11c9,10,10,9,11,7c11,6,11,6,11,6c11,6,11,6,11,5c11,5,11,5,11,5c11,5,11,5,11,5c11,4,11,4,11,4c11,4,11,4,11,4c10,2,9,1,7,0c7,0,6,0,6,0c6,0,6,0,6,0c6,0,5,0,5,0c5,0,5,0,5,0c5,0,5,0,5,0c4,0,4,0,4,0c4,0,4,0,4,0c2,1,1,2,0,4c0,4,0,4,0,5c0,5,0,5,0,5c0,5,0,5,0,5c0,6,0,6,0,6c0,6,0,6,0,7c0,7,0,7,0,7c1,9,2,10,4,11c4,11,4,11,5,11c5,11,5,11,5,11c5,11,5,11,5,11c5,11,5,11,6,11c6,11,6,11,6,11xe">
                      <v:path o:connectlocs="29,54;34,54;34,54;54,34;54,29;54,24;54,24;54,24;54,19;54,19;34,0;29,0;29,0;24,0;24,0;24,0;19,0;19,0;0,19;0,24;0,24;0,24;0,29;0,34;0,34;19,54;24,54;24,54;24,54;29,54;29,54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6859;top:22165;height:56;width:56;" filled="t" stroked="f" coordsize="11,11" o:gfxdata="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oPvrugAAAN0A&#10;AAAPAAAAAAAAAAEAIAAAACIAAABkcnMvZG93bnJldi54bWxQSwECFAAUAAAACACHTuJAMy8FnjsA&#10;AAA5AAAAEAAAAAAAAAABACAAAAAJAQAAZHJzL3NoYXBleG1sLnhtbFBLBQYAAAAABgAGAFsBAACz&#10;AwAAAAA=&#10;" path="m11,6c11,6,11,5,11,4c10,2,9,0,7,0c6,0,5,0,4,0c2,0,1,2,0,4c0,5,0,6,0,6c1,8,2,10,4,11c5,11,6,11,7,11c9,10,10,8,11,6xe">
                      <v:path o:connectlocs="56,30;56,20;35,0;20,0;0,20;0,30;20,56;35,56;56,3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7069;top:20720;height:54;width:54;" filled="t" stroked="f" coordsize="11,11" o:gfxdata="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xecLsAAADd&#10;AAAADwAAAAAAAAABACAAAAAiAAAAZHJzL2Rvd25yZXYueG1sUEsBAhQAFAAAAAgAh07iQDMvBZ47&#10;AAAAOQAAABAAAAAAAAAAAQAgAAAACgEAAGRycy9zaGFwZXhtbC54bWxQSwUGAAAAAAYABgBbAQAA&#10;tAMAAAAA&#10;" path="m11,7c11,6,11,5,11,4c10,2,9,1,6,0c6,0,5,0,4,0c2,1,0,2,0,4c0,5,0,6,0,7c1,9,2,10,4,11c5,11,6,11,6,11c9,10,10,9,11,7xe">
                      <v:path o:connectlocs="54,34;54,19;29,0;19,0;0,19;0,34;19,54;29,54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6859;top:20789;height:56;width:56;" filled="t" stroked="f" coordsize="11,11" o:gfxdata="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PsAHugAAAN0A&#10;AAAPAAAAAAAAAAEAIAAAACIAAABkcnMvZG93bnJldi54bWxQSwECFAAUAAAACACHTuJAMy8FnjsA&#10;AAA5AAAAEAAAAAAAAAABACAAAAAJAQAAZHJzL3NoYXBleG1sLnhtbFBLBQYAAAAABgAGAFsBAACz&#10;AwAAAAA=&#10;" path="m11,6c11,6,11,5,11,5c11,5,11,5,11,5c11,5,11,5,11,5c11,2,9,0,6,0c6,0,6,0,5,0c3,0,1,2,0,5c0,5,0,6,0,6c0,6,0,6,0,6c0,6,0,6,0,6c1,9,3,10,5,11c6,11,6,11,6,11c9,10,11,9,11,6xe">
                      <v:path o:connectlocs="56,30;56,25;56,25;56,25;30,0;25,0;0,25;0,30;0,30;0,30;25,56;30,56;56,3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6517;top:21132;height:54;width:54;" filled="t" stroked="f" coordsize="11,11" o:gfxdata="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3JlnLsAAADd&#10;AAAADwAAAAAAAAABACAAAAAiAAAAZHJzL2Rvd25yZXYueG1sUEsBAhQAFAAAAAgAh07iQDMvBZ47&#10;AAAAOQAAABAAAAAAAAAAAQAgAAAACgEAAGRycy9zaGFwZXhtbC54bWxQSwUGAAAAAAYABgBbAQAA&#10;tAMAAAAA&#10;" path="m11,6c11,2,9,0,6,0c3,0,0,2,0,5c0,8,2,11,5,11c8,11,11,9,11,6xe">
                      <v:path o:connectlocs="54,29;29,0;0,24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6517;top:21818;height:56;width:54;" filled="t" stroked="f" coordsize="11,11" o:gfxdata="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3x7r4A&#10;AADdAAAADwAAAAAAAAABACAAAAAiAAAAZHJzL2Rvd25yZXYueG1sUEsBAhQAFAAAAAgAh07iQDMv&#10;BZ47AAAAOQAAABAAAAAAAAAAAQAgAAAADQEAAGRycy9zaGFwZXhtbC54bWxQSwUGAAAAAAYABgBb&#10;AQAAtwMAAAAA&#10;" path="m11,6c11,3,9,1,5,1c3,0,0,3,0,6c0,9,2,11,5,11c8,11,11,9,11,6xe">
                      <v:path o:connectlocs="54,30;24,5;0,30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6449;top:21337;height:59;width:54;" filled="t" stroked="f" coordsize="11,12" o:gfxdata="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XOLr4A&#10;AADdAAAADwAAAAAAAAABACAAAAAiAAAAZHJzL2Rvd25yZXYueG1sUEsBAhQAFAAAAAgAh07iQDMv&#10;BZ47AAAAOQAAABAAAAAAAAAAAQAgAAAADQEAAGRycy9zaGFwZXhtbC54bWxQSwUGAAAAAAYABgBb&#10;AQAAtwMAAAAA&#10;" path="m11,6c11,3,9,0,6,1c3,1,0,2,0,6c0,9,3,11,5,11c8,12,11,9,11,6xe">
                      <v:path o:connectlocs="54,29;29,4;0,29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6449;top:21613;height:56;width:54;" filled="t" stroked="f" coordsize="11,11" o:gfxdata="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JrNb4A&#10;AADdAAAADwAAAAAAAAABACAAAAAiAAAAZHJzL2Rvd25yZXYueG1sUEsBAhQAFAAAAAgAh07iQDMv&#10;BZ47AAAAOQAAABAAAAAAAAAAAQAgAAAADQEAAGRycy9zaGFwZXhtbC54bWxQSwUGAAAAAAYABgBb&#10;AQAAtwMAAAAA&#10;" path="m11,6c11,3,9,0,5,0c3,0,0,2,0,5c0,8,2,11,5,11c8,11,11,9,11,6xe">
                      <v:path o:connectlocs="54,30;24,0;0,25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7962;top:21753;height:50;width:48;" filled="t" stroked="f" coordsize="10,10" o:gfxdata="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gBgobsAAADd&#10;AAAADwAAAAAAAAABACAAAAAiAAAAZHJzL2Rvd25yZXYueG1sUEsBAhQAFAAAAAgAh07iQDMvBZ47&#10;AAAAOQAAABAAAAAAAAAAAQAgAAAACgEAAGRycy9zaGFwZXhtbC54bWxQSwUGAAAAAAYABgBbAQAA&#10;tAMAAAAA&#10;" path="m0,6c0,8,3,10,5,10c8,10,10,8,10,5c10,2,7,0,4,1c2,1,0,3,0,6xe">
                      <v:path o:connectlocs="0,30;24,50;48,25;1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" o:spid="_x0000_s1026" o:spt="100" style="position:absolute;left:7965;top:21207;height:45;width:45;" filled="t" stroked="f" coordsize="9,9" o:gfxdata="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Yhr+8AAAA&#10;3QAAAA8AAAAAAAAAAQAgAAAAIgAAAGRycy9kb3ducmV2LnhtbFBLAQIUABQAAAAIAIdO4kAzLwWe&#10;OwAAADkAAAAQAAAAAAAAAAEAIAAAAAsBAABkcnMvc2hhcGV4bWwueG1sUEsFBgAAAAAGAAYAWwEA&#10;ALUDAAAAAA==&#10;" path="m0,4c0,4,0,5,0,6c0,8,1,9,3,9c4,9,5,9,5,9c7,9,8,8,9,6c9,5,9,4,9,4c8,2,7,1,5,0c5,0,4,0,3,0c2,0,0,2,0,4xe">
                      <v:path o:connectlocs="0,20;0,30;15,45;25,45;45,30;45,20;25,0;15,0;0,2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8" o:spid="_x0000_s1026" o:spt="3" type="#_x0000_t3" style="position:absolute;left:7484;top:20724;height:45;width:45;" filled="t" stroked="f" coordsize="21600,21600" o:gfxdata="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CtFbsAAADd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" o:spid="_x0000_s1026" o:spt="100" style="position:absolute;left:6933;top:22235;height:50;width:45;" filled="t" stroked="f" coordsize="9,10" o:gfxdata="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g3DLsAAADd&#10;AAAADwAAAAAAAAABACAAAAAiAAAAZHJzL2Rvd25yZXYueG1sUEsBAhQAFAAAAAgAh07iQDMvBZ47&#10;AAAAOQAAABAAAAAAAAAAAQAgAAAACgEAAGRycy9zaGFwZXhtbC54bWxQSwUGAAAAAAYABgBbAQAA&#10;tAMAAAAA&#10;" path="m9,5c9,3,7,0,5,0c2,0,0,2,0,5c0,7,2,10,4,10c7,10,9,8,9,5xe">
                      <v:path o:connectlocs="45,25;25,0;0,25;20,50;45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" o:spid="_x0000_s1026" o:spt="100" style="position:absolute;left:6933;top:20724;height:45;width:45;" filled="t" stroked="f" coordsize="9,9" o:gfxdata="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0xHsu8AAAA&#10;3QAAAA8AAAAAAAAAAQAgAAAAIgAAAGRycy9kb3ducmV2LnhtbFBLAQIUABQAAAAIAIdO4kAzLwWe&#10;OwAAADkAAAAQAAAAAAAAAAEAIAAAAAsBAABkcnMvc2hhcGV4bWwueG1sUEsFBgAAAAAGAAYAWwEA&#10;ALUDAAAAAA==&#10;" path="m9,4c9,2,7,0,5,0c2,0,0,2,0,5c0,7,2,9,5,9c7,9,9,7,9,4xe">
                      <v:path o:connectlocs="45,20;25,0;0,25;25,45;45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" o:spid="_x0000_s1026" o:spt="100" style="position:absolute;left:6452;top:21207;height:45;width:45;" filled="t" stroked="f" coordsize="9,9" o:gfxdata="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jgLy8AAAA&#10;3QAAAA8AAAAAAAAAAQAgAAAAIgAAAGRycy9kb3ducmV2LnhtbFBLAQIUABQAAAAIAIdO4kAzLwWe&#10;OwAAADkAAAAQAAAAAAAAAAEAIAAAAAsBAABkcnMvc2hhcGV4bWwueG1sUEsFBgAAAAAGAAYAWwEA&#10;ALUDAAAAAA==&#10;" path="m6,9c6,9,6,9,6,9c7,8,9,7,9,5c9,5,9,4,9,4c9,2,8,0,6,0c5,0,4,0,4,0c2,0,0,2,0,4c0,4,0,5,0,5c1,7,2,8,4,9c4,9,5,9,6,9xe">
                      <v:path o:connectlocs="30,45;30,45;45,25;45,20;30,0;20,0;0,20;0,25;20,45;30,4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" o:spid="_x0000_s1026" o:spt="100" style="position:absolute;left:6452;top:21758;height:45;width:45;" filled="t" stroked="f" coordsize="9,9" o:gfxdata="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ryUnvQAA&#10;AN0AAAAPAAAAAAAAAAEAIAAAACIAAABkcnMvZG93bnJldi54bWxQSwECFAAUAAAACACHTuJAMy8F&#10;njsAAAA5AAAAEAAAAAAAAAABACAAAAAMAQAAZHJzL3NoYXBleG1sLnhtbFBLBQYAAAAABgAGAFsB&#10;AAC2AwAAAAA=&#10;" path="m9,5c9,4,9,4,9,3c8,1,7,0,5,0c5,0,4,0,4,0c2,0,0,2,0,3c0,4,0,4,0,5c1,7,2,8,4,9c4,9,5,9,5,9c7,8,8,7,9,5xe">
                      <v:path o:connectlocs="45,25;45,15;25,0;20,0;0,15;0,25;20,45;25,45;45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8036;top:21554;height:41;width:39;" filled="t" stroked="f" coordsize="8,8" o:gfxdata="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PC&#10;kN/CAAAA3QAAAA8AAAAAAAAAAQAgAAAAIgAAAGRycy9kb3ducmV2LnhtbFBLAQIUABQAAAAIAIdO&#10;4kAzLwWeOwAAADkAAAAQAAAAAAAAAAEAIAAAABEBAABkcnMvc2hhcGV4bWwueG1sUEsFBgAAAAAG&#10;AAYAWwEAALsDAAAAAA==&#10;" path="m0,4c0,6,2,8,4,8c6,8,8,6,8,4c8,2,6,0,4,0c2,0,0,1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8036;top:21415;height:41;width:39;" filled="t" stroked="f" coordsize="8,8" o:gfxdata="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ONUS/&#10;AAAA3QAAAA8AAAAAAAAAAQAgAAAAIgAAAGRycy9kb3ducmV2LnhtbFBLAQIUABQAAAAIAIdO4kAz&#10;LwWeOwAAADkAAAAQAAAAAAAAAAEAIAAAAA4BAABkcnMvc2hhcGV4bWwueG1sUEsFBgAAAAAGAAYA&#10;WwEAALgDAAAAAA==&#10;" path="m0,4c0,6,2,8,4,8c6,8,8,6,8,4c8,2,7,0,4,0c2,0,0,2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7826;top:22031;height:45;width:41;" filled="t" stroked="f" coordsize="8,9" o:gfxdata="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B47L4A&#10;AADdAAAADwAAAAAAAAABACAAAAAiAAAAZHJzL2Rvd25yZXYueG1sUEsBAhQAFAAAAAgAh07iQDMv&#10;BZ47AAAAOQAAABAAAAAAAAAAAQAgAAAADQEAAGRycy9zaGFwZXhtbC54bWxQSwUGAAAAAAYABgBb&#10;AQAAtwMAAAAA&#10;" path="m0,5c0,7,2,9,4,9c7,9,8,7,8,5c8,2,7,0,4,1c2,0,0,2,0,5xe">
                      <v:path o:connectlocs="0,25;20,45;41,25;20,5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7757;top:22102;height:45;width:45;" filled="t" stroked="f" coordsize="9,9" o:gfxdata="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m0nW8AAAA&#10;3QAAAA8AAAAAAAAAAQAgAAAAIgAAAGRycy9kb3ducmV2LnhtbFBLAQIUABQAAAAIAIdO4kAzLwWe&#10;OwAAADkAAAAQAAAAAAAAAAEAIAAAAAsBAABkcnMvc2hhcGV4bWwueG1sUEsFBgAAAAAGAAYAWwEA&#10;ALUDAAAAAA==&#10;" path="m0,4c0,7,2,9,4,9c7,9,9,7,9,5c9,2,7,0,4,0c2,0,0,2,0,4xe">
                      <v:path o:connectlocs="0,20;20,45;45,25;20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7763;top:20863;height:45;width:39;" filled="t" stroked="f" coordsize="8,9" o:gfxdata="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vkMAvQAA&#10;AN0AAAAPAAAAAAAAAAEAIAAAACIAAABkcnMvZG93bnJldi54bWxQSwECFAAUAAAACACHTuJAMy8F&#10;njsAAAA5AAAAEAAAAAAAAAABACAAAAAMAQAAZHJzL3NoYXBleG1sLnhtbFBLBQYAAAAABgAGAFsB&#10;AAC2AwAAAAA=&#10;" path="m0,4c0,7,1,9,4,9c6,8,8,7,8,4c8,2,6,0,4,0c1,0,0,2,0,4xe">
                      <v:path o:connectlocs="0,20;19,45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7826;top:20934;height:39;width:45;" filled="t" stroked="f" coordsize="9,8" o:gfxdata="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Tf1LsAAADd&#10;AAAADwAAAAAAAAABACAAAAAiAAAAZHJzL2Rvd25yZXYueG1sUEsBAhQAFAAAAAgAh07iQDMvBZ47&#10;AAAAOQAAABAAAAAAAAAAAQAgAAAACgEAAGRycy9zaGFwZXhtbC54bWxQSwUGAAAAAAYABgBbAQAA&#10;tAMAAAAA&#10;" path="m0,4c0,6,2,8,5,8c7,8,9,7,9,4c9,2,7,0,5,0c2,0,0,2,0,4xe">
                      <v:path o:connectlocs="0,19;25,39;45,19;25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7280;top:22310;height:39;width:41;" filled="t" stroked="f" coordsize="8,8" o:gfxdata="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jUGe/&#10;AAAA3QAAAA8AAAAAAAAAAQAgAAAAIgAAAGRycy9kb3ducmV2LnhtbFBLAQIUABQAAAAIAIdO4kAz&#10;LwWeOwAAADkAAAAQAAAAAAAAAAEAIAAAAA4BAABkcnMvc2hhcGV4bWwueG1sUEsFBgAAAAAGAAYA&#10;WwEAALgDAAAAAA==&#10;" path="m8,5c8,4,8,4,8,3c7,2,6,0,4,0c4,0,3,0,3,0c1,0,0,2,0,3c0,4,0,4,0,5c0,6,1,8,3,8c3,8,4,8,4,8c6,8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7143;top:22310;height:39;width:39;" filled="t" stroked="f" coordsize="8,8" o:gfxdata="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6/1/L4A&#10;AADdAAAADwAAAAAAAAABACAAAAAiAAAAZHJzL2Rvd25yZXYueG1sUEsBAhQAFAAAAAgAh07iQDMv&#10;BZ47AAAAOQAAABAAAAAAAAAAAQAgAAAADQEAAGRycy9zaGFwZXhtbC54bWxQSwUGAAAAAAYABgBb&#10;AQAAtwMAAAAA&#10;" path="m8,5c8,4,8,4,8,3c7,1,6,0,5,0c4,0,4,0,3,0c2,0,0,1,0,3c0,4,0,4,0,5c0,6,1,7,3,8c4,8,4,8,5,8c6,7,7,6,8,5xe">
                      <v:path o:connectlocs="39,24;39,14;24,0;14,0;0,14;0,24;14,39;24,39;39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7280;top:20661;height:39;width:41;" filled="t" stroked="f" coordsize="8,8" o:gfxdata="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9a4u/&#10;AAAA3QAAAA8AAAAAAAAAAQAgAAAAIgAAAGRycy9kb3ducmV2LnhtbFBLAQIUABQAAAAIAIdO4kAz&#10;LwWeOwAAADkAAAAQAAAAAAAAAAEAIAAAAA4BAABkcnMvc2hhcGV4bWwueG1sUEsFBgAAAAAGAAYA&#10;WwEAALgDAAAAAA==&#10;" path="m8,5c8,4,8,4,8,3c7,2,6,0,4,0c4,0,4,0,3,0c1,0,0,2,0,3c0,4,0,4,0,5c0,6,1,7,3,8c4,8,4,8,4,8c6,7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6660;top:22102;height:39;width:41;" filled="t" stroked="f" coordsize="8,8" o:gfxdata="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xzhC/&#10;AAAA3QAAAA8AAAAAAAAAAQAgAAAAIgAAAGRycy9kb3ducmV2LnhtbFBLAQIUABQAAAAIAIdO4kAz&#10;LwWeOwAAADkAAAAQAAAAAAAAAAEAIAAAAA4BAABkcnMvc2hhcGV4bWwueG1sUEsFBgAAAAAGAAYA&#10;WwEAALgDAAAAAA==&#10;" path="m8,4c8,2,6,0,4,0c2,0,0,2,0,4c0,6,2,8,4,8c6,8,8,7,8,4xe">
                      <v:path o:connectlocs="41,19;20,0;0,19;20,39;41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7143;top:20661;height:39;width:39;" filled="t" stroked="f" coordsize="8,8" o:gfxdata="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2u&#10;WmLCAAAA3QAAAA8AAAAAAAAAAQAgAAAAIgAAAGRycy9kb3ducmV2LnhtbFBLAQIUABQAAAAIAIdO&#10;4kAzLwWeOwAAADkAAAAQAAAAAAAAAAEAIAAAABEBAABkcnMvc2hhcGV4bWwueG1sUEsFBgAAAAAG&#10;AAYAWwEAALsDAAAAAA==&#10;" path="m8,4c8,2,7,0,5,0c2,0,0,1,0,3c0,5,2,8,4,8c6,8,8,6,8,4xe">
                      <v:path o:connectlocs="39,19;24,0;0,14;19,39;39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6660;top:20863;height:41;width:41;" filled="t" stroked="f" coordsize="8,8" o:gfxdata="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L/+b4A&#10;AADdAAAADwAAAAAAAAABACAAAAAiAAAAZHJzL2Rvd25yZXYueG1sUEsBAhQAFAAAAAgAh07iQDMv&#10;BZ47AAAAOQAAABAAAAAAAAAAAQAgAAAADQEAAGRycy9zaGFwZXhtbC54bWxQSwUGAAAAAAYABgBb&#10;AQAAtwMAAAAA&#10;" path="m8,4c8,2,7,0,4,0c2,0,0,2,0,4c0,6,2,8,4,8c6,8,8,7,8,4xe">
                      <v:path o:connectlocs="41,20;20,0;0,20;20,41;41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Oval 206" o:spid="_x0000_s1026" o:spt="3" type="#_x0000_t3" style="position:absolute;left:6597;top:20934;height:39;width:33;" filled="t" stroked="f" coordsize="21600,21600" o:gfxdata="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h28C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207" o:spid="_x0000_s1026" o:spt="100" style="position:absolute;left:6592;top:22037;height:35;width:39;" filled="t" stroked="f" coordsize="8,7" o:gfxdata="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iMDO/&#10;AAAA3QAAAA8AAAAAAAAAAQAgAAAAIgAAAGRycy9kb3ducmV2LnhtbFBLAQIUABQAAAAIAIdO4kAz&#10;LwWeOwAAADkAAAAQAAAAAAAAAAEAIAAAAA4BAABkcnMvc2hhcGV4bWwueG1sUEsFBgAAAAAGAAYA&#10;WwEAALgDAAAAAA==&#10;" path="m8,3c8,1,7,0,4,0c2,0,0,1,0,3c0,6,2,7,4,7c6,7,8,6,8,3xe">
                    <v:path o:connectlocs="39,15;19,0;0,15;19,35;3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8" o:spid="_x0000_s1026" o:spt="100" style="position:absolute;left:7897;top:21966;height:41;width:39;" filled="t" stroked="f" coordsize="8,8" o:gfxdata="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f+1W/&#10;AAAA3QAAAA8AAAAAAAAAAQAgAAAAIgAAAGRycy9kb3ducmV2LnhtbFBLAQIUABQAAAAIAIdO4kAz&#10;LwWeOwAAADkAAAAQAAAAAAAAAAEAIAAAAA4BAABkcnMvc2hhcGV4bWwueG1sUEsFBgAAAAAGAAYA&#10;WwEAALgDAAAAAA==&#10;" path="m0,3c0,4,0,4,0,5c1,6,2,7,3,8c4,8,4,8,5,8c6,7,7,6,8,5c8,4,8,4,8,3c7,1,7,1,5,0c4,0,4,0,3,0c2,1,1,1,0,3xe">
                    <v:path o:connectlocs="0,15;0,25;14,41;24,41;39,25;39,15;24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9" o:spid="_x0000_s1026" o:spt="100" style="position:absolute;left:6387;top:21415;height:41;width:41;" filled="t" stroked="f" coordsize="8,8" o:gfxdata="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TXs6/&#10;AAAA3QAAAA8AAAAAAAAAAQAgAAAAIgAAAGRycy9kb3ducmV2LnhtbFBLAQIUABQAAAAIAIdO4kAz&#10;LwWeOwAAADkAAAAQAAAAAAAAAAEAIAAAAA4BAABkcnMvc2hhcGV4bWwueG1sUEsFBgAAAAAGAAYA&#10;WwEAALgDAAAAAA==&#10;" path="m8,5c8,4,8,4,8,3c7,2,6,1,5,0c4,0,4,0,3,0c1,1,0,1,0,3c0,4,0,4,0,5c1,6,2,7,3,8c4,8,4,8,5,8c6,7,7,6,8,5xe">
                    <v:path o:connectlocs="41,25;41,15;25,0;15,0;0,15;0,25;15,41;25,41;41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0" o:spid="_x0000_s1026" o:spt="100" style="position:absolute;left:7900;top:21002;height:41;width:35;" filled="t" stroked="f" coordsize="7,8" o:gfxdata="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2GZ74A&#10;AADdAAAADwAAAAAAAAABACAAAAAiAAAAZHJzL2Rvd25yZXYueG1sUEsBAhQAFAAAAAgAh07iQDMv&#10;BZ47AAAAOQAAABAAAAAAAAAAAQAgAAAADQEAAGRycy9zaGFwZXhtbC54bWxQSwUGAAAAAAYABgBb&#10;AQAAtwMAAAAA&#10;" path="m0,3c0,4,0,4,0,5c0,6,1,7,2,8c3,8,4,8,4,8c6,7,7,6,7,5c7,4,7,4,7,3c7,2,6,1,4,0c4,0,3,0,2,0c1,1,0,2,0,3xe">
                    <v:path o:connectlocs="0,15;0,25;10,41;20,41;35,25;35,15;20,0;10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1" o:spid="_x0000_s1026" o:spt="100" style="position:absolute;left:7692;top:22176;height:35;width:35;" filled="t" stroked="f" coordsize="7,7" o:gfxdata="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a1zb4A&#10;AADdAAAADwAAAAAAAAABACAAAAAiAAAAZHJzL2Rvd25yZXYueG1sUEsBAhQAFAAAAAgAh07iQDMv&#10;BZ47AAAAOQAAABAAAAAAAAAAAQAgAAAADQEAAGRycy9zaGFwZXhtbC54bWxQSwUGAAAAAAYABgBb&#10;AQAAtwMAAAAA&#10;" path="m0,2c0,3,0,4,0,4c0,6,1,7,3,7c3,7,4,7,5,7c6,7,7,6,7,4c7,4,7,3,7,2c7,1,6,0,5,0c4,0,3,0,3,0c1,0,0,1,0,2xe">
                    <v:path o:connectlocs="0,10;0,20;15,35;25,35;35,20;35,10;25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2" o:spid="_x0000_s1026" o:spt="100" style="position:absolute;left:6387;top:21554;height:35;width:35;" filled="t" stroked="f" coordsize="7,7" o:gfxdata="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Qrur4A&#10;AADdAAAADwAAAAAAAAABACAAAAAiAAAAZHJzL2Rvd25yZXYueG1sUEsBAhQAFAAAAAgAh07iQDMv&#10;BZ47AAAAOQAAABAAAAAAAAAAAQAgAAAADQEAAGRycy9zaGFwZXhtbC54bWxQSwUGAAAAAAYABgBb&#10;AQAAtwMAAAAA&#10;" path="m7,5c7,4,7,3,7,3c7,1,6,0,5,0c4,0,3,0,3,0c1,0,0,1,0,3c0,3,0,4,0,5c0,6,1,7,3,7c3,7,4,7,5,7c6,7,7,6,7,5xe">
                    <v:path o:connectlocs="35,25;35,15;25,0;15,0;0,15;0,25;15,35;25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3" o:spid="_x0000_s1026" o:spt="100" style="position:absolute;left:7692;top:20800;height:33;width:41;" filled="t" stroked="f" coordsize="8,7" o:gfxdata="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HDdy/&#10;AAAA3QAAAA8AAAAAAAAAAQAgAAAAIgAAAGRycy9kb3ducmV2LnhtbFBLAQIUABQAAAAIAIdO4kAz&#10;LwWeOwAAADkAAAAQAAAAAAAAAAEAIAAAAA4BAABkcnMvc2hhcGV4bWwueG1sUEsFBgAAAAAGAAYA&#10;WwEAALgDAAAAAA==&#10;" path="m0,3c0,6,2,7,4,7c6,7,8,6,8,4c8,1,6,0,4,0c2,0,0,1,0,3xe">
                    <v:path o:connectlocs="0,14;20,33;41,18;20,0;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4" o:spid="_x0000_s1026" o:spt="100" style="position:absolute;left:6731;top:22176;height:35;width:35;" filled="t" stroked="f" coordsize="7,7" o:gfxdata="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tca&#10;U8EAAADdAAAADwAAAAAAAAABACAAAAAiAAAAZHJzL2Rvd25yZXYueG1sUEsBAhQAFAAAAAgAh07i&#10;QDMvBZ47AAAAOQAAABAAAAAAAAAAAQAgAAAAEAEAAGRycy9zaGFwZXhtbC54bWxQSwUGAAAAAAYA&#10;BgBbAQAAugMAAAAA&#10;" path="m7,4c7,3,7,3,7,2c7,1,6,0,5,0c4,0,4,0,3,0c2,0,1,1,0,2c0,3,0,3,0,4c1,5,2,6,3,7c4,7,4,7,5,7c6,6,7,5,7,4xe">
                    <v:path o:connectlocs="35,20;35,10;25,0;15,0;0,10;0,20;15,35;25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5" o:spid="_x0000_s1026" o:spt="100" style="position:absolute;left:6736;top:20800;height:33;width:33;" filled="t" stroked="f" coordsize="7,7" o:gfxdata="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u/yL4A&#10;AADdAAAADwAAAAAAAAABACAAAAAiAAAAZHJzL2Rvd25yZXYueG1sUEsBAhQAFAAAAAgAh07iQDMv&#10;BZ47AAAAOQAAABAAAAAAAAAAAQAgAAAADQEAAGRycy9zaGFwZXhtbC54bWxQSwUGAAAAAAYABgBb&#10;AQAAtwMAAAAA&#10;" path="m7,4c7,4,7,3,7,3c6,1,5,0,4,0c3,0,3,0,2,0c1,0,0,1,0,3c0,3,0,4,0,4c0,6,1,6,2,7c3,7,3,7,4,7c5,6,6,6,7,4xe">
                    <v:path o:connectlocs="33,18;33,14;18,0;9,0;0,14;0,18;9,33;18,33;33,1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6" o:spid="_x0000_s1026" o:spt="100" style="position:absolute;left:6527;top:21966;height:35;width:35;" filled="t" stroked="f" coordsize="7,7" o:gfxdata="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XRm&#10;csEAAADdAAAADwAAAAAAAAABACAAAAAiAAAAZHJzL2Rvd25yZXYueG1sUEsBAhQAFAAAAAgAh07i&#10;QDMvBZ47AAAAOQAAABAAAAAAAAAAAQAgAAAAEAEAAGRycy9zaGFwZXhtbC54bWxQSwUGAAAAAAYA&#10;BgBbAQAAugMAAAAA&#10;" path="m7,4c7,4,7,3,7,3c6,1,6,0,4,0c4,0,3,0,3,0c1,1,0,1,0,3c0,3,0,4,0,4c0,6,1,7,3,7c3,7,4,7,4,7c5,7,6,6,7,4xe">
                    <v:path o:connectlocs="35,20;35,15;20,0;15,0;0,15;0,20;15,35;20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6527;top:21002;height:35;width:35;" filled="t" stroked="f" coordsize="7,7" o:gfxdata="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jD6b4A&#10;AADdAAAADwAAAAAAAAABACAAAAAiAAAAZHJzL2Rvd25yZXYueG1sUEsBAhQAFAAAAAgAh07iQDMv&#10;BZ47AAAAOQAAABAAAAAAAAAAAQAgAAAADQEAAGRycy9zaGFwZXhtbC54bWxQSwUGAAAAAAYABgBb&#10;AQAAtwMAAAAA&#10;" path="m7,5c7,4,7,4,7,3c7,2,6,1,4,0c4,0,3,0,3,0c1,1,0,2,0,3c0,4,0,4,0,5c1,6,2,7,3,7c3,7,4,7,4,7c6,7,7,6,7,5xe">
                    <v:path o:connectlocs="35,25;35,15;20,0;15,0;0,15;0,25;15,35;20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" o:spid="_x0000_s1026" o:spt="100" style="position:absolute;left:8036;top:21693;height:35;width:33;" filled="t" stroked="f" coordsize="7,7" o:gfxdata="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pdnr4A&#10;AADdAAAADwAAAAAAAAABACAAAAAiAAAAZHJzL2Rvd25yZXYueG1sUEsBAhQAFAAAAAgAh07iQDMv&#10;BZ47AAAAOQAAABAAAAAAAAAAAQAgAAAADQEAAGRycy9zaGFwZXhtbC54bWxQSwUGAAAAAAYABgBb&#10;AQAAtwMAAAAA&#10;" path="m0,3c0,3,0,4,0,4c1,6,2,7,3,7c4,7,4,7,4,7c6,7,7,6,7,4c7,4,7,3,7,3c7,1,6,0,4,0c4,0,4,0,3,0c1,0,1,1,0,3xe">
                    <v:path o:connectlocs="0,15;0,20;14,35;18,35;33,20;33,15;18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" o:spid="_x0000_s1026" o:spt="100" style="position:absolute;left:8036;top:21281;height:35;width:39;" filled="t" stroked="f" coordsize="8,7" o:gfxdata="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l7+L4A&#10;AADdAAAADwAAAAAAAAABACAAAAAiAAAAZHJzL2Rvd25yZXYueG1sUEsBAhQAFAAAAAgAh07iQDMv&#10;BZ47AAAAOQAAABAAAAAAAAAAAQAgAAAADQEAAGRycy9zaGFwZXhtbC54bWxQSwUGAAAAAAYABgBb&#10;AQAAtwMAAAAA&#10;" path="m1,4c1,5,2,7,4,7c6,7,7,5,7,4c8,2,6,0,4,0c2,0,0,1,1,4xe">
                    <v:path o:connectlocs="4,20;19,35;34,20;19,0;4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" o:spid="_x0000_s1026" o:spt="100" style="position:absolute;left:7419;top:20665;height:30;width:35;" filled="t" stroked="f" coordsize="7,6" o:gfxdata="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hkjSugAAAN0A&#10;AAAPAAAAAAAAAAEAIAAAACIAAABkcnMvZG93bnJldi54bWxQSwECFAAUAAAACACHTuJAMy8FnjsA&#10;AAA5AAAAEAAAAAAAAAABACAAAAAJAQAAZHJzL3NoYXBleG1sLnhtbFBLBQYAAAAABgAGAFsBAACz&#10;AwAAAAA=&#10;" path="m0,2c0,3,0,3,0,4c1,5,2,6,3,6c3,6,4,6,4,6c5,6,6,5,7,4c7,3,7,3,7,2c6,1,6,0,4,0c4,0,3,0,3,0c1,0,0,1,0,2xe">
                    <v:path o:connectlocs="0,10;0,20;15,30;20,30;35,20;35,10;20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" o:spid="_x0000_s1026" o:spt="100" style="position:absolute;left:7009;top:22315;height:30;width:30;" filled="t" stroked="f" coordsize="6,6" o:gfxdata="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/k/7sAAADd&#10;AAAADwAAAAAAAAABACAAAAAiAAAAZHJzL2Rvd25yZXYueG1sUEsBAhQAFAAAAAgAh07iQDMvBZ47&#10;AAAAOQAAABAAAAAAAAAAAQAgAAAACgEAAGRycy9zaGFwZXhtbC54bWxQSwUGAAAAAAYABgBbAQAA&#10;tAMAAAAA&#10;" path="m6,4c6,3,6,3,6,2c6,1,5,0,4,0c4,0,3,0,2,0c1,0,0,1,0,2c0,3,0,3,0,4c0,5,1,6,2,6c3,6,4,6,4,6c5,6,6,5,6,4xe">
                    <v:path o:connectlocs="30,20;30,10;20,0;10,0;0,10;0,20;10,30;20,30;30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222" o:spid="_x0000_s1026" o:spt="3" type="#_x0000_t3" style="position:absolute;left:7009;top:20661;height:33;width:33;" filled="t" stroked="f" coordsize="21600,21600" o:gfxdata="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9yLK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Oval 223" o:spid="_x0000_s1026" o:spt="3" type="#_x0000_t3" style="position:absolute;left:7971;top:21903;height:30;width:30;" filled="t" stroked="f" coordsize="21600,21600" o:gfxdata="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u4dR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224" o:spid="_x0000_s1026" o:spt="100" style="position:absolute;left:6393;top:21281;height:30;width:30;" filled="t" stroked="f" coordsize="6,6" o:gfxdata="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5LYb4A&#10;AADdAAAADwAAAAAAAAABACAAAAAiAAAAZHJzL2Rvd25yZXYueG1sUEsBAhQAFAAAAAgAh07iQDMv&#10;BZ47AAAAOQAAABAAAAAAAAAAAQAgAAAADQEAAGRycy9zaGFwZXhtbC54bWxQSwUGAAAAAAYABgBb&#10;AQAAtwMAAAAA&#10;" path="m6,3c6,1,5,0,3,0c1,0,0,2,0,3c0,5,1,6,3,6c5,6,6,5,6,3xe">
                    <v:path o:connectlocs="30,15;15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" o:spid="_x0000_s1026" o:spt="100" style="position:absolute;left:6387;top:21693;height:35;width:35;" filled="t" stroked="f" coordsize="7,7" o:gfxdata="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E7P774A&#10;AADdAAAADwAAAAAAAAABACAAAAAiAAAAZHJzL2Rvd25yZXYueG1sUEsBAhQAFAAAAAgAh07iQDMv&#10;BZ47AAAAOQAAABAAAAAAAAAAAQAgAAAADQEAAGRycy9zaGFwZXhtbC54bWxQSwUGAAAAAAYABgBb&#10;AQAAtwMAAAAA&#10;" path="m7,3c7,1,5,0,3,0c2,0,0,2,1,3c1,5,2,7,4,6c6,6,7,5,7,3xe">
                    <v:path o:connectlocs="35,15;15,0;5,15;20,30;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7971;top:21077;height:30;width:30;" filled="t" stroked="f" coordsize="6,6" o:gfxdata="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HRur4A&#10;AADdAAAADwAAAAAAAAABACAAAAAiAAAAZHJzL2Rvd25yZXYueG1sUEsBAhQAFAAAAAgAh07iQDMv&#10;BZ47AAAAOQAAABAAAAAAAAAAAQAgAAAADQEAAGRycy9zaGFwZXhtbC54bWxQSwUGAAAAAAYABgBb&#10;AQAAtwMAAAAA&#10;" path="m0,2c0,3,0,3,0,4c1,5,1,6,2,6c3,6,3,6,4,6c5,6,6,5,6,4c6,3,6,3,6,2c6,1,5,0,4,0c3,0,3,0,2,0c1,0,0,1,0,2xe">
                    <v:path o:connectlocs="0,10;0,20;10,30;20,30;30,20;30,10;20,0;10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7629;top:20730;height:35;width:30;" filled="t" stroked="f" coordsize="6,7" o:gfxdata="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ktqvQAA&#10;AN0AAAAPAAAAAAAAAAEAIAAAACIAAABkcnMvZG93bnJldi54bWxQSwECFAAUAAAACACHTuJAMy8F&#10;njsAAAA5AAAAEAAAAAAAAAABACAAAAAMAQAAZHJzL3NoYXBleG1sLnhtbFBLBQYAAAAABgAGAFsB&#10;AAC2AwAAAAA=&#10;" path="m0,4c0,5,1,7,3,7c5,7,6,5,6,4c6,2,5,1,3,1c1,0,0,2,0,4xe">
                    <v:path o:connectlocs="0,20;15,35;30,20;15,5;0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8" o:spid="_x0000_s1026" o:spt="100" style="position:absolute;left:6805;top:22245;height:30;width:30;" filled="t" stroked="f" coordsize="6,6" o:gfxdata="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/6la8AAAA&#10;3QAAAA8AAAAAAAAAAQAgAAAAIgAAAGRycy9kb3ducmV2LnhtbFBLAQIUABQAAAAIAIdO4kAzLwWe&#10;OwAAADkAAAAQAAAAAAAAAAEAIAAAAAsBAABkcnMvc2hhcGV4bWwueG1sUEsFBgAAAAAGAAYAWwEA&#10;ALUDAAAAAA==&#10;" path="m6,3c6,1,4,0,2,0c1,0,0,1,0,3c0,5,1,6,3,6c4,6,6,4,6,3xe">
                    <v:path o:connectlocs="30,15;10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9" o:spid="_x0000_s1026" o:spt="100" style="position:absolute;left:6805;top:20735;height:24;width:30;" filled="t" stroked="f" coordsize="6,5" o:gfxdata="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VDYm8AAAA&#10;3QAAAA8AAAAAAAAAAQAgAAAAIgAAAGRycy9kb3ducmV2LnhtbFBLAQIUABQAAAAIAIdO4kAzLwWe&#10;OwAAADkAAAAQAAAAAAAAAAEAIAAAAAsBAABkcnMvc2hhcGV4bWwueG1sUEsFBgAAAAAGAAYAWwEA&#10;ALUDAAAAAA==&#10;" path="m6,3c6,3,6,2,6,2c6,1,5,0,4,0c3,0,3,0,2,0c1,0,0,1,0,2c0,2,0,3,0,3c0,4,1,5,2,5c3,5,3,5,4,5c5,5,5,4,6,3xe">
                    <v:path o:connectlocs="30,14;30,9;20,0;10,0;0,9;0,14;10,24;20,24;30,1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0" o:spid="_x0000_s1026" o:spt="100" style="position:absolute;left:6463;top:21903;height:30;width:24;" filled="t" stroked="f" coordsize="5,6" o:gfxdata="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947&#10;WMEAAADdAAAADwAAAAAAAAABACAAAAAiAAAAZHJzL2Rvd25yZXYueG1sUEsBAhQAFAAAAAgAh07i&#10;QDMvBZ47AAAAOQAAABAAAAAAAAAAAQAgAAAAEAEAAGRycy9zaGFwZXhtbC54bWxQSwUGAAAAAAYA&#10;BgBbAQAAugMAAAAA&#10;" path="m5,4c5,3,5,3,5,2c5,1,4,0,3,0c3,0,2,0,2,0c1,0,0,1,0,2c0,3,0,3,0,4c0,5,1,5,2,6c2,6,3,6,3,6c4,5,5,5,5,4xe">
                    <v:path o:connectlocs="24,20;24,10;14,0;9,0;0,10;0,20;9,30;14,30;24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1" o:spid="_x0000_s1026" o:spt="100" style="position:absolute;left:6463;top:21077;height:30;width:24;" filled="t" stroked="f" coordsize="5,6" o:gfxdata="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kp7D&#10;wAAAAN0AAAAPAAAAAAAAAAEAIAAAACIAAABkcnMvZG93bnJldi54bWxQSwECFAAUAAAACACHTuJA&#10;My8FnjsAAAA5AAAAEAAAAAAAAAABACAAAAAPAQAAZHJzL3NoYXBleG1sLnhtbFBLBQYAAAAABgAG&#10;AFsBAAC5AwAAAAA=&#10;" path="m5,3c5,3,5,3,5,2c5,2,5,2,5,2c5,2,5,2,5,2c5,1,5,0,3,0c3,0,2,0,2,0c1,0,0,1,0,2c0,3,0,3,0,3c0,3,0,3,0,3c0,3,0,3,0,3c0,4,1,5,2,6c2,6,3,6,3,6c4,5,5,4,5,3xe">
                    <v:path o:connectlocs="24,15;24,10;24,10;24,10;14,0;9,0;0,10;0,15;0,15;0,15;9,30;14,30;24,1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2" o:spid="_x0000_s1026" o:spt="100" style="position:absolute;left:7117;top:21197;height:9;width:6;" filled="t" stroked="f" coordsize="1,2" o:gfxdata="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KRkzvQAA&#10;AN0AAAAPAAAAAAAAAAEAIAAAACIAAABkcnMvZG93bnJldi54bWxQSwECFAAUAAAACACHTuJAMy8F&#10;njsAAAA5AAAAEAAAAAAAAAABACAAAAAMAQAAZHJzL3NoYXBleG1sLnhtbFBLBQYAAAAABgAGAFsB&#10;AAC2AwAAAAA=&#10;" path="m1,0c1,0,1,1,1,1c1,1,1,1,1,1c1,1,0,1,0,2c0,2,0,2,0,2c0,2,0,2,0,2c1,2,1,1,1,0xe">
                    <v:path o:connectlocs="6,0;6,4;6,4;0,9;0,9;0,9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3" o:spid="_x0000_s1026" o:spt="100" style="position:absolute;left:7117;top:21197;height:9;width:11;" filled="t" stroked="f" coordsize="2,2" o:gfxdata="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ehIL4A&#10;AADdAAAADwAAAAAAAAABACAAAAAiAAAAZHJzL2Rvd25yZXYueG1sUEsBAhQAFAAAAAgAh07iQDMv&#10;BZ47AAAAOQAAABAAAAAAAAAAAQAgAAAADQEAAGRycy9zaGFwZXhtbC54bWxQSwUGAAAAAAYABgBb&#10;AQAAtwMAAAAA&#10;" path="m1,0c1,0,1,0,1,0c1,1,1,2,0,2c0,2,0,2,0,2c2,2,2,1,1,0xe">
                    <v:path o:connectlocs="5,0;5,0;0,9;0,9;5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4" o:spid="_x0000_s1026" o:spt="100" style="position:absolute;left:6915;top:21405;height:9;width:4;" filled="t" stroked="f" coordsize="1,2" o:gfxdata="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+ija&#10;wAAAAN0AAAAPAAAAAAAAAAEAIAAAACIAAABkcnMvZG93bnJldi54bWxQSwECFAAUAAAACACHTuJA&#10;My8FnjsAAAA5AAAAEAAAAAAAAAABACAAAAAPAQAAZHJzL3NoYXBleG1sLnhtbFBLBQYAAAAABgAG&#10;AFsBAAC5AwAAAAA=&#10;" path="m1,0c1,0,1,0,1,0c1,0,1,0,1,0c0,1,0,1,0,2c0,1,1,1,1,0xe">
                    <v:path o:connectlocs="4,0;4,0;4,0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5" o:spid="_x0000_s1026" o:spt="100" style="position:absolute;left:6915;top:21405;height:9;width:4;" filled="t" stroked="f" coordsize="1,2" o:gfxdata="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to1BvQAA&#10;AN0AAAAPAAAAAAAAAAEAIAAAACIAAABkcnMvZG93bnJldi54bWxQSwECFAAUAAAACACHTuJAMy8F&#10;njsAAAA5AAAAEAAAAAAAAAABACAAAAAMAQAAZHJzL3NoYXBleG1sLnhtbFBLBQYAAAAABgAGAFsB&#10;AAC2AwAAAAA=&#10;" path="m1,0c1,0,1,0,1,0c1,1,0,1,0,2c0,2,0,2,0,2c1,1,1,1,1,0xe">
                    <v:path o:connectlocs="4,0;4,0;0,9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6" o:spid="_x0000_s1026" o:spt="100" style="position:absolute;left:6915;top:21595;height:9;width:4;" filled="t" stroked="f" coordsize="1,2" o:gfxdata="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sfD6/&#10;AAAA3QAAAA8AAAAAAAAAAQAgAAAAIgAAAGRycy9kb3ducmV2LnhtbFBLAQIUABQAAAAIAIdO4kAz&#10;LwWeOwAAADkAAAAQAAAAAAAAAAEAIAAAAA4BAABkcnMvc2hhcGV4bWwueG1sUEsFBgAAAAAGAAYA&#10;WwEAALgDAAAAAA==&#10;" path="m1,2c1,1,0,0,0,0c0,0,0,0,0,0c0,0,0,1,0,1c0,1,0,1,0,1c0,1,0,2,1,2xe">
                    <v:path o:connectlocs="4,9;0,0;0,0;0,4;0,4;4,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6915;top:21595;height:9;width:4;" filled="t" stroked="f" coordsize="1,2" o:gfxdata="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g2aW8AAAA&#10;3QAAAA8AAAAAAAAAAQAgAAAAIgAAAGRycy9kb3ducmV2LnhtbFBLAQIUABQAAAAIAIdO4kAzLwWe&#10;OwAAADkAAAAQAAAAAAAAAAEAIAAAAAsBAABkcnMvc2hhcGV4bWwueG1sUEsFBgAAAAAGAAYAWwEA&#10;ALUDAAAAAA==&#10;" path="m1,2c1,2,1,2,1,2c1,2,1,2,1,2c1,1,1,0,0,0c0,0,1,1,1,2xe">
                    <v:path o:connectlocs="4,9;4,9;4,9;0,0;4,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8" o:spid="_x0000_s1026" o:spt="100" style="position:absolute;left:6924;top:21610;height:4;width:9;" filled="t" stroked="f" coordsize="2,1" o:gfxdata="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Fz65ugAAAN0A&#10;AAAPAAAAAAAAAAEAIAAAACIAAABkcnMvZG93bnJldi54bWxQSwECFAAUAAAACACHTuJAMy8FnjsA&#10;AAA5AAAAEAAAAAAAAAABACAAAAAJAQAAZHJzL3NoYXBleG1sLnhtbFBLBQYAAAAABgAGAFsBAACz&#10;AwAAAAA=&#10;" path="m0,0c1,1,1,1,2,1c1,1,1,0,0,0xe">
                    <v:path o:connectlocs="0,0;9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39" o:spid="_x0000_s1026" o:spt="100" style="position:absolute;left:6924;top:21610;height:4;width:9;" filled="t" stroked="f" coordsize="2,1" o:gfxdata="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W5siugAAAN0A&#10;AAAPAAAAAAAAAAEAIAAAACIAAABkcnMvZG93bnJldi54bWxQSwECFAAUAAAACACHTuJAMy8FnjsA&#10;AAA5AAAAEAAAAAAAAAABACAAAAAJAQAAZHJzL3NoYXBleG1sLnhtbFBLBQYAAAAABgAGAFsBAACz&#10;AwAAAAA=&#10;" path="m0,0c1,0,1,1,2,1c2,1,2,1,2,1c2,0,1,0,0,0xe">
                    <v:path o:connectlocs="0,0;9,4;9,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0" o:spid="_x0000_s1026" o:spt="100" style="position:absolute;left:7544;top:21331;height:0;width:0;" filled="t" stroked="f" coordsize="0,0" o:gfxdata="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l3zj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1" o:spid="_x0000_s1026" o:spt="100" style="position:absolute;left:7535;top:21331;height:6;width:9;" filled="t" stroked="f" coordsize="2,1" o:gfxdata="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/6mzbsAAADd&#10;AAAADwAAAAAAAAABACAAAAAiAAAAZHJzL2Rvd25yZXYueG1sUEsBAhQAFAAAAAgAh07iQDMvBZ47&#10;AAAAOQAAABAAAAAAAAAAAQAgAAAACgEAAGRycy9zaGFwZXhtbC54bWxQSwUGAAAAAAYABgBbAQAA&#10;tAMAAAAA&#10;" path="m0,1c0,1,0,1,0,1c1,1,1,0,2,0c2,0,2,0,2,0c2,0,2,0,2,0c1,0,1,1,0,1xe">
                    <v:path o:connectlocs="0,6;0,6;9,0;9,0;9,0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2" o:spid="_x0000_s1026" o:spt="100" style="position:absolute;left:7535;top:21331;height:6;width:9;" filled="t" stroked="f" coordsize="2,1" o:gfxdata="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LDi6ugAAAN0A&#10;AAAPAAAAAAAAAAEAIAAAACIAAABkcnMvZG93bnJldi54bWxQSwECFAAUAAAACACHTuJAMy8FnjsA&#10;AAA5AAAAEAAAAAAAAAABACAAAAAJAQAAZHJzL3NoYXBleG1sLnhtbFBLBQYAAAAABgAGAFsBAACz&#10;AwAAAAA=&#10;" path="m0,1c0,1,0,1,1,1c1,1,2,0,2,0c2,0,2,0,2,0c1,1,1,1,0,1xe">
                    <v:path o:connectlocs="0,6;4,6;9,0;9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3" o:spid="_x0000_s1026" o:spt="100" style="position:absolute;left:7535;top:21331;height:6;width:9;" filled="t" stroked="f" coordsize="2,1" o:gfxdata="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CdIbsAAADd&#10;AAAADwAAAAAAAAABACAAAAAiAAAAZHJzL2Rvd25yZXYueG1sUEsBAhQAFAAAAAgAh07iQDMvBZ47&#10;AAAAOQAAABAAAAAAAAAAAQAgAAAACgEAAGRycy9zaGFwZXhtbC54bWxQSwUGAAAAAAYABgBbAQAA&#10;tAMAAAAA&#10;" path="m2,0c1,0,1,1,0,1c0,1,0,1,0,1c1,1,1,1,2,0xe">
                    <v:path o:connectlocs="9,0;0,6;0,6;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4" o:spid="_x0000_s1026" o:spt="100" style="position:absolute;left:7544;top:21678;height:6;width:0;" filled="t" stroked="f" coordsize="1,1" o:gfxdata="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XQ7&#10;MMEAAADdAAAADwAAAAAAAAABACAAAAAiAAAAZHJzL2Rvd25yZXYueG1sUEsBAhQAFAAAAAgAh07i&#10;QDMvBZ47AAAAOQAAABAAAAAAAAAAAQAgAAAAEAEAAGRycy9zaGFwZXhtbC54bWxQSwUGAAAAAAYA&#10;BgBbAQAAugMAAAAA&#10;" path="m0,1c0,0,0,0,0,0c0,0,0,0,0,0c0,0,0,0,0,0c0,0,0,0,0,1xe">
                    <v:path o:connectlocs="0,6;0,0;0,0;0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5" o:spid="_x0000_s1026" o:spt="100" style="position:absolute;left:7535;top:21675;height:9;width:9;" filled="t" stroked="f" coordsize="2,2" o:gfxdata="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FMgrvQAA&#10;AN0AAAAPAAAAAAAAAAEAIAAAACIAAABkcnMvZG93bnJldi54bWxQSwECFAAUAAAACACHTuJAMy8F&#10;njsAAAA5AAAAEAAAAAAAAAABACAAAAAMAQAAZHJzL3NoYXBleG1sLnhtbFBLBQYAAAAABgAGAFsB&#10;AAC2AwAAAAA=&#10;" path="m0,0c0,0,0,0,0,0c0,0,0,0,0,0c1,0,1,1,2,2c2,2,2,2,2,2c2,1,2,1,2,1c1,1,1,0,0,0xe">
                    <v:path o:connectlocs="0,0;0,0;0,0;9,9;9,9;9,4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6" o:spid="_x0000_s1026" o:spt="100" style="position:absolute;left:7535;top:21675;height:4;width:9;" filled="t" stroked="f" coordsize="2,1" o:gfxdata="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CTiL4A&#10;AADdAAAADwAAAAAAAAABACAAAAAiAAAAZHJzL2Rvd25yZXYueG1sUEsBAhQAFAAAAAgAh07iQDMv&#10;BZ47AAAAOQAAABAAAAAAAAAAAQAgAAAADQEAAGRycy9zaGFwZXhtbC54bWxQSwUGAAAAAAYABgBb&#10;AQAAtwMAAAAA&#10;" path="m0,0c1,0,1,0,2,1c2,1,2,1,2,1c1,1,1,0,0,0c0,0,0,0,0,0xe">
                    <v:path o:connectlocs="0,0;9,4;9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7" o:spid="_x0000_s1026" o:spt="100" style="position:absolute;left:7535;top:21675;height:4;width:9;" filled="t" stroked="f" coordsize="2,1" o:gfxdata="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w2E7sAAADd&#10;AAAADwAAAAAAAAABACAAAAAiAAAAZHJzL2Rvd25yZXYueG1sUEsBAhQAFAAAAAgAh07iQDMvBZ47&#10;AAAAOQAAABAAAAAAAAAAAQAgAAAACgEAAGRycy9zaGFwZXhtbC54bWxQSwUGAAAAAAYABgBbAQAA&#10;tAMAAAAA&#10;" path="m2,1c1,0,1,0,0,0c0,0,0,0,0,0c1,0,1,1,2,1xe">
                    <v:path o:connectlocs="9,4;0,0;0,0;9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8" o:spid="_x0000_s1026" o:spt="100" style="position:absolute;left:7054;top:21812;height:6;width:4;" filled="t" stroked="f" coordsize="1,1" o:gfxdata="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RZoHvQAA&#10;AN0AAAAPAAAAAAAAAAEAIAAAACIAAABkcnMvZG93bnJldi54bWxQSwECFAAUAAAACACHTuJAMy8F&#10;njsAAAA5AAAAEAAAAAAAAAABACAAAAAMAQAAZHJzL3NoYXBleG1sLnhtbFBLBQYAAAAABgAGAFsB&#10;AAC2AwAAAAA=&#10;" path="m0,1c0,1,0,1,0,1c1,1,1,1,1,1c1,1,1,0,1,0c1,0,1,1,0,1xe">
                    <v:path o:connectlocs="0,6;0,6;4,6;4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9" o:spid="_x0000_s1026" o:spt="100" style="position:absolute;left:7054;top:21808;height:9;width:9;" filled="t" stroked="f" coordsize="2,2" o:gfxdata="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VpHL4A&#10;AADdAAAADwAAAAAAAAABACAAAAAiAAAAZHJzL2Rvd25yZXYueG1sUEsBAhQAFAAAAAgAh07iQDMv&#10;BZ47AAAAOQAAABAAAAAAAAAAAQAgAAAADQEAAGRycy9zaGFwZXhtbC54bWxQSwUGAAAAAAYABgBb&#10;AQAAtwMAAAAA&#10;" path="m2,0c2,0,2,0,2,0c2,0,2,0,2,0c2,0,2,0,2,0c1,1,1,1,0,2c1,2,1,1,1,1c1,1,2,1,2,0xe">
                    <v:path o:connectlocs="9,0;9,0;9,0;9,0;0,9;4,4;9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0" o:spid="_x0000_s1026" o:spt="100" style="position:absolute;left:7057;top:21812;height:6;width:6;" filled="t" stroked="f" coordsize="1,1" o:gfxdata="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Cn6L4A&#10;AADdAAAADwAAAAAAAAABACAAAAAiAAAAZHJzL2Rvd25yZXYueG1sUEsBAhQAFAAAAAgAh07iQDMv&#10;BZ47AAAAOQAAABAAAAAAAAAAAQAgAAAADQEAAGRycy9zaGFwZXhtbC54bWxQSwUGAAAAAAYABgBb&#10;AQAAtwMAAAAA&#10;" path="m1,0c1,0,1,0,1,0c1,0,0,0,0,0c0,0,0,1,0,1c0,1,0,1,0,1c0,0,0,0,1,0xe">
                    <v:path o:connectlocs="6,0;6,0;0,0;0,6;0,6;6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1" o:spid="_x0000_s1026" o:spt="100" style="position:absolute;left:7057;top:21808;height:4;width:6;" filled="t" stroked="f" coordsize="1,1" o:gfxdata="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wCc74A&#10;AADdAAAADwAAAAAAAAABACAAAAAiAAAAZHJzL2Rvd25yZXYueG1sUEsBAhQAFAAAAAgAh07iQDMv&#10;BZ47AAAAOQAAABAAAAAAAAAAAQAgAAAADQEAAGRycy9zaGFwZXhtbC54bWxQSwUGAAAAAAYABgBb&#10;AQAAtwMAAAAA&#10;" path="m0,1c0,1,1,1,1,1c1,1,1,1,1,0c1,1,0,1,0,1xe">
                    <v:path o:connectlocs="0,4;6,4;6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2" o:spid="_x0000_s1026" o:spt="100" style="position:absolute;left:7470;top:22087;height:74;width:69;" filled="t" stroked="f" coordsize="14,15" o:gfxdata="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tySDvQAA&#10;AN0AAAAPAAAAAAAAAAEAIAAAACIAAABkcnMvZG93bnJldi54bWxQSwECFAAUAAAACACHTuJAMy8F&#10;njsAAAA5AAAAEAAAAAAAAAABACAAAAAMAQAAZHJzL3NoYXBleG1sLnhtbFBLBQYAAAAABgAGAFsB&#10;AAC2AwAAAAA=&#10;" path="m8,15c11,14,13,12,14,9c14,8,14,7,14,6c13,4,12,2,9,1c6,0,1,2,0,6c0,7,0,8,0,9c0,9,0,9,0,10c1,12,3,14,6,15c7,15,7,15,8,15xe">
                    <v:path o:connectlocs="39,74;69,44;69,29;44,4;0,29;0,44;0,49;29,74;39,7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3" o:spid="_x0000_s1026" o:spt="100" style="position:absolute;left:7419;top:22315;height:33;width:35;" filled="t" stroked="f" coordsize="7,7" o:gfxdata="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2m5L4A&#10;AADdAAAADwAAAAAAAAABACAAAAAiAAAAZHJzL2Rvd25yZXYueG1sUEsBAhQAFAAAAAgAh07iQDMv&#10;BZ47AAAAOQAAABAAAAAAAAAAAQAgAAAADQEAAGRycy9zaGFwZXhtbC54bWxQSwUGAAAAAAYABgBb&#10;AQAAtwMAAAAA&#10;" path="m4,6c4,6,4,6,4,6c5,6,6,5,6,4c7,3,7,3,6,2c6,1,6,0,4,0c4,0,3,0,2,0c1,0,0,1,0,2c0,3,0,3,0,4c0,4,0,4,0,4c1,5,1,6,2,6c3,7,4,7,4,6xe">
                    <v:path o:connectlocs="20,28;20,28;30,18;30,9;20,0;10,0;0,9;0,18;0,18;10,28;20,28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4" o:spid="_x0000_s1026" o:spt="100" style="position:absolute;left:7401;top:21818;height:0;width:4;" filled="t" stroked="f" coordsize="1,1" o:gfxdata="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K2t&#10;7cEAAADdAAAADwAAAAAAAAABACAAAAAiAAAAZHJzL2Rvd25yZXYueG1sUEsBAhQAFAAAAAgAh07i&#10;QDMvBZ47AAAAOQAAABAAAAAAAAAAAQAgAAAAEAEAAGRycy9zaGFwZXhtbC54bWxQSwUGAAAAAAYA&#10;BgBbAQAAugMAAAAA&#10;" path="m1,0c1,0,1,0,1,0c1,0,1,0,0,0c1,0,1,0,1,0xe">
                    <v:path o:connectlocs="4,0;4,0;0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5" o:spid="_x0000_s1026" o:spt="100" style="position:absolute;left:7401;top:21812;height:6;width:4;" filled="t" stroked="f" coordsize="1,1" o:gfxdata="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EIdr4A&#10;AADdAAAADwAAAAAAAAABACAAAAAiAAAAZHJzL2Rvd25yZXYueG1sUEsBAhQAFAAAAAgAh07iQDMv&#10;BZ47AAAAOQAAABAAAAAAAAAAAQAgAAAADQEAAGRycy9zaGFwZXhtbC54bWxQSwUGAAAAAAYABgBb&#10;AQAAtwMAAAAA&#10;" path="m0,0c0,0,0,0,0,0c0,0,0,0,0,1c1,1,1,1,1,1c1,1,1,1,1,1c1,0,0,0,0,0xe">
                    <v:path o:connectlocs="0,0;0,0;0,6;4,6;4,6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6" o:spid="_x0000_s1026" o:spt="100" style="position:absolute;left:7401;top:21812;height:6;width:4;" filled="t" stroked="f" coordsize="1,1" o:gfxdata="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Ldr&#10;VsEAAADdAAAADwAAAAAAAAABACAAAAAiAAAAZHJzL2Rvd25yZXYueG1sUEsBAhQAFAAAAAgAh07i&#10;QDMvBZ47AAAAOQAAABAAAAAAAAAAAQAgAAAAEAEAAGRycy9zaGFwZXhtbC54bWxQSwUGAAAAAAYA&#10;BgBbAQAAugMAAAAA&#10;" path="m0,0c0,0,0,0,0,0c0,0,0,0,0,0c0,0,0,0,0,0c0,0,0,1,1,1c1,1,1,1,0,1c0,0,0,0,0,0xe">
                    <v:path o:connectlocs="0,0;0,0;0,0;0,0;4,6;0,6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7" o:spid="_x0000_s1026" o:spt="100" style="position:absolute;left:7401;top:21812;height:6;width:0;" filled="t" stroked="f" coordsize="1,1" o:gfxdata="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+87NvQAA&#10;AN0AAAAPAAAAAAAAAAEAIAAAACIAAABkcnMvZG93bnJldi54bWxQSwECFAAUAAAACACHTuJAMy8F&#10;njsAAAA5AAAAEAAAAAAAAAABACAAAAAMAQAAZHJzL3NoYXBleG1sLnhtbFBLBQYAAAAABgAGAFsB&#10;AAC2AwAAAAA=&#10;" path="m0,1c0,0,0,0,0,0c0,0,0,0,0,0c0,0,0,0,0,1xe">
                    <v:path o:connectlocs="0,6;0,0;0,0;0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8" o:spid="_x0000_s1026" o:spt="100" style="position:absolute;left:7629;top:22245;height:30;width:30;" filled="t" stroked="f" coordsize="6,6" o:gfxdata="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q7tS8AAAA&#10;3QAAAA8AAAAAAAAAAQAgAAAAIgAAAGRycy9kb3ducmV2LnhtbFBLAQIUABQAAAAIAIdO4kAzLwWe&#10;OwAAADkAAAAQAAAAAAAAAAEAIAAAAAsBAABkcnMvc2hhcGV4bWwueG1sUEsFBgAAAAAGAAYAWwEA&#10;ALUDAAAAAA==&#10;" path="m4,6c5,6,5,5,6,4c6,4,6,3,6,2c6,2,6,2,6,2c5,1,5,1,4,0c3,0,2,0,2,0c1,1,0,1,0,2c0,3,0,4,0,4c0,5,1,6,2,6c2,6,3,6,4,6xe">
                    <v:path o:connectlocs="20,30;30,20;30,10;30,10;20,0;10,0;0,10;0,20;10,30;20,3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9" o:spid="_x0000_s1026" o:spt="100" style="position:absolute;left:7479;top:22235;height:50;width:50;" filled="t" stroked="f" coordsize="10,10" o:gfxdata="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MuVVvQAA&#10;AN0AAAAPAAAAAAAAAAEAIAAAACIAAABkcnMvZG93bnJldi54bWxQSwECFAAUAAAACACHTuJAMy8F&#10;njsAAAA5AAAAEAAAAAAAAAABACAAAAAMAQAAZHJzL3NoYXBleG1sLnhtbFBLBQYAAAAABgAGAFsB&#10;AAC2AwAAAAA=&#10;" path="m6,10c8,9,9,8,10,6c10,6,10,5,10,4c9,2,8,1,6,1c5,0,5,0,4,1c2,1,1,2,0,4c0,5,0,6,0,6c1,8,2,9,4,10c5,10,5,10,6,10xe">
                    <v:path o:connectlocs="30,50;50,30;50,20;30,5;20,5;0,20;0,30;20,50;30,5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0" o:spid="_x0000_s1026" o:spt="100" style="position:absolute;left:6983;top:21749;height:0;width:6;" filled="t" stroked="f" coordsize="1,1" o:gfxdata="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G1VvQAA&#10;AN0AAAAPAAAAAAAAAAEAIAAAACIAAABkcnMvZG93bnJldi54bWxQSwECFAAUAAAACACHTuJAMy8F&#10;njsAAAA5AAAAEAAAAAAAAAABACAAAAAMAQAAZHJzL3NoYXBleG1sLnhtbFBLBQYAAAAABgAGAFsB&#10;AAC2AwAAAAA=&#10;" path="m1,0c0,0,0,0,0,0c0,0,0,0,0,0c0,0,0,0,0,0c0,0,0,0,0,0c0,0,0,0,0,0c0,0,1,0,1,0xe">
                    <v:path o:connectlocs="6,0;0,0;0,0;0,0;0,0;0,0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1" o:spid="_x0000_s1026" o:spt="100" style="position:absolute;left:6983;top:21749;height:0;width:6;" filled="t" stroked="f" coordsize="1,1" o:gfxdata="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DIzr4A&#10;AADdAAAADwAAAAAAAAABACAAAAAiAAAAZHJzL2Rvd25yZXYueG1sUEsBAhQAFAAAAAgAh07iQDMv&#10;BZ47AAAAOQAAABAAAAAAAAAAAQAgAAAADQEAAGRycy9zaGFwZXhtbC54bWxQSwUGAAAAAAYABgBb&#10;AQAAtwMAAAAA&#10;" path="m1,0c1,0,1,0,1,0c1,0,0,0,0,0c0,0,0,0,0,0c1,0,1,0,1,0xe">
                    <v:path o:connectlocs="6,0;6,0;0,0;0,0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2" o:spid="_x0000_s1026" o:spt="100" style="position:absolute;left:6983;top:21743;height:6;width:6;" filled="t" stroked="f" coordsize="1,1" o:gfxdata="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Ela5vQAA&#10;AN0AAAAPAAAAAAAAAAEAIAAAACIAAABkcnMvZG93bnJldi54bWxQSwECFAAUAAAACACHTuJAMy8F&#10;njsAAAA5AAAAEAAAAAAAAAABACAAAAAMAQAAZHJzL3NoYXBleG1sLnhtbFBLBQYAAAAABgAGAFsB&#10;AAC2AwAAAAA=&#10;" path="m1,1c1,1,1,1,1,1c1,1,1,1,1,0c1,1,0,1,0,1c0,1,0,1,1,1xe">
                    <v:path o:connectlocs="6,6;6,6;6,0;0,6;6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3" o:spid="_x0000_s1026" o:spt="100" style="position:absolute;left:6989;top:21749;height:0;width:0;" filled="t" stroked="f" coordsize="0,0" o:gfxdata="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8L70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4" o:spid="_x0000_s1026" o:spt="100" style="position:absolute;left:6915;top:21405;height:0;width:4;" filled="t" stroked="f" coordsize="1,1" o:gfxdata="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sFn&#10;UMEAAADdAAAADwAAAAAAAAABACAAAAAiAAAAZHJzL2Rvd25yZXYueG1sUEsBAhQAFAAAAAgAh07i&#10;QDMvBZ47AAAAOQAAABAAAAAAAAAAAQAgAAAAEAEAAGRycy9zaGFwZXhtbC54bWxQSwUGAAAAAAYA&#10;BgBbAQAAugMAAAAA&#10;" path="m1,0c1,0,1,0,1,0c1,0,1,0,1,0c1,0,0,0,0,0c0,0,0,0,1,0c1,0,1,0,1,0c1,0,1,0,1,0xe">
                    <v:path o:connectlocs="4,0;4,0;4,0;0,0;4,0;4,0;4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5" o:spid="_x0000_s1026" o:spt="100" style="position:absolute;left:6918;top:21400;height:6;width:0;" filled="t" stroked="f" coordsize="1,1" o:gfxdata="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3Cy74A&#10;AADdAAAADwAAAAAAAAABACAAAAAiAAAAZHJzL2Rvd25yZXYueG1sUEsBAhQAFAAAAAgAh07iQDMv&#10;BZ47AAAAOQAAABAAAAAAAAAAAQAgAAAADQEAAGRycy9zaGFwZXhtbC54bWxQSwUGAAAAAAYABgBb&#10;AQAAtwMAAAAA&#10;" path="m0,1c0,1,0,1,0,1c0,1,0,1,0,1c0,1,0,0,0,0c0,0,0,0,0,1c0,1,0,1,0,1xe">
                    <v:path o:connectlocs="0,6;0,6;0,6;0,0;0,6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6" o:spid="_x0000_s1026" o:spt="100" style="position:absolute;left:6915;top:21400;height:6;width:4;" filled="t" stroked="f" coordsize="1,1" o:gfxdata="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W79&#10;i8EAAADdAAAADwAAAAAAAAABACAAAAAiAAAAZHJzL2Rvd25yZXYueG1sUEsBAhQAFAAAAAgAh07i&#10;QDMvBZ47AAAAOQAAABAAAAAAAAAAAQAgAAAAEAEAAGRycy9zaGFwZXhtbC54bWxQSwUGAAAAAAYA&#10;BgBbAQAAugMAAAAA&#10;" path="m1,1c1,1,1,0,1,0c1,1,0,1,0,1c0,1,0,1,0,1c0,1,1,1,1,1xe">
                    <v:path o:connectlocs="4,6;4,0;0,6;0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7" o:spid="_x0000_s1026" o:spt="100" style="position:absolute;left:6918;top:21400;height:6;width:0;" filled="t" stroked="f" coordsize="1,1" o:gfxdata="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JYEL4A&#10;AADdAAAADwAAAAAAAAABACAAAAAiAAAAZHJzL2Rvd25yZXYueG1sUEsBAhQAFAAAAAgAh07iQDMv&#10;BZ47AAAAOQAAABAAAAAAAAAAAQAgAAAADQEAAGRycy9zaGFwZXhtbC54bWxQSwUGAAAAAAYABgBb&#10;AQAAtwMAAAAA&#10;" path="m0,0c0,0,0,1,0,1c0,0,0,0,0,0c0,0,0,0,0,0c0,0,0,0,0,0xe">
                    <v:path o:connectlocs="0,0;0,6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8" o:spid="_x0000_s1026" o:spt="100" style="position:absolute;left:6918;top:21405;height:0;width:0;" filled="t" stroked="f" coordsize="0,0" o:gfxdata="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Xoux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9" o:spid="_x0000_s1026" o:spt="100" style="position:absolute;left:6918;top:21405;height:0;width:0;" filled="t" stroked="f" coordsize="0,0" o:gfxdata="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Ei4q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0" o:spid="_x0000_s1026" o:spt="100" style="position:absolute;left:6885;top:22319;height:0;width:4;" filled="t" stroked="f" coordsize="1,1" o:gfxdata="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X7iL4A&#10;AADdAAAADwAAAAAAAAABACAAAAAiAAAAZHJzL2Rvd25yZXYueG1sUEsBAhQAFAAAAAgAh07iQDMv&#10;BZ47AAAAOQAAABAAAAAAAAAAAQAgAAAADQEAAGRycy9zaGFwZXhtbC54bWxQSwUGAAAAAAYABgBb&#10;AQAAtwMAAAAA&#10;" path="m1,0c1,0,0,0,0,0c0,0,1,0,1,0xe">
                    <v:path o:connectlocs="4,0;0,0;4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1" o:spid="_x0000_s1026" o:spt="100" style="position:absolute;left:6885;top:22319;height:0;width:4;" filled="t" stroked="f" coordsize="1,1" o:gfxdata="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leE74A&#10;AADdAAAADwAAAAAAAAABACAAAAAiAAAAZHJzL2Rvd25yZXYueG1sUEsBAhQAFAAAAAgAh07iQDMv&#10;BZ47AAAAOQAAABAAAAAAAAAAAQAgAAAADQEAAGRycy9zaGFwZXhtbC54bWxQSwUGAAAAAAYABgBb&#10;AQAAtwMAAAAA&#10;" path="m0,0c0,0,1,0,1,0c1,0,0,0,0,0xe">
                    <v:path o:connectlocs="0,0;4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2" o:spid="_x0000_s1026" o:spt="100" style="position:absolute;left:6915;top:21459;height:6;width:0;" filled="t" stroked="f" coordsize="1,1" o:gfxdata="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cvAZL4A&#10;AADdAAAADwAAAAAAAAABACAAAAAiAAAAZHJzL2Rvd25yZXYueG1sUEsBAhQAFAAAAAgAh07iQDMv&#10;BZ47AAAAOQAAABAAAAAAAAAAAQAgAAAADQEAAGRycy9zaGFwZXhtbC54bWxQSwUGAAAAAAYABgBb&#10;AQAAtwMAAAAA&#10;" path="m0,1c0,1,0,1,0,0c0,0,0,1,0,1c0,1,0,1,0,1c0,1,0,1,0,1xe">
                    <v:path o:connectlocs="0,6;0,0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3" o:spid="_x0000_s1026" o:spt="100" style="position:absolute;left:6915;top:21459;height:6;width:4;" filled="t" stroked="f" coordsize="1,1" o:gfxdata="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dl/74A&#10;AADdAAAADwAAAAAAAAABACAAAAAiAAAAZHJzL2Rvd25yZXYueG1sUEsBAhQAFAAAAAgAh07iQDMv&#10;BZ47AAAAOQAAABAAAAAAAAAAAQAgAAAADQEAAGRycy9zaGFwZXhtbC54bWxQSwUGAAAAAAYABgBb&#10;AQAAtwMAAAAA&#10;" path="m0,0c0,1,0,1,0,1c0,1,0,1,0,1c0,1,0,1,1,1c1,1,1,1,0,0xe">
                    <v:path o:connectlocs="0,0;0,6;0,6;4,6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4" o:spid="_x0000_s1026" o:spt="100" style="position:absolute;left:6915;top:21598;height:6;width:4;" filled="t" stroked="f" coordsize="1,1" o:gfxdata="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xjx&#10;jcEAAADdAAAADwAAAAAAAAABACAAAAAiAAAAZHJzL2Rvd25yZXYueG1sUEsBAhQAFAAAAAgAh07i&#10;QDMvBZ47AAAAOQAAABAAAAAAAAAAAQAgAAAAEAEAAGRycy9zaGFwZXhtbC54bWxQSwUGAAAAAAYA&#10;BgBbAQAAugMAAAAA&#10;" path="m1,1c0,1,0,0,0,0c0,0,0,0,0,0c0,0,0,1,0,1c0,1,0,1,1,1c1,1,1,1,1,1xe">
                    <v:path o:connectlocs="4,6;0,0;0,0;0,6;4,6;4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" o:spid="_x0000_s1026" o:spt="100" style="position:absolute;left:6918;top:21604;height:0;width:0;" filled="t" stroked="f" coordsize="0,0" o:gfxdata="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+hnAvQAA&#10;AN0AAAAPAAAAAAAAAAEAIAAAACIAAABkcnMvZG93bnJldi54bWxQSwECFAAUAAAACACHTuJAMy8F&#10;njsAAAA5AAAAEAAAAAAAAAABACAAAAAMAQAAZHJzL3NoYXBleG1sLnhtbFBLBQYAAAAABgAGAFsB&#10;AAC2AwAAAAA=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" o:spid="_x0000_s1026" o:spt="100" style="position:absolute;left:6915;top:21604;height:0;width:4;" filled="t" stroked="f" coordsize="1,1" o:gfxdata="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WiO&#10;9sEAAADdAAAADwAAAAAAAAABACAAAAAiAAAAZHJzL2Rvd25yZXYueG1sUEsBAhQAFAAAAAgAh07i&#10;QDMvBZ47AAAAOQAAABAAAAAAAAAAAQAgAAAAEAEAAGRycy9zaGFwZXhtbC54bWxQSwUGAAAAAAYA&#10;BgBbAQAAugMAAAAA&#10;" path="m1,0c1,0,1,0,1,0c0,0,0,0,0,0c0,0,0,0,0,0c0,0,0,0,1,0xe">
                    <v:path o:connectlocs="4,0;4,0;0,0;0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" o:spid="_x0000_s1026" o:spt="100" style="position:absolute;left:6918;top:21604;height:0;width:0;" filled="t" stroked="f" coordsize="0,0" o:gfxdata="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ima7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" o:spid="_x0000_s1026" o:spt="100" style="position:absolute;left:6915;top:21598;height:6;width:4;" filled="t" stroked="f" coordsize="1,1" o:gfxdata="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rUavQAA&#10;AN0AAAAPAAAAAAAAAAEAIAAAACIAAABkcnMvZG93bnJldi54bWxQSwECFAAUAAAACACHTuJAMy8F&#10;njsAAAA5AAAAEAAAAAAAAAABACAAAAAMAQAAZHJzL3NoYXBleG1sLnhtbFBLBQYAAAAABgAGAFsB&#10;AAC2AwAAAAA=&#10;" path="m1,1c1,1,1,1,0,1c1,1,1,1,1,1c0,1,0,0,0,0c0,0,0,0,0,0c0,0,0,0,0,0c0,0,0,1,1,1xe">
                    <v:path o:connectlocs="4,6;0,6;4,6;0,0;0,0;0,0;4,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9" o:spid="_x0000_s1026" o:spt="100" style="position:absolute;left:6915;top:21604;height:0;width:4;" filled="t" stroked="f" coordsize="1,1" o:gfxdata="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oQgb4A&#10;AADdAAAADwAAAAAAAAABACAAAAAiAAAAZHJzL2Rvd25yZXYueG1sUEsBAhQAFAAAAAgAh07iQDMv&#10;BZ47AAAAOQAAABAAAAAAAAAAAQAgAAAADQEAAGRycy9zaGFwZXhtbC54bWxQSwUGAAAAAAYABgBb&#10;AQAAtwMAAAAA&#10;" path="m1,0c1,0,1,0,1,0c1,0,1,0,0,0c1,0,1,0,1,0c1,0,1,0,1,0xe">
                    <v:path o:connectlocs="4,0;4,0;0,0;4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0" o:spid="_x0000_s1026" o:spt="100" style="position:absolute;left:7122;top:21197;height:4;width:0;" filled="t" stroked="f" coordsize="1,1" o:gfxdata="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U4j1vQAA&#10;AN0AAAAPAAAAAAAAAAEAIAAAACIAAABkcnMvZG93bnJldi54bWxQSwECFAAUAAAACACHTuJAMy8F&#10;njsAAAA5AAAAEAAAAAAAAAABACAAAAAMAQAAZHJzL3NoYXBleG1sLnhtbFBLBQYAAAAABgAGAFsB&#10;AAC2AwAAAAA=&#10;" path="m0,0c0,0,0,0,0,0c0,0,0,0,0,0c0,1,0,1,0,1c0,1,0,1,0,1c0,0,0,0,0,0xe">
                    <v:path o:connectlocs="0,0;0,0;0,0;0,4;0,4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1" o:spid="_x0000_s1026" o:spt="100" style="position:absolute;left:7122;top:21197;height:0;width:0;" filled="t" stroked="f" coordsize="0,0" o:gfxdata="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WC4vQAA&#10;AN0AAAAPAAAAAAAAAAEAIAAAACIAAABkcnMvZG93bnJldi54bWxQSwECFAAUAAAACACHTuJAMy8F&#10;njsAAAA5AAAAEAAAAAAAAAABACAAAAAMAQAAZHJzL3NoYXBleG1sLnhtbFBLBQYAAAAABgAGAFsB&#10;AAC2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2" o:spid="_x0000_s1026" o:spt="3" type="#_x0000_t3" style="position:absolute;left:7122;top:21197;height:2;width:2;" filled="t" stroked="f" coordsize="21600,21600" o:gfxdata="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RVNb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Oval 283" o:spid="_x0000_s1026" o:spt="3" type="#_x0000_t3" style="position:absolute;left:7122;top:21197;height:2;width:2;" filled="t" stroked="f" coordsize="21600,21600" o:gfxdata="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jwrr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84" o:spid="_x0000_s1026" o:spt="100" style="position:absolute;left:7122;top:21197;height:4;width:0;" filled="t" stroked="f" coordsize="1,1" o:gfxdata="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x6C&#10;8MEAAADdAAAADwAAAAAAAAABACAAAAAiAAAAZHJzL2Rvd25yZXYueG1sUEsBAhQAFAAAAAgAh07i&#10;QDMvBZ47AAAAOQAAABAAAAAAAAAAAQAgAAAAEAEAAGRycy9zaGFwZXhtbC54bWxQSwUGAAAAAAYA&#10;BgBbAQAAugMAAAAA&#10;" path="m0,0c0,0,0,0,0,1c0,1,0,0,0,0c0,0,0,0,0,0xe">
                    <v:path o:connectlocs="0,0;0,4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" o:spid="_x0000_s1026" o:spt="100" style="position:absolute;left:7122;top:21197;height:0;width:0;" filled="t" stroked="f" coordsize="0,0" o:gfxdata="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/Gq9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" o:spid="_x0000_s1026" o:spt="100" style="position:absolute;left:7117;top:21808;height:0;width:6;" filled="t" stroked="f" coordsize="1,1" o:gfxdata="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LEY&#10;K8EAAADdAAAADwAAAAAAAAABACAAAAAiAAAAZHJzL2Rvd25yZXYueG1sUEsBAhQAFAAAAAgAh07i&#10;QDMvBZ47AAAAOQAAABAAAAAAAAAAAQAgAAAAEAEAAGRycy9zaGFwZXhtbC54bWxQSwUGAAAAAAYA&#10;BgBbAQAAugMAAAAA&#10;" path="m1,0c1,0,1,0,1,0c1,0,1,0,0,0c0,0,1,0,1,0xe">
                    <v:path o:connectlocs="6,0;6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" o:spid="_x0000_s1026" o:spt="100" style="position:absolute;left:7063;top:21808;height:0;width:0;" filled="t" stroked="f" coordsize="0,0" o:gfxdata="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1PwZr4A&#10;AADdAAAADwAAAAAAAAABACAAAAAiAAAAZHJzL2Rvd25yZXYueG1sUEsBAhQAFAAAAAgAh07iQDMv&#10;BZ47AAAAOQAAABAAAAAAAAAAAQAgAAAADQEAAGRycy9zaGFwZXhtbC54bWxQSwUGAAAAAAYABgBb&#10;AQAAtwMAAAAA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8" o:spid="_x0000_s1026" o:spt="3" type="#_x0000_t3" style="position:absolute;left:7063;top:21808;height:2;width:2;" filled="t" stroked="f" coordsize="21600,21600" o:gfxdata="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wbF67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89" o:spid="_x0000_s1026" o:spt="100" style="position:absolute;left:7063;top:21808;height:4;width:0;" filled="t" stroked="f" coordsize="1,1" o:gfxdata="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OGXL4A&#10;AADdAAAADwAAAAAAAAABACAAAAAiAAAAZHJzL2Rvd25yZXYueG1sUEsBAhQAFAAAAAgAh07iQDMv&#10;BZ47AAAAOQAAABAAAAAAAAAAAQAgAAAADQEAAGRycy9zaGFwZXhtbC54bWxQSwUGAAAAAAYABgBb&#10;AQAAtwMAAAAA&#10;" path="m0,1c0,1,0,1,0,1c0,1,0,1,0,0c0,1,0,1,0,1xe">
                    <v:path o:connectlocs="0,4;0,4;0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0" o:spid="_x0000_s1026" o:spt="3" type="#_x0000_t3" style="position:absolute;left:7063;top:21808;height:4;width:2;" filled="t" stroked="f" coordsize="21600,21600" o:gfxdata="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6P4B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91" o:spid="_x0000_s1026" o:spt="100" style="position:absolute;left:7395;top:21808;height:4;width:6;" filled="t" stroked="f" coordsize="1,1" o:gfxdata="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Ma7s74A&#10;AADdAAAADwAAAAAAAAABACAAAAAiAAAAZHJzL2Rvd25yZXYueG1sUEsBAhQAFAAAAAgAh07iQDMv&#10;BZ47AAAAOQAAABAAAAAAAAAAAQAgAAAADQEAAGRycy9zaGFwZXhtbC54bWxQSwUGAAAAAAYABgBb&#10;AQAAtwMAAAAA&#10;" path="m1,1c1,1,1,1,1,1c1,1,1,1,1,1c1,1,0,0,0,0c0,1,1,1,1,1c1,1,1,1,1,1xe">
                    <v:path o:connectlocs="6,4;6,4;6,4;0,0;6,4;6,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2" o:spid="_x0000_s1026" o:spt="100" style="position:absolute;left:7336;top:21808;height:4;width:6;" filled="t" stroked="f" coordsize="1,1" o:gfxdata="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QlxL4A&#10;AADdAAAADwAAAAAAAAABACAAAAAiAAAAZHJzL2Rvd25yZXYueG1sUEsBAhQAFAAAAAgAh07iQDMv&#10;BZ47AAAAOQAAABAAAAAAAAAAAQAgAAAADQEAAGRycy9zaGFwZXhtbC54bWxQSwUGAAAAAAYABgBb&#10;AQAAtwMAAAAA&#10;" path="m1,0c1,0,1,0,0,1c1,1,1,0,1,0c1,0,1,0,1,0xe">
                    <v:path o:connectlocs="6,0;0,4;6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3" o:spid="_x0000_s1026" o:spt="100" style="position:absolute;left:7401;top:21812;height:0;width:0;" filled="t" stroked="f" coordsize="0,0" o:gfxdata="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/bNib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4" o:spid="_x0000_s1026" o:spt="3" type="#_x0000_t3" style="position:absolute;left:7401;top:21812;height:2;width:2;" filled="t" stroked="f" coordsize="21600,21600" o:gfxdata="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7vIB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Oval 295" o:spid="_x0000_s1026" o:spt="3" type="#_x0000_t3" style="position:absolute;left:7401;top:21812;height:2;width:2;" filled="t" stroked="f" coordsize="21600,21600" o:gfxdata="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iV5q8AAAA&#10;3Q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96" o:spid="_x0000_s1026" o:spt="100" style="position:absolute;left:7520;top:21613;height:61;width:15;" filled="t" stroked="f" coordsize="3,12" o:gfxdata="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MZnu/&#10;AAAA3QAAAA8AAAAAAAAAAQAgAAAAIgAAAGRycy9kb3ducmV2LnhtbFBLAQIUABQAAAAIAIdO4kAz&#10;LwWeOwAAADkAAAAQAAAAAAAAAAEAIAAAAA4BAABkcnMvc2hhcGV4bWwueG1sUEsFBgAAAAAGAAYA&#10;WwEAALgDAAAAAA==&#10;" path="m3,0c3,0,3,0,3,0c0,4,1,8,3,12c3,12,3,12,3,12c3,12,3,12,3,12c3,12,3,12,3,12c1,8,1,4,3,0c3,0,3,0,3,0c3,0,3,0,3,0xe">
                    <v:path o:connectlocs="15,0;15,0;15,61;15,61;15,61;15,61;15,0;15,0;1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" o:spid="_x0000_s1026" o:spt="100" style="position:absolute;left:7535;top:21613;height:0;width:0;" filled="t" stroked="f" coordsize="0,0" o:gfxdata="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86274A&#10;AADdAAAADwAAAAAAAAABACAAAAAiAAAAZHJzL2Rvd25yZXYueG1sUEsBAhQAFAAAAAgAh07iQDMv&#10;BZ47AAAAOQAAABAAAAAAAAAAAQAgAAAADQEAAGRycy9zaGFwZXhtbC54bWxQSwUGAAAAAAYABgBb&#10;AQAAtwMAAAAA&#10;" path="m0,0c0,0,0,0,0,0c0,0,0,0,0,0xe">
                    <v:path o:connectlocs="0,0;0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98" o:spid="_x0000_s1026" o:spt="100" style="position:absolute;left:7535;top:21675;height:0;width:0;" filled="t" stroked="f" coordsize="0,0" o:gfxdata="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2krL4A&#10;AADdAAAADwAAAAAAAAABACAAAAAiAAAAZHJzL2Rvd25yZXYueG1sUEsBAhQAFAAAAAgAh07iQDMv&#10;BZ47AAAAOQAAABAAAAAAAAAAAQAgAAAADQEAAGRycy9zaGFwZXhtbC54bWxQSwUGAAAAAAYABgBb&#10;AQAAtwMAAAAA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" o:spid="_x0000_s1026" o:spt="100" style="position:absolute;left:7535;top:21675;height:0;width:0;" filled="t" stroked="f" coordsize="0,0" o:gfxdata="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EBN74A&#10;AADdAAAADwAAAAAAAAABACAAAAAiAAAAZHJzL2Rvd25yZXYueG1sUEsBAhQAFAAAAAgAh07iQDMv&#10;BZ47AAAAOQAAABAAAAAAAAAAAQAgAAAADQEAAGRycy9zaGFwZXhtbC54bWxQSwUGAAAAAAYABgBb&#10;AQAAtwMAAAAA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" o:spid="_x0000_s1026" o:spt="100" style="position:absolute;left:7535;top:21675;height:0;width:0;" filled="t" stroked="f" coordsize="0,0" o:gfxdata="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SJlD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01" o:spid="_x0000_s1026" o:spt="3" type="#_x0000_t3" style="position:absolute;left:7535;top:21675;height:2;width:2;" filled="t" stroked="f" coordsize="21600,21600" o:gfxdata="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oOXIr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302" o:spid="_x0000_s1026" o:spt="100" style="position:absolute;left:6993;top:21684;height:59;width:17;" filled="t" stroked="f" coordsize="3,12" o:gfxdata="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pW5S8AAAA&#10;3QAAAA8AAAAAAAAAAQAgAAAAIgAAAGRycy9kb3ducmV2LnhtbFBLAQIUABQAAAAIAIdO4kAzLwWe&#10;OwAAADkAAAAQAAAAAAAAAAEAIAAAAAsBAABkcnMvc2hhcGV4bWwueG1sUEsFBgAAAAAGAAYAWwEA&#10;ALUDAAAAAA==&#10;" path="m0,11c1,11,1,10,2,9c3,6,3,3,1,0c1,0,1,0,1,0c3,4,3,8,0,11c0,12,0,12,0,12c0,11,0,11,0,11c0,11,0,11,0,11xe">
                    <v:path o:connectlocs="0,54;11,44;5,0;5,0;0,54;0,59;0,54;0,5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3" o:spid="_x0000_s1026" o:spt="100" style="position:absolute;left:6998;top:21684;height:0;width:0;" filled="t" stroked="f" coordsize="0,0" o:gfxdata="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mgc0vQAA&#10;AN0AAAAPAAAAAAAAAAEAIAAAACIAAABkcnMvZG93bnJldi54bWxQSwECFAAUAAAACACHTuJAMy8F&#10;njsAAAA5AAAAEAAAAAAAAAABACAAAAAMAQAAZHJzL3NoYXBleG1sLnhtbFBLBQYAAAAABgAGAFsB&#10;AAC2AwAAAAA=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4" o:spid="_x0000_s1026" o:spt="100" style="position:absolute;left:6993;top:21738;height:6;width:0;" filled="t" stroked="f" coordsize="1,1" o:gfxdata="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Kve&#10;kMEAAADdAAAADwAAAAAAAAABACAAAAAiAAAAZHJzL2Rvd25yZXYueG1sUEsBAhQAFAAAAAgAh07i&#10;QDMvBZ47AAAAOQAAABAAAAAAAAAAAQAgAAAAEAEAAGRycy9zaGFwZXhtbC54bWxQSwUGAAAAAAYA&#10;BgBbAQAAugMAAAAA&#10;" path="m0,0c0,0,0,0,0,1c0,1,0,1,0,1c0,0,0,0,0,0c0,0,0,0,0,0xe">
                    <v:path o:connectlocs="0,0;0,6;0,6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" o:spid="_x0000_s1026" o:spt="100" style="position:absolute;left:7191;top:21808;height:9;width:11;" filled="t" stroked="f" coordsize="2,2" o:gfxdata="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sti74A&#10;AADdAAAADwAAAAAAAAABACAAAAAiAAAAZHJzL2Rvd25yZXYueG1sUEsBAhQAFAAAAAgAh07iQDMv&#10;BZ47AAAAOQAAABAAAAAAAAAAAQAgAAAADQEAAGRycy9zaGFwZXhtbC54bWxQSwUGAAAAAAYABgBb&#10;AQAAtwMAAAAA&#10;" path="m2,0c1,1,1,1,0,2c1,1,1,1,2,0xe">
                    <v:path o:connectlocs="11,0;0,9;11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06" o:spid="_x0000_s1026" o:spt="100" style="position:absolute;left:7202;top:21753;height:6;width:4;" filled="t" stroked="f" coordsize="1,1" o:gfxdata="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wRE&#10;S8EAAADdAAAADwAAAAAAAAABACAAAAAiAAAAZHJzL2Rvd25yZXYueG1sUEsBAhQAFAAAAAgAh07i&#10;QDMvBZ47AAAAOQAAABAAAAAAAAAAAQAgAAAAEAEAAGRycy9zaGFwZXhtbC54bWxQSwUGAAAAAAYA&#10;BgBbAQAAugMAAAAA&#10;" path="m1,1c1,0,1,0,1,1c1,0,1,0,0,0c1,0,1,1,1,1c1,1,1,1,1,1xe">
                    <v:path o:connectlocs="4,6;4,6;0,0;4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" o:spid="_x0000_s1026" o:spt="100" style="position:absolute;left:7206;top:21753;height:6;width:0;" filled="t" stroked="f" coordsize="1,1" o:gfxdata="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SOHQvQAA&#10;AN0AAAAPAAAAAAAAAAEAIAAAACIAAABkcnMvZG93bnJldi54bWxQSwECFAAUAAAACACHTuJAMy8F&#10;njsAAAA5AAAAEAAAAAAAAAABACAAAAAMAQAAZHJzL3NoYXBleG1sLnhtbFBLBQYAAAAABgAGAFsB&#10;AAC2AwAAAAA=&#10;" path="m0,1c0,0,0,0,0,1c0,1,0,1,0,1c0,1,0,1,0,1c0,1,0,1,0,1xe">
                    <v:path o:connectlocs="0,6;0,6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8" o:spid="_x0000_s1026" o:spt="100" style="position:absolute;left:7182;top:21734;height:4;width:6;" filled="t" stroked="f" coordsize="1,1" o:gfxdata="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mn+nvQAA&#10;AN0AAAAPAAAAAAAAAAEAIAAAACIAAABkcnMvZG93bnJldi54bWxQSwECFAAUAAAACACHTuJAMy8F&#10;njsAAAA5AAAAEAAAAAAAAAABACAAAAAMAQAAZHJzL3NoYXBleG1sLnhtbFBLBQYAAAAABgAGAFsB&#10;AAC2AwAAAAA=&#10;" path="m0,0c0,0,0,0,0,0c0,0,1,1,1,1c1,0,1,0,0,0c1,0,1,0,0,0xe">
                    <v:path o:connectlocs="0,0;0,0;6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" o:spid="_x0000_s1026" o:spt="100" style="position:absolute;left:7182;top:21734;height:0;width:6;" filled="t" stroked="f" coordsize="1,1" o:gfxdata="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baPL4A&#10;AADdAAAADwAAAAAAAAABACAAAAAiAAAAZHJzL2Rvd25yZXYueG1sUEsBAhQAFAAAAAgAh07iQDMv&#10;BZ47AAAAOQAAABAAAAAAAAAAAQAgAAAADQEAAGRycy9zaGFwZXhtbC54bWxQSwUGAAAAAAYABgBb&#10;AQAAtwMAAAAA&#10;" path="m0,0c0,0,0,0,0,0c1,0,1,0,0,0c0,0,0,0,0,0c1,0,0,0,0,0xe">
                    <v:path o:connectlocs="0,0;0,0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" o:spid="_x0000_s1026" o:spt="100" style="position:absolute;left:7535;top:21613;height:0;width:0;" filled="t" stroked="f" coordsize="0,0" o:gfxdata="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kQ+evQAA&#10;AN0AAAAPAAAAAAAAAAEAIAAAACIAAABkcnMvZG93bnJldi54bWxQSwECFAAUAAAACACHTuJAMy8F&#10;njsAAAA5AAAAEAAAAAAAAAABACAAAAAMAQAAZHJzL3NoYXBleG1sLnhtbFBLBQYAAAAABgAGAFsB&#10;AAC2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" o:spid="_x0000_s1026" o:spt="100" style="position:absolute;left:7535;top:21613;height:0;width:0;" filled="t" stroked="f" coordsize="0,0" o:gfxdata="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92qBb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2" o:spid="_x0000_s1026" o:spt="3" type="#_x0000_t3" style="position:absolute;left:7535;top:21613;height:2;width:2;" filled="t" stroked="f" coordsize="21600,21600" o:gfxdata="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4ifi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313" o:spid="_x0000_s1026" o:spt="100" style="position:absolute;left:7535;top:21613;height:0;width:0;" filled="t" stroked="f" coordsize="0,0" o:gfxdata="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Q5Hp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" o:spid="_x0000_s1026" o:spt="100" style="position:absolute;left:7535;top:21613;height:0;width:0;" filled="t" stroked="f" coordsize="0,0" o:gfxdata="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3AWb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5" o:spid="_x0000_s1026" o:spt="3" type="#_x0000_t3" style="position:absolute;left:7535;top:21613;height:2;width:2;" filled="t" stroked="f" coordsize="21600,21600" o:gfxdata="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cL+r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316" o:spid="_x0000_s1026" o:spt="100" style="position:absolute;left:6924;top:21474;height:6;width:6;" filled="t" stroked="f" coordsize="1,1" o:gfxdata="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tE0&#10;bMEAAADdAAAADwAAAAAAAAABACAAAAAiAAAAZHJzL2Rvd25yZXYueG1sUEsBAhQAFAAAAAgAh07i&#10;QDMvBZ47AAAAOQAAABAAAAAAAAAAAQAgAAAAEAEAAGRycy9zaGFwZXhtbC54bWxQSwUGAAAAAAYA&#10;BgBbAQAAugMAAAAA&#10;" path="m1,0c1,0,1,0,0,0c0,0,1,0,1,1c1,1,1,1,1,1c1,0,1,0,1,0xe">
                    <v:path o:connectlocs="6,0;0,0;6,6;6,6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" o:spid="_x0000_s1026" o:spt="100" style="position:absolute;left:6929;top:21474;height:6;width:0;" filled="t" stroked="f" coordsize="1,1" o:gfxdata="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nZH3vQAA&#10;AN0AAAAPAAAAAAAAAAEAIAAAACIAAABkcnMvZG93bnJldi54bWxQSwECFAAUAAAACACHTuJAMy8F&#10;njsAAAA5AAAAEAAAAAAAAAABACAAAAAMAQAAZHJzL3NoYXBleG1sLnhtbFBLBQYAAAAABgAGAFsB&#10;AAC2AwAAAAA=&#10;" path="m0,1c0,0,0,0,0,0c0,0,0,0,0,1xe">
                    <v:path o:connectlocs="0,6;0,0;0,6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18" o:spid="_x0000_s1026" o:spt="100" style="position:absolute;left:7410;top:21550;height:4;width:6;" filled="t" stroked="f" coordsize="1,1" o:gfxdata="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Tw+AvQAA&#10;AN0AAAAPAAAAAAAAAAEAIAAAACIAAABkcnMvZG93bnJldi54bWxQSwECFAAUAAAACACHTuJAMy8F&#10;njsAAAA5AAAAEAAAAAAAAAABACAAAAAMAQAAZHJzL3NoYXBleG1sLnhtbFBLBQYAAAAABgAGAFsB&#10;AAC2AwAAAAA=&#10;" path="m1,0c1,0,1,0,1,0c0,0,1,1,1,1c1,1,1,1,1,1c1,0,1,0,1,0xe">
                    <v:path o:connectlocs="6,0;6,0;6,4;6,4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9" o:spid="_x0000_s1026" o:spt="100" style="position:absolute;left:7416;top:21550;height:4;width:0;" filled="t" stroked="f" coordsize="1,1" o:gfxdata="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OqG74A&#10;AADdAAAADwAAAAAAAAABACAAAAAiAAAAZHJzL2Rvd25yZXYueG1sUEsBAhQAFAAAAAgAh07iQDMv&#10;BZ47AAAAOQAAABAAAAAAAAAAAQAgAAAADQEAAGRycy9zaGFwZXhtbC54bWxQSwUGAAAAAAYABgBb&#10;AQAAtwMAAAAA&#10;" path="m0,0c0,0,0,0,0,1c0,0,0,1,0,0xe">
                    <v:path o:connectlocs="0,0;0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0" o:spid="_x0000_s1026" o:spt="100" style="position:absolute;left:7390;top:21524;height:6;width:0;" filled="t" stroked="f" coordsize="1,1" o:gfxdata="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6jJvvQAA&#10;AN0AAAAPAAAAAAAAAAEAIAAAACIAAABkcnMvZG93bnJldi54bWxQSwECFAAUAAAACACHTuJAMy8F&#10;njsAAAA5AAAAEAAAAAAAAAABACAAAAAMAQAAZHJzL3NoYXBleG1sLnhtbFBLBQYAAAAABgAGAFsB&#10;AAC2AwAAAAA=&#10;" path="m0,0c0,1,0,1,0,1c0,0,0,0,0,0c0,0,0,0,0,0xe">
                    <v:path o:connectlocs="0,0;0,6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1" o:spid="_x0000_s1026" o:spt="100" style="position:absolute;left:7390;top:21524;height:0;width:0;" filled="t" stroked="f" coordsize="0,0" o:gfxdata="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jaIr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" o:spid="_x0000_s1026" o:spt="100" style="position:absolute;left:7202;top:21201;height:0;width:4;" filled="t" stroked="f" coordsize="1,1" o:gfxdata="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AmDvQAA&#10;AN0AAAAPAAAAAAAAAAEAIAAAACIAAABkcnMvZG93bnJldi54bWxQSwECFAAUAAAACACHTuJAMy8F&#10;njsAAAA5AAAAEAAAAAAAAAABACAAAAAMAQAAZHJzL3NoYXBleG1sLnhtbFBLBQYAAAAABgAGAFsB&#10;AAC2AwAAAAA=&#10;" path="m1,0c1,0,1,0,0,0c0,0,1,0,1,0c0,0,1,0,1,0xe">
                    <v:path o:connectlocs="4,0;0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3" o:spid="_x0000_s1026" o:spt="100" style="position:absolute;left:7202;top:21201;height:0;width:4;" filled="t" stroked="f" coordsize="1,1" o:gfxdata="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OKwYvQAA&#10;AN0AAAAPAAAAAAAAAAEAIAAAACIAAABkcnMvZG93bnJldi54bWxQSwECFAAUAAAACACHTuJAMy8F&#10;njsAAAA5AAAAEAAAAAAAAAABACAAAAAMAQAAZHJzL3NoYXBleG1sLnhtbFBLBQYAAAAABgAGAFsB&#10;AAC2AwAAAAA=&#10;" path="m1,0c1,0,0,0,1,0c1,0,1,0,1,0c1,0,1,0,1,0xe">
                    <v:path o:connectlocs="4,0;4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4" o:spid="_x0000_s1026" o:spt="100" style="position:absolute;left:7132;top:21734;height:4;width:6;" filled="t" stroked="f" coordsize="1,1" o:gfxdata="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Kc4&#10;asEAAADdAAAADwAAAAAAAAABACAAAAAiAAAAZHJzL2Rvd25yZXYueG1sUEsBAhQAFAAAAAgAh07i&#10;QDMvBZ47AAAAOQAAABAAAAAAAAAAAQAgAAAAEAEAAGRycy9zaGFwZXhtbC54bWxQSwUGAAAAAAYA&#10;BgBbAQAAugMAAAAA&#10;" path="m1,1c1,0,1,0,1,0c1,0,0,1,0,1c1,1,1,1,1,1xe">
                    <v:path o:connectlocs="6,4;6,0;0,4;6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" o:spid="_x0000_s1026" o:spt="100" style="position:absolute;left:7137;top:21734;height:4;width:0;" filled="t" stroked="f" coordsize="1,1" o:gfxdata="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ud8b4A&#10;AADdAAAADwAAAAAAAAABACAAAAAiAAAAZHJzL2Rvd25yZXYueG1sUEsBAhQAFAAAAAgAh07iQDMv&#10;BZ47AAAAOQAAABAAAAAAAAAAAQAgAAAADQEAAGRycy9zaGFwZXhtbC54bWxQSwUGAAAAAAYABgBb&#10;AQAAtwMAAAAA&#10;" path="m0,1c0,0,0,0,0,0c0,0,0,0,0,1xe">
                    <v:path o:connectlocs="0,4;0,0;0,4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6" o:spid="_x0000_s1026" o:spt="100" style="position:absolute;left:7117;top:21753;height:0;width:6;" filled="t" stroked="f" coordsize="1,1" o:gfxdata="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wii&#10;scEAAADdAAAADwAAAAAAAAABACAAAAAiAAAAZHJzL2Rvd25yZXYueG1sUEsBAhQAFAAAAAgAh07i&#10;QDMvBZ47AAAAOQAAABAAAAAAAAAAAQAgAAAAEAEAAGRycy9zaGFwZXhtbC54bWxQSwUGAAAAAAYA&#10;BgBbAQAAugMAAAAA&#10;" path="m0,0c0,0,1,0,1,0c0,0,0,0,0,0c0,0,0,0,0,0xe">
                    <v:path o:connectlocs="0,0;6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27" o:spid="_x0000_s1026" o:spt="3" type="#_x0000_t3" style="position:absolute;left:7117;top:21753;height:2;width:2;" filled="t" stroked="f" coordsize="21600,21600" o:gfxdata="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G3hBr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328" o:spid="_x0000_s1026" o:spt="100" style="position:absolute;left:7117;top:21753;height:0;width:0;" filled="t" stroked="f" coordsize="0,0" o:gfxdata="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ONSLvQAA&#10;AN0AAAAPAAAAAAAAAAEAIAAAACIAAABkcnMvZG93bnJldi54bWxQSwECFAAUAAAACACHTuJAMy8F&#10;njsAAAA5AAAAEAAAAAAAAAABACAAAAAMAQAAZHJzL3NoYXBleG1sLnhtbFBLBQYAAAAABgAGAFsB&#10;AAC2AwAAAAA=&#10;" path="m0,0c0,0,0,0,0,0c0,0,0,0,0,0c0,0,0,0,0,0c0,0,0,0,0,0c0,0,0,0,0,0c0,0,0,0,0,0c0,0,0,0,0,0xe">
                    <v:path o:connectlocs="0,0;0,0;0,0;0,0;0,0;0,0;0,0;0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9" o:spid="_x0000_s1026" o:spt="100" style="position:absolute;left:7529;top:21474;height:6;width:6;" filled="t" stroked="f" coordsize="1,1" o:gfxdata="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o8xr4A&#10;AADdAAAADwAAAAAAAAABACAAAAAiAAAAZHJzL2Rvd25yZXYueG1sUEsBAhQAFAAAAAgAh07iQDMv&#10;BZ47AAAAOQAAABAAAAAAAAAAAQAgAAAADQEAAGRycy9zaGFwZXhtbC54bWxQSwUGAAAAAAYABgBb&#10;AQAAtwMAAAAA&#10;" path="m1,1c1,1,1,1,1,0c1,0,1,1,0,1c1,1,1,1,1,1xe">
                    <v:path o:connectlocs="6,6;6,0;0,6;6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0" o:spid="_x0000_s1026" o:spt="100" style="position:absolute;left:7529;top:21480;height:0;width:6;" filled="t" stroked="f" coordsize="1,1" o:gfxdata="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Oksr4A&#10;AADdAAAADwAAAAAAAAABACAAAAAiAAAAZHJzL2Rvd25yZXYueG1sUEsBAhQAFAAAAAgAh07iQDMv&#10;BZ47AAAAOQAAABAAAAAAAAAAAQAgAAAADQEAAGRycy9zaGFwZXhtbC54bWxQSwUGAAAAAAYABgBb&#10;AQAAtwMAAAAA&#10;" path="m1,0c1,0,1,0,0,0c0,0,0,0,0,0c0,0,1,0,1,0xe">
                    <v:path o:connectlocs="6,0;0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椭圆 14" o:spid="_x0000_s1026" o:spt="3" type="#_x0000_t3" style="position:absolute;left:1683;top:22164;height:410;width:410;v-text-anchor:middle;" fillcolor="#009DD9 [3205]" filled="t" stroked="f" coordsize="21600,21600" o:gfxdata="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0YlzvQAA&#10;AN0AAAAPAAAAAAAAAAEAIAAAACIAAABkcnMvZG93bnJldi54bWxQSwECFAAUAAAACACHTuJAMy8F&#10;njsAAAA5AAAAEAAAAAAAAAABACAAAAAMAQAAZHJzL3NoYXBleG1sLnhtbFBLBQYAAAAABgAGAFsB&#10;AAC2AwAAAAA=&#10;">
                  <v:fill type="gradient" on="t" color2="#0BD0D9 [3206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  <v:roundrect id="圆角矩形 841" o:spid="_x0000_s1026" o:spt="2" style="position:absolute;left:2221;top:22164;height:410;width:10033;v-text-anchor:middle;" fillcolor="#D1D3D4" filled="t" stroked="f" coordsize="21600,21600" arcsize="0.5" o:gfxdata="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yFSG8AAAA&#10;3QAAAA8AAAAAAAAAAQAgAAAAIgAAAGRycy9kb3ducmV2LnhtbFBLAQIUABQAAAAIAIdO4kAzLwWe&#10;OwAAADkAAAAQAAAAAAAAAAEAIAAAAAsBAABkcnMvc2hhcGV4bWwueG1sUEsFBgAAAAAGAAYAWwEA&#10;ALUDAAAAAA==&#10;">
                  <v:fill on="t" opacity="13107f" focussize="0,0"/>
                  <v:stroke on="f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4874895</wp:posOffset>
                </wp:positionV>
                <wp:extent cx="2359660" cy="3206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实习经验 |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6pt;margin-top:383.85pt;height:25.25pt;width:185.8pt;z-index:251631616;mso-width-relative:page;mso-height-relative:page;" filled="f" stroked="f" coordsize="21600,21600" o:gfxdata="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0Z8RTdAAAACwEAAA8AAAAAAAAAAQAgAAAAIgAAAGRycy9kb3ducmV2LnhtbFBLAQIUABQAAAAI&#10;AIdO4kBgiI+b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实习经验 |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6169660</wp:posOffset>
                </wp:positionV>
                <wp:extent cx="1283335" cy="29527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 w:eastAsia="思源黑体 CN Normal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9.4-2019.12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4pt;margin-top:485.8pt;height:23.25pt;width:101.05pt;z-index:251677696;mso-width-relative:page;mso-height-relative:page;" filled="f" stroked="f" coordsize="21600,21600" o:gfxdata="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G3vvD3QAAAAwBAAAPAAAAAAAAAAEAIAAAACIAAABkcnMvZG93bnJldi54bWxQSwECFAAUAAAA&#10;CACHTuJAbcp4hCICAAAa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 w:eastAsia="思源黑体 CN Normal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9.4-2019.12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6169660</wp:posOffset>
                </wp:positionV>
                <wp:extent cx="1283335" cy="29527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default" w:eastAsiaTheme="minorEastAsia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咨询顾问助理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2pt;margin-top:485.8pt;height:23.25pt;width:101.05pt;z-index:251674624;mso-width-relative:page;mso-height-relative:page;" filled="f" stroked="f" coordsize="21600,21600" o:gfxdata="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p/fB/dAAAADAEAAA8AAAAAAAAAAQAgAAAAIgAAAGRycy9kb3ducmV2LnhtbFBLAQIUABQAAAAI&#10;AIdO4kD4sS4P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default" w:eastAsiaTheme="minorEastAsia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咨询顾问助理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6426835</wp:posOffset>
                </wp:positionV>
                <wp:extent cx="6682105" cy="67945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105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参与某油脂集团战略规划项目，负责竞争对于分析的信息收集工作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收集、筛选和整理相关的网络资源、信息、数据；对重点信息要进行标注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掌握了企业战略分析的基本枢架及模式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4pt;margin-top:506.05pt;height:53.5pt;width:526.15pt;z-index:251632640;mso-width-relative:page;mso-height-relative:page;" filled="f" stroked="f" coordsize="21600,21600" o:gfxdata="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pNOLTdAAAADgEAAA8AAAAAAAAAAQAgAAAAIgAAAGRycy9kb3ducmV2LnhtbFBLAQIUABQAAAAI&#10;AIdO4kA7Kejk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参与某油脂集团战略规划项目，负责竞争对于分析的信息收集工作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收集、筛选和整理相关的网络资源、信息、数据；对重点信息要进行标注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掌握了企业战略分析的基本枢架及模式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6169660</wp:posOffset>
                </wp:positionV>
                <wp:extent cx="1884045" cy="29527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上海xx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咨询有限公司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8pt;margin-top:485.8pt;height:23.25pt;width:148.35pt;z-index:251606016;mso-width-relative:page;mso-height-relative:page;" filled="f" stroked="f" coordsize="21600,21600" o:gfxdata="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gOutNwAAAAMAQAADwAAAAAAAAABACAAAAAiAAAAZHJzL2Rvd25yZXYueG1sUEsBAhQAFAAAAAgA&#10;h07iQDZU11U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上海xx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咨询有限公司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5231765</wp:posOffset>
                </wp:positionV>
                <wp:extent cx="1884045" cy="29527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咨询有限公司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411.95pt;height:23.25pt;width:148.35pt;z-index:251676672;mso-width-relative:page;mso-height-relative:page;" filled="f" stroked="f" coordsize="21600,21600" o:gfxdata="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fZWGvdAAAACwEAAA8AAAAAAAAAAQAgAAAAIgAAAGRycy9kb3ducmV2LnhtbFBLAQIUABQAAAAI&#10;AIdO4kA/SGYU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北京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咨询有限公司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5231765</wp:posOffset>
                </wp:positionV>
                <wp:extent cx="1283335" cy="29527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 w:eastAsia="思源黑体 CN Normal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20.4-至今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85pt;margin-top:411.95pt;height:23.25pt;width:101.05pt;z-index:251630592;mso-width-relative:page;mso-height-relative:page;" filled="f" stroked="f" coordsize="21600,21600" o:gfxdata="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9F/eDdAAAACwEAAA8AAAAAAAAAAQAgAAAAIgAAAGRycy9kb3ducmV2LnhtbFBLAQIUABQAAAAI&#10;AIdO4kAEpDmC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 w:eastAsia="思源黑体 CN Normal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20.4-至今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5231765</wp:posOffset>
                </wp:positionV>
                <wp:extent cx="1283335" cy="29527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default" w:eastAsiaTheme="minorEastAsia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信息收集员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75pt;margin-top:411.95pt;height:23.25pt;width:101.05pt;z-index:251604992;mso-width-relative:page;mso-height-relative:page;" filled="f" stroked="f" coordsize="21600,21600" o:gfxdata="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ZePLzdAAAACwEAAA8AAAAAAAAAAQAgAAAAIgAAAGRycy9kb3ducmV2LnhtbFBLAQIUABQAAAAI&#10;AIdO4kD6LrLE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default" w:eastAsiaTheme="minorEastAsia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信息收集员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3475355</wp:posOffset>
                </wp:positionV>
                <wp:extent cx="2359660" cy="3206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教育经历 |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6pt;margin-top:273.65pt;height:25.25pt;width:185.8pt;z-index:251628544;mso-width-relative:page;mso-height-relative:page;" filled="f" stroked="f" coordsize="21600,21600" o:gfxdata="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zJ+rTdAAAACwEAAA8AAAAAAAAAAQAgAAAAIgAAAGRycy9kb3ducmV2LnhtbFBLAQIUABQAAAAI&#10;AIdO4kD189kQ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教育经历 | 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3488055</wp:posOffset>
                </wp:positionV>
                <wp:extent cx="6724015" cy="334010"/>
                <wp:effectExtent l="0" t="0" r="635" b="8890"/>
                <wp:wrapNone/>
                <wp:docPr id="843" name="组合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015" cy="334010"/>
                          <a:chOff x="1664" y="22145"/>
                          <a:chExt cx="10589" cy="526"/>
                        </a:xfrm>
                      </wpg:grpSpPr>
                      <wpg:grpSp>
                        <wpg:cNvPr id="844" name="组合 516"/>
                        <wpg:cNvGrpSpPr/>
                        <wpg:grpSpPr>
                          <a:xfrm rot="0">
                            <a:off x="1664" y="22145"/>
                            <a:ext cx="527" cy="527"/>
                            <a:chOff x="6387" y="20661"/>
                            <a:chExt cx="1687" cy="1686"/>
                          </a:xfrm>
                          <a:solidFill>
                            <a:schemeClr val="bg1">
                              <a:lumMod val="85000"/>
                            </a:schemeClr>
                          </a:solidFill>
                        </wpg:grpSpPr>
                        <wpg:grpSp>
                          <wpg:cNvPr id="845" name="组合 510"/>
                          <wpg:cNvGrpSpPr/>
                          <wpg:grpSpPr>
                            <a:xfrm>
                              <a:off x="6449" y="20661"/>
                              <a:ext cx="1625" cy="1687"/>
                              <a:chOff x="6449" y="20661"/>
                              <a:chExt cx="1625" cy="1687"/>
                            </a:xfrm>
                            <a:grpFill/>
                          </wpg:grpSpPr>
                          <wps:wsp>
                            <wps:cNvPr id="846" name="Freeform 8"/>
                            <wps:cNvSpPr/>
                            <wps:spPr bwMode="auto">
                              <a:xfrm>
                                <a:off x="7484" y="21337"/>
                                <a:ext cx="50" cy="59"/>
                              </a:xfrm>
                              <a:custGeom>
                                <a:avLst/>
                                <a:gdLst>
                                  <a:gd name="T0" fmla="*/ 10 w 10"/>
                                  <a:gd name="T1" fmla="*/ 0 h 12"/>
                                  <a:gd name="T2" fmla="*/ 0 w 10"/>
                                  <a:gd name="T3" fmla="*/ 1 h 12"/>
                                  <a:gd name="T4" fmla="*/ 1 w 10"/>
                                  <a:gd name="T5" fmla="*/ 6 h 12"/>
                                  <a:gd name="T6" fmla="*/ 0 w 10"/>
                                  <a:gd name="T7" fmla="*/ 11 h 12"/>
                                  <a:gd name="T8" fmla="*/ 10 w 10"/>
                                  <a:gd name="T9" fmla="*/ 12 h 12"/>
                                  <a:gd name="T10" fmla="*/ 9 w 10"/>
                                  <a:gd name="T11" fmla="*/ 10 h 12"/>
                                  <a:gd name="T12" fmla="*/ 10 w 10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" h="12">
                                    <a:moveTo>
                                      <a:pt x="10" y="0"/>
                                    </a:moveTo>
                                    <a:cubicBezTo>
                                      <a:pt x="7" y="3"/>
                                      <a:pt x="4" y="3"/>
                                      <a:pt x="0" y="1"/>
                                    </a:cubicBezTo>
                                    <a:cubicBezTo>
                                      <a:pt x="0" y="3"/>
                                      <a:pt x="1" y="4"/>
                                      <a:pt x="1" y="6"/>
                                    </a:cubicBezTo>
                                    <a:cubicBezTo>
                                      <a:pt x="1" y="8"/>
                                      <a:pt x="1" y="9"/>
                                      <a:pt x="0" y="11"/>
                                    </a:cubicBezTo>
                                    <a:cubicBezTo>
                                      <a:pt x="3" y="9"/>
                                      <a:pt x="7" y="10"/>
                                      <a:pt x="10" y="12"/>
                                    </a:cubicBezTo>
                                    <a:cubicBezTo>
                                      <a:pt x="10" y="11"/>
                                      <a:pt x="9" y="11"/>
                                      <a:pt x="9" y="10"/>
                                    </a:cubicBezTo>
                                    <a:cubicBezTo>
                                      <a:pt x="8" y="7"/>
                                      <a:pt x="8" y="3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47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40" y="21106"/>
                                <a:ext cx="789" cy="791"/>
                              </a:xfrm>
                              <a:custGeom>
                                <a:avLst/>
                                <a:gdLst>
                                  <a:gd name="T0" fmla="*/ 16 w 159"/>
                                  <a:gd name="T1" fmla="*/ 100 h 159"/>
                                  <a:gd name="T2" fmla="*/ 19 w 159"/>
                                  <a:gd name="T3" fmla="*/ 102 h 159"/>
                                  <a:gd name="T4" fmla="*/ 32 w 159"/>
                                  <a:gd name="T5" fmla="*/ 116 h 159"/>
                                  <a:gd name="T6" fmla="*/ 30 w 159"/>
                                  <a:gd name="T7" fmla="*/ 129 h 159"/>
                                  <a:gd name="T8" fmla="*/ 43 w 159"/>
                                  <a:gd name="T9" fmla="*/ 143 h 159"/>
                                  <a:gd name="T10" fmla="*/ 56 w 159"/>
                                  <a:gd name="T11" fmla="*/ 130 h 159"/>
                                  <a:gd name="T12" fmla="*/ 57 w 159"/>
                                  <a:gd name="T13" fmla="*/ 141 h 159"/>
                                  <a:gd name="T14" fmla="*/ 73 w 159"/>
                                  <a:gd name="T15" fmla="*/ 157 h 159"/>
                                  <a:gd name="T16" fmla="*/ 100 w 159"/>
                                  <a:gd name="T17" fmla="*/ 142 h 159"/>
                                  <a:gd name="T18" fmla="*/ 112 w 159"/>
                                  <a:gd name="T19" fmla="*/ 131 h 159"/>
                                  <a:gd name="T20" fmla="*/ 115 w 159"/>
                                  <a:gd name="T21" fmla="*/ 144 h 159"/>
                                  <a:gd name="T22" fmla="*/ 142 w 159"/>
                                  <a:gd name="T23" fmla="*/ 116 h 159"/>
                                  <a:gd name="T24" fmla="*/ 140 w 159"/>
                                  <a:gd name="T25" fmla="*/ 102 h 159"/>
                                  <a:gd name="T26" fmla="*/ 142 w 159"/>
                                  <a:gd name="T27" fmla="*/ 100 h 159"/>
                                  <a:gd name="T28" fmla="*/ 143 w 159"/>
                                  <a:gd name="T29" fmla="*/ 72 h 159"/>
                                  <a:gd name="T30" fmla="*/ 130 w 159"/>
                                  <a:gd name="T31" fmla="*/ 57 h 159"/>
                                  <a:gd name="T32" fmla="*/ 140 w 159"/>
                                  <a:gd name="T33" fmla="*/ 46 h 159"/>
                                  <a:gd name="T34" fmla="*/ 129 w 159"/>
                                  <a:gd name="T35" fmla="*/ 31 h 159"/>
                                  <a:gd name="T36" fmla="*/ 113 w 159"/>
                                  <a:gd name="T37" fmla="*/ 18 h 159"/>
                                  <a:gd name="T38" fmla="*/ 98 w 159"/>
                                  <a:gd name="T39" fmla="*/ 16 h 159"/>
                                  <a:gd name="T40" fmla="*/ 61 w 159"/>
                                  <a:gd name="T41" fmla="*/ 16 h 159"/>
                                  <a:gd name="T42" fmla="*/ 56 w 159"/>
                                  <a:gd name="T43" fmla="*/ 20 h 159"/>
                                  <a:gd name="T44" fmla="*/ 43 w 159"/>
                                  <a:gd name="T45" fmla="*/ 33 h 159"/>
                                  <a:gd name="T46" fmla="*/ 32 w 159"/>
                                  <a:gd name="T47" fmla="*/ 44 h 159"/>
                                  <a:gd name="T48" fmla="*/ 29 w 159"/>
                                  <a:gd name="T49" fmla="*/ 57 h 159"/>
                                  <a:gd name="T50" fmla="*/ 15 w 159"/>
                                  <a:gd name="T51" fmla="*/ 62 h 159"/>
                                  <a:gd name="T52" fmla="*/ 15 w 159"/>
                                  <a:gd name="T53" fmla="*/ 72 h 159"/>
                                  <a:gd name="T54" fmla="*/ 15 w 159"/>
                                  <a:gd name="T55" fmla="*/ 98 h 159"/>
                                  <a:gd name="T56" fmla="*/ 84 w 159"/>
                                  <a:gd name="T57" fmla="*/ 130 h 159"/>
                                  <a:gd name="T58" fmla="*/ 73 w 159"/>
                                  <a:gd name="T59" fmla="*/ 130 h 159"/>
                                  <a:gd name="T60" fmla="*/ 69 w 159"/>
                                  <a:gd name="T61" fmla="*/ 126 h 159"/>
                                  <a:gd name="T62" fmla="*/ 60 w 159"/>
                                  <a:gd name="T63" fmla="*/ 127 h 159"/>
                                  <a:gd name="T64" fmla="*/ 87 w 159"/>
                                  <a:gd name="T65" fmla="*/ 127 h 159"/>
                                  <a:gd name="T66" fmla="*/ 126 w 159"/>
                                  <a:gd name="T67" fmla="*/ 116 h 159"/>
                                  <a:gd name="T68" fmla="*/ 112 w 159"/>
                                  <a:gd name="T69" fmla="*/ 113 h 159"/>
                                  <a:gd name="T70" fmla="*/ 83 w 159"/>
                                  <a:gd name="T71" fmla="*/ 112 h 159"/>
                                  <a:gd name="T72" fmla="*/ 46 w 159"/>
                                  <a:gd name="T73" fmla="*/ 113 h 159"/>
                                  <a:gd name="T74" fmla="*/ 74 w 159"/>
                                  <a:gd name="T75" fmla="*/ 19 h 159"/>
                                  <a:gd name="T76" fmla="*/ 60 w 159"/>
                                  <a:gd name="T77" fmla="*/ 33 h 159"/>
                                  <a:gd name="T78" fmla="*/ 88 w 159"/>
                                  <a:gd name="T79" fmla="*/ 33 h 159"/>
                                  <a:gd name="T80" fmla="*/ 115 w 159"/>
                                  <a:gd name="T81" fmla="*/ 33 h 159"/>
                                  <a:gd name="T82" fmla="*/ 56 w 159"/>
                                  <a:gd name="T83" fmla="*/ 47 h 159"/>
                                  <a:gd name="T84" fmla="*/ 84 w 159"/>
                                  <a:gd name="T85" fmla="*/ 48 h 159"/>
                                  <a:gd name="T86" fmla="*/ 112 w 159"/>
                                  <a:gd name="T87" fmla="*/ 57 h 159"/>
                                  <a:gd name="T88" fmla="*/ 32 w 159"/>
                                  <a:gd name="T89" fmla="*/ 60 h 159"/>
                                  <a:gd name="T90" fmla="*/ 69 w 159"/>
                                  <a:gd name="T91" fmla="*/ 62 h 159"/>
                                  <a:gd name="T92" fmla="*/ 116 w 159"/>
                                  <a:gd name="T93" fmla="*/ 71 h 159"/>
                                  <a:gd name="T94" fmla="*/ 18 w 159"/>
                                  <a:gd name="T95" fmla="*/ 75 h 159"/>
                                  <a:gd name="T96" fmla="*/ 17 w 159"/>
                                  <a:gd name="T97" fmla="*/ 86 h 159"/>
                                  <a:gd name="T98" fmla="*/ 55 w 159"/>
                                  <a:gd name="T99" fmla="*/ 76 h 159"/>
                                  <a:gd name="T100" fmla="*/ 111 w 159"/>
                                  <a:gd name="T101" fmla="*/ 84 h 159"/>
                                  <a:gd name="T102" fmla="*/ 75 w 159"/>
                                  <a:gd name="T103" fmla="*/ 84 h 159"/>
                                  <a:gd name="T104" fmla="*/ 139 w 159"/>
                                  <a:gd name="T105" fmla="*/ 75 h 159"/>
                                  <a:gd name="T106" fmla="*/ 116 w 159"/>
                                  <a:gd name="T107" fmla="*/ 99 h 159"/>
                                  <a:gd name="T108" fmla="*/ 125 w 159"/>
                                  <a:gd name="T109" fmla="*/ 89 h 159"/>
                                  <a:gd name="T110" fmla="*/ 88 w 159"/>
                                  <a:gd name="T111" fmla="*/ 98 h 159"/>
                                  <a:gd name="T112" fmla="*/ 69 w 159"/>
                                  <a:gd name="T113" fmla="*/ 9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9" h="159">
                                    <a:moveTo>
                                      <a:pt x="16" y="100"/>
                                    </a:move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8" y="101"/>
                                      <a:pt x="19" y="101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22" y="104"/>
                                      <a:pt x="25" y="104"/>
                                      <a:pt x="28" y="102"/>
                                    </a:cubicBezTo>
                                    <a:cubicBezTo>
                                      <a:pt x="29" y="103"/>
                                      <a:pt x="28" y="103"/>
                                      <a:pt x="28" y="103"/>
                                    </a:cubicBezTo>
                                    <a:cubicBezTo>
                                      <a:pt x="27" y="105"/>
                                      <a:pt x="27" y="107"/>
                                      <a:pt x="27" y="109"/>
                                    </a:cubicBezTo>
                                    <a:cubicBezTo>
                                      <a:pt x="28" y="111"/>
                                      <a:pt x="28" y="112"/>
                                      <a:pt x="29" y="113"/>
                                    </a:cubicBezTo>
                                    <a:cubicBezTo>
                                      <a:pt x="29" y="113"/>
                                      <a:pt x="29" y="113"/>
                                      <a:pt x="29" y="113"/>
                                    </a:cubicBezTo>
                                    <a:cubicBezTo>
                                      <a:pt x="30" y="114"/>
                                      <a:pt x="31" y="115"/>
                                      <a:pt x="32" y="116"/>
                                    </a:cubicBezTo>
                                    <a:cubicBezTo>
                                      <a:pt x="32" y="116"/>
                                      <a:pt x="32" y="116"/>
                                      <a:pt x="32" y="116"/>
                                    </a:cubicBezTo>
                                    <a:cubicBezTo>
                                      <a:pt x="35" y="118"/>
                                      <a:pt x="39" y="118"/>
                                      <a:pt x="42" y="116"/>
                                    </a:cubicBezTo>
                                    <a:cubicBezTo>
                                      <a:pt x="42" y="118"/>
                                      <a:pt x="41" y="120"/>
                                      <a:pt x="41" y="121"/>
                                    </a:cubicBezTo>
                                    <a:cubicBezTo>
                                      <a:pt x="41" y="123"/>
                                      <a:pt x="42" y="125"/>
                                      <a:pt x="43" y="127"/>
                                    </a:cubicBezTo>
                                    <a:cubicBezTo>
                                      <a:pt x="39" y="125"/>
                                      <a:pt x="35" y="125"/>
                                      <a:pt x="31" y="128"/>
                                    </a:cubicBezTo>
                                    <a:cubicBezTo>
                                      <a:pt x="31" y="129"/>
                                      <a:pt x="31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29" y="129"/>
                                    </a:cubicBezTo>
                                    <a:cubicBezTo>
                                      <a:pt x="29" y="130"/>
                                      <a:pt x="29" y="130"/>
                                      <a:pt x="29" y="130"/>
                                    </a:cubicBezTo>
                                    <a:cubicBezTo>
                                      <a:pt x="26" y="135"/>
                                      <a:pt x="27" y="140"/>
                                      <a:pt x="31" y="143"/>
                                    </a:cubicBezTo>
                                    <a:cubicBezTo>
                                      <a:pt x="35" y="146"/>
                                      <a:pt x="39" y="146"/>
                                      <a:pt x="43" y="143"/>
                                    </a:cubicBezTo>
                                    <a:cubicBezTo>
                                      <a:pt x="43" y="143"/>
                                      <a:pt x="43" y="143"/>
                                      <a:pt x="43" y="143"/>
                                    </a:cubicBezTo>
                                    <a:cubicBezTo>
                                      <a:pt x="44" y="142"/>
                                      <a:pt x="44" y="142"/>
                                      <a:pt x="45" y="141"/>
                                    </a:cubicBezTo>
                                    <a:cubicBezTo>
                                      <a:pt x="45" y="141"/>
                                      <a:pt x="45" y="141"/>
                                      <a:pt x="45" y="141"/>
                                    </a:cubicBezTo>
                                    <a:cubicBezTo>
                                      <a:pt x="47" y="138"/>
                                      <a:pt x="48" y="134"/>
                                      <a:pt x="45" y="130"/>
                                    </a:cubicBezTo>
                                    <a:cubicBezTo>
                                      <a:pt x="49" y="132"/>
                                      <a:pt x="52" y="132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7" y="130"/>
                                    </a:cubicBezTo>
                                    <a:cubicBezTo>
                                      <a:pt x="57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4" y="134"/>
                                      <a:pt x="55" y="137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8" y="142"/>
                                      <a:pt x="58" y="142"/>
                                      <a:pt x="59" y="143"/>
                                    </a:cubicBezTo>
                                    <a:cubicBezTo>
                                      <a:pt x="59" y="143"/>
                                      <a:pt x="59" y="143"/>
                                      <a:pt x="59" y="143"/>
                                    </a:cubicBezTo>
                                    <a:cubicBezTo>
                                      <a:pt x="60" y="144"/>
                                      <a:pt x="61" y="145"/>
                                      <a:pt x="63" y="145"/>
                                    </a:cubicBezTo>
                                    <a:cubicBezTo>
                                      <a:pt x="66" y="145"/>
                                      <a:pt x="68" y="145"/>
                                      <a:pt x="71" y="143"/>
                                    </a:cubicBezTo>
                                    <a:cubicBezTo>
                                      <a:pt x="70" y="146"/>
                                      <a:pt x="69" y="148"/>
                                      <a:pt x="69" y="150"/>
                                    </a:cubicBezTo>
                                    <a:cubicBezTo>
                                      <a:pt x="70" y="153"/>
                                      <a:pt x="71" y="155"/>
                                      <a:pt x="73" y="157"/>
                                    </a:cubicBezTo>
                                    <a:cubicBezTo>
                                      <a:pt x="76" y="159"/>
                                      <a:pt x="80" y="159"/>
                                      <a:pt x="83" y="157"/>
                                    </a:cubicBezTo>
                                    <a:cubicBezTo>
                                      <a:pt x="89" y="154"/>
                                      <a:pt x="90" y="149"/>
                                      <a:pt x="87" y="144"/>
                                    </a:cubicBezTo>
                                    <a:cubicBezTo>
                                      <a:pt x="88" y="144"/>
                                      <a:pt x="89" y="145"/>
                                      <a:pt x="90" y="145"/>
                                    </a:cubicBezTo>
                                    <a:cubicBezTo>
                                      <a:pt x="93" y="146"/>
                                      <a:pt x="96" y="145"/>
                                      <a:pt x="99" y="143"/>
                                    </a:cubicBezTo>
                                    <a:cubicBezTo>
                                      <a:pt x="99" y="143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1" y="140"/>
                                      <a:pt x="102" y="138"/>
                                      <a:pt x="102" y="136"/>
                                    </a:cubicBezTo>
                                    <a:cubicBezTo>
                                      <a:pt x="103" y="134"/>
                                      <a:pt x="102" y="133"/>
                                      <a:pt x="102" y="131"/>
                                    </a:cubicBezTo>
                                    <a:cubicBezTo>
                                      <a:pt x="102" y="131"/>
                                      <a:pt x="101" y="131"/>
                                      <a:pt x="101" y="130"/>
                                    </a:cubicBezTo>
                                    <a:cubicBezTo>
                                      <a:pt x="105" y="132"/>
                                      <a:pt x="108" y="132"/>
                                      <a:pt x="112" y="130"/>
                                    </a:cubicBezTo>
                                    <a:cubicBezTo>
                                      <a:pt x="112" y="130"/>
                                      <a:pt x="112" y="131"/>
                                      <a:pt x="112" y="131"/>
                                    </a:cubicBezTo>
                                    <a:cubicBezTo>
                                      <a:pt x="110" y="135"/>
                                      <a:pt x="110" y="138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3" y="142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4" y="142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5" y="143"/>
                                      <a:pt x="115" y="144"/>
                                    </a:cubicBezTo>
                                    <a:cubicBezTo>
                                      <a:pt x="119" y="146"/>
                                      <a:pt x="124" y="145"/>
                                      <a:pt x="127" y="142"/>
                                    </a:cubicBezTo>
                                    <a:cubicBezTo>
                                      <a:pt x="130" y="139"/>
                                      <a:pt x="131" y="134"/>
                                      <a:pt x="128" y="130"/>
                                    </a:cubicBezTo>
                                    <a:cubicBezTo>
                                      <a:pt x="128" y="130"/>
                                      <a:pt x="128" y="130"/>
                                      <a:pt x="128" y="129"/>
                                    </a:cubicBezTo>
                                    <a:cubicBezTo>
                                      <a:pt x="128" y="129"/>
                                      <a:pt x="129" y="130"/>
                                      <a:pt x="129" y="130"/>
                                    </a:cubicBezTo>
                                    <a:cubicBezTo>
                                      <a:pt x="132" y="131"/>
                                      <a:pt x="134" y="132"/>
                                      <a:pt x="137" y="131"/>
                                    </a:cubicBezTo>
                                    <a:cubicBezTo>
                                      <a:pt x="143" y="129"/>
                                      <a:pt x="146" y="121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1" y="115"/>
                                      <a:pt x="141" y="114"/>
                                      <a:pt x="140" y="114"/>
                                    </a:cubicBezTo>
                                    <a:cubicBezTo>
                                      <a:pt x="136" y="111"/>
                                      <a:pt x="133" y="111"/>
                                      <a:pt x="129" y="113"/>
                                    </a:cubicBezTo>
                                    <a:cubicBezTo>
                                      <a:pt x="131" y="110"/>
                                      <a:pt x="131" y="106"/>
                                      <a:pt x="129" y="102"/>
                                    </a:cubicBezTo>
                                    <a:cubicBezTo>
                                      <a:pt x="133" y="104"/>
                                      <a:pt x="136" y="104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1" y="101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2" y="100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5" y="96"/>
                                      <a:pt x="145" y="92"/>
                                      <a:pt x="143" y="89"/>
                                    </a:cubicBezTo>
                                    <a:cubicBezTo>
                                      <a:pt x="143" y="89"/>
                                      <a:pt x="142" y="88"/>
                                      <a:pt x="143" y="88"/>
                                    </a:cubicBezTo>
                                    <a:cubicBezTo>
                                      <a:pt x="147" y="90"/>
                                      <a:pt x="151" y="90"/>
                                      <a:pt x="154" y="87"/>
                                    </a:cubicBezTo>
                                    <a:cubicBezTo>
                                      <a:pt x="157" y="85"/>
                                      <a:pt x="159" y="80"/>
                                      <a:pt x="157" y="76"/>
                                    </a:cubicBezTo>
                                    <a:cubicBezTo>
                                      <a:pt x="154" y="70"/>
                                      <a:pt x="149" y="69"/>
                                      <a:pt x="143" y="72"/>
                                    </a:cubicBezTo>
                                    <a:cubicBezTo>
                                      <a:pt x="143" y="71"/>
                                      <a:pt x="143" y="71"/>
                                      <a:pt x="143" y="71"/>
                                    </a:cubicBezTo>
                                    <a:cubicBezTo>
                                      <a:pt x="145" y="68"/>
                                      <a:pt x="145" y="64"/>
                                      <a:pt x="143" y="61"/>
                                    </a:cubicBezTo>
                                    <a:cubicBezTo>
                                      <a:pt x="143" y="61"/>
                                      <a:pt x="142" y="60"/>
                                      <a:pt x="142" y="60"/>
                                    </a:cubicBezTo>
                                    <a:cubicBezTo>
                                      <a:pt x="141" y="60"/>
                                      <a:pt x="141" y="59"/>
                                      <a:pt x="140" y="58"/>
                                    </a:cubicBezTo>
                                    <a:cubicBezTo>
                                      <a:pt x="140" y="58"/>
                                      <a:pt x="140" y="58"/>
                                      <a:pt x="140" y="58"/>
                                    </a:cubicBezTo>
                                    <a:cubicBezTo>
                                      <a:pt x="137" y="56"/>
                                      <a:pt x="133" y="55"/>
                                      <a:pt x="130" y="57"/>
                                    </a:cubicBezTo>
                                    <a:cubicBezTo>
                                      <a:pt x="131" y="55"/>
                                      <a:pt x="131" y="54"/>
                                      <a:pt x="131" y="52"/>
                                    </a:cubicBezTo>
                                    <a:cubicBezTo>
                                      <a:pt x="131" y="50"/>
                                      <a:pt x="130" y="49"/>
                                      <a:pt x="130" y="47"/>
                                    </a:cubicBezTo>
                                    <a:cubicBezTo>
                                      <a:pt x="134" y="49"/>
                                      <a:pt x="137" y="49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1" y="46"/>
                                      <a:pt x="141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4"/>
                                      <a:pt x="142" y="44"/>
                                      <a:pt x="142" y="44"/>
                                    </a:cubicBezTo>
                                    <a:cubicBezTo>
                                      <a:pt x="145" y="40"/>
                                      <a:pt x="145" y="35"/>
                                      <a:pt x="141" y="32"/>
                                    </a:cubicBezTo>
                                    <a:cubicBezTo>
                                      <a:pt x="138" y="28"/>
                                      <a:pt x="133" y="28"/>
                                      <a:pt x="129" y="31"/>
                                    </a:cubicBezTo>
                                    <a:cubicBezTo>
                                      <a:pt x="129" y="31"/>
                                      <a:pt x="128" y="31"/>
                                      <a:pt x="128" y="31"/>
                                    </a:cubicBezTo>
                                    <a:cubicBezTo>
                                      <a:pt x="130" y="28"/>
                                      <a:pt x="131" y="24"/>
                                      <a:pt x="129" y="21"/>
                                    </a:cubicBezTo>
                                    <a:cubicBezTo>
                                      <a:pt x="127" y="15"/>
                                      <a:pt x="120" y="13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8"/>
                                      <a:pt x="113" y="18"/>
                                      <a:pt x="113" y="18"/>
                                    </a:cubicBezTo>
                                    <a:cubicBezTo>
                                      <a:pt x="110" y="22"/>
                                      <a:pt x="110" y="26"/>
                                      <a:pt x="112" y="30"/>
                                    </a:cubicBezTo>
                                    <a:cubicBezTo>
                                      <a:pt x="109" y="28"/>
                                      <a:pt x="105" y="28"/>
                                      <a:pt x="101" y="30"/>
                                    </a:cubicBezTo>
                                    <a:cubicBezTo>
                                      <a:pt x="103" y="26"/>
                                      <a:pt x="103" y="22"/>
                                      <a:pt x="101" y="18"/>
                                    </a:cubicBezTo>
                                    <a:cubicBezTo>
                                      <a:pt x="100" y="18"/>
                                      <a:pt x="100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9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8" y="16"/>
                                      <a:pt x="98" y="16"/>
                                    </a:cubicBezTo>
                                    <a:cubicBezTo>
                                      <a:pt x="96" y="15"/>
                                      <a:pt x="93" y="14"/>
                                      <a:pt x="90" y="15"/>
                                    </a:cubicBezTo>
                                    <a:cubicBezTo>
                                      <a:pt x="89" y="16"/>
                                      <a:pt x="88" y="16"/>
                                      <a:pt x="87" y="17"/>
                                    </a:cubicBezTo>
                                    <a:cubicBezTo>
                                      <a:pt x="89" y="12"/>
                                      <a:pt x="89" y="8"/>
                                      <a:pt x="86" y="4"/>
                                    </a:cubicBezTo>
                                    <a:cubicBezTo>
                                      <a:pt x="83" y="1"/>
                                      <a:pt x="79" y="0"/>
                                      <a:pt x="75" y="2"/>
                                    </a:cubicBezTo>
                                    <a:cubicBezTo>
                                      <a:pt x="69" y="5"/>
                                      <a:pt x="68" y="10"/>
                                      <a:pt x="71" y="16"/>
                                    </a:cubicBezTo>
                                    <a:cubicBezTo>
                                      <a:pt x="67" y="14"/>
                                      <a:pt x="64" y="14"/>
                                      <a:pt x="61" y="16"/>
                                    </a:cubicBezTo>
                                    <a:cubicBezTo>
                                      <a:pt x="61" y="17"/>
                                      <a:pt x="60" y="17"/>
                                      <a:pt x="59" y="17"/>
                                    </a:cubicBezTo>
                                    <a:cubicBezTo>
                                      <a:pt x="58" y="17"/>
                                      <a:pt x="58" y="17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8" y="19"/>
                                      <a:pt x="58" y="20"/>
                                      <a:pt x="56" y="20"/>
                                    </a:cubicBezTo>
                                    <a:cubicBezTo>
                                      <a:pt x="55" y="23"/>
                                      <a:pt x="55" y="26"/>
                                      <a:pt x="57" y="30"/>
                                    </a:cubicBezTo>
                                    <a:cubicBezTo>
                                      <a:pt x="54" y="29"/>
                                      <a:pt x="52" y="28"/>
                                      <a:pt x="50" y="28"/>
                                    </a:cubicBezTo>
                                    <a:cubicBezTo>
                                      <a:pt x="49" y="28"/>
                                      <a:pt x="47" y="29"/>
                                      <a:pt x="46" y="30"/>
                                    </a:cubicBezTo>
                                    <a:cubicBezTo>
                                      <a:pt x="46" y="30"/>
                                      <a:pt x="46" y="30"/>
                                      <a:pt x="46" y="30"/>
                                    </a:cubicBezTo>
                                    <a:cubicBezTo>
                                      <a:pt x="45" y="31"/>
                                      <a:pt x="44" y="32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1" y="36"/>
                                      <a:pt x="41" y="40"/>
                                      <a:pt x="42" y="43"/>
                                    </a:cubicBezTo>
                                    <a:cubicBezTo>
                                      <a:pt x="42" y="43"/>
                                      <a:pt x="42" y="43"/>
                                      <a:pt x="42" y="43"/>
                                    </a:cubicBezTo>
                                    <a:cubicBezTo>
                                      <a:pt x="39" y="42"/>
                                      <a:pt x="36" y="42"/>
                                      <a:pt x="33" y="43"/>
                                    </a:cubicBezTo>
                                    <a:cubicBezTo>
                                      <a:pt x="32" y="43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1" y="44"/>
                                      <a:pt x="30" y="45"/>
                                      <a:pt x="29" y="46"/>
                                    </a:cubicBezTo>
                                    <a:cubicBezTo>
                                      <a:pt x="29" y="46"/>
                                      <a:pt x="29" y="46"/>
                                      <a:pt x="29" y="46"/>
                                    </a:cubicBezTo>
                                    <a:cubicBezTo>
                                      <a:pt x="29" y="47"/>
                                      <a:pt x="29" y="47"/>
                                      <a:pt x="29" y="47"/>
                                    </a:cubicBezTo>
                                    <a:cubicBezTo>
                                      <a:pt x="27" y="50"/>
                                      <a:pt x="27" y="53"/>
                                      <a:pt x="28" y="57"/>
                                    </a:cubicBezTo>
                                    <a:cubicBezTo>
                                      <a:pt x="29" y="57"/>
                                      <a:pt x="29" y="57"/>
                                      <a:pt x="29" y="57"/>
                                    </a:cubicBezTo>
                                    <a:cubicBezTo>
                                      <a:pt x="25" y="56"/>
                                      <a:pt x="22" y="55"/>
                                      <a:pt x="19" y="57"/>
                                    </a:cubicBezTo>
                                    <a:cubicBezTo>
                                      <a:pt x="19" y="58"/>
                                      <a:pt x="19" y="59"/>
                                      <a:pt x="18" y="58"/>
                                    </a:cubicBezTo>
                                    <a:cubicBezTo>
                                      <a:pt x="17" y="58"/>
                                      <a:pt x="17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60"/>
                                      <a:pt x="16" y="60"/>
                                    </a:cubicBezTo>
                                    <a:cubicBezTo>
                                      <a:pt x="16" y="61"/>
                                      <a:pt x="16" y="61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3" y="65"/>
                                      <a:pt x="13" y="68"/>
                                      <a:pt x="15" y="71"/>
                                    </a:cubicBezTo>
                                    <a:cubicBezTo>
                                      <a:pt x="16" y="72"/>
                                      <a:pt x="16" y="72"/>
                                      <a:pt x="16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1"/>
                                      <a:pt x="14" y="71"/>
                                    </a:cubicBezTo>
                                    <a:cubicBezTo>
                                      <a:pt x="11" y="70"/>
                                      <a:pt x="7" y="70"/>
                                      <a:pt x="4" y="72"/>
                                    </a:cubicBezTo>
                                    <a:cubicBezTo>
                                      <a:pt x="1" y="74"/>
                                      <a:pt x="0" y="78"/>
                                      <a:pt x="0" y="82"/>
                                    </a:cubicBezTo>
                                    <a:cubicBezTo>
                                      <a:pt x="1" y="86"/>
                                      <a:pt x="4" y="88"/>
                                      <a:pt x="7" y="89"/>
                                    </a:cubicBezTo>
                                    <a:cubicBezTo>
                                      <a:pt x="10" y="90"/>
                                      <a:pt x="13" y="89"/>
                                      <a:pt x="15" y="88"/>
                                    </a:cubicBezTo>
                                    <a:cubicBezTo>
                                      <a:pt x="13" y="91"/>
                                      <a:pt x="13" y="95"/>
                                      <a:pt x="15" y="98"/>
                                    </a:cubicBezTo>
                                    <a:cubicBezTo>
                                      <a:pt x="15" y="98"/>
                                      <a:pt x="15" y="98"/>
                                      <a:pt x="15" y="98"/>
                                    </a:cubicBezTo>
                                    <a:cubicBezTo>
                                      <a:pt x="16" y="98"/>
                                      <a:pt x="16" y="99"/>
                                      <a:pt x="16" y="100"/>
                                    </a:cubicBezTo>
                                    <a:close/>
                                    <a:moveTo>
                                      <a:pt x="71" y="143"/>
                                    </a:moveTo>
                                    <a:cubicBezTo>
                                      <a:pt x="72" y="142"/>
                                      <a:pt x="72" y="142"/>
                                      <a:pt x="73" y="141"/>
                                    </a:cubicBezTo>
                                    <a:cubicBezTo>
                                      <a:pt x="72" y="142"/>
                                      <a:pt x="72" y="142"/>
                                      <a:pt x="71" y="143"/>
                                    </a:cubicBezTo>
                                    <a:close/>
                                    <a:moveTo>
                                      <a:pt x="84" y="130"/>
                                    </a:moveTo>
                                    <a:cubicBezTo>
                                      <a:pt x="82" y="134"/>
                                      <a:pt x="82" y="137"/>
                                      <a:pt x="84" y="141"/>
                                    </a:cubicBezTo>
                                    <a:cubicBezTo>
                                      <a:pt x="82" y="140"/>
                                      <a:pt x="80" y="139"/>
                                      <a:pt x="79" y="139"/>
                                    </a:cubicBezTo>
                                    <a:cubicBezTo>
                                      <a:pt x="77" y="139"/>
                                      <a:pt x="75" y="140"/>
                                      <a:pt x="73" y="141"/>
                                    </a:cubicBezTo>
                                    <a:cubicBezTo>
                                      <a:pt x="75" y="138"/>
                                      <a:pt x="75" y="134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1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0"/>
                                      <a:pt x="73" y="130"/>
                                    </a:cubicBezTo>
                                    <a:cubicBezTo>
                                      <a:pt x="74" y="130"/>
                                      <a:pt x="74" y="130"/>
                                      <a:pt x="74" y="131"/>
                                    </a:cubicBezTo>
                                    <a:cubicBezTo>
                                      <a:pt x="78" y="132"/>
                                      <a:pt x="81" y="132"/>
                                      <a:pt x="84" y="130"/>
                                    </a:cubicBezTo>
                                    <a:close/>
                                    <a:moveTo>
                                      <a:pt x="60" y="126"/>
                                    </a:moveTo>
                                    <a:cubicBezTo>
                                      <a:pt x="61" y="123"/>
                                      <a:pt x="61" y="120"/>
                                      <a:pt x="60" y="117"/>
                                    </a:cubicBezTo>
                                    <a:cubicBezTo>
                                      <a:pt x="63" y="118"/>
                                      <a:pt x="66" y="118"/>
                                      <a:pt x="70" y="117"/>
                                    </a:cubicBezTo>
                                    <a:cubicBezTo>
                                      <a:pt x="68" y="120"/>
                                      <a:pt x="68" y="123"/>
                                      <a:pt x="69" y="126"/>
                                    </a:cubicBezTo>
                                    <a:cubicBezTo>
                                      <a:pt x="69" y="126"/>
                                      <a:pt x="69" y="126"/>
                                      <a:pt x="69" y="126"/>
                                    </a:cubicBezTo>
                                    <a:cubicBezTo>
                                      <a:pt x="70" y="126"/>
                                      <a:pt x="70" y="126"/>
                                      <a:pt x="70" y="127"/>
                                    </a:cubicBezTo>
                                    <a:cubicBezTo>
                                      <a:pt x="70" y="127"/>
                                      <a:pt x="69" y="126"/>
                                      <a:pt x="69" y="126"/>
                                    </a:cubicBezTo>
                                    <a:cubicBezTo>
                                      <a:pt x="66" y="125"/>
                                      <a:pt x="63" y="125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59" y="127"/>
                                    </a:cubicBezTo>
                                    <a:cubicBezTo>
                                      <a:pt x="59" y="127"/>
                                      <a:pt x="60" y="126"/>
                                      <a:pt x="60" y="126"/>
                                    </a:cubicBezTo>
                                    <a:close/>
                                    <a:moveTo>
                                      <a:pt x="88" y="117"/>
                                    </a:moveTo>
                                    <a:cubicBezTo>
                                      <a:pt x="91" y="118"/>
                                      <a:pt x="94" y="118"/>
                                      <a:pt x="97" y="117"/>
                                    </a:cubicBezTo>
                                    <a:cubicBezTo>
                                      <a:pt x="96" y="120"/>
                                      <a:pt x="96" y="123"/>
                                      <a:pt x="98" y="127"/>
                                    </a:cubicBezTo>
                                    <a:cubicBezTo>
                                      <a:pt x="94" y="125"/>
                                      <a:pt x="91" y="125"/>
                                      <a:pt x="87" y="127"/>
                                    </a:cubicBezTo>
                                    <a:cubicBezTo>
                                      <a:pt x="89" y="124"/>
                                      <a:pt x="89" y="121"/>
                                      <a:pt x="88" y="117"/>
                                    </a:cubicBezTo>
                                    <a:close/>
                                    <a:moveTo>
                                      <a:pt x="126" y="128"/>
                                    </a:moveTo>
                                    <a:cubicBezTo>
                                      <a:pt x="125" y="127"/>
                                      <a:pt x="123" y="126"/>
                                      <a:pt x="121" y="126"/>
                                    </a:cubicBezTo>
                                    <a:cubicBezTo>
                                      <a:pt x="119" y="126"/>
                                      <a:pt x="117" y="126"/>
                                      <a:pt x="115" y="127"/>
                                    </a:cubicBezTo>
                                    <a:cubicBezTo>
                                      <a:pt x="117" y="124"/>
                                      <a:pt x="117" y="120"/>
                                      <a:pt x="115" y="116"/>
                                    </a:cubicBezTo>
                                    <a:cubicBezTo>
                                      <a:pt x="119" y="118"/>
                                      <a:pt x="122" y="118"/>
                                      <a:pt x="126" y="116"/>
                                    </a:cubicBezTo>
                                    <a:cubicBezTo>
                                      <a:pt x="124" y="120"/>
                                      <a:pt x="124" y="124"/>
                                      <a:pt x="126" y="128"/>
                                    </a:cubicBezTo>
                                    <a:close/>
                                    <a:moveTo>
                                      <a:pt x="112" y="113"/>
                                    </a:moveTo>
                                    <a:cubicBezTo>
                                      <a:pt x="108" y="111"/>
                                      <a:pt x="105" y="111"/>
                                      <a:pt x="102" y="113"/>
                                    </a:cubicBezTo>
                                    <a:cubicBezTo>
                                      <a:pt x="103" y="109"/>
                                      <a:pt x="103" y="106"/>
                                      <a:pt x="102" y="103"/>
                                    </a:cubicBezTo>
                                    <a:cubicBezTo>
                                      <a:pt x="105" y="105"/>
                                      <a:pt x="108" y="105"/>
                                      <a:pt x="111" y="103"/>
                                    </a:cubicBezTo>
                                    <a:cubicBezTo>
                                      <a:pt x="110" y="106"/>
                                      <a:pt x="110" y="109"/>
                                      <a:pt x="112" y="113"/>
                                    </a:cubicBezTo>
                                    <a:close/>
                                    <a:moveTo>
                                      <a:pt x="80" y="104"/>
                                    </a:moveTo>
                                    <a:cubicBezTo>
                                      <a:pt x="81" y="104"/>
                                      <a:pt x="82" y="104"/>
                                      <a:pt x="82" y="104"/>
                                    </a:cubicBezTo>
                                    <a:cubicBezTo>
                                      <a:pt x="82" y="103"/>
                                      <a:pt x="83" y="103"/>
                                      <a:pt x="83" y="103"/>
                                    </a:cubicBezTo>
                                    <a:cubicBezTo>
                                      <a:pt x="83" y="104"/>
                                      <a:pt x="83" y="104"/>
                                      <a:pt x="83" y="104"/>
                                    </a:cubicBezTo>
                                    <a:cubicBezTo>
                                      <a:pt x="83" y="105"/>
                                      <a:pt x="83" y="105"/>
                                      <a:pt x="82" y="106"/>
                                    </a:cubicBezTo>
                                    <a:cubicBezTo>
                                      <a:pt x="82" y="108"/>
                                      <a:pt x="82" y="110"/>
                                      <a:pt x="83" y="112"/>
                                    </a:cubicBezTo>
                                    <a:cubicBezTo>
                                      <a:pt x="80" y="111"/>
                                      <a:pt x="77" y="111"/>
                                      <a:pt x="74" y="112"/>
                                    </a:cubicBezTo>
                                    <a:cubicBezTo>
                                      <a:pt x="75" y="109"/>
                                      <a:pt x="76" y="106"/>
                                      <a:pt x="74" y="103"/>
                                    </a:cubicBezTo>
                                    <a:cubicBezTo>
                                      <a:pt x="76" y="104"/>
                                      <a:pt x="78" y="104"/>
                                      <a:pt x="80" y="104"/>
                                    </a:cubicBezTo>
                                    <a:close/>
                                    <a:moveTo>
                                      <a:pt x="56" y="103"/>
                                    </a:moveTo>
                                    <a:cubicBezTo>
                                      <a:pt x="54" y="106"/>
                                      <a:pt x="54" y="109"/>
                                      <a:pt x="56" y="112"/>
                                    </a:cubicBezTo>
                                    <a:cubicBezTo>
                                      <a:pt x="52" y="111"/>
                                      <a:pt x="49" y="111"/>
                                      <a:pt x="46" y="113"/>
                                    </a:cubicBezTo>
                                    <a:cubicBezTo>
                                      <a:pt x="48" y="109"/>
                                      <a:pt x="48" y="106"/>
                                      <a:pt x="46" y="103"/>
                                    </a:cubicBezTo>
                                    <a:cubicBezTo>
                                      <a:pt x="49" y="104"/>
                                      <a:pt x="52" y="104"/>
                                      <a:pt x="56" y="103"/>
                                    </a:cubicBezTo>
                                    <a:close/>
                                    <a:moveTo>
                                      <a:pt x="74" y="19"/>
                                    </a:move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4" y="19"/>
                                      <a:pt x="73" y="19"/>
                                      <a:pt x="73" y="19"/>
                                    </a:cubicBez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8" y="21"/>
                                      <a:pt x="81" y="21"/>
                                      <a:pt x="85" y="19"/>
                                    </a:cubicBezTo>
                                    <a:cubicBezTo>
                                      <a:pt x="84" y="20"/>
                                      <a:pt x="83" y="22"/>
                                      <a:pt x="83" y="24"/>
                                    </a:cubicBezTo>
                                    <a:cubicBezTo>
                                      <a:pt x="83" y="26"/>
                                      <a:pt x="83" y="28"/>
                                      <a:pt x="84" y="30"/>
                                    </a:cubicBezTo>
                                    <a:cubicBezTo>
                                      <a:pt x="80" y="28"/>
                                      <a:pt x="77" y="28"/>
                                      <a:pt x="73" y="30"/>
                                    </a:cubicBezTo>
                                    <a:cubicBezTo>
                                      <a:pt x="75" y="26"/>
                                      <a:pt x="76" y="23"/>
                                      <a:pt x="74" y="19"/>
                                    </a:cubicBezTo>
                                    <a:close/>
                                    <a:moveTo>
                                      <a:pt x="60" y="33"/>
                                    </a:moveTo>
                                    <a:cubicBezTo>
                                      <a:pt x="63" y="35"/>
                                      <a:pt x="67" y="35"/>
                                      <a:pt x="70" y="33"/>
                                    </a:cubicBezTo>
                                    <a:cubicBezTo>
                                      <a:pt x="69" y="36"/>
                                      <a:pt x="68" y="39"/>
                                      <a:pt x="70" y="43"/>
                                    </a:cubicBezTo>
                                    <a:cubicBezTo>
                                      <a:pt x="66" y="41"/>
                                      <a:pt x="63" y="41"/>
                                      <a:pt x="60" y="43"/>
                                    </a:cubicBezTo>
                                    <a:cubicBezTo>
                                      <a:pt x="62" y="40"/>
                                      <a:pt x="62" y="36"/>
                                      <a:pt x="60" y="33"/>
                                    </a:cubicBezTo>
                                    <a:close/>
                                    <a:moveTo>
                                      <a:pt x="88" y="43"/>
                                    </a:moveTo>
                                    <a:cubicBezTo>
                                      <a:pt x="90" y="40"/>
                                      <a:pt x="90" y="37"/>
                                      <a:pt x="88" y="33"/>
                                    </a:cubicBezTo>
                                    <a:cubicBezTo>
                                      <a:pt x="91" y="35"/>
                                      <a:pt x="95" y="35"/>
                                      <a:pt x="98" y="33"/>
                                    </a:cubicBezTo>
                                    <a:cubicBezTo>
                                      <a:pt x="96" y="36"/>
                                      <a:pt x="96" y="40"/>
                                      <a:pt x="98" y="43"/>
                                    </a:cubicBezTo>
                                    <a:cubicBezTo>
                                      <a:pt x="96" y="42"/>
                                      <a:pt x="95" y="42"/>
                                      <a:pt x="93" y="42"/>
                                    </a:cubicBezTo>
                                    <a:cubicBezTo>
                                      <a:pt x="91" y="42"/>
                                      <a:pt x="90" y="42"/>
                                      <a:pt x="88" y="43"/>
                                    </a:cubicBezTo>
                                    <a:close/>
                                    <a:moveTo>
                                      <a:pt x="115" y="44"/>
                                    </a:moveTo>
                                    <a:cubicBezTo>
                                      <a:pt x="117" y="40"/>
                                      <a:pt x="117" y="36"/>
                                      <a:pt x="115" y="33"/>
                                    </a:cubicBezTo>
                                    <a:cubicBezTo>
                                      <a:pt x="119" y="35"/>
                                      <a:pt x="124" y="35"/>
                                      <a:pt x="127" y="32"/>
                                    </a:cubicBezTo>
                                    <a:cubicBezTo>
                                      <a:pt x="126" y="34"/>
                                      <a:pt x="125" y="36"/>
                                      <a:pt x="125" y="38"/>
                                    </a:cubicBezTo>
                                    <a:cubicBezTo>
                                      <a:pt x="125" y="40"/>
                                      <a:pt x="125" y="42"/>
                                      <a:pt x="126" y="44"/>
                                    </a:cubicBezTo>
                                    <a:cubicBezTo>
                                      <a:pt x="123" y="42"/>
                                      <a:pt x="119" y="42"/>
                                      <a:pt x="115" y="44"/>
                                    </a:cubicBezTo>
                                    <a:close/>
                                    <a:moveTo>
                                      <a:pt x="46" y="47"/>
                                    </a:moveTo>
                                    <a:cubicBezTo>
                                      <a:pt x="49" y="49"/>
                                      <a:pt x="53" y="49"/>
                                      <a:pt x="56" y="47"/>
                                    </a:cubicBezTo>
                                    <a:cubicBezTo>
                                      <a:pt x="54" y="50"/>
                                      <a:pt x="54" y="53"/>
                                      <a:pt x="56" y="57"/>
                                    </a:cubicBezTo>
                                    <a:cubicBezTo>
                                      <a:pt x="53" y="55"/>
                                      <a:pt x="50" y="55"/>
                                      <a:pt x="46" y="57"/>
                                    </a:cubicBezTo>
                                    <a:cubicBezTo>
                                      <a:pt x="48" y="53"/>
                                      <a:pt x="48" y="50"/>
                                      <a:pt x="46" y="47"/>
                                    </a:cubicBezTo>
                                    <a:close/>
                                    <a:moveTo>
                                      <a:pt x="75" y="56"/>
                                    </a:moveTo>
                                    <a:cubicBezTo>
                                      <a:pt x="76" y="53"/>
                                      <a:pt x="76" y="51"/>
                                      <a:pt x="75" y="48"/>
                                    </a:cubicBezTo>
                                    <a:cubicBezTo>
                                      <a:pt x="78" y="49"/>
                                      <a:pt x="80" y="49"/>
                                      <a:pt x="84" y="48"/>
                                    </a:cubicBezTo>
                                    <a:cubicBezTo>
                                      <a:pt x="82" y="51"/>
                                      <a:pt x="82" y="53"/>
                                      <a:pt x="83" y="56"/>
                                    </a:cubicBezTo>
                                    <a:cubicBezTo>
                                      <a:pt x="80" y="55"/>
                                      <a:pt x="78" y="55"/>
                                      <a:pt x="75" y="56"/>
                                    </a:cubicBezTo>
                                    <a:close/>
                                    <a:moveTo>
                                      <a:pt x="102" y="57"/>
                                    </a:moveTo>
                                    <a:cubicBezTo>
                                      <a:pt x="104" y="54"/>
                                      <a:pt x="103" y="51"/>
                                      <a:pt x="102" y="47"/>
                                    </a:cubicBezTo>
                                    <a:cubicBezTo>
                                      <a:pt x="105" y="49"/>
                                      <a:pt x="108" y="49"/>
                                      <a:pt x="112" y="47"/>
                                    </a:cubicBezTo>
                                    <a:cubicBezTo>
                                      <a:pt x="110" y="51"/>
                                      <a:pt x="110" y="54"/>
                                      <a:pt x="112" y="57"/>
                                    </a:cubicBezTo>
                                    <a:cubicBezTo>
                                      <a:pt x="108" y="55"/>
                                      <a:pt x="105" y="55"/>
                                      <a:pt x="102" y="57"/>
                                    </a:cubicBezTo>
                                    <a:close/>
                                    <a:moveTo>
                                      <a:pt x="32" y="60"/>
                                    </a:moveTo>
                                    <a:cubicBezTo>
                                      <a:pt x="35" y="63"/>
                                      <a:pt x="39" y="63"/>
                                      <a:pt x="42" y="61"/>
                                    </a:cubicBezTo>
                                    <a:cubicBezTo>
                                      <a:pt x="41" y="64"/>
                                      <a:pt x="41" y="68"/>
                                      <a:pt x="42" y="71"/>
                                    </a:cubicBezTo>
                                    <a:cubicBezTo>
                                      <a:pt x="39" y="69"/>
                                      <a:pt x="36" y="69"/>
                                      <a:pt x="32" y="71"/>
                                    </a:cubicBezTo>
                                    <a:cubicBezTo>
                                      <a:pt x="34" y="67"/>
                                      <a:pt x="34" y="64"/>
                                      <a:pt x="32" y="60"/>
                                    </a:cubicBezTo>
                                    <a:close/>
                                    <a:moveTo>
                                      <a:pt x="69" y="62"/>
                                    </a:moveTo>
                                    <a:cubicBezTo>
                                      <a:pt x="68" y="64"/>
                                      <a:pt x="68" y="67"/>
                                      <a:pt x="69" y="69"/>
                                    </a:cubicBezTo>
                                    <a:cubicBezTo>
                                      <a:pt x="69" y="70"/>
                                      <a:pt x="69" y="70"/>
                                      <a:pt x="68" y="70"/>
                                    </a:cubicBezTo>
                                    <a:cubicBezTo>
                                      <a:pt x="66" y="69"/>
                                      <a:pt x="63" y="69"/>
                                      <a:pt x="61" y="70"/>
                                    </a:cubicBezTo>
                                    <a:cubicBezTo>
                                      <a:pt x="62" y="67"/>
                                      <a:pt x="62" y="64"/>
                                      <a:pt x="61" y="61"/>
                                    </a:cubicBezTo>
                                    <a:cubicBezTo>
                                      <a:pt x="64" y="63"/>
                                      <a:pt x="66" y="63"/>
                                      <a:pt x="69" y="62"/>
                                    </a:cubicBezTo>
                                    <a:close/>
                                    <a:moveTo>
                                      <a:pt x="89" y="70"/>
                                    </a:moveTo>
                                    <a:cubicBezTo>
                                      <a:pt x="90" y="67"/>
                                      <a:pt x="90" y="65"/>
                                      <a:pt x="89" y="62"/>
                                    </a:cubicBezTo>
                                    <a:cubicBezTo>
                                      <a:pt x="92" y="63"/>
                                      <a:pt x="94" y="63"/>
                                      <a:pt x="97" y="62"/>
                                    </a:cubicBezTo>
                                    <a:cubicBezTo>
                                      <a:pt x="96" y="65"/>
                                      <a:pt x="96" y="67"/>
                                      <a:pt x="97" y="70"/>
                                    </a:cubicBezTo>
                                    <a:cubicBezTo>
                                      <a:pt x="94" y="69"/>
                                      <a:pt x="92" y="69"/>
                                      <a:pt x="89" y="70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117" y="67"/>
                                      <a:pt x="117" y="64"/>
                                      <a:pt x="116" y="61"/>
                                    </a:cubicBezTo>
                                    <a:cubicBezTo>
                                      <a:pt x="119" y="63"/>
                                      <a:pt x="122" y="63"/>
                                      <a:pt x="126" y="61"/>
                                    </a:cubicBezTo>
                                    <a:cubicBezTo>
                                      <a:pt x="124" y="64"/>
                                      <a:pt x="124" y="68"/>
                                      <a:pt x="126" y="71"/>
                                    </a:cubicBezTo>
                                    <a:cubicBezTo>
                                      <a:pt x="122" y="70"/>
                                      <a:pt x="119" y="69"/>
                                      <a:pt x="116" y="71"/>
                                    </a:cubicBezTo>
                                    <a:close/>
                                    <a:moveTo>
                                      <a:pt x="18" y="75"/>
                                    </a:move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4"/>
                                      <a:pt x="17" y="74"/>
                                      <a:pt x="17" y="74"/>
                                    </a:cubicBezTo>
                                    <a:cubicBezTo>
                                      <a:pt x="18" y="74"/>
                                      <a:pt x="18" y="74"/>
                                      <a:pt x="18" y="74"/>
                                    </a:cubicBezTo>
                                    <a:cubicBezTo>
                                      <a:pt x="21" y="76"/>
                                      <a:pt x="25" y="76"/>
                                      <a:pt x="28" y="75"/>
                                    </a:cubicBezTo>
                                    <a:cubicBezTo>
                                      <a:pt x="27" y="78"/>
                                      <a:pt x="27" y="82"/>
                                      <a:pt x="28" y="85"/>
                                    </a:cubicBezTo>
                                    <a:cubicBezTo>
                                      <a:pt x="25" y="83"/>
                                      <a:pt x="21" y="83"/>
                                      <a:pt x="17" y="86"/>
                                    </a:cubicBezTo>
                                    <a:cubicBezTo>
                                      <a:pt x="20" y="82"/>
                                      <a:pt x="20" y="78"/>
                                      <a:pt x="18" y="75"/>
                                    </a:cubicBezTo>
                                    <a:close/>
                                    <a:moveTo>
                                      <a:pt x="55" y="76"/>
                                    </a:moveTo>
                                    <a:cubicBezTo>
                                      <a:pt x="54" y="78"/>
                                      <a:pt x="54" y="81"/>
                                      <a:pt x="55" y="84"/>
                                    </a:cubicBezTo>
                                    <a:cubicBezTo>
                                      <a:pt x="52" y="83"/>
                                      <a:pt x="49" y="83"/>
                                      <a:pt x="46" y="84"/>
                                    </a:cubicBezTo>
                                    <a:cubicBezTo>
                                      <a:pt x="48" y="81"/>
                                      <a:pt x="48" y="78"/>
                                      <a:pt x="46" y="75"/>
                                    </a:cubicBezTo>
                                    <a:cubicBezTo>
                                      <a:pt x="49" y="76"/>
                                      <a:pt x="52" y="77"/>
                                      <a:pt x="55" y="76"/>
                                    </a:cubicBezTo>
                                    <a:close/>
                                    <a:moveTo>
                                      <a:pt x="102" y="84"/>
                                    </a:moveTo>
                                    <a:cubicBezTo>
                                      <a:pt x="103" y="81"/>
                                      <a:pt x="103" y="79"/>
                                      <a:pt x="102" y="76"/>
                                    </a:cubicBezTo>
                                    <a:cubicBezTo>
                                      <a:pt x="102" y="76"/>
                                      <a:pt x="102" y="76"/>
                                      <a:pt x="103" y="76"/>
                                    </a:cubicBezTo>
                                    <a:cubicBezTo>
                                      <a:pt x="105" y="77"/>
                                      <a:pt x="108" y="77"/>
                                      <a:pt x="111" y="76"/>
                                    </a:cubicBezTo>
                                    <a:cubicBezTo>
                                      <a:pt x="110" y="78"/>
                                      <a:pt x="110" y="81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5"/>
                                    </a:cubicBezTo>
                                    <a:cubicBezTo>
                                      <a:pt x="111" y="85"/>
                                      <a:pt x="111" y="85"/>
                                      <a:pt x="111" y="84"/>
                                    </a:cubicBezTo>
                                    <a:cubicBezTo>
                                      <a:pt x="108" y="83"/>
                                      <a:pt x="107" y="83"/>
                                      <a:pt x="102" y="84"/>
                                    </a:cubicBezTo>
                                    <a:close/>
                                    <a:moveTo>
                                      <a:pt x="83" y="76"/>
                                    </a:moveTo>
                                    <a:cubicBezTo>
                                      <a:pt x="82" y="79"/>
                                      <a:pt x="82" y="79"/>
                                      <a:pt x="83" y="84"/>
                                    </a:cubicBezTo>
                                    <a:cubicBezTo>
                                      <a:pt x="80" y="83"/>
                                      <a:pt x="77" y="83"/>
                                      <a:pt x="75" y="84"/>
                                    </a:cubicBezTo>
                                    <a:cubicBezTo>
                                      <a:pt x="76" y="81"/>
                                      <a:pt x="76" y="78"/>
                                      <a:pt x="75" y="76"/>
                                    </a:cubicBezTo>
                                    <a:cubicBezTo>
                                      <a:pt x="77" y="76"/>
                                      <a:pt x="79" y="77"/>
                                      <a:pt x="83" y="76"/>
                                    </a:cubicBezTo>
                                    <a:close/>
                                    <a:moveTo>
                                      <a:pt x="129" y="85"/>
                                    </a:moveTo>
                                    <a:cubicBezTo>
                                      <a:pt x="131" y="82"/>
                                      <a:pt x="131" y="78"/>
                                      <a:pt x="129" y="75"/>
                                    </a:cubicBezTo>
                                    <a:cubicBezTo>
                                      <a:pt x="133" y="77"/>
                                      <a:pt x="136" y="77"/>
                                      <a:pt x="139" y="75"/>
                                    </a:cubicBezTo>
                                    <a:cubicBezTo>
                                      <a:pt x="139" y="75"/>
                                      <a:pt x="139" y="75"/>
                                      <a:pt x="139" y="75"/>
                                    </a:cubicBezTo>
                                    <a:cubicBezTo>
                                      <a:pt x="140" y="75"/>
                                      <a:pt x="140" y="74"/>
                                      <a:pt x="140" y="74"/>
                                    </a:cubicBezTo>
                                    <a:cubicBezTo>
                                      <a:pt x="140" y="75"/>
                                      <a:pt x="140" y="75"/>
                                      <a:pt x="140" y="75"/>
                                    </a:cubicBezTo>
                                    <a:cubicBezTo>
                                      <a:pt x="138" y="79"/>
                                      <a:pt x="138" y="82"/>
                                      <a:pt x="140" y="86"/>
                                    </a:cubicBezTo>
                                    <a:cubicBezTo>
                                      <a:pt x="136" y="84"/>
                                      <a:pt x="133" y="83"/>
                                      <a:pt x="129" y="85"/>
                                    </a:cubicBezTo>
                                    <a:close/>
                                    <a:moveTo>
                                      <a:pt x="126" y="99"/>
                                    </a:moveTo>
                                    <a:cubicBezTo>
                                      <a:pt x="122" y="97"/>
                                      <a:pt x="119" y="97"/>
                                      <a:pt x="116" y="99"/>
                                    </a:cubicBezTo>
                                    <a:cubicBezTo>
                                      <a:pt x="117" y="96"/>
                                      <a:pt x="117" y="93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5" y="89"/>
                                      <a:pt x="116" y="89"/>
                                    </a:cubicBezTo>
                                    <a:cubicBezTo>
                                      <a:pt x="116" y="89"/>
                                      <a:pt x="116" y="89"/>
                                      <a:pt x="116" y="89"/>
                                    </a:cubicBezTo>
                                    <a:cubicBezTo>
                                      <a:pt x="119" y="91"/>
                                      <a:pt x="122" y="90"/>
                                      <a:pt x="125" y="89"/>
                                    </a:cubicBezTo>
                                    <a:cubicBezTo>
                                      <a:pt x="124" y="92"/>
                                      <a:pt x="124" y="95"/>
                                      <a:pt x="126" y="99"/>
                                    </a:cubicBezTo>
                                    <a:close/>
                                    <a:moveTo>
                                      <a:pt x="88" y="98"/>
                                    </a:moveTo>
                                    <a:cubicBezTo>
                                      <a:pt x="89" y="95"/>
                                      <a:pt x="90" y="93"/>
                                      <a:pt x="89" y="90"/>
                                    </a:cubicBezTo>
                                    <a:cubicBezTo>
                                      <a:pt x="93" y="91"/>
                                      <a:pt x="94" y="91"/>
                                      <a:pt x="97" y="90"/>
                                    </a:cubicBezTo>
                                    <a:cubicBezTo>
                                      <a:pt x="96" y="93"/>
                                      <a:pt x="96" y="95"/>
                                      <a:pt x="97" y="98"/>
                                    </a:cubicBezTo>
                                    <a:cubicBezTo>
                                      <a:pt x="94" y="97"/>
                                      <a:pt x="91" y="97"/>
                                      <a:pt x="88" y="98"/>
                                    </a:cubicBezTo>
                                    <a:close/>
                                    <a:moveTo>
                                      <a:pt x="69" y="90"/>
                                    </a:moveTo>
                                    <a:cubicBezTo>
                                      <a:pt x="68" y="92"/>
                                      <a:pt x="68" y="95"/>
                                      <a:pt x="69" y="98"/>
                                    </a:cubicBezTo>
                                    <a:cubicBezTo>
                                      <a:pt x="66" y="97"/>
                                      <a:pt x="63" y="97"/>
                                      <a:pt x="60" y="98"/>
                                    </a:cubicBezTo>
                                    <a:cubicBezTo>
                                      <a:pt x="62" y="95"/>
                                      <a:pt x="62" y="92"/>
                                      <a:pt x="61" y="89"/>
                                    </a:cubicBezTo>
                                    <a:cubicBezTo>
                                      <a:pt x="62" y="90"/>
                                      <a:pt x="63" y="90"/>
                                      <a:pt x="65" y="90"/>
                                    </a:cubicBezTo>
                                    <a:cubicBezTo>
                                      <a:pt x="66" y="90"/>
                                      <a:pt x="67" y="90"/>
                                      <a:pt x="69" y="90"/>
                                    </a:cubicBezTo>
                                    <a:close/>
                                    <a:moveTo>
                                      <a:pt x="32" y="89"/>
                                    </a:moveTo>
                                    <a:cubicBezTo>
                                      <a:pt x="35" y="90"/>
                                      <a:pt x="38" y="90"/>
                                      <a:pt x="42" y="89"/>
                                    </a:cubicBezTo>
                                    <a:cubicBezTo>
                                      <a:pt x="40" y="92"/>
                                      <a:pt x="40" y="95"/>
                                      <a:pt x="42" y="99"/>
                                    </a:cubicBezTo>
                                    <a:cubicBezTo>
                                      <a:pt x="38" y="97"/>
                                      <a:pt x="35" y="97"/>
                                      <a:pt x="32" y="99"/>
                                    </a:cubicBezTo>
                                    <a:cubicBezTo>
                                      <a:pt x="34" y="95"/>
                                      <a:pt x="34" y="92"/>
                                      <a:pt x="32" y="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48" name="Freeform 10"/>
                            <wps:cNvSpPr/>
                            <wps:spPr bwMode="auto">
                              <a:xfrm>
                                <a:off x="6900" y="21654"/>
                                <a:ext cx="110" cy="110"/>
                              </a:xfrm>
                              <a:custGeom>
                                <a:avLst/>
                                <a:gdLst>
                                  <a:gd name="T0" fmla="*/ 18 w 22"/>
                                  <a:gd name="T1" fmla="*/ 19 h 22"/>
                                  <a:gd name="T2" fmla="*/ 18 w 22"/>
                                  <a:gd name="T3" fmla="*/ 19 h 22"/>
                                  <a:gd name="T4" fmla="*/ 19 w 22"/>
                                  <a:gd name="T5" fmla="*/ 18 h 22"/>
                                  <a:gd name="T6" fmla="*/ 19 w 22"/>
                                  <a:gd name="T7" fmla="*/ 17 h 22"/>
                                  <a:gd name="T8" fmla="*/ 20 w 22"/>
                                  <a:gd name="T9" fmla="*/ 6 h 22"/>
                                  <a:gd name="T10" fmla="*/ 20 w 22"/>
                                  <a:gd name="T11" fmla="*/ 6 h 22"/>
                                  <a:gd name="T12" fmla="*/ 17 w 22"/>
                                  <a:gd name="T13" fmla="*/ 3 h 22"/>
                                  <a:gd name="T14" fmla="*/ 17 w 22"/>
                                  <a:gd name="T15" fmla="*/ 3 h 22"/>
                                  <a:gd name="T16" fmla="*/ 15 w 22"/>
                                  <a:gd name="T17" fmla="*/ 3 h 22"/>
                                  <a:gd name="T18" fmla="*/ 3 w 22"/>
                                  <a:gd name="T19" fmla="*/ 7 h 22"/>
                                  <a:gd name="T20" fmla="*/ 8 w 22"/>
                                  <a:gd name="T21" fmla="*/ 20 h 22"/>
                                  <a:gd name="T22" fmla="*/ 17 w 22"/>
                                  <a:gd name="T23" fmla="*/ 19 h 22"/>
                                  <a:gd name="T24" fmla="*/ 17 w 22"/>
                                  <a:gd name="T25" fmla="*/ 19 h 22"/>
                                  <a:gd name="T26" fmla="*/ 18 w 22"/>
                                  <a:gd name="T27" fmla="*/ 18 h 22"/>
                                  <a:gd name="T28" fmla="*/ 18 w 22"/>
                                  <a:gd name="T29" fmla="*/ 19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18" y="19"/>
                                    </a:move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ubicBezTo>
                                      <a:pt x="19" y="19"/>
                                      <a:pt x="19" y="18"/>
                                      <a:pt x="19" y="18"/>
                                    </a:cubicBezTo>
                                    <a:cubicBezTo>
                                      <a:pt x="19" y="18"/>
                                      <a:pt x="19" y="18"/>
                                      <a:pt x="19" y="17"/>
                                    </a:cubicBezTo>
                                    <a:cubicBezTo>
                                      <a:pt x="22" y="14"/>
                                      <a:pt x="22" y="10"/>
                                      <a:pt x="20" y="6"/>
                                    </a:cubicBezTo>
                                    <a:cubicBezTo>
                                      <a:pt x="20" y="6"/>
                                      <a:pt x="20" y="6"/>
                                      <a:pt x="20" y="6"/>
                                    </a:cubicBezTo>
                                    <a:cubicBezTo>
                                      <a:pt x="18" y="5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5" y="3"/>
                                    </a:cubicBezTo>
                                    <a:cubicBezTo>
                                      <a:pt x="11" y="0"/>
                                      <a:pt x="5" y="2"/>
                                      <a:pt x="3" y="7"/>
                                    </a:cubicBezTo>
                                    <a:cubicBezTo>
                                      <a:pt x="0" y="12"/>
                                      <a:pt x="3" y="18"/>
                                      <a:pt x="8" y="20"/>
                                    </a:cubicBezTo>
                                    <a:cubicBezTo>
                                      <a:pt x="11" y="22"/>
                                      <a:pt x="14" y="21"/>
                                      <a:pt x="17" y="19"/>
                                    </a:cubicBezTo>
                                    <a:cubicBezTo>
                                      <a:pt x="17" y="19"/>
                                      <a:pt x="17" y="19"/>
                                      <a:pt x="17" y="19"/>
                                    </a:cubicBezTo>
                                    <a:cubicBezTo>
                                      <a:pt x="17" y="19"/>
                                      <a:pt x="18" y="19"/>
                                      <a:pt x="18" y="18"/>
                                    </a:cubicBez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49" name="Freeform 11"/>
                            <wps:cNvSpPr/>
                            <wps:spPr bwMode="auto">
                              <a:xfrm>
                                <a:off x="6983" y="21669"/>
                                <a:ext cx="15" cy="15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3 h 3"/>
                                  <a:gd name="T2" fmla="*/ 3 w 3"/>
                                  <a:gd name="T3" fmla="*/ 3 h 3"/>
                                  <a:gd name="T4" fmla="*/ 3 w 3"/>
                                  <a:gd name="T5" fmla="*/ 3 h 3"/>
                                  <a:gd name="T6" fmla="*/ 3 w 3"/>
                                  <a:gd name="T7" fmla="*/ 3 h 3"/>
                                  <a:gd name="T8" fmla="*/ 3 w 3"/>
                                  <a:gd name="T9" fmla="*/ 3 h 3"/>
                                  <a:gd name="T10" fmla="*/ 0 w 3"/>
                                  <a:gd name="T11" fmla="*/ 0 h 3"/>
                                  <a:gd name="T12" fmla="*/ 0 w 3"/>
                                  <a:gd name="T13" fmla="*/ 0 h 3"/>
                                  <a:gd name="T14" fmla="*/ 0 w 3"/>
                                  <a:gd name="T15" fmla="*/ 0 h 3"/>
                                  <a:gd name="T16" fmla="*/ 3 w 3"/>
                                  <a:gd name="T17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3"/>
                                    </a:move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3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0" name="Freeform 12"/>
                            <wps:cNvSpPr/>
                            <wps:spPr bwMode="auto">
                              <a:xfrm>
                                <a:off x="6989" y="21743"/>
                                <a:ext cx="4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1 w 1"/>
                                  <a:gd name="T9" fmla="*/ 0 h 1"/>
                                  <a:gd name="T10" fmla="*/ 1 w 1"/>
                                  <a:gd name="T11" fmla="*/ 0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1" name="Freeform 13"/>
                            <wps:cNvSpPr/>
                            <wps:spPr bwMode="auto">
                              <a:xfrm>
                                <a:off x="6903" y="21246"/>
                                <a:ext cx="100" cy="110"/>
                              </a:xfrm>
                              <a:custGeom>
                                <a:avLst/>
                                <a:gdLst>
                                  <a:gd name="T0" fmla="*/ 19 w 20"/>
                                  <a:gd name="T1" fmla="*/ 15 h 22"/>
                                  <a:gd name="T2" fmla="*/ 20 w 20"/>
                                  <a:gd name="T3" fmla="*/ 12 h 22"/>
                                  <a:gd name="T4" fmla="*/ 19 w 20"/>
                                  <a:gd name="T5" fmla="*/ 5 h 22"/>
                                  <a:gd name="T6" fmla="*/ 18 w 20"/>
                                  <a:gd name="T7" fmla="*/ 4 h 22"/>
                                  <a:gd name="T8" fmla="*/ 17 w 20"/>
                                  <a:gd name="T9" fmla="*/ 3 h 22"/>
                                  <a:gd name="T10" fmla="*/ 17 w 20"/>
                                  <a:gd name="T11" fmla="*/ 3 h 22"/>
                                  <a:gd name="T12" fmla="*/ 16 w 20"/>
                                  <a:gd name="T13" fmla="*/ 2 h 22"/>
                                  <a:gd name="T14" fmla="*/ 15 w 20"/>
                                  <a:gd name="T15" fmla="*/ 2 h 22"/>
                                  <a:gd name="T16" fmla="*/ 5 w 20"/>
                                  <a:gd name="T17" fmla="*/ 3 h 22"/>
                                  <a:gd name="T18" fmla="*/ 1 w 20"/>
                                  <a:gd name="T19" fmla="*/ 13 h 22"/>
                                  <a:gd name="T20" fmla="*/ 16 w 20"/>
                                  <a:gd name="T21" fmla="*/ 18 h 22"/>
                                  <a:gd name="T22" fmla="*/ 16 w 20"/>
                                  <a:gd name="T23" fmla="*/ 18 h 22"/>
                                  <a:gd name="T24" fmla="*/ 19 w 20"/>
                                  <a:gd name="T25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2">
                                    <a:moveTo>
                                      <a:pt x="19" y="15"/>
                                    </a:moveTo>
                                    <a:cubicBezTo>
                                      <a:pt x="19" y="14"/>
                                      <a:pt x="20" y="13"/>
                                      <a:pt x="20" y="12"/>
                                    </a:cubicBezTo>
                                    <a:cubicBezTo>
                                      <a:pt x="20" y="9"/>
                                      <a:pt x="20" y="7"/>
                                      <a:pt x="19" y="5"/>
                                    </a:cubicBezTo>
                                    <a:cubicBezTo>
                                      <a:pt x="18" y="5"/>
                                      <a:pt x="18" y="4"/>
                                      <a:pt x="18" y="4"/>
                                    </a:cubicBezTo>
                                    <a:cubicBezTo>
                                      <a:pt x="18" y="4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6" y="3"/>
                                      <a:pt x="16" y="2"/>
                                    </a:cubicBezTo>
                                    <a:cubicBezTo>
                                      <a:pt x="16" y="2"/>
                                      <a:pt x="16" y="2"/>
                                      <a:pt x="15" y="2"/>
                                    </a:cubicBezTo>
                                    <a:cubicBezTo>
                                      <a:pt x="12" y="0"/>
                                      <a:pt x="8" y="0"/>
                                      <a:pt x="5" y="3"/>
                                    </a:cubicBezTo>
                                    <a:cubicBezTo>
                                      <a:pt x="1" y="5"/>
                                      <a:pt x="0" y="9"/>
                                      <a:pt x="1" y="13"/>
                                    </a:cubicBezTo>
                                    <a:cubicBezTo>
                                      <a:pt x="3" y="19"/>
                                      <a:pt x="10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8" y="16"/>
                                      <a:pt x="1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2" name="Freeform 14"/>
                            <wps:cNvSpPr/>
                            <wps:spPr bwMode="auto">
                              <a:xfrm>
                                <a:off x="6974" y="21171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3 w 21"/>
                                  <a:gd name="T1" fmla="*/ 18 h 22"/>
                                  <a:gd name="T2" fmla="*/ 3 w 21"/>
                                  <a:gd name="T3" fmla="*/ 18 h 22"/>
                                  <a:gd name="T4" fmla="*/ 4 w 21"/>
                                  <a:gd name="T5" fmla="*/ 19 h 22"/>
                                  <a:gd name="T6" fmla="*/ 4 w 21"/>
                                  <a:gd name="T7" fmla="*/ 19 h 22"/>
                                  <a:gd name="T8" fmla="*/ 15 w 21"/>
                                  <a:gd name="T9" fmla="*/ 20 h 22"/>
                                  <a:gd name="T10" fmla="*/ 16 w 21"/>
                                  <a:gd name="T11" fmla="*/ 20 h 22"/>
                                  <a:gd name="T12" fmla="*/ 19 w 21"/>
                                  <a:gd name="T13" fmla="*/ 17 h 22"/>
                                  <a:gd name="T14" fmla="*/ 19 w 21"/>
                                  <a:gd name="T15" fmla="*/ 17 h 22"/>
                                  <a:gd name="T16" fmla="*/ 19 w 21"/>
                                  <a:gd name="T17" fmla="*/ 16 h 22"/>
                                  <a:gd name="T18" fmla="*/ 14 w 21"/>
                                  <a:gd name="T19" fmla="*/ 3 h 22"/>
                                  <a:gd name="T20" fmla="*/ 2 w 21"/>
                                  <a:gd name="T21" fmla="*/ 8 h 22"/>
                                  <a:gd name="T22" fmla="*/ 3 w 21"/>
                                  <a:gd name="T23" fmla="*/ 17 h 22"/>
                                  <a:gd name="T24" fmla="*/ 3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3" y="18"/>
                                    </a:moveTo>
                                    <a:cubicBezTo>
                                      <a:pt x="3" y="18"/>
                                      <a:pt x="3" y="18"/>
                                      <a:pt x="3" y="18"/>
                                    </a:cubicBezTo>
                                    <a:cubicBezTo>
                                      <a:pt x="4" y="18"/>
                                      <a:pt x="4" y="18"/>
                                      <a:pt x="4" y="19"/>
                                    </a:cubicBezTo>
                                    <a:cubicBezTo>
                                      <a:pt x="4" y="19"/>
                                      <a:pt x="4" y="19"/>
                                      <a:pt x="4" y="19"/>
                                    </a:cubicBezTo>
                                    <a:cubicBezTo>
                                      <a:pt x="8" y="22"/>
                                      <a:pt x="12" y="22"/>
                                      <a:pt x="15" y="20"/>
                                    </a:cubicBezTo>
                                    <a:cubicBezTo>
                                      <a:pt x="15" y="20"/>
                                      <a:pt x="15" y="20"/>
                                      <a:pt x="16" y="20"/>
                                    </a:cubicBezTo>
                                    <a:cubicBezTo>
                                      <a:pt x="16" y="18"/>
                                      <a:pt x="17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19" y="17"/>
                                      <a:pt x="19" y="17"/>
                                    </a:cubicBezTo>
                                    <a:cubicBezTo>
                                      <a:pt x="19" y="16"/>
                                      <a:pt x="19" y="16"/>
                                      <a:pt x="19" y="16"/>
                                    </a:cubicBezTo>
                                    <a:cubicBezTo>
                                      <a:pt x="21" y="11"/>
                                      <a:pt x="19" y="5"/>
                                      <a:pt x="14" y="3"/>
                                    </a:cubicBezTo>
                                    <a:cubicBezTo>
                                      <a:pt x="9" y="0"/>
                                      <a:pt x="4" y="3"/>
                                      <a:pt x="2" y="8"/>
                                    </a:cubicBezTo>
                                    <a:cubicBezTo>
                                      <a:pt x="0" y="11"/>
                                      <a:pt x="1" y="14"/>
                                      <a:pt x="3" y="17"/>
                                    </a:cubicBezTo>
                                    <a:cubicBezTo>
                                      <a:pt x="3" y="17"/>
                                      <a:pt x="3" y="17"/>
                                      <a:pt x="3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3" name="Freeform 15"/>
                            <wps:cNvSpPr/>
                            <wps:spPr bwMode="auto">
                              <a:xfrm>
                                <a:off x="7523" y="21595"/>
                                <a:ext cx="100" cy="98"/>
                              </a:xfrm>
                              <a:custGeom>
                                <a:avLst/>
                                <a:gdLst>
                                  <a:gd name="T0" fmla="*/ 2 w 20"/>
                                  <a:gd name="T1" fmla="*/ 4 h 20"/>
                                  <a:gd name="T2" fmla="*/ 2 w 20"/>
                                  <a:gd name="T3" fmla="*/ 4 h 20"/>
                                  <a:gd name="T4" fmla="*/ 2 w 20"/>
                                  <a:gd name="T5" fmla="*/ 4 h 20"/>
                                  <a:gd name="T6" fmla="*/ 2 w 20"/>
                                  <a:gd name="T7" fmla="*/ 16 h 20"/>
                                  <a:gd name="T8" fmla="*/ 4 w 20"/>
                                  <a:gd name="T9" fmla="*/ 17 h 20"/>
                                  <a:gd name="T10" fmla="*/ 4 w 20"/>
                                  <a:gd name="T11" fmla="*/ 17 h 20"/>
                                  <a:gd name="T12" fmla="*/ 5 w 20"/>
                                  <a:gd name="T13" fmla="*/ 18 h 20"/>
                                  <a:gd name="T14" fmla="*/ 16 w 20"/>
                                  <a:gd name="T15" fmla="*/ 17 h 20"/>
                                  <a:gd name="T16" fmla="*/ 19 w 20"/>
                                  <a:gd name="T17" fmla="*/ 6 h 20"/>
                                  <a:gd name="T18" fmla="*/ 9 w 20"/>
                                  <a:gd name="T19" fmla="*/ 0 h 20"/>
                                  <a:gd name="T20" fmla="*/ 4 w 20"/>
                                  <a:gd name="T21" fmla="*/ 2 h 20"/>
                                  <a:gd name="T22" fmla="*/ 4 w 20"/>
                                  <a:gd name="T23" fmla="*/ 2 h 20"/>
                                  <a:gd name="T24" fmla="*/ 4 w 20"/>
                                  <a:gd name="T25" fmla="*/ 2 h 20"/>
                                  <a:gd name="T26" fmla="*/ 2 w 20"/>
                                  <a:gd name="T27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8"/>
                                      <a:pt x="0" y="12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8"/>
                                      <a:pt x="5" y="18"/>
                                    </a:cubicBezTo>
                                    <a:cubicBezTo>
                                      <a:pt x="8" y="20"/>
                                      <a:pt x="13" y="20"/>
                                      <a:pt x="16" y="17"/>
                                    </a:cubicBezTo>
                                    <a:cubicBezTo>
                                      <a:pt x="19" y="14"/>
                                      <a:pt x="20" y="10"/>
                                      <a:pt x="19" y="6"/>
                                    </a:cubicBezTo>
                                    <a:cubicBezTo>
                                      <a:pt x="17" y="2"/>
                                      <a:pt x="13" y="0"/>
                                      <a:pt x="9" y="0"/>
                                    </a:cubicBezTo>
                                    <a:cubicBezTo>
                                      <a:pt x="7" y="0"/>
                                      <a:pt x="6" y="1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3"/>
                                      <a:pt x="3" y="3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4" name="Freeform 16"/>
                            <wps:cNvSpPr/>
                            <wps:spPr bwMode="auto">
                              <a:xfrm>
                                <a:off x="7535" y="21604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0 w 2"/>
                                  <a:gd name="T3" fmla="*/ 2 h 2"/>
                                  <a:gd name="T4" fmla="*/ 0 w 2"/>
                                  <a:gd name="T5" fmla="*/ 2 h 2"/>
                                  <a:gd name="T6" fmla="*/ 2 w 2"/>
                                  <a:gd name="T7" fmla="*/ 0 h 2"/>
                                  <a:gd name="T8" fmla="*/ 2 w 2"/>
                                  <a:gd name="T9" fmla="*/ 0 h 2"/>
                                  <a:gd name="T10" fmla="*/ 0 w 2"/>
                                  <a:gd name="T11" fmla="*/ 2 h 2"/>
                                  <a:gd name="T12" fmla="*/ 0 w 2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2" y="1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5" name="Freeform 17"/>
                            <wps:cNvSpPr/>
                            <wps:spPr bwMode="auto">
                              <a:xfrm>
                                <a:off x="7523" y="21316"/>
                                <a:ext cx="106" cy="104"/>
                              </a:xfrm>
                              <a:custGeom>
                                <a:avLst/>
                                <a:gdLst>
                                  <a:gd name="T0" fmla="*/ 2 w 21"/>
                                  <a:gd name="T1" fmla="*/ 4 h 21"/>
                                  <a:gd name="T2" fmla="*/ 2 w 21"/>
                                  <a:gd name="T3" fmla="*/ 4 h 21"/>
                                  <a:gd name="T4" fmla="*/ 2 w 21"/>
                                  <a:gd name="T5" fmla="*/ 4 h 21"/>
                                  <a:gd name="T6" fmla="*/ 1 w 21"/>
                                  <a:gd name="T7" fmla="*/ 14 h 21"/>
                                  <a:gd name="T8" fmla="*/ 2 w 21"/>
                                  <a:gd name="T9" fmla="*/ 16 h 21"/>
                                  <a:gd name="T10" fmla="*/ 2 w 21"/>
                                  <a:gd name="T11" fmla="*/ 16 h 21"/>
                                  <a:gd name="T12" fmla="*/ 4 w 21"/>
                                  <a:gd name="T13" fmla="*/ 18 h 21"/>
                                  <a:gd name="T14" fmla="*/ 18 w 21"/>
                                  <a:gd name="T15" fmla="*/ 16 h 21"/>
                                  <a:gd name="T16" fmla="*/ 16 w 21"/>
                                  <a:gd name="T17" fmla="*/ 3 h 21"/>
                                  <a:gd name="T18" fmla="*/ 4 w 21"/>
                                  <a:gd name="T19" fmla="*/ 3 h 21"/>
                                  <a:gd name="T20" fmla="*/ 3 w 21"/>
                                  <a:gd name="T21" fmla="*/ 4 h 21"/>
                                  <a:gd name="T22" fmla="*/ 2 w 21"/>
                                  <a:gd name="T23" fmla="*/ 4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7"/>
                                      <a:pt x="0" y="11"/>
                                      <a:pt x="1" y="14"/>
                                    </a:cubicBezTo>
                                    <a:cubicBezTo>
                                      <a:pt x="1" y="15"/>
                                      <a:pt x="2" y="15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4" y="17"/>
                                      <a:pt x="4" y="18"/>
                                    </a:cubicBezTo>
                                    <a:cubicBezTo>
                                      <a:pt x="9" y="21"/>
                                      <a:pt x="14" y="20"/>
                                      <a:pt x="18" y="16"/>
                                    </a:cubicBezTo>
                                    <a:cubicBezTo>
                                      <a:pt x="21" y="12"/>
                                      <a:pt x="20" y="6"/>
                                      <a:pt x="16" y="3"/>
                                    </a:cubicBezTo>
                                    <a:cubicBezTo>
                                      <a:pt x="14" y="1"/>
                                      <a:pt x="9" y="0"/>
                                      <a:pt x="4" y="3"/>
                                    </a:cubicBezTo>
                                    <a:cubicBezTo>
                                      <a:pt x="4" y="3"/>
                                      <a:pt x="3" y="4"/>
                                      <a:pt x="3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6" name="Freeform 18"/>
                            <wps:cNvSpPr/>
                            <wps:spPr bwMode="auto">
                              <a:xfrm>
                                <a:off x="7535" y="21337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7" name="Freeform 19"/>
                            <wps:cNvSpPr/>
                            <wps:spPr bwMode="auto">
                              <a:xfrm>
                                <a:off x="7535" y="21396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2 w 2"/>
                                  <a:gd name="T7" fmla="*/ 2 h 2"/>
                                  <a:gd name="T8" fmla="*/ 0 w 2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8" name="Freeform 20"/>
                            <wps:cNvSpPr/>
                            <wps:spPr bwMode="auto">
                              <a:xfrm>
                                <a:off x="7316" y="21797"/>
                                <a:ext cx="104" cy="106"/>
                              </a:xfrm>
                              <a:custGeom>
                                <a:avLst/>
                                <a:gdLst>
                                  <a:gd name="T0" fmla="*/ 17 w 21"/>
                                  <a:gd name="T1" fmla="*/ 3 h 21"/>
                                  <a:gd name="T2" fmla="*/ 5 w 21"/>
                                  <a:gd name="T3" fmla="*/ 2 h 21"/>
                                  <a:gd name="T4" fmla="*/ 5 w 21"/>
                                  <a:gd name="T5" fmla="*/ 3 h 21"/>
                                  <a:gd name="T6" fmla="*/ 3 w 21"/>
                                  <a:gd name="T7" fmla="*/ 4 h 21"/>
                                  <a:gd name="T8" fmla="*/ 2 w 21"/>
                                  <a:gd name="T9" fmla="*/ 5 h 21"/>
                                  <a:gd name="T10" fmla="*/ 5 w 21"/>
                                  <a:gd name="T11" fmla="*/ 18 h 21"/>
                                  <a:gd name="T12" fmla="*/ 18 w 21"/>
                                  <a:gd name="T13" fmla="*/ 16 h 21"/>
                                  <a:gd name="T14" fmla="*/ 18 w 21"/>
                                  <a:gd name="T15" fmla="*/ 4 h 21"/>
                                  <a:gd name="T16" fmla="*/ 17 w 21"/>
                                  <a:gd name="T17" fmla="*/ 3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17" y="3"/>
                                    </a:moveTo>
                                    <a:cubicBezTo>
                                      <a:pt x="13" y="0"/>
                                      <a:pt x="9" y="0"/>
                                      <a:pt x="5" y="2"/>
                                    </a:cubicBezTo>
                                    <a:cubicBezTo>
                                      <a:pt x="5" y="2"/>
                                      <a:pt x="5" y="3"/>
                                      <a:pt x="5" y="3"/>
                                    </a:cubicBezTo>
                                    <a:cubicBezTo>
                                      <a:pt x="4" y="3"/>
                                      <a:pt x="4" y="4"/>
                                      <a:pt x="3" y="4"/>
                                    </a:cubicBezTo>
                                    <a:cubicBezTo>
                                      <a:pt x="3" y="5"/>
                                      <a:pt x="2" y="5"/>
                                      <a:pt x="2" y="5"/>
                                    </a:cubicBezTo>
                                    <a:cubicBezTo>
                                      <a:pt x="0" y="10"/>
                                      <a:pt x="1" y="15"/>
                                      <a:pt x="5" y="18"/>
                                    </a:cubicBezTo>
                                    <a:cubicBezTo>
                                      <a:pt x="10" y="21"/>
                                      <a:pt x="15" y="20"/>
                                      <a:pt x="18" y="16"/>
                                    </a:cubicBezTo>
                                    <a:cubicBezTo>
                                      <a:pt x="20" y="13"/>
                                      <a:pt x="21" y="8"/>
                                      <a:pt x="18" y="4"/>
                                    </a:cubicBezTo>
                                    <a:cubicBezTo>
                                      <a:pt x="17" y="4"/>
                                      <a:pt x="17" y="3"/>
                                      <a:pt x="17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9" name="Freeform 21"/>
                            <wps:cNvSpPr/>
                            <wps:spPr bwMode="auto">
                              <a:xfrm>
                                <a:off x="7330" y="21808"/>
                                <a:ext cx="11" cy="9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1 h 2"/>
                                  <a:gd name="T2" fmla="*/ 2 w 2"/>
                                  <a:gd name="T3" fmla="*/ 0 h 2"/>
                                  <a:gd name="T4" fmla="*/ 1 w 2"/>
                                  <a:gd name="T5" fmla="*/ 1 h 2"/>
                                  <a:gd name="T6" fmla="*/ 1 w 2"/>
                                  <a:gd name="T7" fmla="*/ 1 h 2"/>
                                  <a:gd name="T8" fmla="*/ 0 w 2"/>
                                  <a:gd name="T9" fmla="*/ 2 h 2"/>
                                  <a:gd name="T10" fmla="*/ 2 w 2"/>
                                  <a:gd name="T11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2" y="1"/>
                                    </a:moveTo>
                                    <a:cubicBezTo>
                                      <a:pt x="2" y="1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0" name="Freeform 22"/>
                            <wps:cNvSpPr/>
                            <wps:spPr bwMode="auto">
                              <a:xfrm>
                                <a:off x="7321" y="21112"/>
                                <a:ext cx="95" cy="100"/>
                              </a:xfrm>
                              <a:custGeom>
                                <a:avLst/>
                                <a:gdLst>
                                  <a:gd name="T0" fmla="*/ 4 w 19"/>
                                  <a:gd name="T1" fmla="*/ 17 h 20"/>
                                  <a:gd name="T2" fmla="*/ 4 w 19"/>
                                  <a:gd name="T3" fmla="*/ 17 h 20"/>
                                  <a:gd name="T4" fmla="*/ 16 w 19"/>
                                  <a:gd name="T5" fmla="*/ 17 h 20"/>
                                  <a:gd name="T6" fmla="*/ 16 w 19"/>
                                  <a:gd name="T7" fmla="*/ 17 h 20"/>
                                  <a:gd name="T8" fmla="*/ 17 w 19"/>
                                  <a:gd name="T9" fmla="*/ 16 h 20"/>
                                  <a:gd name="T10" fmla="*/ 17 w 19"/>
                                  <a:gd name="T11" fmla="*/ 16 h 20"/>
                                  <a:gd name="T12" fmla="*/ 17 w 19"/>
                                  <a:gd name="T13" fmla="*/ 16 h 20"/>
                                  <a:gd name="T14" fmla="*/ 19 w 19"/>
                                  <a:gd name="T15" fmla="*/ 10 h 20"/>
                                  <a:gd name="T16" fmla="*/ 10 w 19"/>
                                  <a:gd name="T17" fmla="*/ 0 h 20"/>
                                  <a:gd name="T18" fmla="*/ 0 w 19"/>
                                  <a:gd name="T19" fmla="*/ 9 h 20"/>
                                  <a:gd name="T20" fmla="*/ 2 w 19"/>
                                  <a:gd name="T21" fmla="*/ 16 h 20"/>
                                  <a:gd name="T22" fmla="*/ 2 w 19"/>
                                  <a:gd name="T23" fmla="*/ 16 h 20"/>
                                  <a:gd name="T24" fmla="*/ 4 w 19"/>
                                  <a:gd name="T25" fmla="*/ 17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4" y="17"/>
                                    </a:move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8" y="20"/>
                                      <a:pt x="12" y="20"/>
                                      <a:pt x="16" y="17"/>
                                    </a:cubicBezTo>
                                    <a:cubicBezTo>
                                      <a:pt x="16" y="17"/>
                                      <a:pt x="16" y="17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8" y="14"/>
                                      <a:pt x="19" y="12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2"/>
                                      <a:pt x="1" y="14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1" name="Freeform 23"/>
                            <wps:cNvSpPr/>
                            <wps:spPr bwMode="auto">
                              <a:xfrm>
                                <a:off x="7043" y="21106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16 w 21"/>
                                  <a:gd name="T1" fmla="*/ 18 h 22"/>
                                  <a:gd name="T2" fmla="*/ 16 w 21"/>
                                  <a:gd name="T3" fmla="*/ 18 h 22"/>
                                  <a:gd name="T4" fmla="*/ 18 w 21"/>
                                  <a:gd name="T5" fmla="*/ 17 h 22"/>
                                  <a:gd name="T6" fmla="*/ 20 w 21"/>
                                  <a:gd name="T7" fmla="*/ 16 h 22"/>
                                  <a:gd name="T8" fmla="*/ 18 w 21"/>
                                  <a:gd name="T9" fmla="*/ 17 h 22"/>
                                  <a:gd name="T10" fmla="*/ 19 w 21"/>
                                  <a:gd name="T11" fmla="*/ 15 h 22"/>
                                  <a:gd name="T12" fmla="*/ 16 w 21"/>
                                  <a:gd name="T13" fmla="*/ 3 h 22"/>
                                  <a:gd name="T14" fmla="*/ 4 w 21"/>
                                  <a:gd name="T15" fmla="*/ 4 h 22"/>
                                  <a:gd name="T16" fmla="*/ 3 w 21"/>
                                  <a:gd name="T17" fmla="*/ 16 h 22"/>
                                  <a:gd name="T18" fmla="*/ 16 w 21"/>
                                  <a:gd name="T19" fmla="*/ 18 h 22"/>
                                  <a:gd name="T20" fmla="*/ 16 w 21"/>
                                  <a:gd name="T21" fmla="*/ 18 h 22"/>
                                  <a:gd name="T22" fmla="*/ 16 w 21"/>
                                  <a:gd name="T23" fmla="*/ 18 h 22"/>
                                  <a:gd name="T24" fmla="*/ 16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16" y="18"/>
                                    </a:move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7" y="17"/>
                                      <a:pt x="18" y="17"/>
                                    </a:cubicBezTo>
                                    <a:cubicBezTo>
                                      <a:pt x="19" y="17"/>
                                      <a:pt x="19" y="16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6"/>
                                      <a:pt x="18" y="16"/>
                                      <a:pt x="19" y="15"/>
                                    </a:cubicBezTo>
                                    <a:cubicBezTo>
                                      <a:pt x="21" y="11"/>
                                      <a:pt x="20" y="6"/>
                                      <a:pt x="16" y="3"/>
                                    </a:cubicBezTo>
                                    <a:cubicBezTo>
                                      <a:pt x="12" y="0"/>
                                      <a:pt x="7" y="0"/>
                                      <a:pt x="4" y="4"/>
                                    </a:cubicBezTo>
                                    <a:cubicBezTo>
                                      <a:pt x="0" y="7"/>
                                      <a:pt x="0" y="12"/>
                                      <a:pt x="3" y="16"/>
                                    </a:cubicBezTo>
                                    <a:cubicBezTo>
                                      <a:pt x="5" y="20"/>
                                      <a:pt x="11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2" name="Freeform 24"/>
                            <wps:cNvSpPr/>
                            <wps:spPr bwMode="auto">
                              <a:xfrm>
                                <a:off x="7122" y="21186"/>
                                <a:ext cx="20" cy="11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1 h 2"/>
                                  <a:gd name="T2" fmla="*/ 0 w 4"/>
                                  <a:gd name="T3" fmla="*/ 2 h 2"/>
                                  <a:gd name="T4" fmla="*/ 0 w 4"/>
                                  <a:gd name="T5" fmla="*/ 2 h 2"/>
                                  <a:gd name="T6" fmla="*/ 0 w 4"/>
                                  <a:gd name="T7" fmla="*/ 2 h 2"/>
                                  <a:gd name="T8" fmla="*/ 0 w 4"/>
                                  <a:gd name="T9" fmla="*/ 2 h 2"/>
                                  <a:gd name="T10" fmla="*/ 2 w 4"/>
                                  <a:gd name="T11" fmla="*/ 1 h 2"/>
                                  <a:gd name="T12" fmla="*/ 4 w 4"/>
                                  <a:gd name="T13" fmla="*/ 0 h 2"/>
                                  <a:gd name="T14" fmla="*/ 2 w 4"/>
                                  <a:gd name="T15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3" y="1"/>
                                      <a:pt x="4" y="1"/>
                                      <a:pt x="4" y="0"/>
                                    </a:cubicBezTo>
                                    <a:cubicBezTo>
                                      <a:pt x="3" y="0"/>
                                      <a:pt x="3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3" name="Freeform 25"/>
                            <wps:cNvSpPr/>
                            <wps:spPr bwMode="auto">
                              <a:xfrm>
                                <a:off x="6835" y="21311"/>
                                <a:ext cx="110" cy="104"/>
                              </a:xfrm>
                              <a:custGeom>
                                <a:avLst/>
                                <a:gdLst>
                                  <a:gd name="T0" fmla="*/ 17 w 22"/>
                                  <a:gd name="T1" fmla="*/ 18 h 21"/>
                                  <a:gd name="T2" fmla="*/ 17 w 22"/>
                                  <a:gd name="T3" fmla="*/ 18 h 21"/>
                                  <a:gd name="T4" fmla="*/ 19 w 22"/>
                                  <a:gd name="T5" fmla="*/ 17 h 21"/>
                                  <a:gd name="T6" fmla="*/ 20 w 22"/>
                                  <a:gd name="T7" fmla="*/ 16 h 21"/>
                                  <a:gd name="T8" fmla="*/ 18 w 22"/>
                                  <a:gd name="T9" fmla="*/ 17 h 21"/>
                                  <a:gd name="T10" fmla="*/ 18 w 22"/>
                                  <a:gd name="T11" fmla="*/ 17 h 21"/>
                                  <a:gd name="T12" fmla="*/ 16 w 22"/>
                                  <a:gd name="T13" fmla="*/ 3 h 21"/>
                                  <a:gd name="T14" fmla="*/ 3 w 22"/>
                                  <a:gd name="T15" fmla="*/ 6 h 21"/>
                                  <a:gd name="T16" fmla="*/ 7 w 22"/>
                                  <a:gd name="T17" fmla="*/ 20 h 21"/>
                                  <a:gd name="T18" fmla="*/ 16 w 22"/>
                                  <a:gd name="T19" fmla="*/ 19 h 21"/>
                                  <a:gd name="T20" fmla="*/ 16 w 22"/>
                                  <a:gd name="T21" fmla="*/ 19 h 21"/>
                                  <a:gd name="T22" fmla="*/ 16 w 22"/>
                                  <a:gd name="T23" fmla="*/ 19 h 21"/>
                                  <a:gd name="T24" fmla="*/ 17 w 22"/>
                                  <a:gd name="T25" fmla="*/ 18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17" y="18"/>
                                    </a:moveTo>
                                    <a:cubicBezTo>
                                      <a:pt x="17" y="18"/>
                                      <a:pt x="17" y="18"/>
                                      <a:pt x="17" y="18"/>
                                    </a:cubicBezTo>
                                    <a:cubicBezTo>
                                      <a:pt x="17" y="18"/>
                                      <a:pt x="18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20" y="17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7"/>
                                      <a:pt x="18" y="17"/>
                                      <a:pt x="18" y="17"/>
                                    </a:cubicBezTo>
                                    <a:cubicBezTo>
                                      <a:pt x="22" y="13"/>
                                      <a:pt x="21" y="6"/>
                                      <a:pt x="16" y="3"/>
                                    </a:cubicBezTo>
                                    <a:cubicBezTo>
                                      <a:pt x="12" y="0"/>
                                      <a:pt x="5" y="2"/>
                                      <a:pt x="3" y="6"/>
                                    </a:cubicBezTo>
                                    <a:cubicBezTo>
                                      <a:pt x="0" y="11"/>
                                      <a:pt x="2" y="17"/>
                                      <a:pt x="7" y="20"/>
                                    </a:cubicBezTo>
                                    <a:cubicBezTo>
                                      <a:pt x="10" y="21"/>
                                      <a:pt x="13" y="21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7" y="19"/>
                                      <a:pt x="17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4" name="Freeform 26"/>
                            <wps:cNvSpPr/>
                            <wps:spPr bwMode="auto">
                              <a:xfrm>
                                <a:off x="6918" y="21391"/>
                                <a:ext cx="15" cy="9"/>
                              </a:xfrm>
                              <a:custGeom>
                                <a:avLst/>
                                <a:gdLst>
                                  <a:gd name="T0" fmla="*/ 2 w 3"/>
                                  <a:gd name="T1" fmla="*/ 1 h 2"/>
                                  <a:gd name="T2" fmla="*/ 0 w 3"/>
                                  <a:gd name="T3" fmla="*/ 2 h 2"/>
                                  <a:gd name="T4" fmla="*/ 0 w 3"/>
                                  <a:gd name="T5" fmla="*/ 2 h 2"/>
                                  <a:gd name="T6" fmla="*/ 0 w 3"/>
                                  <a:gd name="T7" fmla="*/ 2 h 2"/>
                                  <a:gd name="T8" fmla="*/ 0 w 3"/>
                                  <a:gd name="T9" fmla="*/ 2 h 2"/>
                                  <a:gd name="T10" fmla="*/ 0 w 3"/>
                                  <a:gd name="T11" fmla="*/ 2 h 2"/>
                                  <a:gd name="T12" fmla="*/ 2 w 3"/>
                                  <a:gd name="T13" fmla="*/ 1 h 2"/>
                                  <a:gd name="T14" fmla="*/ 3 w 3"/>
                                  <a:gd name="T15" fmla="*/ 0 h 2"/>
                                  <a:gd name="T16" fmla="*/ 2 w 3"/>
                                  <a:gd name="T17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ubicBezTo>
                                      <a:pt x="3" y="2"/>
                                      <a:pt x="3" y="1"/>
                                      <a:pt x="3" y="0"/>
                                    </a:cubicBezTo>
                                    <a:cubicBezTo>
                                      <a:pt x="3" y="1"/>
                                      <a:pt x="2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5" name="Freeform 27"/>
                            <wps:cNvSpPr/>
                            <wps:spPr bwMode="auto">
                              <a:xfrm>
                                <a:off x="7043" y="21797"/>
                                <a:ext cx="100" cy="10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 h 20"/>
                                  <a:gd name="T2" fmla="*/ 16 w 20"/>
                                  <a:gd name="T3" fmla="*/ 2 h 20"/>
                                  <a:gd name="T4" fmla="*/ 11 w 20"/>
                                  <a:gd name="T5" fmla="*/ 0 h 20"/>
                                  <a:gd name="T6" fmla="*/ 4 w 20"/>
                                  <a:gd name="T7" fmla="*/ 3 h 20"/>
                                  <a:gd name="T8" fmla="*/ 3 w 20"/>
                                  <a:gd name="T9" fmla="*/ 4 h 20"/>
                                  <a:gd name="T10" fmla="*/ 3 w 20"/>
                                  <a:gd name="T11" fmla="*/ 4 h 20"/>
                                  <a:gd name="T12" fmla="*/ 3 w 20"/>
                                  <a:gd name="T13" fmla="*/ 4 h 20"/>
                                  <a:gd name="T14" fmla="*/ 1 w 20"/>
                                  <a:gd name="T15" fmla="*/ 11 h 20"/>
                                  <a:gd name="T16" fmla="*/ 10 w 20"/>
                                  <a:gd name="T17" fmla="*/ 20 h 20"/>
                                  <a:gd name="T18" fmla="*/ 20 w 20"/>
                                  <a:gd name="T19" fmla="*/ 11 h 20"/>
                                  <a:gd name="T20" fmla="*/ 18 w 20"/>
                                  <a:gd name="T21" fmla="*/ 4 h 20"/>
                                  <a:gd name="T22" fmla="*/ 18 w 20"/>
                                  <a:gd name="T23" fmla="*/ 4 h 20"/>
                                  <a:gd name="T24" fmla="*/ 16 w 20"/>
                                  <a:gd name="T25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2"/>
                                    </a:moveTo>
                                    <a:cubicBezTo>
                                      <a:pt x="16" y="2"/>
                                      <a:pt x="16" y="2"/>
                                      <a:pt x="16" y="2"/>
                                    </a:cubicBezTo>
                                    <a:cubicBezTo>
                                      <a:pt x="14" y="1"/>
                                      <a:pt x="13" y="1"/>
                                      <a:pt x="11" y="0"/>
                                    </a:cubicBezTo>
                                    <a:cubicBezTo>
                                      <a:pt x="8" y="0"/>
                                      <a:pt x="6" y="1"/>
                                      <a:pt x="4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1" y="6"/>
                                      <a:pt x="0" y="8"/>
                                      <a:pt x="1" y="11"/>
                                    </a:cubicBezTo>
                                    <a:cubicBezTo>
                                      <a:pt x="1" y="16"/>
                                      <a:pt x="5" y="20"/>
                                      <a:pt x="10" y="20"/>
                                    </a:cubicBezTo>
                                    <a:cubicBezTo>
                                      <a:pt x="15" y="20"/>
                                      <a:pt x="19" y="16"/>
                                      <a:pt x="20" y="11"/>
                                    </a:cubicBezTo>
                                    <a:cubicBezTo>
                                      <a:pt x="20" y="8"/>
                                      <a:pt x="19" y="6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6" y="3"/>
                                      <a:pt x="16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6" name="Freeform 28"/>
                            <wps:cNvSpPr/>
                            <wps:spPr bwMode="auto">
                              <a:xfrm>
                                <a:off x="7122" y="21808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0 w 2"/>
                                  <a:gd name="T7" fmla="*/ 0 h 2"/>
                                  <a:gd name="T8" fmla="*/ 2 w 2"/>
                                  <a:gd name="T9" fmla="*/ 2 h 2"/>
                                  <a:gd name="T10" fmla="*/ 2 w 2"/>
                                  <a:gd name="T11" fmla="*/ 2 h 2"/>
                                  <a:gd name="T12" fmla="*/ 2 w 2"/>
                                  <a:gd name="T13" fmla="*/ 2 h 2"/>
                                  <a:gd name="T14" fmla="*/ 0 w 2"/>
                                  <a:gd name="T15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1" y="1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7" name="Freeform 29"/>
                            <wps:cNvSpPr/>
                            <wps:spPr bwMode="auto">
                              <a:xfrm>
                                <a:off x="6835" y="21589"/>
                                <a:ext cx="104" cy="104"/>
                              </a:xfrm>
                              <a:custGeom>
                                <a:avLst/>
                                <a:gdLst>
                                  <a:gd name="T0" fmla="*/ 4 w 21"/>
                                  <a:gd name="T1" fmla="*/ 17 h 21"/>
                                  <a:gd name="T2" fmla="*/ 17 w 21"/>
                                  <a:gd name="T3" fmla="*/ 18 h 21"/>
                                  <a:gd name="T4" fmla="*/ 19 w 21"/>
                                  <a:gd name="T5" fmla="*/ 5 h 21"/>
                                  <a:gd name="T6" fmla="*/ 18 w 21"/>
                                  <a:gd name="T7" fmla="*/ 4 h 21"/>
                                  <a:gd name="T8" fmla="*/ 18 w 21"/>
                                  <a:gd name="T9" fmla="*/ 4 h 21"/>
                                  <a:gd name="T10" fmla="*/ 17 w 21"/>
                                  <a:gd name="T11" fmla="*/ 3 h 21"/>
                                  <a:gd name="T12" fmla="*/ 17 w 21"/>
                                  <a:gd name="T13" fmla="*/ 3 h 21"/>
                                  <a:gd name="T14" fmla="*/ 16 w 21"/>
                                  <a:gd name="T15" fmla="*/ 3 h 21"/>
                                  <a:gd name="T16" fmla="*/ 16 w 21"/>
                                  <a:gd name="T17" fmla="*/ 3 h 21"/>
                                  <a:gd name="T18" fmla="*/ 16 w 21"/>
                                  <a:gd name="T19" fmla="*/ 3 h 21"/>
                                  <a:gd name="T20" fmla="*/ 15 w 21"/>
                                  <a:gd name="T21" fmla="*/ 2 h 21"/>
                                  <a:gd name="T22" fmla="*/ 3 w 21"/>
                                  <a:gd name="T23" fmla="*/ 5 h 21"/>
                                  <a:gd name="T24" fmla="*/ 4 w 21"/>
                                  <a:gd name="T25" fmla="*/ 17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4" y="17"/>
                                    </a:moveTo>
                                    <a:cubicBezTo>
                                      <a:pt x="7" y="21"/>
                                      <a:pt x="13" y="21"/>
                                      <a:pt x="17" y="18"/>
                                    </a:cubicBezTo>
                                    <a:cubicBezTo>
                                      <a:pt x="20" y="15"/>
                                      <a:pt x="21" y="10"/>
                                      <a:pt x="19" y="5"/>
                                    </a:cubicBezTo>
                                    <a:cubicBezTo>
                                      <a:pt x="18" y="5"/>
                                      <a:pt x="18" y="5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2"/>
                                      <a:pt x="15" y="2"/>
                                      <a:pt x="15" y="2"/>
                                    </a:cubicBezTo>
                                    <a:cubicBezTo>
                                      <a:pt x="11" y="0"/>
                                      <a:pt x="6" y="1"/>
                                      <a:pt x="3" y="5"/>
                                    </a:cubicBezTo>
                                    <a:cubicBezTo>
                                      <a:pt x="0" y="9"/>
                                      <a:pt x="0" y="14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8" name="Freeform 30"/>
                            <wps:cNvSpPr/>
                            <wps:spPr bwMode="auto">
                              <a:xfrm>
                                <a:off x="6918" y="2160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  <a:gd name="T12" fmla="*/ 1 w 1"/>
                                  <a:gd name="T13" fmla="*/ 1 h 1"/>
                                  <a:gd name="T14" fmla="*/ 0 w 1"/>
                                  <a:gd name="T15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9" name="Freeform 31"/>
                            <wps:cNvSpPr/>
                            <wps:spPr bwMode="auto">
                              <a:xfrm>
                                <a:off x="7598" y="2139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9 h 19"/>
                                  <a:gd name="T2" fmla="*/ 9 w 18"/>
                                  <a:gd name="T3" fmla="*/ 18 h 19"/>
                                  <a:gd name="T4" fmla="*/ 18 w 18"/>
                                  <a:gd name="T5" fmla="*/ 9 h 19"/>
                                  <a:gd name="T6" fmla="*/ 9 w 18"/>
                                  <a:gd name="T7" fmla="*/ 0 h 19"/>
                                  <a:gd name="T8" fmla="*/ 0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9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0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4" y="21530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1" name="Freeform 33"/>
                            <wps:cNvSpPr/>
                            <wps:spPr bwMode="auto">
                              <a:xfrm>
                                <a:off x="7117" y="21043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10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10"/>
                                    </a:cubicBezTo>
                                    <a:cubicBezTo>
                                      <a:pt x="0" y="15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2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17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3" name="Freeform 35"/>
                            <wps:cNvSpPr/>
                            <wps:spPr bwMode="auto">
                              <a:xfrm>
                                <a:off x="7251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10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1 w 19"/>
                                  <a:gd name="T7" fmla="*/ 9 h 18"/>
                                  <a:gd name="T8" fmla="*/ 10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10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5" y="18"/>
                                      <a:pt x="10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4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1" y="2187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5" name="Oval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39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6" name="Oval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0" y="21524"/>
                                <a:ext cx="95" cy="9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7" name="Oval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0" y="2180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8" name="Freeform 40"/>
                            <wps:cNvSpPr/>
                            <wps:spPr bwMode="auto">
                              <a:xfrm>
                                <a:off x="7460" y="21118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9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9" name="Freeform 41"/>
                            <wps:cNvSpPr/>
                            <wps:spPr bwMode="auto">
                              <a:xfrm>
                                <a:off x="7529" y="21734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9 h 19"/>
                                  <a:gd name="T2" fmla="*/ 9 w 18"/>
                                  <a:gd name="T3" fmla="*/ 0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9"/>
                                    </a:move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0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1" name="Freeform 43"/>
                            <wps:cNvSpPr/>
                            <wps:spPr bwMode="auto">
                              <a:xfrm>
                                <a:off x="6840" y="21734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0 w 19"/>
                                  <a:gd name="T7" fmla="*/ 9 h 18"/>
                                  <a:gd name="T8" fmla="*/ 9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2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9" y="2180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3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4" name="Freeform 46"/>
                            <wps:cNvSpPr/>
                            <wps:spPr bwMode="auto">
                              <a:xfrm>
                                <a:off x="6909" y="21112"/>
                                <a:ext cx="95" cy="9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9 h 19"/>
                                  <a:gd name="T2" fmla="*/ 9 w 19"/>
                                  <a:gd name="T3" fmla="*/ 19 h 19"/>
                                  <a:gd name="T4" fmla="*/ 19 w 19"/>
                                  <a:gd name="T5" fmla="*/ 10 h 19"/>
                                  <a:gd name="T6" fmla="*/ 10 w 19"/>
                                  <a:gd name="T7" fmla="*/ 0 h 19"/>
                                  <a:gd name="T8" fmla="*/ 0 w 19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9" y="15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5" name="Freeform 47"/>
                            <wps:cNvSpPr/>
                            <wps:spPr bwMode="auto">
                              <a:xfrm>
                                <a:off x="7598" y="21663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10 h 19"/>
                                  <a:gd name="T2" fmla="*/ 9 w 18"/>
                                  <a:gd name="T3" fmla="*/ 1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1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10"/>
                                    </a:moveTo>
                                    <a:cubicBezTo>
                                      <a:pt x="18" y="5"/>
                                      <a:pt x="14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6" name="Freeform 48"/>
                            <wps:cNvSpPr/>
                            <wps:spPr bwMode="auto">
                              <a:xfrm>
                                <a:off x="7598" y="2125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9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7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0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8" name="Freeform 50"/>
                            <wps:cNvSpPr/>
                            <wps:spPr bwMode="auto">
                              <a:xfrm>
                                <a:off x="7390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8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9" y="4"/>
                                      <a:pt x="15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9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873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0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047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1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25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2" name="Oval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66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3" name="Freeform 55"/>
                            <wps:cNvSpPr/>
                            <wps:spPr bwMode="auto">
                              <a:xfrm>
                                <a:off x="7668" y="21459"/>
                                <a:ext cx="89" cy="91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0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3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4" name="Oval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194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5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0978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6" name="Oval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459"/>
                                <a:ext cx="89" cy="9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7" name="Freeform 59"/>
                            <wps:cNvSpPr/>
                            <wps:spPr bwMode="auto">
                              <a:xfrm>
                                <a:off x="7668" y="21598"/>
                                <a:ext cx="84" cy="91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8"/>
                                  <a:gd name="T2" fmla="*/ 9 w 17"/>
                                  <a:gd name="T3" fmla="*/ 0 h 18"/>
                                  <a:gd name="T4" fmla="*/ 0 w 17"/>
                                  <a:gd name="T5" fmla="*/ 9 h 18"/>
                                  <a:gd name="T6" fmla="*/ 9 w 17"/>
                                  <a:gd name="T7" fmla="*/ 17 h 18"/>
                                  <a:gd name="T8" fmla="*/ 17 w 17"/>
                                  <a:gd name="T9" fmla="*/ 9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8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68" y="21326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9" name="Freeform 61"/>
                            <wps:cNvSpPr/>
                            <wps:spPr bwMode="auto">
                              <a:xfrm>
                                <a:off x="7327" y="21942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8 h 18"/>
                                  <a:gd name="T2" fmla="*/ 17 w 17"/>
                                  <a:gd name="T3" fmla="*/ 9 h 18"/>
                                  <a:gd name="T4" fmla="*/ 9 w 17"/>
                                  <a:gd name="T5" fmla="*/ 0 h 18"/>
                                  <a:gd name="T6" fmla="*/ 0 w 17"/>
                                  <a:gd name="T7" fmla="*/ 9 h 18"/>
                                  <a:gd name="T8" fmla="*/ 8 w 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18"/>
                                    </a:move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3" y="18"/>
                                      <a:pt x="8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0" name="Freeform 62"/>
                            <wps:cNvSpPr/>
                            <wps:spPr bwMode="auto">
                              <a:xfrm>
                                <a:off x="7327" y="20978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8 h 18"/>
                                  <a:gd name="T6" fmla="*/ 17 w 17"/>
                                  <a:gd name="T7" fmla="*/ 9 h 18"/>
                                  <a:gd name="T8" fmla="*/ 9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8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1" name="Freeform 63"/>
                            <wps:cNvSpPr/>
                            <wps:spPr bwMode="auto">
                              <a:xfrm>
                                <a:off x="7048" y="20978"/>
                                <a:ext cx="89" cy="89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1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2" name="Oval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8" y="21942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3" name="Freeform 65"/>
                            <wps:cNvSpPr/>
                            <wps:spPr bwMode="auto">
                              <a:xfrm>
                                <a:off x="6707" y="21598"/>
                                <a:ext cx="89" cy="8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17 h 17"/>
                                  <a:gd name="T2" fmla="*/ 18 w 18"/>
                                  <a:gd name="T3" fmla="*/ 9 h 17"/>
                                  <a:gd name="T4" fmla="*/ 9 w 18"/>
                                  <a:gd name="T5" fmla="*/ 0 h 17"/>
                                  <a:gd name="T6" fmla="*/ 0 w 18"/>
                                  <a:gd name="T7" fmla="*/ 8 h 17"/>
                                  <a:gd name="T8" fmla="*/ 9 w 18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17"/>
                                    </a:moveTo>
                                    <a:cubicBezTo>
                                      <a:pt x="14" y="17"/>
                                      <a:pt x="18" y="13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4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32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5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8" y="21808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6" name="Freeform 68"/>
                            <wps:cNvSpPr/>
                            <wps:spPr bwMode="auto">
                              <a:xfrm>
                                <a:off x="7535" y="21047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7 h 18"/>
                                  <a:gd name="T6" fmla="*/ 17 w 17"/>
                                  <a:gd name="T7" fmla="*/ 9 h 18"/>
                                  <a:gd name="T8" fmla="*/ 8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0"/>
                                    </a:moveTo>
                                    <a:cubicBezTo>
                                      <a:pt x="3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7" name="Oval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87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8" name="Freeform 70"/>
                            <wps:cNvSpPr/>
                            <wps:spPr bwMode="auto">
                              <a:xfrm>
                                <a:off x="7598" y="21118"/>
                                <a:ext cx="91" cy="84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7"/>
                                  <a:gd name="T2" fmla="*/ 0 w 18"/>
                                  <a:gd name="T3" fmla="*/ 9 h 17"/>
                                  <a:gd name="T4" fmla="*/ 9 w 18"/>
                                  <a:gd name="T5" fmla="*/ 17 h 17"/>
                                  <a:gd name="T6" fmla="*/ 17 w 18"/>
                                  <a:gd name="T7" fmla="*/ 9 h 17"/>
                                  <a:gd name="T8" fmla="*/ 9 w 18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8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9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873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0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808"/>
                                <a:ext cx="8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1" name="Freeform 73"/>
                            <wps:cNvSpPr/>
                            <wps:spPr bwMode="auto">
                              <a:xfrm>
                                <a:off x="6775" y="21118"/>
                                <a:ext cx="84" cy="84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9 h 17"/>
                                  <a:gd name="T2" fmla="*/ 9 w 17"/>
                                  <a:gd name="T3" fmla="*/ 17 h 17"/>
                                  <a:gd name="T4" fmla="*/ 17 w 17"/>
                                  <a:gd name="T5" fmla="*/ 9 h 17"/>
                                  <a:gd name="T6" fmla="*/ 9 w 17"/>
                                  <a:gd name="T7" fmla="*/ 0 h 17"/>
                                  <a:gd name="T8" fmla="*/ 0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9"/>
                                    </a:moveTo>
                                    <a:cubicBezTo>
                                      <a:pt x="1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04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3" name="Freeform 75"/>
                            <wps:cNvSpPr/>
                            <wps:spPr bwMode="auto">
                              <a:xfrm>
                                <a:off x="7737" y="21530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1 h 17"/>
                                  <a:gd name="T4" fmla="*/ 0 w 17"/>
                                  <a:gd name="T5" fmla="*/ 9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4" name="Freeform 76"/>
                            <wps:cNvSpPr/>
                            <wps:spPr bwMode="auto">
                              <a:xfrm>
                                <a:off x="7668" y="21738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5" name="Freeform 77"/>
                            <wps:cNvSpPr/>
                            <wps:spPr bwMode="auto">
                              <a:xfrm>
                                <a:off x="7668" y="21186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7"/>
                                  <a:gd name="T2" fmla="*/ 1 w 17"/>
                                  <a:gd name="T3" fmla="*/ 9 h 17"/>
                                  <a:gd name="T4" fmla="*/ 9 w 17"/>
                                  <a:gd name="T5" fmla="*/ 17 h 17"/>
                                  <a:gd name="T6" fmla="*/ 17 w 17"/>
                                  <a:gd name="T7" fmla="*/ 9 h 17"/>
                                  <a:gd name="T8" fmla="*/ 9 w 17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6" name="Freeform 78"/>
                            <wps:cNvSpPr/>
                            <wps:spPr bwMode="auto">
                              <a:xfrm>
                                <a:off x="7737" y="21396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8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9 w 17"/>
                                  <a:gd name="T7" fmla="*/ 17 h 17"/>
                                  <a:gd name="T8" fmla="*/ 17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8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7" name="Freeform 79"/>
                            <wps:cNvSpPr/>
                            <wps:spPr bwMode="auto">
                              <a:xfrm>
                                <a:off x="7464" y="20984"/>
                                <a:ext cx="85" cy="78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8" name="Freeform 80"/>
                            <wps:cNvSpPr/>
                            <wps:spPr bwMode="auto">
                              <a:xfrm>
                                <a:off x="7464" y="2194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9" name="Freeform 81"/>
                            <wps:cNvSpPr/>
                            <wps:spPr bwMode="auto">
                              <a:xfrm>
                                <a:off x="7256" y="22011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7 h 17"/>
                                  <a:gd name="T2" fmla="*/ 17 w 17"/>
                                  <a:gd name="T3" fmla="*/ 9 h 17"/>
                                  <a:gd name="T4" fmla="*/ 9 w 17"/>
                                  <a:gd name="T5" fmla="*/ 0 h 17"/>
                                  <a:gd name="T6" fmla="*/ 0 w 17"/>
                                  <a:gd name="T7" fmla="*/ 9 h 17"/>
                                  <a:gd name="T8" fmla="*/ 8 w 17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8" y="17"/>
                                    </a:move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0" name="Freeform 82"/>
                            <wps:cNvSpPr/>
                            <wps:spPr bwMode="auto">
                              <a:xfrm>
                                <a:off x="7122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9 h 17"/>
                                  <a:gd name="T2" fmla="*/ 8 w 16"/>
                                  <a:gd name="T3" fmla="*/ 0 h 17"/>
                                  <a:gd name="T4" fmla="*/ 0 w 16"/>
                                  <a:gd name="T5" fmla="*/ 8 h 17"/>
                                  <a:gd name="T6" fmla="*/ 8 w 16"/>
                                  <a:gd name="T7" fmla="*/ 17 h 17"/>
                                  <a:gd name="T8" fmla="*/ 16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9"/>
                                    </a:move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1" name="Freeform 83"/>
                            <wps:cNvSpPr/>
                            <wps:spPr bwMode="auto">
                              <a:xfrm>
                                <a:off x="7256" y="20913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8 h 17"/>
                                  <a:gd name="T2" fmla="*/ 9 w 17"/>
                                  <a:gd name="T3" fmla="*/ 17 h 17"/>
                                  <a:gd name="T4" fmla="*/ 17 w 17"/>
                                  <a:gd name="T5" fmla="*/ 8 h 17"/>
                                  <a:gd name="T6" fmla="*/ 9 w 17"/>
                                  <a:gd name="T7" fmla="*/ 0 h 17"/>
                                  <a:gd name="T8" fmla="*/ 0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1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2" name="Oval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1942"/>
                                <a:ext cx="84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3" name="Freeform 85"/>
                            <wps:cNvSpPr/>
                            <wps:spPr bwMode="auto">
                              <a:xfrm>
                                <a:off x="7122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4" name="Oval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738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5" name="Oval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186"/>
                                <a:ext cx="80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6" name="Oval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0984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7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396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8" name="Freeform 90"/>
                            <wps:cNvSpPr/>
                            <wps:spPr bwMode="auto">
                              <a:xfrm>
                                <a:off x="6642" y="21530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9 h 17"/>
                                  <a:gd name="T2" fmla="*/ 8 w 16"/>
                                  <a:gd name="T3" fmla="*/ 17 h 17"/>
                                  <a:gd name="T4" fmla="*/ 16 w 16"/>
                                  <a:gd name="T5" fmla="*/ 9 h 17"/>
                                  <a:gd name="T6" fmla="*/ 8 w 16"/>
                                  <a:gd name="T7" fmla="*/ 0 h 17"/>
                                  <a:gd name="T8" fmla="*/ 0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0" y="9"/>
                                    </a:move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6" y="9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29" name="Freeform 91"/>
                            <wps:cNvSpPr/>
                            <wps:spPr bwMode="auto">
                              <a:xfrm>
                                <a:off x="7737" y="21669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0" name="Freeform 92"/>
                            <wps:cNvSpPr/>
                            <wps:spPr bwMode="auto">
                              <a:xfrm>
                                <a:off x="7743" y="21257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7"/>
                                  <a:gd name="T2" fmla="*/ 8 w 16"/>
                                  <a:gd name="T3" fmla="*/ 0 h 17"/>
                                  <a:gd name="T4" fmla="*/ 0 w 16"/>
                                  <a:gd name="T5" fmla="*/ 9 h 17"/>
                                  <a:gd name="T6" fmla="*/ 8 w 16"/>
                                  <a:gd name="T7" fmla="*/ 17 h 17"/>
                                  <a:gd name="T8" fmla="*/ 16 w 16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8"/>
                                    </a:moveTo>
                                    <a:cubicBezTo>
                                      <a:pt x="16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1" name="Freeform 93"/>
                            <wps:cNvSpPr/>
                            <wps:spPr bwMode="auto">
                              <a:xfrm>
                                <a:off x="7395" y="20913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2" name="Freeform 94"/>
                            <wps:cNvSpPr/>
                            <wps:spPr bwMode="auto">
                              <a:xfrm>
                                <a:off x="7395" y="22016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3" name="Freeform 95"/>
                            <wps:cNvSpPr/>
                            <wps:spPr bwMode="auto">
                              <a:xfrm>
                                <a:off x="6983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7 h 17"/>
                                  <a:gd name="T2" fmla="*/ 16 w 16"/>
                                  <a:gd name="T3" fmla="*/ 8 h 17"/>
                                  <a:gd name="T4" fmla="*/ 8 w 16"/>
                                  <a:gd name="T5" fmla="*/ 1 h 17"/>
                                  <a:gd name="T6" fmla="*/ 0 w 16"/>
                                  <a:gd name="T7" fmla="*/ 9 h 17"/>
                                  <a:gd name="T8" fmla="*/ 8 w 16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8" y="17"/>
                                    </a:move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1"/>
                                    </a:cubicBezTo>
                                    <a:cubicBezTo>
                                      <a:pt x="4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4" name="Freeform 96"/>
                            <wps:cNvSpPr/>
                            <wps:spPr bwMode="auto">
                              <a:xfrm>
                                <a:off x="6642" y="21669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0 w 16"/>
                                  <a:gd name="T1" fmla="*/ 16 h 17"/>
                                  <a:gd name="T2" fmla="*/ 16 w 16"/>
                                  <a:gd name="T3" fmla="*/ 8 h 17"/>
                                  <a:gd name="T4" fmla="*/ 9 w 16"/>
                                  <a:gd name="T5" fmla="*/ 0 h 17"/>
                                  <a:gd name="T6" fmla="*/ 0 w 16"/>
                                  <a:gd name="T7" fmla="*/ 7 h 17"/>
                                  <a:gd name="T8" fmla="*/ 0 w 16"/>
                                  <a:gd name="T9" fmla="*/ 10 h 17"/>
                                  <a:gd name="T10" fmla="*/ 1 w 16"/>
                                  <a:gd name="T11" fmla="*/ 13 h 17"/>
                                  <a:gd name="T12" fmla="*/ 10 w 16"/>
                                  <a:gd name="T13" fmla="*/ 16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0" y="16"/>
                                    </a:moveTo>
                                    <a:cubicBezTo>
                                      <a:pt x="14" y="15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1"/>
                                      <a:pt x="9" y="0"/>
                                    </a:cubicBezTo>
                                    <a:cubicBezTo>
                                      <a:pt x="5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8"/>
                                      <a:pt x="0" y="9"/>
                                      <a:pt x="0" y="10"/>
                                    </a:cubicBezTo>
                                    <a:cubicBezTo>
                                      <a:pt x="1" y="11"/>
                                      <a:pt x="1" y="12"/>
                                      <a:pt x="1" y="13"/>
                                    </a:cubicBezTo>
                                    <a:cubicBezTo>
                                      <a:pt x="4" y="16"/>
                                      <a:pt x="7" y="17"/>
                                      <a:pt x="10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5" name="Freeform 97"/>
                            <wps:cNvSpPr/>
                            <wps:spPr bwMode="auto">
                              <a:xfrm>
                                <a:off x="6983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6" name="Oval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257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7" name="Freeform 99"/>
                            <wps:cNvSpPr/>
                            <wps:spPr bwMode="auto">
                              <a:xfrm>
                                <a:off x="7807" y="21459"/>
                                <a:ext cx="78" cy="91"/>
                              </a:xfrm>
                              <a:custGeom>
                                <a:avLst/>
                                <a:gdLst>
                                  <a:gd name="T0" fmla="*/ 2 w 16"/>
                                  <a:gd name="T1" fmla="*/ 5 h 18"/>
                                  <a:gd name="T2" fmla="*/ 3 w 16"/>
                                  <a:gd name="T3" fmla="*/ 15 h 18"/>
                                  <a:gd name="T4" fmla="*/ 14 w 16"/>
                                  <a:gd name="T5" fmla="*/ 15 h 18"/>
                                  <a:gd name="T6" fmla="*/ 16 w 16"/>
                                  <a:gd name="T7" fmla="*/ 11 h 18"/>
                                  <a:gd name="T8" fmla="*/ 16 w 16"/>
                                  <a:gd name="T9" fmla="*/ 9 h 18"/>
                                  <a:gd name="T10" fmla="*/ 16 w 16"/>
                                  <a:gd name="T11" fmla="*/ 9 h 18"/>
                                  <a:gd name="T12" fmla="*/ 16 w 16"/>
                                  <a:gd name="T13" fmla="*/ 9 h 18"/>
                                  <a:gd name="T14" fmla="*/ 16 w 16"/>
                                  <a:gd name="T15" fmla="*/ 7 h 18"/>
                                  <a:gd name="T16" fmla="*/ 12 w 16"/>
                                  <a:gd name="T17" fmla="*/ 2 h 18"/>
                                  <a:gd name="T18" fmla="*/ 2 w 16"/>
                                  <a:gd name="T19" fmla="*/ 5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18">
                                    <a:moveTo>
                                      <a:pt x="2" y="5"/>
                                    </a:moveTo>
                                    <a:cubicBezTo>
                                      <a:pt x="0" y="8"/>
                                      <a:pt x="0" y="12"/>
                                      <a:pt x="3" y="15"/>
                                    </a:cubicBezTo>
                                    <a:cubicBezTo>
                                      <a:pt x="6" y="18"/>
                                      <a:pt x="11" y="17"/>
                                      <a:pt x="14" y="15"/>
                                    </a:cubicBezTo>
                                    <a:cubicBezTo>
                                      <a:pt x="15" y="13"/>
                                      <a:pt x="15" y="12"/>
                                      <a:pt x="16" y="11"/>
                                    </a:cubicBezTo>
                                    <a:cubicBezTo>
                                      <a:pt x="16" y="10"/>
                                      <a:pt x="16" y="10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8"/>
                                      <a:pt x="16" y="8"/>
                                      <a:pt x="16" y="7"/>
                                    </a:cubicBezTo>
                                    <a:cubicBezTo>
                                      <a:pt x="15" y="5"/>
                                      <a:pt x="14" y="3"/>
                                      <a:pt x="12" y="2"/>
                                    </a:cubicBezTo>
                                    <a:cubicBezTo>
                                      <a:pt x="9" y="0"/>
                                      <a:pt x="4" y="1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8" name="Oval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91" y="22087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39" name="Freeform 101"/>
                            <wps:cNvSpPr/>
                            <wps:spPr bwMode="auto">
                              <a:xfrm>
                                <a:off x="718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7 w 17"/>
                                  <a:gd name="T1" fmla="*/ 0 h 16"/>
                                  <a:gd name="T2" fmla="*/ 2 w 17"/>
                                  <a:gd name="T3" fmla="*/ 10 h 16"/>
                                  <a:gd name="T4" fmla="*/ 10 w 17"/>
                                  <a:gd name="T5" fmla="*/ 15 h 16"/>
                                  <a:gd name="T6" fmla="*/ 17 w 17"/>
                                  <a:gd name="T7" fmla="*/ 7 h 16"/>
                                  <a:gd name="T8" fmla="*/ 10 w 17"/>
                                  <a:gd name="T9" fmla="*/ 0 h 16"/>
                                  <a:gd name="T10" fmla="*/ 8 w 17"/>
                                  <a:gd name="T11" fmla="*/ 0 h 16"/>
                                  <a:gd name="T12" fmla="*/ 8 w 17"/>
                                  <a:gd name="T13" fmla="*/ 0 h 16"/>
                                  <a:gd name="T14" fmla="*/ 8 w 17"/>
                                  <a:gd name="T15" fmla="*/ 0 h 16"/>
                                  <a:gd name="T16" fmla="*/ 7 w 17"/>
                                  <a:gd name="T1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7" y="0"/>
                                    </a:moveTo>
                                    <a:cubicBezTo>
                                      <a:pt x="3" y="1"/>
                                      <a:pt x="0" y="5"/>
                                      <a:pt x="2" y="10"/>
                                    </a:cubicBezTo>
                                    <a:cubicBezTo>
                                      <a:pt x="3" y="13"/>
                                      <a:pt x="6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7" y="11"/>
                                      <a:pt x="17" y="7"/>
                                    </a:cubicBezTo>
                                    <a:cubicBezTo>
                                      <a:pt x="17" y="3"/>
                                      <a:pt x="13" y="0"/>
                                      <a:pt x="10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0" name="Freeform 102"/>
                            <wps:cNvSpPr/>
                            <wps:spPr bwMode="auto">
                              <a:xfrm>
                                <a:off x="6577" y="21465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7 w 16"/>
                                  <a:gd name="T1" fmla="*/ 15 h 16"/>
                                  <a:gd name="T2" fmla="*/ 14 w 16"/>
                                  <a:gd name="T3" fmla="*/ 11 h 16"/>
                                  <a:gd name="T4" fmla="*/ 13 w 16"/>
                                  <a:gd name="T5" fmla="*/ 3 h 16"/>
                                  <a:gd name="T6" fmla="*/ 5 w 16"/>
                                  <a:gd name="T7" fmla="*/ 1 h 16"/>
                                  <a:gd name="T8" fmla="*/ 0 w 16"/>
                                  <a:gd name="T9" fmla="*/ 7 h 16"/>
                                  <a:gd name="T10" fmla="*/ 0 w 16"/>
                                  <a:gd name="T11" fmla="*/ 8 h 16"/>
                                  <a:gd name="T12" fmla="*/ 0 w 16"/>
                                  <a:gd name="T13" fmla="*/ 10 h 16"/>
                                  <a:gd name="T14" fmla="*/ 7 w 16"/>
                                  <a:gd name="T15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7" y="15"/>
                                    </a:moveTo>
                                    <a:cubicBezTo>
                                      <a:pt x="10" y="16"/>
                                      <a:pt x="13" y="14"/>
                                      <a:pt x="14" y="11"/>
                                    </a:cubicBezTo>
                                    <a:cubicBezTo>
                                      <a:pt x="16" y="8"/>
                                      <a:pt x="15" y="5"/>
                                      <a:pt x="13" y="3"/>
                                    </a:cubicBezTo>
                                    <a:cubicBezTo>
                                      <a:pt x="11" y="0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4"/>
                                      <a:pt x="0" y="7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7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1" name="Freeform 103"/>
                            <wps:cNvSpPr/>
                            <wps:spPr bwMode="auto">
                              <a:xfrm>
                                <a:off x="7811" y="21331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7 h 15"/>
                                  <a:gd name="T2" fmla="*/ 7 w 15"/>
                                  <a:gd name="T3" fmla="*/ 0 h 15"/>
                                  <a:gd name="T4" fmla="*/ 0 w 15"/>
                                  <a:gd name="T5" fmla="*/ 7 h 15"/>
                                  <a:gd name="T6" fmla="*/ 7 w 15"/>
                                  <a:gd name="T7" fmla="*/ 15 h 15"/>
                                  <a:gd name="T8" fmla="*/ 15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2" name="Freeform 104"/>
                            <wps:cNvSpPr/>
                            <wps:spPr bwMode="auto">
                              <a:xfrm>
                                <a:off x="7811" y="21604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7 w 15"/>
                                  <a:gd name="T3" fmla="*/ 0 h 15"/>
                                  <a:gd name="T4" fmla="*/ 0 w 15"/>
                                  <a:gd name="T5" fmla="*/ 8 h 15"/>
                                  <a:gd name="T6" fmla="*/ 7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3" name="Freeform 105"/>
                            <wps:cNvSpPr/>
                            <wps:spPr bwMode="auto">
                              <a:xfrm>
                                <a:off x="7674" y="21877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6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1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4" name="Freeform 106"/>
                            <wps:cNvSpPr/>
                            <wps:spPr bwMode="auto">
                              <a:xfrm>
                                <a:off x="7603" y="21948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5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5" name="Oval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74" y="21053"/>
                                <a:ext cx="7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6" name="Freeform 108"/>
                            <wps:cNvSpPr/>
                            <wps:spPr bwMode="auto">
                              <a:xfrm>
                                <a:off x="7603" y="20988"/>
                                <a:ext cx="80" cy="7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7 h 15"/>
                                  <a:gd name="T2" fmla="*/ 8 w 16"/>
                                  <a:gd name="T3" fmla="*/ 15 h 15"/>
                                  <a:gd name="T4" fmla="*/ 16 w 16"/>
                                  <a:gd name="T5" fmla="*/ 7 h 15"/>
                                  <a:gd name="T6" fmla="*/ 8 w 16"/>
                                  <a:gd name="T7" fmla="*/ 0 h 15"/>
                                  <a:gd name="T8" fmla="*/ 0 w 16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5">
                                    <a:moveTo>
                                      <a:pt x="0" y="7"/>
                                    </a:moveTo>
                                    <a:cubicBezTo>
                                      <a:pt x="1" y="11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6" y="11"/>
                                      <a:pt x="16" y="7"/>
                                    </a:cubicBezTo>
                                    <a:cubicBezTo>
                                      <a:pt x="16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7" name="Freeform 109"/>
                            <wps:cNvSpPr/>
                            <wps:spPr bwMode="auto">
                              <a:xfrm>
                                <a:off x="7327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15 h 16"/>
                                  <a:gd name="T2" fmla="*/ 16 w 16"/>
                                  <a:gd name="T3" fmla="*/ 10 h 16"/>
                                  <a:gd name="T4" fmla="*/ 16 w 16"/>
                                  <a:gd name="T5" fmla="*/ 9 h 16"/>
                                  <a:gd name="T6" fmla="*/ 16 w 16"/>
                                  <a:gd name="T7" fmla="*/ 9 h 16"/>
                                  <a:gd name="T8" fmla="*/ 16 w 16"/>
                                  <a:gd name="T9" fmla="*/ 9 h 16"/>
                                  <a:gd name="T10" fmla="*/ 16 w 16"/>
                                  <a:gd name="T11" fmla="*/ 8 h 16"/>
                                  <a:gd name="T12" fmla="*/ 16 w 16"/>
                                  <a:gd name="T13" fmla="*/ 7 h 16"/>
                                  <a:gd name="T14" fmla="*/ 13 w 16"/>
                                  <a:gd name="T15" fmla="*/ 3 h 16"/>
                                  <a:gd name="T16" fmla="*/ 2 w 16"/>
                                  <a:gd name="T17" fmla="*/ 4 h 16"/>
                                  <a:gd name="T18" fmla="*/ 4 w 16"/>
                                  <a:gd name="T19" fmla="*/ 15 h 16"/>
                                  <a:gd name="T20" fmla="*/ 7 w 16"/>
                                  <a:gd name="T21" fmla="*/ 16 h 16"/>
                                  <a:gd name="T22" fmla="*/ 8 w 16"/>
                                  <a:gd name="T23" fmla="*/ 16 h 16"/>
                                  <a:gd name="T24" fmla="*/ 8 w 16"/>
                                  <a:gd name="T25" fmla="*/ 16 h 16"/>
                                  <a:gd name="T26" fmla="*/ 8 w 16"/>
                                  <a:gd name="T27" fmla="*/ 16 h 16"/>
                                  <a:gd name="T28" fmla="*/ 9 w 16"/>
                                  <a:gd name="T29" fmla="*/ 16 h 16"/>
                                  <a:gd name="T30" fmla="*/ 10 w 16"/>
                                  <a:gd name="T31" fmla="*/ 16 h 16"/>
                                  <a:gd name="T32" fmla="*/ 10 w 16"/>
                                  <a:gd name="T33" fmla="*/ 16 h 16"/>
                                  <a:gd name="T34" fmla="*/ 10 w 16"/>
                                  <a:gd name="T35" fmla="*/ 16 h 16"/>
                                  <a:gd name="T36" fmla="*/ 12 w 16"/>
                                  <a:gd name="T37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2" y="15"/>
                                    </a:moveTo>
                                    <a:cubicBezTo>
                                      <a:pt x="14" y="14"/>
                                      <a:pt x="15" y="12"/>
                                      <a:pt x="16" y="10"/>
                                    </a:cubicBezTo>
                                    <a:cubicBezTo>
                                      <a:pt x="16" y="10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8"/>
                                      <a:pt x="16" y="8"/>
                                    </a:cubicBezTo>
                                    <a:cubicBezTo>
                                      <a:pt x="16" y="8"/>
                                      <a:pt x="16" y="7"/>
                                      <a:pt x="16" y="7"/>
                                    </a:cubicBezTo>
                                    <a:cubicBezTo>
                                      <a:pt x="15" y="5"/>
                                      <a:pt x="14" y="4"/>
                                      <a:pt x="13" y="3"/>
                                    </a:cubicBezTo>
                                    <a:cubicBezTo>
                                      <a:pt x="10" y="0"/>
                                      <a:pt x="5" y="1"/>
                                      <a:pt x="2" y="4"/>
                                    </a:cubicBezTo>
                                    <a:cubicBezTo>
                                      <a:pt x="0" y="8"/>
                                      <a:pt x="1" y="12"/>
                                      <a:pt x="4" y="15"/>
                                    </a:cubicBezTo>
                                    <a:cubicBezTo>
                                      <a:pt x="5" y="15"/>
                                      <a:pt x="6" y="16"/>
                                      <a:pt x="7" y="16"/>
                                    </a:cubicBezTo>
                                    <a:cubicBezTo>
                                      <a:pt x="7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9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1" y="16"/>
                                      <a:pt x="11" y="15"/>
                                      <a:pt x="12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8" name="Freeform 110"/>
                            <wps:cNvSpPr/>
                            <wps:spPr bwMode="auto">
                              <a:xfrm>
                                <a:off x="732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6"/>
                                  <a:gd name="T2" fmla="*/ 9 w 17"/>
                                  <a:gd name="T3" fmla="*/ 0 h 16"/>
                                  <a:gd name="T4" fmla="*/ 9 w 17"/>
                                  <a:gd name="T5" fmla="*/ 0 h 16"/>
                                  <a:gd name="T6" fmla="*/ 8 w 17"/>
                                  <a:gd name="T7" fmla="*/ 0 h 16"/>
                                  <a:gd name="T8" fmla="*/ 8 w 17"/>
                                  <a:gd name="T9" fmla="*/ 0 h 16"/>
                                  <a:gd name="T10" fmla="*/ 7 w 17"/>
                                  <a:gd name="T11" fmla="*/ 0 h 16"/>
                                  <a:gd name="T12" fmla="*/ 7 w 17"/>
                                  <a:gd name="T13" fmla="*/ 0 h 16"/>
                                  <a:gd name="T14" fmla="*/ 6 w 17"/>
                                  <a:gd name="T15" fmla="*/ 0 h 16"/>
                                  <a:gd name="T16" fmla="*/ 2 w 17"/>
                                  <a:gd name="T17" fmla="*/ 10 h 16"/>
                                  <a:gd name="T18" fmla="*/ 11 w 17"/>
                                  <a:gd name="T19" fmla="*/ 15 h 16"/>
                                  <a:gd name="T20" fmla="*/ 16 w 17"/>
                                  <a:gd name="T21" fmla="*/ 5 h 16"/>
                                  <a:gd name="T22" fmla="*/ 10 w 17"/>
                                  <a:gd name="T23" fmla="*/ 0 h 16"/>
                                  <a:gd name="T24" fmla="*/ 9 w 17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9" y="0"/>
                                    </a:move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2" y="2"/>
                                      <a:pt x="0" y="6"/>
                                      <a:pt x="2" y="10"/>
                                    </a:cubicBezTo>
                                    <a:cubicBezTo>
                                      <a:pt x="3" y="14"/>
                                      <a:pt x="7" y="16"/>
                                      <a:pt x="11" y="15"/>
                                    </a:cubicBezTo>
                                    <a:cubicBezTo>
                                      <a:pt x="15" y="13"/>
                                      <a:pt x="17" y="9"/>
                                      <a:pt x="16" y="5"/>
                                    </a:cubicBezTo>
                                    <a:cubicBezTo>
                                      <a:pt x="15" y="2"/>
                                      <a:pt x="13" y="1"/>
                                      <a:pt x="10" y="0"/>
                                    </a:cubicBezTo>
                                    <a:cubicBezTo>
                                      <a:pt x="10" y="0"/>
                                      <a:pt x="9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49" name="Freeform 111"/>
                            <wps:cNvSpPr/>
                            <wps:spPr bwMode="auto">
                              <a:xfrm>
                                <a:off x="6785" y="2098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8 h 15"/>
                                  <a:gd name="T4" fmla="*/ 0 w 15"/>
                                  <a:gd name="T5" fmla="*/ 10 h 15"/>
                                  <a:gd name="T6" fmla="*/ 8 w 15"/>
                                  <a:gd name="T7" fmla="*/ 14 h 15"/>
                                  <a:gd name="T8" fmla="*/ 14 w 15"/>
                                  <a:gd name="T9" fmla="*/ 7 h 15"/>
                                  <a:gd name="T10" fmla="*/ 8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5" y="3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0" name="Freeform 112"/>
                            <wps:cNvSpPr/>
                            <wps:spPr bwMode="auto">
                              <a:xfrm>
                                <a:off x="7054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1 w 16"/>
                                  <a:gd name="T1" fmla="*/ 15 h 16"/>
                                  <a:gd name="T2" fmla="*/ 15 w 16"/>
                                  <a:gd name="T3" fmla="*/ 6 h 16"/>
                                  <a:gd name="T4" fmla="*/ 6 w 16"/>
                                  <a:gd name="T5" fmla="*/ 1 h 16"/>
                                  <a:gd name="T6" fmla="*/ 1 w 16"/>
                                  <a:gd name="T7" fmla="*/ 10 h 16"/>
                                  <a:gd name="T8" fmla="*/ 7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1 w 16"/>
                                  <a:gd name="T13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1" y="15"/>
                                    </a:moveTo>
                                    <a:cubicBezTo>
                                      <a:pt x="14" y="14"/>
                                      <a:pt x="16" y="10"/>
                                      <a:pt x="15" y="6"/>
                                    </a:cubicBezTo>
                                    <a:cubicBezTo>
                                      <a:pt x="14" y="2"/>
                                      <a:pt x="10" y="0"/>
                                      <a:pt x="6" y="1"/>
                                    </a:cubicBezTo>
                                    <a:cubicBezTo>
                                      <a:pt x="2" y="2"/>
                                      <a:pt x="0" y="6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7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0" y="16"/>
                                      <a:pt x="10" y="15"/>
                                      <a:pt x="11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1" name="Freeform 113"/>
                            <wps:cNvSpPr/>
                            <wps:spPr bwMode="auto">
                              <a:xfrm>
                                <a:off x="6710" y="2105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 w 16"/>
                                  <a:gd name="T1" fmla="*/ 8 h 16"/>
                                  <a:gd name="T2" fmla="*/ 10 w 16"/>
                                  <a:gd name="T3" fmla="*/ 15 h 16"/>
                                  <a:gd name="T4" fmla="*/ 15 w 16"/>
                                  <a:gd name="T5" fmla="*/ 7 h 16"/>
                                  <a:gd name="T6" fmla="*/ 9 w 16"/>
                                  <a:gd name="T7" fmla="*/ 0 h 16"/>
                                  <a:gd name="T8" fmla="*/ 7 w 16"/>
                                  <a:gd name="T9" fmla="*/ 0 h 16"/>
                                  <a:gd name="T10" fmla="*/ 6 w 16"/>
                                  <a:gd name="T11" fmla="*/ 1 h 16"/>
                                  <a:gd name="T12" fmla="*/ 1 w 16"/>
                                  <a:gd name="T13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" y="8"/>
                                    </a:moveTo>
                                    <a:cubicBezTo>
                                      <a:pt x="1" y="13"/>
                                      <a:pt x="5" y="16"/>
                                      <a:pt x="10" y="15"/>
                                    </a:cubicBezTo>
                                    <a:cubicBezTo>
                                      <a:pt x="13" y="14"/>
                                      <a:pt x="16" y="11"/>
                                      <a:pt x="15" y="7"/>
                                    </a:cubicBezTo>
                                    <a:cubicBezTo>
                                      <a:pt x="15" y="4"/>
                                      <a:pt x="13" y="1"/>
                                      <a:pt x="9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4"/>
                                      <a:pt x="1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2" name="Freeform 114"/>
                            <wps:cNvSpPr/>
                            <wps:spPr bwMode="auto">
                              <a:xfrm>
                                <a:off x="6710" y="21877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5 w 16"/>
                                  <a:gd name="T1" fmla="*/ 7 h 16"/>
                                  <a:gd name="T2" fmla="*/ 8 w 16"/>
                                  <a:gd name="T3" fmla="*/ 0 h 16"/>
                                  <a:gd name="T4" fmla="*/ 0 w 16"/>
                                  <a:gd name="T5" fmla="*/ 7 h 16"/>
                                  <a:gd name="T6" fmla="*/ 0 w 16"/>
                                  <a:gd name="T7" fmla="*/ 9 h 16"/>
                                  <a:gd name="T8" fmla="*/ 1 w 16"/>
                                  <a:gd name="T9" fmla="*/ 11 h 16"/>
                                  <a:gd name="T10" fmla="*/ 10 w 16"/>
                                  <a:gd name="T11" fmla="*/ 15 h 16"/>
                                  <a:gd name="T12" fmla="*/ 15 w 16"/>
                                  <a:gd name="T13" fmla="*/ 7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0"/>
                                      <a:pt x="1" y="11"/>
                                      <a:pt x="1" y="11"/>
                                    </a:cubicBezTo>
                                    <a:cubicBezTo>
                                      <a:pt x="3" y="14"/>
                                      <a:pt x="7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6" y="11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3" name="Freeform 115"/>
                            <wps:cNvSpPr/>
                            <wps:spPr bwMode="auto">
                              <a:xfrm>
                                <a:off x="6577" y="21322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8 h 17"/>
                                  <a:gd name="T2" fmla="*/ 0 w 15"/>
                                  <a:gd name="T3" fmla="*/ 10 h 17"/>
                                  <a:gd name="T4" fmla="*/ 1 w 15"/>
                                  <a:gd name="T5" fmla="*/ 13 h 17"/>
                                  <a:gd name="T6" fmla="*/ 10 w 15"/>
                                  <a:gd name="T7" fmla="*/ 16 h 17"/>
                                  <a:gd name="T8" fmla="*/ 15 w 15"/>
                                  <a:gd name="T9" fmla="*/ 8 h 17"/>
                                  <a:gd name="T10" fmla="*/ 4 w 15"/>
                                  <a:gd name="T11" fmla="*/ 2 h 17"/>
                                  <a:gd name="T12" fmla="*/ 0 w 15"/>
                                  <a:gd name="T13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8"/>
                                    </a:move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0" y="11"/>
                                      <a:pt x="0" y="12"/>
                                      <a:pt x="1" y="13"/>
                                    </a:cubicBezTo>
                                    <a:cubicBezTo>
                                      <a:pt x="3" y="16"/>
                                      <a:pt x="7" y="17"/>
                                      <a:pt x="10" y="16"/>
                                    </a:cubicBezTo>
                                    <a:cubicBezTo>
                                      <a:pt x="13" y="15"/>
                                      <a:pt x="15" y="12"/>
                                      <a:pt x="15" y="8"/>
                                    </a:cubicBezTo>
                                    <a:cubicBezTo>
                                      <a:pt x="14" y="3"/>
                                      <a:pt x="8" y="0"/>
                                      <a:pt x="4" y="2"/>
                                    </a:cubicBezTo>
                                    <a:cubicBezTo>
                                      <a:pt x="2" y="4"/>
                                      <a:pt x="0" y="6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4" name="Freeform 116"/>
                            <wps:cNvSpPr/>
                            <wps:spPr bwMode="auto">
                              <a:xfrm>
                                <a:off x="6577" y="21595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9 h 17"/>
                                  <a:gd name="T2" fmla="*/ 0 w 15"/>
                                  <a:gd name="T3" fmla="*/ 10 h 17"/>
                                  <a:gd name="T4" fmla="*/ 6 w 15"/>
                                  <a:gd name="T5" fmla="*/ 17 h 17"/>
                                  <a:gd name="T6" fmla="*/ 8 w 15"/>
                                  <a:gd name="T7" fmla="*/ 17 h 17"/>
                                  <a:gd name="T8" fmla="*/ 15 w 15"/>
                                  <a:gd name="T9" fmla="*/ 9 h 17"/>
                                  <a:gd name="T10" fmla="*/ 4 w 15"/>
                                  <a:gd name="T11" fmla="*/ 3 h 17"/>
                                  <a:gd name="T12" fmla="*/ 0 w 15"/>
                                  <a:gd name="T13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9"/>
                                    </a:move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0" y="14"/>
                                      <a:pt x="3" y="16"/>
                                      <a:pt x="6" y="17"/>
                                    </a:cubicBezTo>
                                    <a:cubicBezTo>
                                      <a:pt x="7" y="17"/>
                                      <a:pt x="7" y="17"/>
                                      <a:pt x="8" y="17"/>
                                    </a:cubicBezTo>
                                    <a:cubicBezTo>
                                      <a:pt x="13" y="16"/>
                                      <a:pt x="15" y="13"/>
                                      <a:pt x="15" y="9"/>
                                    </a:cubicBezTo>
                                    <a:cubicBezTo>
                                      <a:pt x="14" y="4"/>
                                      <a:pt x="8" y="0"/>
                                      <a:pt x="4" y="3"/>
                                    </a:cubicBezTo>
                                    <a:cubicBezTo>
                                      <a:pt x="1" y="4"/>
                                      <a:pt x="0" y="6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5" name="Freeform 117"/>
                            <wps:cNvSpPr/>
                            <wps:spPr bwMode="auto">
                              <a:xfrm>
                                <a:off x="6781" y="2194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8 w 15"/>
                                  <a:gd name="T3" fmla="*/ 0 h 15"/>
                                  <a:gd name="T4" fmla="*/ 0 w 15"/>
                                  <a:gd name="T5" fmla="*/ 8 h 15"/>
                                  <a:gd name="T6" fmla="*/ 8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6" name="Oval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7" y="20848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7" name="Freeform 119"/>
                            <wps:cNvSpPr/>
                            <wps:spPr bwMode="auto">
                              <a:xfrm>
                                <a:off x="7737" y="2180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4 w 16"/>
                                  <a:gd name="T1" fmla="*/ 12 h 16"/>
                                  <a:gd name="T2" fmla="*/ 14 w 16"/>
                                  <a:gd name="T3" fmla="*/ 3 h 16"/>
                                  <a:gd name="T4" fmla="*/ 5 w 16"/>
                                  <a:gd name="T5" fmla="*/ 2 h 16"/>
                                  <a:gd name="T6" fmla="*/ 1 w 16"/>
                                  <a:gd name="T7" fmla="*/ 10 h 16"/>
                                  <a:gd name="T8" fmla="*/ 8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4 w 16"/>
                                  <a:gd name="T1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4" y="12"/>
                                    </a:moveTo>
                                    <a:cubicBezTo>
                                      <a:pt x="16" y="10"/>
                                      <a:pt x="16" y="6"/>
                                      <a:pt x="14" y="3"/>
                                    </a:cubicBezTo>
                                    <a:cubicBezTo>
                                      <a:pt x="12" y="1"/>
                                      <a:pt x="8" y="0"/>
                                      <a:pt x="5" y="2"/>
                                    </a:cubicBezTo>
                                    <a:cubicBezTo>
                                      <a:pt x="2" y="3"/>
                                      <a:pt x="0" y="7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1" y="15"/>
                                      <a:pt x="13" y="14"/>
                                      <a:pt x="14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8" name="Freeform 120"/>
                            <wps:cNvSpPr/>
                            <wps:spPr bwMode="auto">
                              <a:xfrm>
                                <a:off x="7538" y="20919"/>
                                <a:ext cx="76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7 h 15"/>
                                  <a:gd name="T2" fmla="*/ 7 w 15"/>
                                  <a:gd name="T3" fmla="*/ 15 h 15"/>
                                  <a:gd name="T4" fmla="*/ 15 w 15"/>
                                  <a:gd name="T5" fmla="*/ 7 h 15"/>
                                  <a:gd name="T6" fmla="*/ 7 w 15"/>
                                  <a:gd name="T7" fmla="*/ 0 h 15"/>
                                  <a:gd name="T8" fmla="*/ 0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1"/>
                                      <a:pt x="15" y="7"/>
                                    </a:cubicBezTo>
                                    <a:cubicBezTo>
                                      <a:pt x="14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59" name="Oval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3" y="21121"/>
                                <a:ext cx="74" cy="7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0" name="Freeform 122"/>
                            <wps:cNvSpPr/>
                            <wps:spPr bwMode="auto">
                              <a:xfrm>
                                <a:off x="7538" y="22016"/>
                                <a:ext cx="71" cy="74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5"/>
                                  <a:gd name="T2" fmla="*/ 7 w 14"/>
                                  <a:gd name="T3" fmla="*/ 0 h 15"/>
                                  <a:gd name="T4" fmla="*/ 0 w 14"/>
                                  <a:gd name="T5" fmla="*/ 8 h 15"/>
                                  <a:gd name="T6" fmla="*/ 7 w 14"/>
                                  <a:gd name="T7" fmla="*/ 15 h 15"/>
                                  <a:gd name="T8" fmla="*/ 14 w 14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2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4" y="12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1" name="Freeform 123"/>
                            <wps:cNvSpPr/>
                            <wps:spPr bwMode="auto">
                              <a:xfrm>
                                <a:off x="6850" y="22016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5 h 15"/>
                                  <a:gd name="T2" fmla="*/ 9 w 15"/>
                                  <a:gd name="T3" fmla="*/ 15 h 15"/>
                                  <a:gd name="T4" fmla="*/ 9 w 15"/>
                                  <a:gd name="T5" fmla="*/ 15 h 15"/>
                                  <a:gd name="T6" fmla="*/ 11 w 15"/>
                                  <a:gd name="T7" fmla="*/ 14 h 15"/>
                                  <a:gd name="T8" fmla="*/ 15 w 15"/>
                                  <a:gd name="T9" fmla="*/ 6 h 15"/>
                                  <a:gd name="T10" fmla="*/ 8 w 15"/>
                                  <a:gd name="T11" fmla="*/ 0 h 15"/>
                                  <a:gd name="T12" fmla="*/ 0 w 15"/>
                                  <a:gd name="T13" fmla="*/ 6 h 15"/>
                                  <a:gd name="T14" fmla="*/ 5 w 15"/>
                                  <a:gd name="T15" fmla="*/ 14 h 15"/>
                                  <a:gd name="T16" fmla="*/ 6 w 15"/>
                                  <a:gd name="T17" fmla="*/ 15 h 15"/>
                                  <a:gd name="T18" fmla="*/ 7 w 15"/>
                                  <a:gd name="T19" fmla="*/ 15 h 15"/>
                                  <a:gd name="T20" fmla="*/ 7 w 15"/>
                                  <a:gd name="T21" fmla="*/ 15 h 15"/>
                                  <a:gd name="T22" fmla="*/ 8 w 15"/>
                                  <a:gd name="T23" fmla="*/ 15 h 15"/>
                                  <a:gd name="T24" fmla="*/ 9 w 15"/>
                                  <a:gd name="T25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9" y="15"/>
                                    </a:move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10" y="15"/>
                                      <a:pt x="10" y="14"/>
                                      <a:pt x="11" y="14"/>
                                    </a:cubicBezTo>
                                    <a:cubicBezTo>
                                      <a:pt x="14" y="13"/>
                                      <a:pt x="15" y="9"/>
                                      <a:pt x="15" y="6"/>
                                    </a:cubicBezTo>
                                    <a:cubicBezTo>
                                      <a:pt x="14" y="3"/>
                                      <a:pt x="11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6"/>
                                    </a:cubicBezTo>
                                    <a:cubicBezTo>
                                      <a:pt x="0" y="9"/>
                                      <a:pt x="1" y="13"/>
                                      <a:pt x="5" y="14"/>
                                    </a:cubicBezTo>
                                    <a:cubicBezTo>
                                      <a:pt x="5" y="14"/>
                                      <a:pt x="5" y="15"/>
                                      <a:pt x="6" y="15"/>
                                    </a:cubicBezTo>
                                    <a:cubicBezTo>
                                      <a:pt x="6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8" y="15"/>
                                      <a:pt x="8" y="15"/>
                                    </a:cubicBezTo>
                                    <a:cubicBezTo>
                                      <a:pt x="8" y="15"/>
                                      <a:pt x="9" y="15"/>
                                      <a:pt x="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2" name="Freeform 124"/>
                            <wps:cNvSpPr/>
                            <wps:spPr bwMode="auto">
                              <a:xfrm>
                                <a:off x="6645" y="21121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9 h 15"/>
                                  <a:gd name="T4" fmla="*/ 0 w 15"/>
                                  <a:gd name="T5" fmla="*/ 10 h 15"/>
                                  <a:gd name="T6" fmla="*/ 8 w 15"/>
                                  <a:gd name="T7" fmla="*/ 15 h 15"/>
                                  <a:gd name="T8" fmla="*/ 14 w 15"/>
                                  <a:gd name="T9" fmla="*/ 8 h 15"/>
                                  <a:gd name="T10" fmla="*/ 9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5" y="15"/>
                                      <a:pt x="8" y="15"/>
                                    </a:cubicBezTo>
                                    <a:cubicBezTo>
                                      <a:pt x="12" y="14"/>
                                      <a:pt x="14" y="11"/>
                                      <a:pt x="14" y="8"/>
                                    </a:cubicBezTo>
                                    <a:cubicBezTo>
                                      <a:pt x="15" y="4"/>
                                      <a:pt x="13" y="2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3" name="Freeform 125"/>
                            <wps:cNvSpPr/>
                            <wps:spPr bwMode="auto">
                              <a:xfrm>
                                <a:off x="6855" y="20919"/>
                                <a:ext cx="69" cy="74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5"/>
                                  <a:gd name="T2" fmla="*/ 0 w 14"/>
                                  <a:gd name="T3" fmla="*/ 8 h 15"/>
                                  <a:gd name="T4" fmla="*/ 0 w 14"/>
                                  <a:gd name="T5" fmla="*/ 9 h 15"/>
                                  <a:gd name="T6" fmla="*/ 8 w 14"/>
                                  <a:gd name="T7" fmla="*/ 14 h 15"/>
                                  <a:gd name="T8" fmla="*/ 14 w 14"/>
                                  <a:gd name="T9" fmla="*/ 7 h 15"/>
                                  <a:gd name="T10" fmla="*/ 8 w 14"/>
                                  <a:gd name="T11" fmla="*/ 0 h 15"/>
                                  <a:gd name="T12" fmla="*/ 5 w 14"/>
                                  <a:gd name="T13" fmla="*/ 0 h 15"/>
                                  <a:gd name="T14" fmla="*/ 0 w 14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1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4" name="Freeform 126"/>
                            <wps:cNvSpPr/>
                            <wps:spPr bwMode="auto">
                              <a:xfrm>
                                <a:off x="6645" y="21812"/>
                                <a:ext cx="76" cy="71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4 h 14"/>
                                  <a:gd name="T2" fmla="*/ 14 w 15"/>
                                  <a:gd name="T3" fmla="*/ 6 h 14"/>
                                  <a:gd name="T4" fmla="*/ 7 w 15"/>
                                  <a:gd name="T5" fmla="*/ 0 h 14"/>
                                  <a:gd name="T6" fmla="*/ 0 w 15"/>
                                  <a:gd name="T7" fmla="*/ 6 h 14"/>
                                  <a:gd name="T8" fmla="*/ 0 w 15"/>
                                  <a:gd name="T9" fmla="*/ 8 h 14"/>
                                  <a:gd name="T10" fmla="*/ 6 w 15"/>
                                  <a:gd name="T11" fmla="*/ 14 h 14"/>
                                  <a:gd name="T12" fmla="*/ 8 w 15"/>
                                  <a:gd name="T13" fmla="*/ 14 h 14"/>
                                  <a:gd name="T14" fmla="*/ 9 w 15"/>
                                  <a:gd name="T15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4">
                                    <a:moveTo>
                                      <a:pt x="9" y="14"/>
                                    </a:moveTo>
                                    <a:cubicBezTo>
                                      <a:pt x="13" y="13"/>
                                      <a:pt x="15" y="9"/>
                                      <a:pt x="14" y="6"/>
                                    </a:cubicBezTo>
                                    <a:cubicBezTo>
                                      <a:pt x="14" y="2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9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5" name="Freeform 127"/>
                            <wps:cNvSpPr/>
                            <wps:spPr bwMode="auto">
                              <a:xfrm>
                                <a:off x="7811" y="21743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4"/>
                                  <a:gd name="T2" fmla="*/ 6 w 14"/>
                                  <a:gd name="T3" fmla="*/ 14 h 14"/>
                                  <a:gd name="T4" fmla="*/ 9 w 14"/>
                                  <a:gd name="T5" fmla="*/ 14 h 14"/>
                                  <a:gd name="T6" fmla="*/ 14 w 14"/>
                                  <a:gd name="T7" fmla="*/ 9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0 w 14"/>
                                  <a:gd name="T15" fmla="*/ 6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2" y="13"/>
                                      <a:pt x="6" y="14"/>
                                    </a:cubicBezTo>
                                    <a:cubicBezTo>
                                      <a:pt x="7" y="14"/>
                                      <a:pt x="8" y="14"/>
                                      <a:pt x="9" y="14"/>
                                    </a:cubicBezTo>
                                    <a:cubicBezTo>
                                      <a:pt x="12" y="14"/>
                                      <a:pt x="13" y="12"/>
                                      <a:pt x="14" y="9"/>
                                    </a:cubicBez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3" y="3"/>
                                      <a:pt x="12" y="1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6" name="Freeform 128"/>
                            <wps:cNvSpPr/>
                            <wps:spPr bwMode="auto">
                              <a:xfrm>
                                <a:off x="7811" y="2119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2 h 14"/>
                                  <a:gd name="T2" fmla="*/ 1 w 14"/>
                                  <a:gd name="T3" fmla="*/ 10 h 14"/>
                                  <a:gd name="T4" fmla="*/ 10 w 14"/>
                                  <a:gd name="T5" fmla="*/ 13 h 14"/>
                                  <a:gd name="T6" fmla="*/ 14 w 14"/>
                                  <a:gd name="T7" fmla="*/ 8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3 w 14"/>
                                  <a:gd name="T15" fmla="*/ 2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2"/>
                                    </a:moveTo>
                                    <a:cubicBezTo>
                                      <a:pt x="0" y="4"/>
                                      <a:pt x="0" y="7"/>
                                      <a:pt x="1" y="10"/>
                                    </a:cubicBezTo>
                                    <a:cubicBezTo>
                                      <a:pt x="3" y="13"/>
                                      <a:pt x="7" y="14"/>
                                      <a:pt x="10" y="13"/>
                                    </a:cubicBezTo>
                                    <a:cubicBezTo>
                                      <a:pt x="12" y="12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6"/>
                                    </a:cubicBezTo>
                                    <a:cubicBezTo>
                                      <a:pt x="14" y="2"/>
                                      <a:pt x="12" y="0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1"/>
                                      <a:pt x="3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7" name="Freeform 129"/>
                            <wps:cNvSpPr/>
                            <wps:spPr bwMode="auto">
                              <a:xfrm>
                                <a:off x="7470" y="20854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1 h 14"/>
                                  <a:gd name="T2" fmla="*/ 1 w 14"/>
                                  <a:gd name="T3" fmla="*/ 9 h 14"/>
                                  <a:gd name="T4" fmla="*/ 9 w 14"/>
                                  <a:gd name="T5" fmla="*/ 13 h 14"/>
                                  <a:gd name="T6" fmla="*/ 14 w 14"/>
                                  <a:gd name="T7" fmla="*/ 6 h 14"/>
                                  <a:gd name="T8" fmla="*/ 8 w 14"/>
                                  <a:gd name="T9" fmla="*/ 0 h 14"/>
                                  <a:gd name="T10" fmla="*/ 6 w 14"/>
                                  <a:gd name="T11" fmla="*/ 0 h 14"/>
                                  <a:gd name="T12" fmla="*/ 3 w 14"/>
                                  <a:gd name="T13" fmla="*/ 1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1"/>
                                    </a:moveTo>
                                    <a:cubicBezTo>
                                      <a:pt x="1" y="3"/>
                                      <a:pt x="0" y="6"/>
                                      <a:pt x="1" y="9"/>
                                    </a:cubicBezTo>
                                    <a:cubicBezTo>
                                      <a:pt x="2" y="12"/>
                                      <a:pt x="6" y="14"/>
                                      <a:pt x="9" y="13"/>
                                    </a:cubicBezTo>
                                    <a:cubicBezTo>
                                      <a:pt x="12" y="12"/>
                                      <a:pt x="14" y="10"/>
                                      <a:pt x="14" y="6"/>
                                    </a:cubicBezTo>
                                    <a:cubicBezTo>
                                      <a:pt x="14" y="3"/>
                                      <a:pt x="12" y="0"/>
                                      <a:pt x="8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8" name="Freeform 130"/>
                            <wps:cNvSpPr/>
                            <wps:spPr bwMode="auto">
                              <a:xfrm>
                                <a:off x="6918" y="2208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9 w 14"/>
                                  <a:gd name="T1" fmla="*/ 14 h 14"/>
                                  <a:gd name="T2" fmla="*/ 14 w 14"/>
                                  <a:gd name="T3" fmla="*/ 8 h 14"/>
                                  <a:gd name="T4" fmla="*/ 10 w 14"/>
                                  <a:gd name="T5" fmla="*/ 1 h 14"/>
                                  <a:gd name="T6" fmla="*/ 2 w 14"/>
                                  <a:gd name="T7" fmla="*/ 3 h 14"/>
                                  <a:gd name="T8" fmla="*/ 0 w 14"/>
                                  <a:gd name="T9" fmla="*/ 7 h 14"/>
                                  <a:gd name="T10" fmla="*/ 0 w 14"/>
                                  <a:gd name="T11" fmla="*/ 8 h 14"/>
                                  <a:gd name="T12" fmla="*/ 7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9 w 14"/>
                                  <a:gd name="T17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9" y="14"/>
                                    </a:moveTo>
                                    <a:cubicBezTo>
                                      <a:pt x="12" y="13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5"/>
                                      <a:pt x="13" y="2"/>
                                      <a:pt x="10" y="1"/>
                                    </a:cubicBezTo>
                                    <a:cubicBezTo>
                                      <a:pt x="7" y="0"/>
                                      <a:pt x="4" y="1"/>
                                      <a:pt x="2" y="3"/>
                                    </a:cubicBezTo>
                                    <a:cubicBezTo>
                                      <a:pt x="1" y="4"/>
                                      <a:pt x="1" y="5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2"/>
                                      <a:pt x="3" y="14"/>
                                      <a:pt x="7" y="14"/>
                                    </a:cubicBezTo>
                                    <a:cubicBezTo>
                                      <a:pt x="7" y="14"/>
                                      <a:pt x="8" y="14"/>
                                      <a:pt x="8" y="14"/>
                                    </a:cubicBezTo>
                                    <a:cubicBezTo>
                                      <a:pt x="8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69" name="Freeform 131"/>
                            <wps:cNvSpPr/>
                            <wps:spPr bwMode="auto">
                              <a:xfrm>
                                <a:off x="6924" y="20848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0" name="Freeform 132"/>
                            <wps:cNvSpPr/>
                            <wps:spPr bwMode="auto">
                              <a:xfrm>
                                <a:off x="6577" y="21743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7 h 14"/>
                                  <a:gd name="T2" fmla="*/ 7 w 14"/>
                                  <a:gd name="T3" fmla="*/ 0 h 14"/>
                                  <a:gd name="T4" fmla="*/ 0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7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1" name="Freeform 133"/>
                            <wps:cNvSpPr/>
                            <wps:spPr bwMode="auto">
                              <a:xfrm>
                                <a:off x="6577" y="21192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8 w 14"/>
                                  <a:gd name="T3" fmla="*/ 1 h 14"/>
                                  <a:gd name="T4" fmla="*/ 1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1"/>
                                      <a:pt x="8" y="1"/>
                                    </a:cubicBezTo>
                                    <a:cubicBezTo>
                                      <a:pt x="4" y="0"/>
                                      <a:pt x="0" y="3"/>
                                      <a:pt x="1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2" name="Freeform 134"/>
                            <wps:cNvSpPr/>
                            <wps:spPr bwMode="auto">
                              <a:xfrm>
                                <a:off x="7882" y="21400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6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3" name="Freeform 135"/>
                            <wps:cNvSpPr/>
                            <wps:spPr bwMode="auto">
                              <a:xfrm>
                                <a:off x="7882" y="21539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4" name="Freeform 136"/>
                            <wps:cNvSpPr/>
                            <wps:spPr bwMode="auto">
                              <a:xfrm>
                                <a:off x="7265" y="2078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8 h 14"/>
                                  <a:gd name="T4" fmla="*/ 0 w 14"/>
                                  <a:gd name="T5" fmla="*/ 9 h 14"/>
                                  <a:gd name="T6" fmla="*/ 9 w 14"/>
                                  <a:gd name="T7" fmla="*/ 13 h 14"/>
                                  <a:gd name="T8" fmla="*/ 14 w 14"/>
                                  <a:gd name="T9" fmla="*/ 8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0 w 14"/>
                                  <a:gd name="T17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0" y="8"/>
                                      <a:pt x="0" y="8"/>
                                      <a:pt x="0" y="9"/>
                                    </a:cubicBezTo>
                                    <a:cubicBezTo>
                                      <a:pt x="2" y="12"/>
                                      <a:pt x="5" y="14"/>
                                      <a:pt x="9" y="13"/>
                                    </a:cubicBezTo>
                                    <a:cubicBezTo>
                                      <a:pt x="11" y="12"/>
                                      <a:pt x="13" y="10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5" name="Freeform 137"/>
                            <wps:cNvSpPr/>
                            <wps:spPr bwMode="auto">
                              <a:xfrm>
                                <a:off x="7128" y="20783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7 h 14"/>
                                  <a:gd name="T4" fmla="*/ 1 w 14"/>
                                  <a:gd name="T5" fmla="*/ 8 h 14"/>
                                  <a:gd name="T6" fmla="*/ 10 w 14"/>
                                  <a:gd name="T7" fmla="*/ 12 h 14"/>
                                  <a:gd name="T8" fmla="*/ 14 w 14"/>
                                  <a:gd name="T9" fmla="*/ 7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6 w 14"/>
                                  <a:gd name="T17" fmla="*/ 0 h 14"/>
                                  <a:gd name="T18" fmla="*/ 6 w 14"/>
                                  <a:gd name="T19" fmla="*/ 0 h 14"/>
                                  <a:gd name="T20" fmla="*/ 0 w 14"/>
                                  <a:gd name="T21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0" y="8"/>
                                      <a:pt x="1" y="8"/>
                                      <a:pt x="1" y="8"/>
                                    </a:cubicBezTo>
                                    <a:cubicBezTo>
                                      <a:pt x="2" y="12"/>
                                      <a:pt x="6" y="14"/>
                                      <a:pt x="10" y="12"/>
                                    </a:cubicBezTo>
                                    <a:cubicBezTo>
                                      <a:pt x="12" y="11"/>
                                      <a:pt x="13" y="9"/>
                                      <a:pt x="14" y="7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6" name="Freeform 138"/>
                            <wps:cNvSpPr/>
                            <wps:spPr bwMode="auto">
                              <a:xfrm>
                                <a:off x="7128" y="22155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14 w 14"/>
                                  <a:gd name="T3" fmla="*/ 6 h 14"/>
                                  <a:gd name="T4" fmla="*/ 13 w 14"/>
                                  <a:gd name="T5" fmla="*/ 5 h 14"/>
                                  <a:gd name="T6" fmla="*/ 6 w 14"/>
                                  <a:gd name="T7" fmla="*/ 0 h 14"/>
                                  <a:gd name="T8" fmla="*/ 0 w 14"/>
                                  <a:gd name="T9" fmla="*/ 6 h 14"/>
                                  <a:gd name="T10" fmla="*/ 0 w 14"/>
                                  <a:gd name="T11" fmla="*/ 8 h 14"/>
                                  <a:gd name="T12" fmla="*/ 6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14 w 14"/>
                                  <a:gd name="T17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4" y="6"/>
                                      <a:pt x="13" y="5"/>
                                      <a:pt x="13" y="5"/>
                                    </a:cubicBezTo>
                                    <a:cubicBezTo>
                                      <a:pt x="12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7" name="Freeform 139"/>
                            <wps:cNvSpPr/>
                            <wps:spPr bwMode="auto">
                              <a:xfrm>
                                <a:off x="7265" y="22155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9 h 14"/>
                                  <a:gd name="T2" fmla="*/ 13 w 13"/>
                                  <a:gd name="T3" fmla="*/ 6 h 14"/>
                                  <a:gd name="T4" fmla="*/ 6 w 13"/>
                                  <a:gd name="T5" fmla="*/ 1 h 14"/>
                                  <a:gd name="T6" fmla="*/ 0 w 13"/>
                                  <a:gd name="T7" fmla="*/ 6 h 14"/>
                                  <a:gd name="T8" fmla="*/ 0 w 13"/>
                                  <a:gd name="T9" fmla="*/ 9 h 14"/>
                                  <a:gd name="T10" fmla="*/ 5 w 13"/>
                                  <a:gd name="T11" fmla="*/ 14 h 14"/>
                                  <a:gd name="T12" fmla="*/ 8 w 13"/>
                                  <a:gd name="T13" fmla="*/ 14 h 14"/>
                                  <a:gd name="T14" fmla="*/ 13 w 13"/>
                                  <a:gd name="T15" fmla="*/ 9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9"/>
                                    </a:moveTo>
                                    <a:cubicBezTo>
                                      <a:pt x="13" y="8"/>
                                      <a:pt x="13" y="7"/>
                                      <a:pt x="13" y="6"/>
                                    </a:cubicBezTo>
                                    <a:cubicBezTo>
                                      <a:pt x="12" y="2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2"/>
                                      <a:pt x="2" y="13"/>
                                      <a:pt x="5" y="14"/>
                                    </a:cubicBezTo>
                                    <a:cubicBezTo>
                                      <a:pt x="6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2"/>
                                      <a:pt x="13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8" name="Freeform 140"/>
                            <wps:cNvSpPr/>
                            <wps:spPr bwMode="auto">
                              <a:xfrm>
                                <a:off x="6512" y="21400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4"/>
                                  <a:gd name="T2" fmla="*/ 7 w 13"/>
                                  <a:gd name="T3" fmla="*/ 0 h 14"/>
                                  <a:gd name="T4" fmla="*/ 0 w 13"/>
                                  <a:gd name="T5" fmla="*/ 7 h 14"/>
                                  <a:gd name="T6" fmla="*/ 6 w 13"/>
                                  <a:gd name="T7" fmla="*/ 14 h 14"/>
                                  <a:gd name="T8" fmla="*/ 13 w 13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7"/>
                                    </a:move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7"/>
                                    </a:cubicBezTo>
                                    <a:cubicBezTo>
                                      <a:pt x="0" y="10"/>
                                      <a:pt x="3" y="13"/>
                                      <a:pt x="6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79" name="Oval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12" y="21539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0" name="Freeform 142"/>
                            <wps:cNvSpPr/>
                            <wps:spPr bwMode="auto">
                              <a:xfrm>
                                <a:off x="7885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7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1" name="Freeform 143"/>
                            <wps:cNvSpPr/>
                            <wps:spPr bwMode="auto">
                              <a:xfrm>
                                <a:off x="7405" y="22161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2" name="Oval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85" y="21266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3" name="Freeform 145"/>
                            <wps:cNvSpPr/>
                            <wps:spPr bwMode="auto">
                              <a:xfrm>
                                <a:off x="7405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3"/>
                                  <a:gd name="T2" fmla="*/ 7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4" name="Freeform 146"/>
                            <wps:cNvSpPr/>
                            <wps:spPr bwMode="auto">
                              <a:xfrm>
                                <a:off x="6993" y="22155"/>
                                <a:ext cx="61" cy="65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13"/>
                                  <a:gd name="T2" fmla="*/ 12 w 12"/>
                                  <a:gd name="T3" fmla="*/ 6 h 13"/>
                                  <a:gd name="T4" fmla="*/ 8 w 12"/>
                                  <a:gd name="T5" fmla="*/ 1 h 13"/>
                                  <a:gd name="T6" fmla="*/ 0 w 12"/>
                                  <a:gd name="T7" fmla="*/ 6 h 13"/>
                                  <a:gd name="T8" fmla="*/ 0 w 12"/>
                                  <a:gd name="T9" fmla="*/ 8 h 13"/>
                                  <a:gd name="T10" fmla="*/ 5 w 12"/>
                                  <a:gd name="T11" fmla="*/ 13 h 13"/>
                                  <a:gd name="T12" fmla="*/ 7 w 12"/>
                                  <a:gd name="T13" fmla="*/ 13 h 13"/>
                                  <a:gd name="T14" fmla="*/ 12 w 12"/>
                                  <a:gd name="T15" fmla="*/ 8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12" y="8"/>
                                    </a:moveTo>
                                    <a:cubicBezTo>
                                      <a:pt x="12" y="8"/>
                                      <a:pt x="12" y="7"/>
                                      <a:pt x="12" y="6"/>
                                    </a:cubicBezTo>
                                    <a:cubicBezTo>
                                      <a:pt x="12" y="3"/>
                                      <a:pt x="10" y="2"/>
                                      <a:pt x="8" y="1"/>
                                    </a:cubicBezTo>
                                    <a:cubicBezTo>
                                      <a:pt x="4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2" y="13"/>
                                      <a:pt x="5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2" y="11"/>
                                      <a:pt x="12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5" name="Freeform 147"/>
                            <wps:cNvSpPr/>
                            <wps:spPr bwMode="auto">
                              <a:xfrm>
                                <a:off x="6993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5 h 13"/>
                                  <a:gd name="T10" fmla="*/ 0 w 13"/>
                                  <a:gd name="T11" fmla="*/ 7 h 13"/>
                                  <a:gd name="T12" fmla="*/ 5 w 13"/>
                                  <a:gd name="T13" fmla="*/ 12 h 13"/>
                                  <a:gd name="T14" fmla="*/ 13 w 13"/>
                                  <a:gd name="T15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5"/>
                                    </a:cubicBezTo>
                                    <a:cubicBezTo>
                                      <a:pt x="12" y="2"/>
                                      <a:pt x="10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2"/>
                                      <a:pt x="5" y="12"/>
                                    </a:cubicBezTo>
                                    <a:cubicBezTo>
                                      <a:pt x="8" y="13"/>
                                      <a:pt x="12" y="12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6" name="Freeform 148"/>
                            <wps:cNvSpPr/>
                            <wps:spPr bwMode="auto">
                              <a:xfrm>
                                <a:off x="6512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6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3 w 13"/>
                                  <a:gd name="T17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6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2"/>
                                      <a:pt x="12" y="10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7" name="Freeform 149"/>
                            <wps:cNvSpPr/>
                            <wps:spPr bwMode="auto">
                              <a:xfrm>
                                <a:off x="6512" y="21266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0 w 13"/>
                                  <a:gd name="T1" fmla="*/ 12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0 w 13"/>
                                  <a:gd name="T17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0" y="12"/>
                                    </a:moveTo>
                                    <a:cubicBezTo>
                                      <a:pt x="12" y="10"/>
                                      <a:pt x="13" y="8"/>
                                      <a:pt x="13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8" y="12"/>
                                      <a:pt x="9" y="12"/>
                                      <a:pt x="10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8" name="Freeform 150"/>
                            <wps:cNvSpPr/>
                            <wps:spPr bwMode="auto">
                              <a:xfrm>
                                <a:off x="7748" y="21957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6 w 13"/>
                                  <a:gd name="T3" fmla="*/ 12 h 12"/>
                                  <a:gd name="T4" fmla="*/ 13 w 13"/>
                                  <a:gd name="T5" fmla="*/ 6 h 12"/>
                                  <a:gd name="T6" fmla="*/ 6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3" y="12"/>
                                      <a:pt x="6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3" y="6"/>
                                    </a:cubicBezTo>
                                    <a:cubicBezTo>
                                      <a:pt x="13" y="2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9" name="Freeform 151"/>
                            <wps:cNvSpPr/>
                            <wps:spPr bwMode="auto">
                              <a:xfrm>
                                <a:off x="7678" y="2092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3"/>
                                  <a:gd name="T2" fmla="*/ 7 w 13"/>
                                  <a:gd name="T3" fmla="*/ 12 h 13"/>
                                  <a:gd name="T4" fmla="*/ 13 w 13"/>
                                  <a:gd name="T5" fmla="*/ 6 h 13"/>
                                  <a:gd name="T6" fmla="*/ 7 w 13"/>
                                  <a:gd name="T7" fmla="*/ 0 h 13"/>
                                  <a:gd name="T8" fmla="*/ 1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" y="6"/>
                                    </a:moveTo>
                                    <a:cubicBezTo>
                                      <a:pt x="1" y="10"/>
                                      <a:pt x="3" y="13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0" name="Freeform 152"/>
                            <wps:cNvSpPr/>
                            <wps:spPr bwMode="auto">
                              <a:xfrm>
                                <a:off x="7748" y="20993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7 w 13"/>
                                  <a:gd name="T3" fmla="*/ 12 h 12"/>
                                  <a:gd name="T4" fmla="*/ 13 w 13"/>
                                  <a:gd name="T5" fmla="*/ 6 h 12"/>
                                  <a:gd name="T6" fmla="*/ 7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1" name="Freeform 153"/>
                            <wps:cNvSpPr/>
                            <wps:spPr bwMode="auto">
                              <a:xfrm>
                                <a:off x="7678" y="22022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7 w 13"/>
                                  <a:gd name="T3" fmla="*/ 13 h 13"/>
                                  <a:gd name="T4" fmla="*/ 13 w 13"/>
                                  <a:gd name="T5" fmla="*/ 7 h 13"/>
                                  <a:gd name="T6" fmla="*/ 7 w 13"/>
                                  <a:gd name="T7" fmla="*/ 1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7" y="1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2" name="Freeform 154"/>
                            <wps:cNvSpPr/>
                            <wps:spPr bwMode="auto">
                              <a:xfrm>
                                <a:off x="6721" y="20923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0 w 12"/>
                                  <a:gd name="T13" fmla="*/ 7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  <a:gd name="T20" fmla="*/ 12 w 12"/>
                                  <a:gd name="T21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3" name="Freeform 155"/>
                            <wps:cNvSpPr/>
                            <wps:spPr bwMode="auto">
                              <a:xfrm>
                                <a:off x="6721" y="22022"/>
                                <a:ext cx="63" cy="65"/>
                              </a:xfrm>
                              <a:custGeom>
                                <a:avLst/>
                                <a:gdLst>
                                  <a:gd name="T0" fmla="*/ 7 w 13"/>
                                  <a:gd name="T1" fmla="*/ 12 h 13"/>
                                  <a:gd name="T2" fmla="*/ 11 w 13"/>
                                  <a:gd name="T3" fmla="*/ 4 h 13"/>
                                  <a:gd name="T4" fmla="*/ 4 w 13"/>
                                  <a:gd name="T5" fmla="*/ 1 h 13"/>
                                  <a:gd name="T6" fmla="*/ 0 w 13"/>
                                  <a:gd name="T7" fmla="*/ 5 h 13"/>
                                  <a:gd name="T8" fmla="*/ 0 w 13"/>
                                  <a:gd name="T9" fmla="*/ 8 h 13"/>
                                  <a:gd name="T10" fmla="*/ 5 w 13"/>
                                  <a:gd name="T11" fmla="*/ 13 h 13"/>
                                  <a:gd name="T12" fmla="*/ 7 w 13"/>
                                  <a:gd name="T13" fmla="*/ 13 h 13"/>
                                  <a:gd name="T14" fmla="*/ 7 w 13"/>
                                  <a:gd name="T15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7" y="12"/>
                                    </a:moveTo>
                                    <a:cubicBezTo>
                                      <a:pt x="11" y="11"/>
                                      <a:pt x="13" y="7"/>
                                      <a:pt x="11" y="4"/>
                                    </a:cubicBezTo>
                                    <a:cubicBezTo>
                                      <a:pt x="10" y="1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1" y="10"/>
                                      <a:pt x="2" y="12"/>
                                      <a:pt x="5" y="13"/>
                                    </a:cubicBezTo>
                                    <a:cubicBezTo>
                                      <a:pt x="5" y="13"/>
                                      <a:pt x="6" y="13"/>
                                      <a:pt x="7" y="13"/>
                                    </a:cubicBez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4" name="Freeform 156"/>
                            <wps:cNvSpPr/>
                            <wps:spPr bwMode="auto">
                              <a:xfrm>
                                <a:off x="6651" y="20993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2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5" name="Freeform 157"/>
                            <wps:cNvSpPr/>
                            <wps:spPr bwMode="auto">
                              <a:xfrm>
                                <a:off x="6651" y="2195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7 w 12"/>
                                  <a:gd name="T1" fmla="*/ 12 h 12"/>
                                  <a:gd name="T2" fmla="*/ 7 w 12"/>
                                  <a:gd name="T3" fmla="*/ 12 h 12"/>
                                  <a:gd name="T4" fmla="*/ 8 w 12"/>
                                  <a:gd name="T5" fmla="*/ 11 h 12"/>
                                  <a:gd name="T6" fmla="*/ 12 w 12"/>
                                  <a:gd name="T7" fmla="*/ 5 h 12"/>
                                  <a:gd name="T8" fmla="*/ 7 w 12"/>
                                  <a:gd name="T9" fmla="*/ 0 h 12"/>
                                  <a:gd name="T10" fmla="*/ 5 w 12"/>
                                  <a:gd name="T11" fmla="*/ 0 h 12"/>
                                  <a:gd name="T12" fmla="*/ 0 w 12"/>
                                  <a:gd name="T13" fmla="*/ 5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7" y="12"/>
                                    </a:move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ubicBezTo>
                                      <a:pt x="7" y="12"/>
                                      <a:pt x="7" y="12"/>
                                      <a:pt x="8" y="11"/>
                                    </a:cubicBezTo>
                                    <a:cubicBezTo>
                                      <a:pt x="10" y="11"/>
                                      <a:pt x="12" y="8"/>
                                      <a:pt x="12" y="5"/>
                                    </a:cubicBezTo>
                                    <a:cubicBezTo>
                                      <a:pt x="12" y="3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6" name="Freeform 158"/>
                            <wps:cNvSpPr/>
                            <wps:spPr bwMode="auto">
                              <a:xfrm>
                                <a:off x="7817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2 w 12"/>
                                  <a:gd name="T1" fmla="*/ 2 h 12"/>
                                  <a:gd name="T2" fmla="*/ 1 w 12"/>
                                  <a:gd name="T3" fmla="*/ 9 h 12"/>
                                  <a:gd name="T4" fmla="*/ 6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2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7 w 12"/>
                                  <a:gd name="T15" fmla="*/ 0 h 12"/>
                                  <a:gd name="T16" fmla="*/ 6 w 12"/>
                                  <a:gd name="T17" fmla="*/ 0 h 12"/>
                                  <a:gd name="T18" fmla="*/ 2 w 12"/>
                                  <a:gd name="T19" fmla="*/ 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2" y="2"/>
                                    </a:moveTo>
                                    <a:cubicBezTo>
                                      <a:pt x="0" y="4"/>
                                      <a:pt x="0" y="6"/>
                                      <a:pt x="1" y="9"/>
                                    </a:cubicBezTo>
                                    <a:cubicBezTo>
                                      <a:pt x="2" y="11"/>
                                      <a:pt x="4" y="12"/>
                                      <a:pt x="6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8" y="12"/>
                                      <a:pt x="8" y="12"/>
                                      <a:pt x="9" y="12"/>
                                    </a:cubicBezTo>
                                    <a:cubicBezTo>
                                      <a:pt x="11" y="11"/>
                                      <a:pt x="12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4" y="0"/>
                                      <a:pt x="3" y="1"/>
                                      <a:pt x="2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7" name="Freeform 159"/>
                            <wps:cNvSpPr/>
                            <wps:spPr bwMode="auto">
                              <a:xfrm>
                                <a:off x="7614" y="22091"/>
                                <a:ext cx="59" cy="65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3"/>
                                  <a:gd name="T2" fmla="*/ 5 w 12"/>
                                  <a:gd name="T3" fmla="*/ 13 h 13"/>
                                  <a:gd name="T4" fmla="*/ 12 w 12"/>
                                  <a:gd name="T5" fmla="*/ 7 h 13"/>
                                  <a:gd name="T6" fmla="*/ 6 w 12"/>
                                  <a:gd name="T7" fmla="*/ 1 h 13"/>
                                  <a:gd name="T8" fmla="*/ 0 w 12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2" y="12"/>
                                      <a:pt x="5" y="13"/>
                                    </a:cubicBezTo>
                                    <a:cubicBezTo>
                                      <a:pt x="9" y="13"/>
                                      <a:pt x="12" y="10"/>
                                      <a:pt x="12" y="7"/>
                                    </a:cubicBezTo>
                                    <a:cubicBezTo>
                                      <a:pt x="12" y="4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8" name="Freeform 160"/>
                            <wps:cNvSpPr/>
                            <wps:spPr bwMode="auto">
                              <a:xfrm>
                                <a:off x="7817" y="21062"/>
                                <a:ext cx="65" cy="59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2"/>
                                  <a:gd name="T2" fmla="*/ 7 w 13"/>
                                  <a:gd name="T3" fmla="*/ 12 h 12"/>
                                  <a:gd name="T4" fmla="*/ 12 w 13"/>
                                  <a:gd name="T5" fmla="*/ 6 h 12"/>
                                  <a:gd name="T6" fmla="*/ 6 w 13"/>
                                  <a:gd name="T7" fmla="*/ 0 h 12"/>
                                  <a:gd name="T8" fmla="*/ 1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2" y="6"/>
                                    </a:cubicBezTo>
                                    <a:cubicBezTo>
                                      <a:pt x="12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9" name="Freeform 161"/>
                            <wps:cNvSpPr/>
                            <wps:spPr bwMode="auto">
                              <a:xfrm>
                                <a:off x="7614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0 h 12"/>
                                  <a:gd name="T8" fmla="*/ 0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0" name="Freeform 162"/>
                            <wps:cNvSpPr/>
                            <wps:spPr bwMode="auto">
                              <a:xfrm>
                                <a:off x="6790" y="22091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2"/>
                                  <a:gd name="T2" fmla="*/ 11 w 11"/>
                                  <a:gd name="T3" fmla="*/ 5 h 12"/>
                                  <a:gd name="T4" fmla="*/ 11 w 11"/>
                                  <a:gd name="T5" fmla="*/ 4 h 12"/>
                                  <a:gd name="T6" fmla="*/ 5 w 11"/>
                                  <a:gd name="T7" fmla="*/ 1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5 w 11"/>
                                  <a:gd name="T13" fmla="*/ 12 h 12"/>
                                  <a:gd name="T14" fmla="*/ 7 w 11"/>
                                  <a:gd name="T15" fmla="*/ 12 h 12"/>
                                  <a:gd name="T16" fmla="*/ 11 w 11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7"/>
                                    </a:moveTo>
                                    <a:cubicBezTo>
                                      <a:pt x="11" y="7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5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1" name="Freeform 163"/>
                            <wps:cNvSpPr/>
                            <wps:spPr bwMode="auto">
                              <a:xfrm>
                                <a:off x="6582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2" name="Freeform 164"/>
                            <wps:cNvSpPr/>
                            <wps:spPr bwMode="auto">
                              <a:xfrm>
                                <a:off x="6586" y="21062"/>
                                <a:ext cx="56" cy="59"/>
                              </a:xfrm>
                              <a:custGeom>
                                <a:avLst/>
                                <a:gdLst>
                                  <a:gd name="T0" fmla="*/ 7 w 11"/>
                                  <a:gd name="T1" fmla="*/ 11 h 12"/>
                                  <a:gd name="T2" fmla="*/ 11 w 11"/>
                                  <a:gd name="T3" fmla="*/ 5 h 12"/>
                                  <a:gd name="T4" fmla="*/ 6 w 11"/>
                                  <a:gd name="T5" fmla="*/ 0 h 12"/>
                                  <a:gd name="T6" fmla="*/ 4 w 11"/>
                                  <a:gd name="T7" fmla="*/ 0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4 w 11"/>
                                  <a:gd name="T13" fmla="*/ 12 h 12"/>
                                  <a:gd name="T14" fmla="*/ 6 w 11"/>
                                  <a:gd name="T15" fmla="*/ 12 h 12"/>
                                  <a:gd name="T16" fmla="*/ 7 w 11"/>
                                  <a:gd name="T17" fmla="*/ 11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7" y="11"/>
                                    </a:moveTo>
                                    <a:cubicBezTo>
                                      <a:pt x="10" y="10"/>
                                      <a:pt x="11" y="8"/>
                                      <a:pt x="11" y="5"/>
                                    </a:cubicBez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0" y="9"/>
                                      <a:pt x="2" y="11"/>
                                      <a:pt x="4" y="12"/>
                                    </a:cubicBezTo>
                                    <a:cubicBezTo>
                                      <a:pt x="5" y="12"/>
                                      <a:pt x="6" y="12"/>
                                      <a:pt x="6" y="12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3" name="Freeform 165"/>
                            <wps:cNvSpPr/>
                            <wps:spPr bwMode="auto">
                              <a:xfrm>
                                <a:off x="6790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7"/>
                                      <a:pt x="12" y="6"/>
                                      <a:pt x="12" y="5"/>
                                    </a:cubicBezTo>
                                    <a:cubicBezTo>
                                      <a:pt x="11" y="3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4" name="Freeform 166"/>
                            <wps:cNvSpPr/>
                            <wps:spPr bwMode="auto">
                              <a:xfrm>
                                <a:off x="7956" y="21474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2"/>
                                  <a:gd name="T2" fmla="*/ 0 w 12"/>
                                  <a:gd name="T3" fmla="*/ 7 h 12"/>
                                  <a:gd name="T4" fmla="*/ 5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1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11 w 12"/>
                                  <a:gd name="T15" fmla="*/ 4 h 12"/>
                                  <a:gd name="T16" fmla="*/ 7 w 12"/>
                                  <a:gd name="T17" fmla="*/ 0 h 12"/>
                                  <a:gd name="T18" fmla="*/ 5 w 12"/>
                                  <a:gd name="T19" fmla="*/ 0 h 12"/>
                                  <a:gd name="T20" fmla="*/ 0 w 12"/>
                                  <a:gd name="T21" fmla="*/ 5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8" y="11"/>
                                      <a:pt x="8" y="11"/>
                                      <a:pt x="9" y="11"/>
                                    </a:cubicBezTo>
                                    <a:cubicBezTo>
                                      <a:pt x="11" y="10"/>
                                      <a:pt x="11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5"/>
                                      <a:pt x="12" y="4"/>
                                      <a:pt x="11" y="4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5" name="Freeform 167"/>
                            <wps:cNvSpPr/>
                            <wps:spPr bwMode="auto">
                              <a:xfrm>
                                <a:off x="7202" y="22230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0 h 12"/>
                                  <a:gd name="T4" fmla="*/ 0 w 11"/>
                                  <a:gd name="T5" fmla="*/ 6 h 12"/>
                                  <a:gd name="T6" fmla="*/ 6 w 11"/>
                                  <a:gd name="T7" fmla="*/ 12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6" name="Freeform 168"/>
                            <wps:cNvSpPr/>
                            <wps:spPr bwMode="auto">
                              <a:xfrm>
                                <a:off x="7202" y="20720"/>
                                <a:ext cx="59" cy="5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1"/>
                                  <a:gd name="T2" fmla="*/ 12 w 12"/>
                                  <a:gd name="T3" fmla="*/ 5 h 11"/>
                                  <a:gd name="T4" fmla="*/ 7 w 12"/>
                                  <a:gd name="T5" fmla="*/ 0 h 11"/>
                                  <a:gd name="T6" fmla="*/ 5 w 12"/>
                                  <a:gd name="T7" fmla="*/ 0 h 11"/>
                                  <a:gd name="T8" fmla="*/ 0 w 12"/>
                                  <a:gd name="T9" fmla="*/ 5 h 11"/>
                                  <a:gd name="T10" fmla="*/ 0 w 12"/>
                                  <a:gd name="T11" fmla="*/ 7 h 11"/>
                                  <a:gd name="T12" fmla="*/ 5 w 12"/>
                                  <a:gd name="T13" fmla="*/ 11 h 11"/>
                                  <a:gd name="T14" fmla="*/ 7 w 12"/>
                                  <a:gd name="T15" fmla="*/ 11 h 11"/>
                                  <a:gd name="T16" fmla="*/ 12 w 12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7" name="Freeform 169"/>
                            <wps:cNvSpPr/>
                            <wps:spPr bwMode="auto">
                              <a:xfrm>
                                <a:off x="6449" y="21474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6 w 11"/>
                                  <a:gd name="T3" fmla="*/ 11 h 11"/>
                                  <a:gd name="T4" fmla="*/ 11 w 11"/>
                                  <a:gd name="T5" fmla="*/ 6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5 w 11"/>
                                  <a:gd name="T13" fmla="*/ 0 h 11"/>
                                  <a:gd name="T14" fmla="*/ 5 w 11"/>
                                  <a:gd name="T15" fmla="*/ 0 h 11"/>
                                  <a:gd name="T16" fmla="*/ 0 w 11"/>
                                  <a:gd name="T17" fmla="*/ 5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2" y="11"/>
                                      <a:pt x="5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8" name="Freeform 170"/>
                            <wps:cNvSpPr/>
                            <wps:spPr bwMode="auto">
                              <a:xfrm>
                                <a:off x="7956" y="21613"/>
                                <a:ext cx="59" cy="56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1"/>
                                  <a:gd name="T2" fmla="*/ 0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0 w 12"/>
                                  <a:gd name="T17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0" y="5"/>
                                    </a:move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6"/>
                                    </a:cubicBez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9" name="Freeform 171"/>
                            <wps:cNvSpPr/>
                            <wps:spPr bwMode="auto">
                              <a:xfrm>
                                <a:off x="7956" y="2133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1 h 12"/>
                                  <a:gd name="T8" fmla="*/ 1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0" name="Oval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1" y="21132"/>
                                <a:ext cx="56" cy="5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1" name="Freeform 173"/>
                            <wps:cNvSpPr/>
                            <wps:spPr bwMode="auto">
                              <a:xfrm>
                                <a:off x="7885" y="21823"/>
                                <a:ext cx="61" cy="54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1"/>
                                  <a:gd name="T2" fmla="*/ 1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4 w 12"/>
                                  <a:gd name="T1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4" y="0"/>
                                    </a:moveTo>
                                    <a:cubicBezTo>
                                      <a:pt x="2" y="1"/>
                                      <a:pt x="0" y="3"/>
                                      <a:pt x="1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2" y="6"/>
                                    </a:cubicBezTo>
                                    <a:cubicBezTo>
                                      <a:pt x="12" y="5"/>
                                      <a:pt x="12" y="5"/>
                                      <a:pt x="12" y="5"/>
                                    </a:cubicBezTo>
                                    <a:cubicBezTo>
                                      <a:pt x="11" y="1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2" name="Freeform 174"/>
                            <wps:cNvSpPr/>
                            <wps:spPr bwMode="auto">
                              <a:xfrm>
                                <a:off x="7549" y="20789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5 w 11"/>
                                  <a:gd name="T3" fmla="*/ 11 h 11"/>
                                  <a:gd name="T4" fmla="*/ 11 w 11"/>
                                  <a:gd name="T5" fmla="*/ 6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0" y="9"/>
                                      <a:pt x="11" y="6"/>
                                    </a:cubicBezTo>
                                    <a:cubicBezTo>
                                      <a:pt x="11" y="3"/>
                                      <a:pt x="8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3" name="Freeform 175"/>
                            <wps:cNvSpPr/>
                            <wps:spPr bwMode="auto">
                              <a:xfrm>
                                <a:off x="7544" y="22165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6 w 11"/>
                                  <a:gd name="T3" fmla="*/ 11 h 11"/>
                                  <a:gd name="T4" fmla="*/ 11 w 11"/>
                                  <a:gd name="T5" fmla="*/ 5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1" y="9"/>
                                      <a:pt x="3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4" name="Freeform 176"/>
                            <wps:cNvSpPr/>
                            <wps:spPr bwMode="auto">
                              <a:xfrm>
                                <a:off x="7069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0 h 11"/>
                                  <a:gd name="T2" fmla="*/ 6 w 11"/>
                                  <a:gd name="T3" fmla="*/ 10 h 11"/>
                                  <a:gd name="T4" fmla="*/ 10 w 11"/>
                                  <a:gd name="T5" fmla="*/ 6 h 11"/>
                                  <a:gd name="T6" fmla="*/ 10 w 11"/>
                                  <a:gd name="T7" fmla="*/ 6 h 11"/>
                                  <a:gd name="T8" fmla="*/ 11 w 11"/>
                                  <a:gd name="T9" fmla="*/ 5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5 h 11"/>
                                  <a:gd name="T18" fmla="*/ 10 w 11"/>
                                  <a:gd name="T19" fmla="*/ 4 h 11"/>
                                  <a:gd name="T20" fmla="*/ 10 w 11"/>
                                  <a:gd name="T21" fmla="*/ 4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4 w 11"/>
                                  <a:gd name="T37" fmla="*/ 0 h 11"/>
                                  <a:gd name="T38" fmla="*/ 0 w 11"/>
                                  <a:gd name="T39" fmla="*/ 4 h 11"/>
                                  <a:gd name="T40" fmla="*/ 0 w 11"/>
                                  <a:gd name="T41" fmla="*/ 4 h 11"/>
                                  <a:gd name="T42" fmla="*/ 0 w 11"/>
                                  <a:gd name="T43" fmla="*/ 5 h 11"/>
                                  <a:gd name="T44" fmla="*/ 0 w 11"/>
                                  <a:gd name="T45" fmla="*/ 5 h 11"/>
                                  <a:gd name="T46" fmla="*/ 0 w 11"/>
                                  <a:gd name="T47" fmla="*/ 6 h 11"/>
                                  <a:gd name="T48" fmla="*/ 0 w 11"/>
                                  <a:gd name="T49" fmla="*/ 6 h 11"/>
                                  <a:gd name="T50" fmla="*/ 0 w 11"/>
                                  <a:gd name="T51" fmla="*/ 6 h 11"/>
                                  <a:gd name="T52" fmla="*/ 4 w 11"/>
                                  <a:gd name="T53" fmla="*/ 10 h 11"/>
                                  <a:gd name="T54" fmla="*/ 4 w 11"/>
                                  <a:gd name="T55" fmla="*/ 10 h 11"/>
                                  <a:gd name="T56" fmla="*/ 5 w 11"/>
                                  <a:gd name="T57" fmla="*/ 11 h 11"/>
                                  <a:gd name="T58" fmla="*/ 5 w 11"/>
                                  <a:gd name="T59" fmla="*/ 10 h 11"/>
                                  <a:gd name="T60" fmla="*/ 5 w 11"/>
                                  <a:gd name="T61" fmla="*/ 11 h 11"/>
                                  <a:gd name="T62" fmla="*/ 6 w 11"/>
                                  <a:gd name="T63" fmla="*/ 1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0"/>
                                    </a:moveTo>
                                    <a:cubicBezTo>
                                      <a:pt x="6" y="10"/>
                                      <a:pt x="6" y="10"/>
                                      <a:pt x="6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6"/>
                                    </a:cubicBezTo>
                                    <a:cubicBezTo>
                                      <a:pt x="10" y="6"/>
                                      <a:pt x="10" y="6"/>
                                      <a:pt x="10" y="6"/>
                                    </a:cubicBezTo>
                                    <a:cubicBezTo>
                                      <a:pt x="10" y="6"/>
                                      <a:pt x="10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0" y="5"/>
                                      <a:pt x="10" y="5"/>
                                      <a:pt x="10" y="4"/>
                                    </a:cubicBezTo>
                                    <a:cubicBezTo>
                                      <a:pt x="10" y="4"/>
                                      <a:pt x="10" y="4"/>
                                      <a:pt x="10" y="4"/>
                                    </a:cubicBezTo>
                                    <a:cubicBezTo>
                                      <a:pt x="10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8"/>
                                      <a:pt x="2" y="10"/>
                                      <a:pt x="4" y="10"/>
                                    </a:cubicBezTo>
                                    <a:cubicBezTo>
                                      <a:pt x="4" y="10"/>
                                      <a:pt x="4" y="10"/>
                                      <a:pt x="4" y="10"/>
                                    </a:cubicBezTo>
                                    <a:cubicBezTo>
                                      <a:pt x="5" y="10"/>
                                      <a:pt x="5" y="10"/>
                                      <a:pt x="5" y="11"/>
                                    </a:cubicBezTo>
                                    <a:cubicBezTo>
                                      <a:pt x="5" y="11"/>
                                      <a:pt x="5" y="10"/>
                                      <a:pt x="5" y="10"/>
                                    </a:cubicBezTo>
                                    <a:cubicBezTo>
                                      <a:pt x="5" y="10"/>
                                      <a:pt x="5" y="11"/>
                                      <a:pt x="5" y="11"/>
                                    </a:cubicBezTo>
                                    <a:cubicBezTo>
                                      <a:pt x="5" y="10"/>
                                      <a:pt x="6" y="10"/>
                                      <a:pt x="6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5" name="Freeform 177"/>
                            <wps:cNvSpPr/>
                            <wps:spPr bwMode="auto">
                              <a:xfrm>
                                <a:off x="7342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5 w 11"/>
                                  <a:gd name="T1" fmla="*/ 0 h 11"/>
                                  <a:gd name="T2" fmla="*/ 4 w 11"/>
                                  <a:gd name="T3" fmla="*/ 0 h 11"/>
                                  <a:gd name="T4" fmla="*/ 4 w 11"/>
                                  <a:gd name="T5" fmla="*/ 0 h 11"/>
                                  <a:gd name="T6" fmla="*/ 0 w 11"/>
                                  <a:gd name="T7" fmla="*/ 4 h 11"/>
                                  <a:gd name="T8" fmla="*/ 0 w 11"/>
                                  <a:gd name="T9" fmla="*/ 5 h 11"/>
                                  <a:gd name="T10" fmla="*/ 0 w 11"/>
                                  <a:gd name="T11" fmla="*/ 6 h 11"/>
                                  <a:gd name="T12" fmla="*/ 0 w 11"/>
                                  <a:gd name="T13" fmla="*/ 6 h 11"/>
                                  <a:gd name="T14" fmla="*/ 0 w 11"/>
                                  <a:gd name="T15" fmla="*/ 6 h 11"/>
                                  <a:gd name="T16" fmla="*/ 0 w 11"/>
                                  <a:gd name="T17" fmla="*/ 7 h 11"/>
                                  <a:gd name="T18" fmla="*/ 0 w 11"/>
                                  <a:gd name="T19" fmla="*/ 7 h 11"/>
                                  <a:gd name="T20" fmla="*/ 4 w 11"/>
                                  <a:gd name="T21" fmla="*/ 11 h 11"/>
                                  <a:gd name="T22" fmla="*/ 5 w 11"/>
                                  <a:gd name="T23" fmla="*/ 11 h 11"/>
                                  <a:gd name="T24" fmla="*/ 5 w 11"/>
                                  <a:gd name="T25" fmla="*/ 11 h 11"/>
                                  <a:gd name="T26" fmla="*/ 6 w 11"/>
                                  <a:gd name="T27" fmla="*/ 11 h 11"/>
                                  <a:gd name="T28" fmla="*/ 6 w 11"/>
                                  <a:gd name="T29" fmla="*/ 11 h 11"/>
                                  <a:gd name="T30" fmla="*/ 6 w 11"/>
                                  <a:gd name="T31" fmla="*/ 11 h 11"/>
                                  <a:gd name="T32" fmla="*/ 7 w 11"/>
                                  <a:gd name="T33" fmla="*/ 11 h 11"/>
                                  <a:gd name="T34" fmla="*/ 11 w 11"/>
                                  <a:gd name="T35" fmla="*/ 7 h 11"/>
                                  <a:gd name="T36" fmla="*/ 11 w 11"/>
                                  <a:gd name="T37" fmla="*/ 6 h 11"/>
                                  <a:gd name="T38" fmla="*/ 11 w 11"/>
                                  <a:gd name="T39" fmla="*/ 6 h 11"/>
                                  <a:gd name="T40" fmla="*/ 11 w 11"/>
                                  <a:gd name="T41" fmla="*/ 6 h 11"/>
                                  <a:gd name="T42" fmla="*/ 11 w 11"/>
                                  <a:gd name="T43" fmla="*/ 5 h 11"/>
                                  <a:gd name="T44" fmla="*/ 11 w 11"/>
                                  <a:gd name="T45" fmla="*/ 4 h 11"/>
                                  <a:gd name="T46" fmla="*/ 7 w 11"/>
                                  <a:gd name="T47" fmla="*/ 0 h 11"/>
                                  <a:gd name="T48" fmla="*/ 6 w 11"/>
                                  <a:gd name="T49" fmla="*/ 0 h 11"/>
                                  <a:gd name="T50" fmla="*/ 6 w 11"/>
                                  <a:gd name="T51" fmla="*/ 0 h 11"/>
                                  <a:gd name="T52" fmla="*/ 6 w 11"/>
                                  <a:gd name="T53" fmla="*/ 0 h 11"/>
                                  <a:gd name="T54" fmla="*/ 5 w 11"/>
                                  <a:gd name="T55" fmla="*/ 0 h 11"/>
                                  <a:gd name="T56" fmla="*/ 5 w 11"/>
                                  <a:gd name="T5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5" y="0"/>
                                    </a:move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7"/>
                                      <a:pt x="11" y="7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6" name="Freeform 178"/>
                            <wps:cNvSpPr/>
                            <wps:spPr bwMode="auto">
                              <a:xfrm>
                                <a:off x="7342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7 w 11"/>
                                  <a:gd name="T3" fmla="*/ 11 h 11"/>
                                  <a:gd name="T4" fmla="*/ 7 w 11"/>
                                  <a:gd name="T5" fmla="*/ 11 h 11"/>
                                  <a:gd name="T6" fmla="*/ 11 w 11"/>
                                  <a:gd name="T7" fmla="*/ 7 h 11"/>
                                  <a:gd name="T8" fmla="*/ 11 w 11"/>
                                  <a:gd name="T9" fmla="*/ 6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4 h 11"/>
                                  <a:gd name="T18" fmla="*/ 11 w 11"/>
                                  <a:gd name="T19" fmla="*/ 4 h 11"/>
                                  <a:gd name="T20" fmla="*/ 7 w 11"/>
                                  <a:gd name="T21" fmla="*/ 0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0 w 11"/>
                                  <a:gd name="T37" fmla="*/ 4 h 11"/>
                                  <a:gd name="T38" fmla="*/ 0 w 11"/>
                                  <a:gd name="T39" fmla="*/ 5 h 11"/>
                                  <a:gd name="T40" fmla="*/ 0 w 11"/>
                                  <a:gd name="T41" fmla="*/ 5 h 11"/>
                                  <a:gd name="T42" fmla="*/ 0 w 11"/>
                                  <a:gd name="T43" fmla="*/ 5 h 11"/>
                                  <a:gd name="T44" fmla="*/ 0 w 11"/>
                                  <a:gd name="T45" fmla="*/ 6 h 11"/>
                                  <a:gd name="T46" fmla="*/ 0 w 11"/>
                                  <a:gd name="T47" fmla="*/ 7 h 11"/>
                                  <a:gd name="T48" fmla="*/ 0 w 11"/>
                                  <a:gd name="T49" fmla="*/ 7 h 11"/>
                                  <a:gd name="T50" fmla="*/ 4 w 11"/>
                                  <a:gd name="T51" fmla="*/ 11 h 11"/>
                                  <a:gd name="T52" fmla="*/ 5 w 11"/>
                                  <a:gd name="T53" fmla="*/ 11 h 11"/>
                                  <a:gd name="T54" fmla="*/ 5 w 11"/>
                                  <a:gd name="T55" fmla="*/ 11 h 11"/>
                                  <a:gd name="T56" fmla="*/ 5 w 11"/>
                                  <a:gd name="T57" fmla="*/ 11 h 11"/>
                                  <a:gd name="T58" fmla="*/ 6 w 11"/>
                                  <a:gd name="T59" fmla="*/ 11 h 11"/>
                                  <a:gd name="T60" fmla="*/ 6 w 11"/>
                                  <a:gd name="T61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4" y="11"/>
                                      <a:pt x="4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7" name="Freeform 179"/>
                            <wps:cNvSpPr/>
                            <wps:spPr bwMode="auto">
                              <a:xfrm>
                                <a:off x="6859" y="22165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4 h 11"/>
                                  <a:gd name="T4" fmla="*/ 7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6 h 11"/>
                                  <a:gd name="T12" fmla="*/ 4 w 11"/>
                                  <a:gd name="T13" fmla="*/ 11 h 11"/>
                                  <a:gd name="T14" fmla="*/ 7 w 11"/>
                                  <a:gd name="T15" fmla="*/ 11 h 11"/>
                                  <a:gd name="T16" fmla="*/ 11 w 11"/>
                                  <a:gd name="T17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8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8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8" name="Freeform 180"/>
                            <wps:cNvSpPr/>
                            <wps:spPr bwMode="auto">
                              <a:xfrm>
                                <a:off x="7069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1"/>
                                  <a:gd name="T2" fmla="*/ 11 w 11"/>
                                  <a:gd name="T3" fmla="*/ 4 h 11"/>
                                  <a:gd name="T4" fmla="*/ 6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7 h 11"/>
                                  <a:gd name="T12" fmla="*/ 4 w 11"/>
                                  <a:gd name="T13" fmla="*/ 11 h 11"/>
                                  <a:gd name="T14" fmla="*/ 6 w 11"/>
                                  <a:gd name="T15" fmla="*/ 11 h 11"/>
                                  <a:gd name="T16" fmla="*/ 11 w 11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7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1"/>
                                      <a:pt x="0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9" name="Freeform 181"/>
                            <wps:cNvSpPr/>
                            <wps:spPr bwMode="auto">
                              <a:xfrm>
                                <a:off x="6859" y="20789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5 h 11"/>
                                  <a:gd name="T4" fmla="*/ 11 w 11"/>
                                  <a:gd name="T5" fmla="*/ 5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0 w 11"/>
                                  <a:gd name="T13" fmla="*/ 5 h 11"/>
                                  <a:gd name="T14" fmla="*/ 0 w 11"/>
                                  <a:gd name="T15" fmla="*/ 6 h 11"/>
                                  <a:gd name="T16" fmla="*/ 0 w 11"/>
                                  <a:gd name="T17" fmla="*/ 6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  <a:gd name="T24" fmla="*/ 11 w 11"/>
                                  <a:gd name="T25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0" name="Freeform 182"/>
                            <wps:cNvSpPr/>
                            <wps:spPr bwMode="auto">
                              <a:xfrm>
                                <a:off x="6517" y="21132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6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1" name="Freeform 183"/>
                            <wps:cNvSpPr/>
                            <wps:spPr bwMode="auto">
                              <a:xfrm>
                                <a:off x="6517" y="21818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1 h 11"/>
                                  <a:gd name="T4" fmla="*/ 0 w 11"/>
                                  <a:gd name="T5" fmla="*/ 6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1"/>
                                      <a:pt x="5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2" name="Freeform 184"/>
                            <wps:cNvSpPr/>
                            <wps:spPr bwMode="auto">
                              <a:xfrm>
                                <a:off x="6449" y="21337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1 h 12"/>
                                  <a:gd name="T4" fmla="*/ 0 w 11"/>
                                  <a:gd name="T5" fmla="*/ 6 h 12"/>
                                  <a:gd name="T6" fmla="*/ 5 w 11"/>
                                  <a:gd name="T7" fmla="*/ 11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2"/>
                                      <a:pt x="0" y="6"/>
                                    </a:cubicBezTo>
                                    <a:cubicBezTo>
                                      <a:pt x="0" y="9"/>
                                      <a:pt x="3" y="11"/>
                                      <a:pt x="5" y="11"/>
                                    </a:cubicBezTo>
                                    <a:cubicBezTo>
                                      <a:pt x="8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3" name="Freeform 185"/>
                            <wps:cNvSpPr/>
                            <wps:spPr bwMode="auto">
                              <a:xfrm>
                                <a:off x="6449" y="21613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4" name="Freeform 186"/>
                            <wps:cNvSpPr/>
                            <wps:spPr bwMode="auto">
                              <a:xfrm>
                                <a:off x="7962" y="21753"/>
                                <a:ext cx="48" cy="5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6 h 10"/>
                                  <a:gd name="T2" fmla="*/ 5 w 10"/>
                                  <a:gd name="T3" fmla="*/ 10 h 10"/>
                                  <a:gd name="T4" fmla="*/ 10 w 10"/>
                                  <a:gd name="T5" fmla="*/ 5 h 10"/>
                                  <a:gd name="T6" fmla="*/ 4 w 10"/>
                                  <a:gd name="T7" fmla="*/ 1 h 10"/>
                                  <a:gd name="T8" fmla="*/ 0 w 10"/>
                                  <a:gd name="T9" fmla="*/ 6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6"/>
                                    </a:moveTo>
                                    <a:cubicBezTo>
                                      <a:pt x="0" y="8"/>
                                      <a:pt x="3" y="10"/>
                                      <a:pt x="5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5"/>
                                    </a:cubicBezTo>
                                    <a:cubicBezTo>
                                      <a:pt x="10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5" name="Freeform 187"/>
                            <wps:cNvSpPr/>
                            <wps:spPr bwMode="auto">
                              <a:xfrm>
                                <a:off x="7965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0 w 9"/>
                                  <a:gd name="T3" fmla="*/ 6 h 9"/>
                                  <a:gd name="T4" fmla="*/ 3 w 9"/>
                                  <a:gd name="T5" fmla="*/ 9 h 9"/>
                                  <a:gd name="T6" fmla="*/ 5 w 9"/>
                                  <a:gd name="T7" fmla="*/ 9 h 9"/>
                                  <a:gd name="T8" fmla="*/ 9 w 9"/>
                                  <a:gd name="T9" fmla="*/ 6 h 9"/>
                                  <a:gd name="T10" fmla="*/ 9 w 9"/>
                                  <a:gd name="T11" fmla="*/ 4 h 9"/>
                                  <a:gd name="T12" fmla="*/ 5 w 9"/>
                                  <a:gd name="T13" fmla="*/ 0 h 9"/>
                                  <a:gd name="T14" fmla="*/ 3 w 9"/>
                                  <a:gd name="T15" fmla="*/ 0 h 9"/>
                                  <a:gd name="T16" fmla="*/ 0 w 9"/>
                                  <a:gd name="T17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0" y="8"/>
                                      <a:pt x="1" y="9"/>
                                      <a:pt x="3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9"/>
                                      <a:pt x="8" y="8"/>
                                      <a:pt x="9" y="6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8" y="2"/>
                                      <a:pt x="7" y="1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6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4" y="20724"/>
                                <a:ext cx="45" cy="4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7" name="Freeform 189"/>
                            <wps:cNvSpPr/>
                            <wps:spPr bwMode="auto">
                              <a:xfrm>
                                <a:off x="6933" y="22235"/>
                                <a:ext cx="45" cy="50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10"/>
                                  <a:gd name="T2" fmla="*/ 5 w 9"/>
                                  <a:gd name="T3" fmla="*/ 0 h 10"/>
                                  <a:gd name="T4" fmla="*/ 0 w 9"/>
                                  <a:gd name="T5" fmla="*/ 5 h 10"/>
                                  <a:gd name="T6" fmla="*/ 4 w 9"/>
                                  <a:gd name="T7" fmla="*/ 10 h 10"/>
                                  <a:gd name="T8" fmla="*/ 9 w 9"/>
                                  <a:gd name="T9" fmla="*/ 5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10">
                                    <a:moveTo>
                                      <a:pt x="9" y="5"/>
                                    </a:moveTo>
                                    <a:cubicBezTo>
                                      <a:pt x="9" y="3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10"/>
                                      <a:pt x="4" y="10"/>
                                    </a:cubicBezTo>
                                    <a:cubicBezTo>
                                      <a:pt x="7" y="10"/>
                                      <a:pt x="9" y="8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8" name="Freeform 190"/>
                            <wps:cNvSpPr/>
                            <wps:spPr bwMode="auto">
                              <a:xfrm>
                                <a:off x="6933" y="20724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4 h 9"/>
                                  <a:gd name="T2" fmla="*/ 5 w 9"/>
                                  <a:gd name="T3" fmla="*/ 0 h 9"/>
                                  <a:gd name="T4" fmla="*/ 0 w 9"/>
                                  <a:gd name="T5" fmla="*/ 5 h 9"/>
                                  <a:gd name="T6" fmla="*/ 5 w 9"/>
                                  <a:gd name="T7" fmla="*/ 9 h 9"/>
                                  <a:gd name="T8" fmla="*/ 9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4"/>
                                    </a:move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9"/>
                                      <a:pt x="5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9" name="Freeform 191"/>
                            <wps:cNvSpPr/>
                            <wps:spPr bwMode="auto">
                              <a:xfrm>
                                <a:off x="6452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6 w 9"/>
                                  <a:gd name="T1" fmla="*/ 9 h 9"/>
                                  <a:gd name="T2" fmla="*/ 6 w 9"/>
                                  <a:gd name="T3" fmla="*/ 9 h 9"/>
                                  <a:gd name="T4" fmla="*/ 9 w 9"/>
                                  <a:gd name="T5" fmla="*/ 5 h 9"/>
                                  <a:gd name="T6" fmla="*/ 9 w 9"/>
                                  <a:gd name="T7" fmla="*/ 4 h 9"/>
                                  <a:gd name="T8" fmla="*/ 6 w 9"/>
                                  <a:gd name="T9" fmla="*/ 0 h 9"/>
                                  <a:gd name="T10" fmla="*/ 4 w 9"/>
                                  <a:gd name="T11" fmla="*/ 0 h 9"/>
                                  <a:gd name="T12" fmla="*/ 0 w 9"/>
                                  <a:gd name="T13" fmla="*/ 4 h 9"/>
                                  <a:gd name="T14" fmla="*/ 0 w 9"/>
                                  <a:gd name="T15" fmla="*/ 5 h 9"/>
                                  <a:gd name="T16" fmla="*/ 4 w 9"/>
                                  <a:gd name="T17" fmla="*/ 9 h 9"/>
                                  <a:gd name="T18" fmla="*/ 6 w 9"/>
                                  <a:gd name="T19" fmla="*/ 9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6" y="9"/>
                                    </a:moveTo>
                                    <a:cubicBezTo>
                                      <a:pt x="6" y="9"/>
                                      <a:pt x="6" y="9"/>
                                      <a:pt x="6" y="9"/>
                                    </a:cubicBezTo>
                                    <a:cubicBezTo>
                                      <a:pt x="7" y="8"/>
                                      <a:pt x="9" y="7"/>
                                      <a:pt x="9" y="5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9" y="2"/>
                                      <a:pt x="8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5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0" name="Freeform 192"/>
                            <wps:cNvSpPr/>
                            <wps:spPr bwMode="auto">
                              <a:xfrm>
                                <a:off x="6452" y="21758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9"/>
                                  <a:gd name="T2" fmla="*/ 9 w 9"/>
                                  <a:gd name="T3" fmla="*/ 3 h 9"/>
                                  <a:gd name="T4" fmla="*/ 5 w 9"/>
                                  <a:gd name="T5" fmla="*/ 0 h 9"/>
                                  <a:gd name="T6" fmla="*/ 4 w 9"/>
                                  <a:gd name="T7" fmla="*/ 0 h 9"/>
                                  <a:gd name="T8" fmla="*/ 0 w 9"/>
                                  <a:gd name="T9" fmla="*/ 3 h 9"/>
                                  <a:gd name="T10" fmla="*/ 0 w 9"/>
                                  <a:gd name="T11" fmla="*/ 5 h 9"/>
                                  <a:gd name="T12" fmla="*/ 4 w 9"/>
                                  <a:gd name="T13" fmla="*/ 9 h 9"/>
                                  <a:gd name="T14" fmla="*/ 5 w 9"/>
                                  <a:gd name="T15" fmla="*/ 9 h 9"/>
                                  <a:gd name="T16" fmla="*/ 9 w 9"/>
                                  <a:gd name="T17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5"/>
                                    </a:moveTo>
                                    <a:cubicBezTo>
                                      <a:pt x="9" y="4"/>
                                      <a:pt x="9" y="4"/>
                                      <a:pt x="9" y="3"/>
                                    </a:cubicBezTo>
                                    <a:cubicBezTo>
                                      <a:pt x="8" y="1"/>
                                      <a:pt x="7" y="0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8"/>
                                      <a:pt x="8" y="7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1" name="Freeform 193"/>
                            <wps:cNvSpPr/>
                            <wps:spPr bwMode="auto">
                              <a:xfrm>
                                <a:off x="8036" y="21554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2" name="Freeform 194"/>
                            <wps:cNvSpPr/>
                            <wps:spPr bwMode="auto">
                              <a:xfrm>
                                <a:off x="8036" y="21415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3" name="Freeform 195"/>
                            <wps:cNvSpPr/>
                            <wps:spPr bwMode="auto">
                              <a:xfrm>
                                <a:off x="7826" y="22031"/>
                                <a:ext cx="41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5 h 9"/>
                                  <a:gd name="T2" fmla="*/ 4 w 8"/>
                                  <a:gd name="T3" fmla="*/ 9 h 9"/>
                                  <a:gd name="T4" fmla="*/ 8 w 8"/>
                                  <a:gd name="T5" fmla="*/ 5 h 9"/>
                                  <a:gd name="T6" fmla="*/ 4 w 8"/>
                                  <a:gd name="T7" fmla="*/ 1 h 9"/>
                                  <a:gd name="T8" fmla="*/ 0 w 8"/>
                                  <a:gd name="T9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5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8" y="7"/>
                                      <a:pt x="8" y="5"/>
                                    </a:cubicBezTo>
                                    <a:cubicBezTo>
                                      <a:pt x="8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4" name="Freeform 196"/>
                            <wps:cNvSpPr/>
                            <wps:spPr bwMode="auto">
                              <a:xfrm>
                                <a:off x="7757" y="22102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4 w 9"/>
                                  <a:gd name="T3" fmla="*/ 9 h 9"/>
                                  <a:gd name="T4" fmla="*/ 9 w 9"/>
                                  <a:gd name="T5" fmla="*/ 5 h 9"/>
                                  <a:gd name="T6" fmla="*/ 4 w 9"/>
                                  <a:gd name="T7" fmla="*/ 0 h 9"/>
                                  <a:gd name="T8" fmla="*/ 0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5"/>
                                    </a:cubicBezTo>
                                    <a:cubicBezTo>
                                      <a:pt x="9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5" name="Freeform 197"/>
                            <wps:cNvSpPr/>
                            <wps:spPr bwMode="auto">
                              <a:xfrm>
                                <a:off x="7763" y="20863"/>
                                <a:ext cx="39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9"/>
                                  <a:gd name="T2" fmla="*/ 4 w 8"/>
                                  <a:gd name="T3" fmla="*/ 9 h 9"/>
                                  <a:gd name="T4" fmla="*/ 8 w 8"/>
                                  <a:gd name="T5" fmla="*/ 4 h 9"/>
                                  <a:gd name="T6" fmla="*/ 4 w 8"/>
                                  <a:gd name="T7" fmla="*/ 0 h 9"/>
                                  <a:gd name="T8" fmla="*/ 0 w 8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1" y="9"/>
                                      <a:pt x="4" y="9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6" name="Freeform 198"/>
                            <wps:cNvSpPr/>
                            <wps:spPr bwMode="auto">
                              <a:xfrm>
                                <a:off x="7826" y="20934"/>
                                <a:ext cx="45" cy="39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8"/>
                                  <a:gd name="T2" fmla="*/ 5 w 9"/>
                                  <a:gd name="T3" fmla="*/ 8 h 8"/>
                                  <a:gd name="T4" fmla="*/ 9 w 9"/>
                                  <a:gd name="T5" fmla="*/ 4 h 8"/>
                                  <a:gd name="T6" fmla="*/ 5 w 9"/>
                                  <a:gd name="T7" fmla="*/ 0 h 8"/>
                                  <a:gd name="T8" fmla="*/ 0 w 9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5" y="8"/>
                                    </a:cubicBezTo>
                                    <a:cubicBezTo>
                                      <a:pt x="7" y="8"/>
                                      <a:pt x="9" y="7"/>
                                      <a:pt x="9" y="4"/>
                                    </a:cubicBez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7" name="Freeform 199"/>
                            <wps:cNvSpPr/>
                            <wps:spPr bwMode="auto">
                              <a:xfrm>
                                <a:off x="7280" y="22310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3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8"/>
                                      <a:pt x="3" y="8"/>
                                    </a:cubicBezTo>
                                    <a:cubicBezTo>
                                      <a:pt x="3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8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8" name="Freeform 200"/>
                            <wps:cNvSpPr/>
                            <wps:spPr bwMode="auto">
                              <a:xfrm>
                                <a:off x="7143" y="22310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5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5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1"/>
                                      <a:pt x="6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5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9" name="Freeform 201"/>
                            <wps:cNvSpPr/>
                            <wps:spPr bwMode="auto">
                              <a:xfrm>
                                <a:off x="7280" y="20661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40" name="Freeform 202"/>
                            <wps:cNvSpPr/>
                            <wps:spPr bwMode="auto">
                              <a:xfrm>
                                <a:off x="6660" y="22102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41" name="Freeform 203"/>
                            <wps:cNvSpPr/>
                            <wps:spPr bwMode="auto">
                              <a:xfrm>
                                <a:off x="7143" y="20661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5 w 8"/>
                                  <a:gd name="T3" fmla="*/ 0 h 8"/>
                                  <a:gd name="T4" fmla="*/ 0 w 8"/>
                                  <a:gd name="T5" fmla="*/ 3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5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42" name="Freeform 204"/>
                            <wps:cNvSpPr/>
                            <wps:spPr bwMode="auto">
                              <a:xfrm>
                                <a:off x="6660" y="20863"/>
                                <a:ext cx="41" cy="4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1043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7" y="20934"/>
                              <a:ext cx="33" cy="3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44" name="Freeform 207"/>
                          <wps:cNvSpPr/>
                          <wps:spPr bwMode="auto">
                            <a:xfrm>
                              <a:off x="6592" y="22037"/>
                              <a:ext cx="39" cy="3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7"/>
                                <a:gd name="T2" fmla="*/ 4 w 8"/>
                                <a:gd name="T3" fmla="*/ 0 h 7"/>
                                <a:gd name="T4" fmla="*/ 0 w 8"/>
                                <a:gd name="T5" fmla="*/ 3 h 7"/>
                                <a:gd name="T6" fmla="*/ 4 w 8"/>
                                <a:gd name="T7" fmla="*/ 7 h 7"/>
                                <a:gd name="T8" fmla="*/ 8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8" y="3"/>
                                  </a:moveTo>
                                  <a:cubicBezTo>
                                    <a:pt x="8" y="1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45" name="Freeform 208"/>
                          <wps:cNvSpPr/>
                          <wps:spPr bwMode="auto">
                            <a:xfrm>
                              <a:off x="7897" y="21966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8"/>
                                <a:gd name="T2" fmla="*/ 0 w 8"/>
                                <a:gd name="T3" fmla="*/ 5 h 8"/>
                                <a:gd name="T4" fmla="*/ 3 w 8"/>
                                <a:gd name="T5" fmla="*/ 8 h 8"/>
                                <a:gd name="T6" fmla="*/ 5 w 8"/>
                                <a:gd name="T7" fmla="*/ 8 h 8"/>
                                <a:gd name="T8" fmla="*/ 8 w 8"/>
                                <a:gd name="T9" fmla="*/ 5 h 8"/>
                                <a:gd name="T10" fmla="*/ 8 w 8"/>
                                <a:gd name="T11" fmla="*/ 3 h 8"/>
                                <a:gd name="T12" fmla="*/ 5 w 8"/>
                                <a:gd name="T13" fmla="*/ 0 h 8"/>
                                <a:gd name="T14" fmla="*/ 3 w 8"/>
                                <a:gd name="T15" fmla="*/ 0 h 8"/>
                                <a:gd name="T16" fmla="*/ 0 w 8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1"/>
                                    <a:pt x="7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1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46" name="Freeform 209"/>
                          <wps:cNvSpPr/>
                          <wps:spPr bwMode="auto">
                            <a:xfrm>
                              <a:off x="6387" y="21415"/>
                              <a:ext cx="41" cy="4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5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5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2"/>
                                    <a:pt x="6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47" name="Freeform 210"/>
                          <wps:cNvSpPr/>
                          <wps:spPr bwMode="auto">
                            <a:xfrm>
                              <a:off x="7900" y="21002"/>
                              <a:ext cx="35" cy="4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8"/>
                                <a:gd name="T2" fmla="*/ 0 w 7"/>
                                <a:gd name="T3" fmla="*/ 5 h 8"/>
                                <a:gd name="T4" fmla="*/ 2 w 7"/>
                                <a:gd name="T5" fmla="*/ 8 h 8"/>
                                <a:gd name="T6" fmla="*/ 4 w 7"/>
                                <a:gd name="T7" fmla="*/ 8 h 8"/>
                                <a:gd name="T8" fmla="*/ 7 w 7"/>
                                <a:gd name="T9" fmla="*/ 5 h 8"/>
                                <a:gd name="T10" fmla="*/ 7 w 7"/>
                                <a:gd name="T11" fmla="*/ 3 h 8"/>
                                <a:gd name="T12" fmla="*/ 4 w 7"/>
                                <a:gd name="T13" fmla="*/ 0 h 8"/>
                                <a:gd name="T14" fmla="*/ 2 w 7"/>
                                <a:gd name="T15" fmla="*/ 0 h 8"/>
                                <a:gd name="T16" fmla="*/ 0 w 7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2" y="8"/>
                                  </a:cubicBezTo>
                                  <a:cubicBezTo>
                                    <a:pt x="3" y="8"/>
                                    <a:pt x="4" y="8"/>
                                    <a:pt x="4" y="8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48" name="Freeform 211"/>
                          <wps:cNvSpPr/>
                          <wps:spPr bwMode="auto">
                            <a:xfrm>
                              <a:off x="7692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5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2 h 7"/>
                                <a:gd name="T12" fmla="*/ 5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49" name="Freeform 212"/>
                          <wps:cNvSpPr/>
                          <wps:spPr bwMode="auto">
                            <a:xfrm>
                              <a:off x="6387" y="21554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0" name="Freeform 213"/>
                          <wps:cNvSpPr/>
                          <wps:spPr bwMode="auto">
                            <a:xfrm>
                              <a:off x="7692" y="20800"/>
                              <a:ext cx="41" cy="3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7"/>
                                <a:gd name="T2" fmla="*/ 4 w 8"/>
                                <a:gd name="T3" fmla="*/ 7 h 7"/>
                                <a:gd name="T4" fmla="*/ 8 w 8"/>
                                <a:gd name="T5" fmla="*/ 4 h 7"/>
                                <a:gd name="T6" fmla="*/ 4 w 8"/>
                                <a:gd name="T7" fmla="*/ 0 h 7"/>
                                <a:gd name="T8" fmla="*/ 0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3"/>
                                  </a:move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4"/>
                                  </a:cubicBezTo>
                                  <a:cubicBezTo>
                                    <a:pt x="8" y="1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1" name="Freeform 214"/>
                          <wps:cNvSpPr/>
                          <wps:spPr bwMode="auto">
                            <a:xfrm>
                              <a:off x="6731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2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2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1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6" y="6"/>
                                    <a:pt x="7" y="5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2" name="Freeform 215"/>
                          <wps:cNvSpPr/>
                          <wps:spPr bwMode="auto">
                            <a:xfrm>
                              <a:off x="6736" y="20800"/>
                              <a:ext cx="33" cy="3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2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2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6"/>
                                    <a:pt x="2" y="7"/>
                                  </a:cubicBezTo>
                                  <a:cubicBezTo>
                                    <a:pt x="3" y="7"/>
                                    <a:pt x="3" y="7"/>
                                    <a:pt x="4" y="7"/>
                                  </a:cubicBezTo>
                                  <a:cubicBezTo>
                                    <a:pt x="5" y="6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3" name="Freeform 216"/>
                          <wps:cNvSpPr/>
                          <wps:spPr bwMode="auto">
                            <a:xfrm>
                              <a:off x="6527" y="2196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5" y="7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4" name="Freeform 217"/>
                          <wps:cNvSpPr/>
                          <wps:spPr bwMode="auto">
                            <a:xfrm>
                              <a:off x="6527" y="21002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5" name="Freeform 218"/>
                          <wps:cNvSpPr/>
                          <wps:spPr bwMode="auto">
                            <a:xfrm>
                              <a:off x="8036" y="21693"/>
                              <a:ext cx="33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4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3 h 7"/>
                                <a:gd name="T12" fmla="*/ 4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3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0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6" name="Freeform 219"/>
                          <wps:cNvSpPr/>
                          <wps:spPr bwMode="auto">
                            <a:xfrm>
                              <a:off x="8036" y="21281"/>
                              <a:ext cx="39" cy="35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4 h 7"/>
                                <a:gd name="T2" fmla="*/ 4 w 8"/>
                                <a:gd name="T3" fmla="*/ 7 h 7"/>
                                <a:gd name="T4" fmla="*/ 7 w 8"/>
                                <a:gd name="T5" fmla="*/ 4 h 7"/>
                                <a:gd name="T6" fmla="*/ 4 w 8"/>
                                <a:gd name="T7" fmla="*/ 0 h 7"/>
                                <a:gd name="T8" fmla="*/ 1 w 8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1" y="4"/>
                                  </a:moveTo>
                                  <a:cubicBezTo>
                                    <a:pt x="1" y="5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7" y="5"/>
                                    <a:pt x="7" y="4"/>
                                  </a:cubicBez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7" name="Freeform 220"/>
                          <wps:cNvSpPr/>
                          <wps:spPr bwMode="auto">
                            <a:xfrm>
                              <a:off x="7419" y="20665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6"/>
                                <a:gd name="T2" fmla="*/ 0 w 7"/>
                                <a:gd name="T3" fmla="*/ 4 h 6"/>
                                <a:gd name="T4" fmla="*/ 3 w 7"/>
                                <a:gd name="T5" fmla="*/ 6 h 6"/>
                                <a:gd name="T6" fmla="*/ 4 w 7"/>
                                <a:gd name="T7" fmla="*/ 6 h 6"/>
                                <a:gd name="T8" fmla="*/ 7 w 7"/>
                                <a:gd name="T9" fmla="*/ 4 h 6"/>
                                <a:gd name="T10" fmla="*/ 7 w 7"/>
                                <a:gd name="T11" fmla="*/ 2 h 6"/>
                                <a:gd name="T12" fmla="*/ 4 w 7"/>
                                <a:gd name="T13" fmla="*/ 0 h 6"/>
                                <a:gd name="T14" fmla="*/ 3 w 7"/>
                                <a:gd name="T15" fmla="*/ 0 h 6"/>
                                <a:gd name="T16" fmla="*/ 0 w 7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7" y="4"/>
                                  </a:cubicBez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8" name="Freeform 221"/>
                          <wps:cNvSpPr/>
                          <wps:spPr bwMode="auto">
                            <a:xfrm>
                              <a:off x="7009" y="2231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4 h 6"/>
                                <a:gd name="T2" fmla="*/ 6 w 6"/>
                                <a:gd name="T3" fmla="*/ 2 h 6"/>
                                <a:gd name="T4" fmla="*/ 4 w 6"/>
                                <a:gd name="T5" fmla="*/ 0 h 6"/>
                                <a:gd name="T6" fmla="*/ 2 w 6"/>
                                <a:gd name="T7" fmla="*/ 0 h 6"/>
                                <a:gd name="T8" fmla="*/ 0 w 6"/>
                                <a:gd name="T9" fmla="*/ 2 h 6"/>
                                <a:gd name="T10" fmla="*/ 0 w 6"/>
                                <a:gd name="T11" fmla="*/ 4 h 6"/>
                                <a:gd name="T12" fmla="*/ 2 w 6"/>
                                <a:gd name="T13" fmla="*/ 6 h 6"/>
                                <a:gd name="T14" fmla="*/ 4 w 6"/>
                                <a:gd name="T15" fmla="*/ 6 h 6"/>
                                <a:gd name="T16" fmla="*/ 6 w 6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59" name="Oval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9" y="20661"/>
                              <a:ext cx="33" cy="3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0" name="Oval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1" y="21903"/>
                              <a:ext cx="30" cy="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1" name="Freeform 224"/>
                          <wps:cNvSpPr/>
                          <wps:spPr bwMode="auto">
                            <a:xfrm>
                              <a:off x="6393" y="21281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3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5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5" y="6"/>
                                    <a:pt x="6" y="5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2" name="Freeform 225"/>
                          <wps:cNvSpPr/>
                          <wps:spPr bwMode="auto">
                            <a:xfrm>
                              <a:off x="6387" y="21693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7"/>
                                <a:gd name="T2" fmla="*/ 3 w 7"/>
                                <a:gd name="T3" fmla="*/ 0 h 7"/>
                                <a:gd name="T4" fmla="*/ 1 w 7"/>
                                <a:gd name="T5" fmla="*/ 3 h 7"/>
                                <a:gd name="T6" fmla="*/ 4 w 7"/>
                                <a:gd name="T7" fmla="*/ 6 h 7"/>
                                <a:gd name="T8" fmla="*/ 7 w 7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3"/>
                                  </a:moveTo>
                                  <a:cubicBezTo>
                                    <a:pt x="7" y="1"/>
                                    <a:pt x="5" y="0"/>
                                    <a:pt x="3" y="0"/>
                                  </a:cubicBezTo>
                                  <a:cubicBezTo>
                                    <a:pt x="2" y="0"/>
                                    <a:pt x="0" y="2"/>
                                    <a:pt x="1" y="3"/>
                                  </a:cubicBezTo>
                                  <a:cubicBezTo>
                                    <a:pt x="1" y="5"/>
                                    <a:pt x="2" y="7"/>
                                    <a:pt x="4" y="6"/>
                                  </a:cubicBezTo>
                                  <a:cubicBezTo>
                                    <a:pt x="6" y="6"/>
                                    <a:pt x="7" y="5"/>
                                    <a:pt x="7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3" name="Freeform 226"/>
                          <wps:cNvSpPr/>
                          <wps:spPr bwMode="auto">
                            <a:xfrm>
                              <a:off x="7971" y="21077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2 h 6"/>
                                <a:gd name="T2" fmla="*/ 0 w 6"/>
                                <a:gd name="T3" fmla="*/ 4 h 6"/>
                                <a:gd name="T4" fmla="*/ 2 w 6"/>
                                <a:gd name="T5" fmla="*/ 6 h 6"/>
                                <a:gd name="T6" fmla="*/ 4 w 6"/>
                                <a:gd name="T7" fmla="*/ 6 h 6"/>
                                <a:gd name="T8" fmla="*/ 6 w 6"/>
                                <a:gd name="T9" fmla="*/ 4 h 6"/>
                                <a:gd name="T10" fmla="*/ 6 w 6"/>
                                <a:gd name="T11" fmla="*/ 2 h 6"/>
                                <a:gd name="T12" fmla="*/ 4 w 6"/>
                                <a:gd name="T13" fmla="*/ 0 h 6"/>
                                <a:gd name="T14" fmla="*/ 2 w 6"/>
                                <a:gd name="T15" fmla="*/ 0 h 6"/>
                                <a:gd name="T16" fmla="*/ 0 w 6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3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4" name="Freeform 227"/>
                          <wps:cNvSpPr/>
                          <wps:spPr bwMode="auto">
                            <a:xfrm>
                              <a:off x="7629" y="20730"/>
                              <a:ext cx="30" cy="3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4 h 7"/>
                                <a:gd name="T2" fmla="*/ 3 w 6"/>
                                <a:gd name="T3" fmla="*/ 7 h 7"/>
                                <a:gd name="T4" fmla="*/ 6 w 6"/>
                                <a:gd name="T5" fmla="*/ 4 h 7"/>
                                <a:gd name="T6" fmla="*/ 3 w 6"/>
                                <a:gd name="T7" fmla="*/ 1 h 7"/>
                                <a:gd name="T8" fmla="*/ 0 w 6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4"/>
                                  </a:moveTo>
                                  <a:cubicBezTo>
                                    <a:pt x="0" y="5"/>
                                    <a:pt x="1" y="7"/>
                                    <a:pt x="3" y="7"/>
                                  </a:cubicBezTo>
                                  <a:cubicBezTo>
                                    <a:pt x="5" y="7"/>
                                    <a:pt x="6" y="5"/>
                                    <a:pt x="6" y="4"/>
                                  </a:cubicBezTo>
                                  <a:cubicBezTo>
                                    <a:pt x="6" y="2"/>
                                    <a:pt x="5" y="1"/>
                                    <a:pt x="3" y="1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5" name="Freeform 228"/>
                          <wps:cNvSpPr/>
                          <wps:spPr bwMode="auto">
                            <a:xfrm>
                              <a:off x="6805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2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4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4" y="6"/>
                                    <a:pt x="6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6" name="Freeform 229"/>
                          <wps:cNvSpPr/>
                          <wps:spPr bwMode="auto">
                            <a:xfrm>
                              <a:off x="6805" y="20735"/>
                              <a:ext cx="30" cy="24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5"/>
                                <a:gd name="T2" fmla="*/ 6 w 6"/>
                                <a:gd name="T3" fmla="*/ 2 h 5"/>
                                <a:gd name="T4" fmla="*/ 4 w 6"/>
                                <a:gd name="T5" fmla="*/ 0 h 5"/>
                                <a:gd name="T6" fmla="*/ 2 w 6"/>
                                <a:gd name="T7" fmla="*/ 0 h 5"/>
                                <a:gd name="T8" fmla="*/ 0 w 6"/>
                                <a:gd name="T9" fmla="*/ 2 h 5"/>
                                <a:gd name="T10" fmla="*/ 0 w 6"/>
                                <a:gd name="T11" fmla="*/ 3 h 5"/>
                                <a:gd name="T12" fmla="*/ 2 w 6"/>
                                <a:gd name="T13" fmla="*/ 5 h 5"/>
                                <a:gd name="T14" fmla="*/ 4 w 6"/>
                                <a:gd name="T15" fmla="*/ 5 h 5"/>
                                <a:gd name="T16" fmla="*/ 6 w 6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3"/>
                                  </a:moveTo>
                                  <a:cubicBezTo>
                                    <a:pt x="6" y="3"/>
                                    <a:pt x="6" y="2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3" y="5"/>
                                    <a:pt x="3" y="5"/>
                                    <a:pt x="4" y="5"/>
                                  </a:cubicBezTo>
                                  <a:cubicBezTo>
                                    <a:pt x="5" y="5"/>
                                    <a:pt x="5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7" name="Freeform 230"/>
                          <wps:cNvSpPr/>
                          <wps:spPr bwMode="auto">
                            <a:xfrm>
                              <a:off x="6463" y="21903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4 h 6"/>
                                <a:gd name="T2" fmla="*/ 5 w 5"/>
                                <a:gd name="T3" fmla="*/ 2 h 6"/>
                                <a:gd name="T4" fmla="*/ 3 w 5"/>
                                <a:gd name="T5" fmla="*/ 0 h 6"/>
                                <a:gd name="T6" fmla="*/ 2 w 5"/>
                                <a:gd name="T7" fmla="*/ 0 h 6"/>
                                <a:gd name="T8" fmla="*/ 0 w 5"/>
                                <a:gd name="T9" fmla="*/ 2 h 6"/>
                                <a:gd name="T10" fmla="*/ 0 w 5"/>
                                <a:gd name="T11" fmla="*/ 4 h 6"/>
                                <a:gd name="T12" fmla="*/ 2 w 5"/>
                                <a:gd name="T13" fmla="*/ 6 h 6"/>
                                <a:gd name="T14" fmla="*/ 3 w 5"/>
                                <a:gd name="T15" fmla="*/ 6 h 6"/>
                                <a:gd name="T16" fmla="*/ 5 w 5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4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5"/>
                                    <a:pt x="5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8" name="Freeform 231"/>
                          <wps:cNvSpPr/>
                          <wps:spPr bwMode="auto">
                            <a:xfrm>
                              <a:off x="6463" y="21077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6"/>
                                <a:gd name="T2" fmla="*/ 5 w 5"/>
                                <a:gd name="T3" fmla="*/ 2 h 6"/>
                                <a:gd name="T4" fmla="*/ 5 w 5"/>
                                <a:gd name="T5" fmla="*/ 2 h 6"/>
                                <a:gd name="T6" fmla="*/ 5 w 5"/>
                                <a:gd name="T7" fmla="*/ 2 h 6"/>
                                <a:gd name="T8" fmla="*/ 3 w 5"/>
                                <a:gd name="T9" fmla="*/ 0 h 6"/>
                                <a:gd name="T10" fmla="*/ 2 w 5"/>
                                <a:gd name="T11" fmla="*/ 0 h 6"/>
                                <a:gd name="T12" fmla="*/ 0 w 5"/>
                                <a:gd name="T13" fmla="*/ 2 h 6"/>
                                <a:gd name="T14" fmla="*/ 0 w 5"/>
                                <a:gd name="T15" fmla="*/ 3 h 6"/>
                                <a:gd name="T16" fmla="*/ 0 w 5"/>
                                <a:gd name="T17" fmla="*/ 3 h 6"/>
                                <a:gd name="T18" fmla="*/ 0 w 5"/>
                                <a:gd name="T19" fmla="*/ 3 h 6"/>
                                <a:gd name="T20" fmla="*/ 2 w 5"/>
                                <a:gd name="T21" fmla="*/ 6 h 6"/>
                                <a:gd name="T22" fmla="*/ 3 w 5"/>
                                <a:gd name="T23" fmla="*/ 6 h 6"/>
                                <a:gd name="T24" fmla="*/ 5 w 5"/>
                                <a:gd name="T25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3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1"/>
                                    <a:pt x="5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4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69" name="Freeform 232"/>
                          <wps:cNvSpPr/>
                          <wps:spPr bwMode="auto">
                            <a:xfrm>
                              <a:off x="7117" y="21197"/>
                              <a:ext cx="6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1 h 2"/>
                                <a:gd name="T4" fmla="*/ 1 w 1"/>
                                <a:gd name="T5" fmla="*/ 1 h 2"/>
                                <a:gd name="T6" fmla="*/ 0 w 1"/>
                                <a:gd name="T7" fmla="*/ 2 h 2"/>
                                <a:gd name="T8" fmla="*/ 0 w 1"/>
                                <a:gd name="T9" fmla="*/ 2 h 2"/>
                                <a:gd name="T10" fmla="*/ 0 w 1"/>
                                <a:gd name="T11" fmla="*/ 2 h 2"/>
                                <a:gd name="T12" fmla="*/ 1 w 1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0" name="Freeform 233"/>
                          <wps:cNvSpPr/>
                          <wps:spPr bwMode="auto">
                            <a:xfrm>
                              <a:off x="7117" y="21197"/>
                              <a:ext cx="11" cy="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  <a:gd name="T6" fmla="*/ 0 w 2"/>
                                <a:gd name="T7" fmla="*/ 2 h 2"/>
                                <a:gd name="T8" fmla="*/ 1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1" name="Freeform 234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2" name="Freeform 235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0 w 1"/>
                                <a:gd name="T5" fmla="*/ 2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3" name="Freeform 236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1 w 1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4" name="Freeform 237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1 w 1"/>
                                <a:gd name="T3" fmla="*/ 2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5" name="Freeform 238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6" name="Freeform 239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7" name="Freeform 240"/>
                          <wps:cNvSpPr/>
                          <wps:spPr bwMode="auto">
                            <a:xfrm>
                              <a:off x="7544" y="21331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8" name="Freeform 241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2 w 2"/>
                                <a:gd name="T9" fmla="*/ 0 h 1"/>
                                <a:gd name="T10" fmla="*/ 0 w 2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79" name="Freeform 242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1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0 w 2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0" name="Freeform 243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2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1" name="Freeform 244"/>
                          <wps:cNvSpPr/>
                          <wps:spPr bwMode="auto">
                            <a:xfrm>
                              <a:off x="7544" y="21678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0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2" name="Freeform 245"/>
                          <wps:cNvSpPr/>
                          <wps:spPr bwMode="auto">
                            <a:xfrm>
                              <a:off x="7535" y="21675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0 h 2"/>
                                <a:gd name="T6" fmla="*/ 2 w 2"/>
                                <a:gd name="T7" fmla="*/ 2 h 2"/>
                                <a:gd name="T8" fmla="*/ 2 w 2"/>
                                <a:gd name="T9" fmla="*/ 2 h 2"/>
                                <a:gd name="T10" fmla="*/ 2 w 2"/>
                                <a:gd name="T11" fmla="*/ 1 h 2"/>
                                <a:gd name="T12" fmla="*/ 0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3" name="Freeform 246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4" name="Freeform 247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0 w 2"/>
                                <a:gd name="T3" fmla="*/ 0 h 1"/>
                                <a:gd name="T4" fmla="*/ 0 w 2"/>
                                <a:gd name="T5" fmla="*/ 0 h 1"/>
                                <a:gd name="T6" fmla="*/ 2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5" name="Freeform 248"/>
                          <wps:cNvSpPr/>
                          <wps:spPr bwMode="auto">
                            <a:xfrm>
                              <a:off x="7054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1 w 1"/>
                                <a:gd name="T7" fmla="*/ 0 h 1"/>
                                <a:gd name="T8" fmla="*/ 0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6" name="Freeform 249"/>
                          <wps:cNvSpPr/>
                          <wps:spPr bwMode="auto">
                            <a:xfrm>
                              <a:off x="7054" y="21808"/>
                              <a:ext cx="9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2 w 2"/>
                                <a:gd name="T3" fmla="*/ 0 h 2"/>
                                <a:gd name="T4" fmla="*/ 2 w 2"/>
                                <a:gd name="T5" fmla="*/ 0 h 2"/>
                                <a:gd name="T6" fmla="*/ 2 w 2"/>
                                <a:gd name="T7" fmla="*/ 0 h 2"/>
                                <a:gd name="T8" fmla="*/ 0 w 2"/>
                                <a:gd name="T9" fmla="*/ 2 h 2"/>
                                <a:gd name="T10" fmla="*/ 1 w 2"/>
                                <a:gd name="T11" fmla="*/ 1 h 2"/>
                                <a:gd name="T12" fmla="*/ 2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7" name="Freeform 250"/>
                          <wps:cNvSpPr/>
                          <wps:spPr bwMode="auto">
                            <a:xfrm>
                              <a:off x="7057" y="21812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8" name="Freeform 251"/>
                          <wps:cNvSpPr/>
                          <wps:spPr bwMode="auto">
                            <a:xfrm>
                              <a:off x="7057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89" name="Freeform 252"/>
                          <wps:cNvSpPr/>
                          <wps:spPr bwMode="auto">
                            <a:xfrm>
                              <a:off x="7470" y="22087"/>
                              <a:ext cx="69" cy="74"/>
                            </a:xfrm>
                            <a:custGeom>
                              <a:avLst/>
                              <a:gdLst>
                                <a:gd name="T0" fmla="*/ 8 w 14"/>
                                <a:gd name="T1" fmla="*/ 15 h 15"/>
                                <a:gd name="T2" fmla="*/ 14 w 14"/>
                                <a:gd name="T3" fmla="*/ 9 h 15"/>
                                <a:gd name="T4" fmla="*/ 14 w 14"/>
                                <a:gd name="T5" fmla="*/ 6 h 15"/>
                                <a:gd name="T6" fmla="*/ 9 w 14"/>
                                <a:gd name="T7" fmla="*/ 1 h 15"/>
                                <a:gd name="T8" fmla="*/ 0 w 14"/>
                                <a:gd name="T9" fmla="*/ 6 h 15"/>
                                <a:gd name="T10" fmla="*/ 0 w 14"/>
                                <a:gd name="T11" fmla="*/ 9 h 15"/>
                                <a:gd name="T12" fmla="*/ 0 w 14"/>
                                <a:gd name="T13" fmla="*/ 10 h 15"/>
                                <a:gd name="T14" fmla="*/ 6 w 14"/>
                                <a:gd name="T15" fmla="*/ 15 h 15"/>
                                <a:gd name="T16" fmla="*/ 8 w 14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8" y="15"/>
                                  </a:moveTo>
                                  <a:cubicBezTo>
                                    <a:pt x="11" y="14"/>
                                    <a:pt x="13" y="12"/>
                                    <a:pt x="14" y="9"/>
                                  </a:cubicBezTo>
                                  <a:cubicBezTo>
                                    <a:pt x="14" y="8"/>
                                    <a:pt x="14" y="7"/>
                                    <a:pt x="14" y="6"/>
                                  </a:cubicBezTo>
                                  <a:cubicBezTo>
                                    <a:pt x="13" y="4"/>
                                    <a:pt x="12" y="2"/>
                                    <a:pt x="9" y="1"/>
                                  </a:cubicBezTo>
                                  <a:cubicBezTo>
                                    <a:pt x="6" y="0"/>
                                    <a:pt x="1" y="2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1" y="12"/>
                                    <a:pt x="3" y="14"/>
                                    <a:pt x="6" y="15"/>
                                  </a:cubicBezTo>
                                  <a:cubicBezTo>
                                    <a:pt x="7" y="15"/>
                                    <a:pt x="7" y="15"/>
                                    <a:pt x="8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0" name="Freeform 253"/>
                          <wps:cNvSpPr/>
                          <wps:spPr bwMode="auto">
                            <a:xfrm>
                              <a:off x="7419" y="22315"/>
                              <a:ext cx="35" cy="33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6 h 7"/>
                                <a:gd name="T2" fmla="*/ 4 w 7"/>
                                <a:gd name="T3" fmla="*/ 6 h 7"/>
                                <a:gd name="T4" fmla="*/ 6 w 7"/>
                                <a:gd name="T5" fmla="*/ 4 h 7"/>
                                <a:gd name="T6" fmla="*/ 6 w 7"/>
                                <a:gd name="T7" fmla="*/ 2 h 7"/>
                                <a:gd name="T8" fmla="*/ 4 w 7"/>
                                <a:gd name="T9" fmla="*/ 0 h 7"/>
                                <a:gd name="T10" fmla="*/ 2 w 7"/>
                                <a:gd name="T11" fmla="*/ 0 h 7"/>
                                <a:gd name="T12" fmla="*/ 0 w 7"/>
                                <a:gd name="T13" fmla="*/ 2 h 7"/>
                                <a:gd name="T14" fmla="*/ 0 w 7"/>
                                <a:gd name="T15" fmla="*/ 4 h 7"/>
                                <a:gd name="T16" fmla="*/ 0 w 7"/>
                                <a:gd name="T17" fmla="*/ 4 h 7"/>
                                <a:gd name="T18" fmla="*/ 2 w 7"/>
                                <a:gd name="T19" fmla="*/ 6 h 7"/>
                                <a:gd name="T20" fmla="*/ 4 w 7"/>
                                <a:gd name="T21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4" y="6"/>
                                  </a:move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7" y="3"/>
                                    <a:pt x="7" y="3"/>
                                    <a:pt x="6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7"/>
                                    <a:pt x="4" y="7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1" name="Freeform 254"/>
                          <wps:cNvSpPr/>
                          <wps:spPr bwMode="auto">
                            <a:xfrm>
                              <a:off x="7401" y="21818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2" name="Freeform 255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3" name="Freeform 256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4" name="Freeform 257"/>
                          <wps:cNvSpPr/>
                          <wps:spPr bwMode="auto">
                            <a:xfrm>
                              <a:off x="7401" y="21812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5" name="Freeform 258"/>
                          <wps:cNvSpPr/>
                          <wps:spPr bwMode="auto">
                            <a:xfrm>
                              <a:off x="7629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6 h 6"/>
                                <a:gd name="T2" fmla="*/ 6 w 6"/>
                                <a:gd name="T3" fmla="*/ 4 h 6"/>
                                <a:gd name="T4" fmla="*/ 6 w 6"/>
                                <a:gd name="T5" fmla="*/ 2 h 6"/>
                                <a:gd name="T6" fmla="*/ 6 w 6"/>
                                <a:gd name="T7" fmla="*/ 2 h 6"/>
                                <a:gd name="T8" fmla="*/ 4 w 6"/>
                                <a:gd name="T9" fmla="*/ 0 h 6"/>
                                <a:gd name="T10" fmla="*/ 2 w 6"/>
                                <a:gd name="T11" fmla="*/ 0 h 6"/>
                                <a:gd name="T12" fmla="*/ 0 w 6"/>
                                <a:gd name="T13" fmla="*/ 2 h 6"/>
                                <a:gd name="T14" fmla="*/ 0 w 6"/>
                                <a:gd name="T15" fmla="*/ 4 h 6"/>
                                <a:gd name="T16" fmla="*/ 2 w 6"/>
                                <a:gd name="T17" fmla="*/ 6 h 6"/>
                                <a:gd name="T18" fmla="*/ 4 w 6"/>
                                <a:gd name="T1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4" y="6"/>
                                  </a:moveTo>
                                  <a:cubicBezTo>
                                    <a:pt x="5" y="6"/>
                                    <a:pt x="5" y="5"/>
                                    <a:pt x="6" y="4"/>
                                  </a:cubicBezTo>
                                  <a:cubicBezTo>
                                    <a:pt x="6" y="4"/>
                                    <a:pt x="6" y="3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5" y="1"/>
                                    <a:pt x="5" y="1"/>
                                    <a:pt x="4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6" name="Freeform 259"/>
                          <wps:cNvSpPr/>
                          <wps:spPr bwMode="auto">
                            <a:xfrm>
                              <a:off x="7479" y="22235"/>
                              <a:ext cx="50" cy="50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10 h 10"/>
                                <a:gd name="T2" fmla="*/ 10 w 10"/>
                                <a:gd name="T3" fmla="*/ 6 h 10"/>
                                <a:gd name="T4" fmla="*/ 10 w 10"/>
                                <a:gd name="T5" fmla="*/ 4 h 10"/>
                                <a:gd name="T6" fmla="*/ 6 w 10"/>
                                <a:gd name="T7" fmla="*/ 1 h 10"/>
                                <a:gd name="T8" fmla="*/ 4 w 10"/>
                                <a:gd name="T9" fmla="*/ 1 h 10"/>
                                <a:gd name="T10" fmla="*/ 0 w 10"/>
                                <a:gd name="T11" fmla="*/ 4 h 10"/>
                                <a:gd name="T12" fmla="*/ 0 w 10"/>
                                <a:gd name="T13" fmla="*/ 6 h 10"/>
                                <a:gd name="T14" fmla="*/ 4 w 10"/>
                                <a:gd name="T15" fmla="*/ 10 h 10"/>
                                <a:gd name="T16" fmla="*/ 6 w 10"/>
                                <a:gd name="T1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10"/>
                                  </a:moveTo>
                                  <a:cubicBezTo>
                                    <a:pt x="8" y="9"/>
                                    <a:pt x="9" y="8"/>
                                    <a:pt x="10" y="6"/>
                                  </a:cubicBezTo>
                                  <a:cubicBezTo>
                                    <a:pt x="10" y="6"/>
                                    <a:pt x="10" y="5"/>
                                    <a:pt x="10" y="4"/>
                                  </a:cubicBezTo>
                                  <a:cubicBezTo>
                                    <a:pt x="9" y="2"/>
                                    <a:pt x="8" y="1"/>
                                    <a:pt x="6" y="1"/>
                                  </a:cubicBezTo>
                                  <a:cubicBezTo>
                                    <a:pt x="5" y="0"/>
                                    <a:pt x="5" y="0"/>
                                    <a:pt x="4" y="1"/>
                                  </a:cubicBezTo>
                                  <a:cubicBezTo>
                                    <a:pt x="2" y="1"/>
                                    <a:pt x="1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1" y="8"/>
                                    <a:pt x="2" y="9"/>
                                    <a:pt x="4" y="10"/>
                                  </a:cubicBezTo>
                                  <a:cubicBezTo>
                                    <a:pt x="5" y="10"/>
                                    <a:pt x="5" y="10"/>
                                    <a:pt x="6" y="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7" name="Freeform 260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8" name="Freeform 261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99" name="Freeform 262"/>
                          <wps:cNvSpPr/>
                          <wps:spPr bwMode="auto">
                            <a:xfrm>
                              <a:off x="6983" y="21743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0" name="Freeform 263"/>
                          <wps:cNvSpPr/>
                          <wps:spPr bwMode="auto">
                            <a:xfrm>
                              <a:off x="6989" y="21749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1" name="Freeform 264"/>
                          <wps:cNvSpPr/>
                          <wps:spPr bwMode="auto">
                            <a:xfrm>
                              <a:off x="6915" y="21405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0 w 1"/>
                                <a:gd name="T4" fmla="*/ 1 w 1"/>
                                <a:gd name="T5" fmla="*/ 1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2" name="Freeform 265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0 h 1"/>
                                <a:gd name="T4" fmla="*/ 1 h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3" name="Freeform 266"/>
                          <wps:cNvSpPr/>
                          <wps:spPr bwMode="auto">
                            <a:xfrm>
                              <a:off x="6915" y="21400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4" name="Freeform 267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5" name="Freeform 268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6" name="Freeform 269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7" name="Freeform 270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8" name="Freeform 271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09" name="Freeform 272"/>
                          <wps:cNvSpPr/>
                          <wps:spPr bwMode="auto">
                            <a:xfrm>
                              <a:off x="6915" y="21459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0" name="Freeform 273"/>
                          <wps:cNvSpPr/>
                          <wps:spPr bwMode="auto">
                            <a:xfrm>
                              <a:off x="6915" y="21459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1" name="Freeform 274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2" name="Freeform 275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3" name="Freeform 276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4" name="Freeform 277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5" name="Freeform 278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6" name="Freeform 279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7" name="Freeform 280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8" name="Freeform 281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19" name="Oval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0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1" name="Freeform 284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2" name="Freeform 285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3" name="Freeform 286"/>
                          <wps:cNvSpPr/>
                          <wps:spPr bwMode="auto">
                            <a:xfrm>
                              <a:off x="7117" y="21808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4" name="Freeform 287"/>
                          <wps:cNvSpPr/>
                          <wps:spPr bwMode="auto">
                            <a:xfrm>
                              <a:off x="7063" y="2180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5" name="Oval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6" name="Freeform 289"/>
                          <wps:cNvSpPr/>
                          <wps:spPr bwMode="auto">
                            <a:xfrm>
                              <a:off x="7063" y="21808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7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8" name="Freeform 291"/>
                          <wps:cNvSpPr/>
                          <wps:spPr bwMode="auto">
                            <a:xfrm>
                              <a:off x="7395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29" name="Freeform 292"/>
                          <wps:cNvSpPr/>
                          <wps:spPr bwMode="auto">
                            <a:xfrm>
                              <a:off x="7336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0" name="Freeform 293"/>
                          <wps:cNvSpPr/>
                          <wps:spPr bwMode="auto">
                            <a:xfrm>
                              <a:off x="7401" y="2181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1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2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3" name="Freeform 296"/>
                          <wps:cNvSpPr/>
                          <wps:spPr bwMode="auto">
                            <a:xfrm>
                              <a:off x="7520" y="21613"/>
                              <a:ext cx="15" cy="6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2"/>
                                <a:gd name="T2" fmla="*/ 3 w 3"/>
                                <a:gd name="T3" fmla="*/ 0 h 12"/>
                                <a:gd name="T4" fmla="*/ 3 w 3"/>
                                <a:gd name="T5" fmla="*/ 12 h 12"/>
                                <a:gd name="T6" fmla="*/ 3 w 3"/>
                                <a:gd name="T7" fmla="*/ 12 h 12"/>
                                <a:gd name="T8" fmla="*/ 3 w 3"/>
                                <a:gd name="T9" fmla="*/ 12 h 12"/>
                                <a:gd name="T10" fmla="*/ 3 w 3"/>
                                <a:gd name="T11" fmla="*/ 12 h 12"/>
                                <a:gd name="T12" fmla="*/ 3 w 3"/>
                                <a:gd name="T13" fmla="*/ 0 h 12"/>
                                <a:gd name="T14" fmla="*/ 3 w 3"/>
                                <a:gd name="T15" fmla="*/ 0 h 12"/>
                                <a:gd name="T16" fmla="*/ 3 w 3"/>
                                <a:gd name="T1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0" y="4"/>
                                    <a:pt x="1" y="8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1" y="8"/>
                                    <a:pt x="1" y="4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4" name="Freeform 297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5" name="Freeform 298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6" name="Freeform 299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7" name="Freeform 300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8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75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39" name="Freeform 302"/>
                          <wps:cNvSpPr/>
                          <wps:spPr bwMode="auto">
                            <a:xfrm>
                              <a:off x="6993" y="21684"/>
                              <a:ext cx="17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 h 12"/>
                                <a:gd name="T2" fmla="*/ 2 w 3"/>
                                <a:gd name="T3" fmla="*/ 9 h 12"/>
                                <a:gd name="T4" fmla="*/ 1 w 3"/>
                                <a:gd name="T5" fmla="*/ 0 h 12"/>
                                <a:gd name="T6" fmla="*/ 1 w 3"/>
                                <a:gd name="T7" fmla="*/ 0 h 12"/>
                                <a:gd name="T8" fmla="*/ 0 w 3"/>
                                <a:gd name="T9" fmla="*/ 11 h 12"/>
                                <a:gd name="T10" fmla="*/ 0 w 3"/>
                                <a:gd name="T11" fmla="*/ 12 h 12"/>
                                <a:gd name="T12" fmla="*/ 0 w 3"/>
                                <a:gd name="T13" fmla="*/ 11 h 12"/>
                                <a:gd name="T14" fmla="*/ 0 w 3"/>
                                <a:gd name="T15" fmla="*/ 1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0" y="11"/>
                                  </a:moveTo>
                                  <a:cubicBezTo>
                                    <a:pt x="1" y="11"/>
                                    <a:pt x="1" y="10"/>
                                    <a:pt x="2" y="9"/>
                                  </a:cubicBezTo>
                                  <a:cubicBezTo>
                                    <a:pt x="3" y="6"/>
                                    <a:pt x="3" y="3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3" y="4"/>
                                    <a:pt x="3" y="8"/>
                                    <a:pt x="0" y="11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0" name="Freeform 303"/>
                          <wps:cNvSpPr/>
                          <wps:spPr bwMode="auto">
                            <a:xfrm>
                              <a:off x="6998" y="2168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1" name="Freeform 304"/>
                          <wps:cNvSpPr/>
                          <wps:spPr bwMode="auto">
                            <a:xfrm>
                              <a:off x="6993" y="21738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1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2" name="Freeform 305"/>
                          <wps:cNvSpPr/>
                          <wps:spPr bwMode="auto">
                            <a:xfrm>
                              <a:off x="7191" y="21808"/>
                              <a:ext cx="11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3" name="Freeform 306"/>
                          <wps:cNvSpPr/>
                          <wps:spPr bwMode="auto">
                            <a:xfrm>
                              <a:off x="7202" y="21753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4" name="Freeform 307"/>
                          <wps:cNvSpPr/>
                          <wps:spPr bwMode="auto">
                            <a:xfrm>
                              <a:off x="7206" y="21753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5" name="Freeform 308"/>
                          <wps:cNvSpPr/>
                          <wps:spPr bwMode="auto">
                            <a:xfrm>
                              <a:off x="718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6" name="Freeform 309"/>
                          <wps:cNvSpPr/>
                          <wps:spPr bwMode="auto">
                            <a:xfrm>
                              <a:off x="7182" y="21734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7" name="Freeform 310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8" name="Freeform 311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49" name="Oval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0" name="Freeform 313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1" name="Freeform 314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2" name="Oval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3" name="Freeform 316"/>
                          <wps:cNvSpPr/>
                          <wps:spPr bwMode="auto">
                            <a:xfrm>
                              <a:off x="6924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4" name="Freeform 317"/>
                          <wps:cNvSpPr/>
                          <wps:spPr bwMode="auto">
                            <a:xfrm>
                              <a:off x="6929" y="21474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5" name="Freeform 318"/>
                          <wps:cNvSpPr/>
                          <wps:spPr bwMode="auto">
                            <a:xfrm>
                              <a:off x="7410" y="21550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6" name="Freeform 319"/>
                          <wps:cNvSpPr/>
                          <wps:spPr bwMode="auto">
                            <a:xfrm>
                              <a:off x="7416" y="21550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0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7" name="Freeform 320"/>
                          <wps:cNvSpPr/>
                          <wps:spPr bwMode="auto">
                            <a:xfrm>
                              <a:off x="7390" y="21524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8" name="Freeform 321"/>
                          <wps:cNvSpPr/>
                          <wps:spPr bwMode="auto">
                            <a:xfrm>
                              <a:off x="7390" y="2152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59" name="Freeform 322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60" name="Freeform 323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61" name="Freeform 324"/>
                          <wps:cNvSpPr/>
                          <wps:spPr bwMode="auto">
                            <a:xfrm>
                              <a:off x="713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62" name="Freeform 325"/>
                          <wps:cNvSpPr/>
                          <wps:spPr bwMode="auto">
                            <a:xfrm>
                              <a:off x="7137" y="21734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63" name="Freeform 326"/>
                          <wps:cNvSpPr/>
                          <wps:spPr bwMode="auto">
                            <a:xfrm>
                              <a:off x="7117" y="21753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  <a:gd name="T3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64" name="Oval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7" y="2175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65" name="Freeform 328"/>
                          <wps:cNvSpPr/>
                          <wps:spPr bwMode="auto">
                            <a:xfrm>
                              <a:off x="7117" y="2175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66" name="Freeform 329"/>
                          <wps:cNvSpPr/>
                          <wps:spPr bwMode="auto">
                            <a:xfrm>
                              <a:off x="7529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167" name="Freeform 330"/>
                          <wps:cNvSpPr/>
                          <wps:spPr bwMode="auto">
                            <a:xfrm>
                              <a:off x="7529" y="21480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1168" name="椭圆 14"/>
                        <wps:cNvSpPr/>
                        <wps:spPr>
                          <a:xfrm>
                            <a:off x="1683" y="22164"/>
                            <a:ext cx="410" cy="41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3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69" name="圆角矩形 841"/>
                        <wps:cNvSpPr/>
                        <wps:spPr bwMode="auto">
                          <a:xfrm>
                            <a:off x="2221" y="22164"/>
                            <a:ext cx="10033" cy="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1D3D4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05pt;margin-top:274.65pt;height:26.3pt;width:529.45pt;z-index:251583488;mso-width-relative:page;mso-height-relative:page;" coordorigin="1664,22145" coordsize="10589,526" o:gfxdata="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">
                <o:lock v:ext="edit" aspectratio="f"/>
                <v:group id="组合 516" o:spid="_x0000_s1026" o:spt="203" style="position:absolute;left:1664;top:22145;height:527;width:527;" coordorigin="6387,20661" coordsize="1687,1686" o:gfxdata="UEsDBAoAAAAAAIdO4kAAAAAAAAAAAAAAAAAEAAAAZHJzL1BLAwQUAAAACACHTuJAJDR0v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tl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Q0dLy+AAAA3AAAAA8AAAAAAAAAAQAgAAAAIgAAAGRycy9kb3ducmV2Lnht&#10;bFBLAQIUABQAAAAIAIdO4kAzLwWeOwAAADkAAAAVAAAAAAAAAAEAIAAAAA0BAABkcnMvZ3JvdXBz&#10;aGFwZXhtbC54bWxQSwUGAAAAAAYABgBgAQAAygMAAAAA&#10;">
                  <o:lock v:ext="edit" aspectratio="f"/>
                  <v:group id="组合 510" o:spid="_x0000_s1026" o:spt="203" style="position:absolute;left:6449;top:20661;height:1687;width:1625;" coordorigin="6449,20661" coordsize="1625,1687" o:gfxdata="UEsDBAoAAAAAAIdO4kAAAAAAAAAAAAAAAAAEAAAAZHJzL1BLAwQUAAAACACHTuJAS3jRJ7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F+x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eNEn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" o:spid="_x0000_s1026" o:spt="100" style="position:absolute;left:7484;top:21337;height:59;width:50;" filled="t" stroked="f" coordsize="10,12" o:gfxdata="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DeSuvQAA&#10;ANwAAAAPAAAAAAAAAAEAIAAAACIAAABkcnMvZG93bnJldi54bWxQSwECFAAUAAAACACHTuJAMy8F&#10;njsAAAA5AAAAEAAAAAAAAAABACAAAAAMAQAAZHJzL3NoYXBleG1sLnhtbFBLBQYAAAAABgAGAFsB&#10;AAC2AwAAAAA=&#10;" path="m10,0c7,3,4,3,0,1c0,3,1,4,1,6c1,8,1,9,0,11c3,9,7,10,10,12c10,11,9,11,9,10c8,7,8,3,10,0xe">
                      <v:path o:connectlocs="50,0;0,4;5,29;0,54;50,59;45,49;50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6840;top:21106;height:791;width:789;" filled="t" stroked="f" coordsize="159,159" o:gfxdata="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NBUYvQAA&#10;ANwAAAAPAAAAAAAAAAEAIAAAACIAAABkcnMvZG93bnJldi54bWxQSwECFAAUAAAACACHTuJAMy8F&#10;njsAAAA5AAAAEAAAAAAAAAABACAAAAAMAQAAZHJzL3NoYXBleG1sLnhtbFBLBQYAAAAABgAGAFsB&#10;AAC2AwAAAAA=&#10;" path="m16,100c16,100,16,100,16,100c16,100,16,100,16,100c16,100,16,100,16,100c16,100,16,100,16,100c16,100,16,100,16,100c16,101,17,101,17,101c17,101,17,101,17,101c17,101,17,101,17,101c18,101,19,101,19,102c19,102,19,102,19,102c19,102,19,102,19,102c22,104,25,104,28,102c29,103,28,103,28,103c27,105,27,107,27,109c28,111,28,112,29,113c29,113,29,113,29,113c30,114,31,115,32,116c32,116,32,116,32,116c35,118,39,118,42,116c42,118,41,120,41,121c41,123,42,125,43,127c39,125,35,125,31,128c31,129,31,129,30,129c30,129,30,129,30,129c30,129,30,129,30,129c30,129,30,129,29,129c29,130,29,130,29,130c26,135,27,140,31,143c35,146,39,146,43,143c43,143,43,143,43,143c44,142,44,142,45,141c45,141,45,141,45,141c47,138,48,134,45,130c49,132,52,132,56,130c56,130,56,130,56,130c56,130,56,130,57,130c57,130,56,130,56,130c54,134,55,137,57,141c57,141,57,141,57,141c57,141,57,141,57,141c57,141,57,141,57,141c58,142,58,142,59,143c59,143,59,143,59,143c60,144,61,145,63,145c66,145,68,145,71,143c70,146,69,148,69,150c70,153,71,155,73,157c76,159,80,159,83,157c89,154,90,149,87,144c88,144,89,145,90,145c93,146,96,145,99,143c99,143,100,142,100,142c100,142,100,142,100,142c100,142,100,142,100,142c101,140,102,138,102,136c103,134,102,133,102,131c102,131,101,131,101,130c105,132,108,132,112,130c112,130,112,131,112,131c110,135,110,138,113,142c113,142,113,142,113,142c113,142,114,142,114,143c114,143,114,143,114,143c114,143,114,143,114,143c114,143,115,143,115,144c119,146,124,145,127,142c130,139,131,134,128,130c128,130,128,130,128,129c128,129,129,130,129,130c132,131,134,132,137,131c143,129,146,121,142,116c142,116,142,116,142,116c142,116,142,116,142,116c141,115,141,114,140,114c136,111,133,111,129,113c131,110,131,106,129,102c133,104,136,104,140,102c140,102,140,102,140,102c140,102,140,102,140,102c140,102,140,102,140,102c140,102,140,102,140,102c140,102,140,102,140,102c141,101,142,100,142,100c142,100,142,100,142,100c145,96,145,92,143,89c143,89,142,88,143,88c147,90,151,90,154,87c157,85,159,80,157,76c154,70,149,69,143,72c143,71,143,71,143,71c145,68,145,64,143,61c143,61,142,60,142,60c141,60,141,59,140,58c140,58,140,58,140,58c137,56,133,55,130,57c131,55,131,54,131,52c131,50,130,49,130,47c134,49,137,49,140,46c140,46,140,46,140,46c140,46,140,46,140,46c140,46,140,46,140,46c141,46,141,45,142,45c142,45,142,45,142,45c142,45,142,45,142,45c142,44,142,44,142,44c145,40,145,35,141,32c138,28,133,28,129,31c129,31,128,31,128,31c130,28,131,24,129,21c127,15,120,13,114,17c114,17,114,17,114,17c114,17,114,17,114,17c114,18,113,18,113,18c110,22,110,26,112,30c109,28,105,28,101,30c103,26,103,22,101,18c100,18,100,17,99,17c99,17,99,17,99,17c99,17,98,16,98,16c96,15,93,14,90,15c89,16,88,16,87,17c89,12,89,8,86,4c83,1,79,0,75,2c69,5,68,10,71,16c67,14,64,14,61,16c61,17,60,17,59,17c58,17,58,17,57,18c57,18,57,18,57,18c57,18,57,18,57,18c57,18,57,18,57,18c58,19,58,20,56,20c55,23,55,26,57,30c54,29,52,28,50,28c49,28,47,29,46,30c46,30,46,30,46,30c45,31,44,32,43,33c43,33,43,33,43,33c43,33,43,33,43,33c41,36,41,40,42,43c42,43,42,43,42,43c39,42,36,42,33,43c32,43,32,44,32,44c32,44,32,44,32,44c32,44,32,44,32,44c31,44,30,45,29,46c29,46,29,46,29,46c29,47,29,47,29,47c27,50,27,53,28,57c29,57,29,57,29,57c25,56,22,55,19,57c19,58,19,59,18,58c17,58,17,59,16,59c16,59,16,59,16,59c16,59,16,60,16,60c16,61,16,61,15,62c15,62,15,62,15,62c15,62,15,62,15,62c13,65,13,68,15,71c16,72,16,72,16,72c15,72,15,72,15,72c15,72,15,72,15,72c15,72,15,71,14,71c11,70,7,70,4,72c1,74,0,78,0,82c1,86,4,88,7,89c10,90,13,89,15,88c13,91,13,95,15,98c15,98,15,98,15,98c16,98,16,99,16,100xm71,143c72,142,72,142,73,141c72,142,72,142,71,143xm84,130c82,134,82,137,84,141c82,140,80,139,79,139c77,139,75,140,73,141c75,138,75,134,74,131c74,131,74,131,74,131c74,131,74,130,73,130c74,130,74,130,74,131c78,132,81,132,84,130xm60,126c61,123,61,120,60,117c63,118,66,118,70,117c68,120,68,123,69,126c69,126,69,126,69,126c70,126,70,126,70,127c70,127,69,126,69,126c66,125,63,125,60,127c60,127,60,127,60,127c60,127,60,127,60,127c60,127,60,127,59,127c59,127,60,126,60,126xm88,117c91,118,94,118,97,117c96,120,96,123,98,127c94,125,91,125,87,127c89,124,89,121,88,117xm126,128c125,127,123,126,121,126c119,126,117,126,115,127c117,124,117,120,115,116c119,118,122,118,126,116c124,120,124,124,126,128xm112,113c108,111,105,111,102,113c103,109,103,106,102,103c105,105,108,105,111,103c110,106,110,109,112,113xm80,104c81,104,82,104,82,104c82,103,83,103,83,103c83,104,83,104,83,104c83,105,83,105,82,106c82,108,82,110,83,112c80,111,77,111,74,112c75,109,76,106,74,103c76,104,78,104,80,104xm56,103c54,106,54,109,56,112c52,111,49,111,46,113c48,109,48,106,46,103c49,104,52,104,56,103xm74,19c74,19,74,19,74,19c74,19,73,19,73,19c74,19,74,19,74,19c78,21,81,21,85,19c84,20,83,22,83,24c83,26,83,28,84,30c80,28,77,28,73,30c75,26,76,23,74,19xm60,33c63,35,67,35,70,33c69,36,68,39,70,43c66,41,63,41,60,43c62,40,62,36,60,33xm88,43c90,40,90,37,88,33c91,35,95,35,98,33c96,36,96,40,98,43c96,42,95,42,93,42c91,42,90,42,88,43xm115,44c117,40,117,36,115,33c119,35,124,35,127,32c126,34,125,36,125,38c125,40,125,42,126,44c123,42,119,42,115,44xm46,47c49,49,53,49,56,47c54,50,54,53,56,57c53,55,50,55,46,57c48,53,48,50,46,47xm75,56c76,53,76,51,75,48c78,49,80,49,84,48c82,51,82,53,83,56c80,55,78,55,75,56xm102,57c104,54,103,51,102,47c105,49,108,49,112,47c110,51,110,54,112,57c108,55,105,55,102,57xm32,60c35,63,39,63,42,61c41,64,41,68,42,71c39,69,36,69,32,71c34,67,34,64,32,60xm69,62c68,64,68,67,69,69c69,70,69,70,68,70c66,69,63,69,61,70c62,67,62,64,61,61c64,63,66,63,69,62xm89,70c90,67,90,65,89,62c92,63,94,63,97,62c96,65,96,67,97,70c94,69,92,69,89,70xm116,71c117,67,117,64,116,61c119,63,122,63,126,61c124,64,124,68,126,71c122,70,119,69,116,71xm18,75c18,75,18,75,18,75c18,75,18,75,18,75c18,74,17,74,17,74c18,74,18,74,18,74c21,76,25,76,28,75c27,78,27,82,28,85c25,83,21,83,17,86c20,82,20,78,18,75xm55,76c54,78,54,81,55,84c52,83,49,83,46,84c48,81,48,78,46,75c49,76,52,77,55,76xm102,84c103,81,103,79,102,76c102,76,102,76,103,76c105,77,108,77,111,76c110,78,110,81,111,84c111,84,111,84,111,84c111,84,111,84,111,85c111,85,111,85,111,84c108,83,107,83,102,84xm83,76c82,79,82,79,83,84c80,83,77,83,75,84c76,81,76,78,75,76c77,76,79,77,83,76xm129,85c131,82,131,78,129,75c133,77,136,77,139,75c139,75,139,75,139,75c140,75,140,74,140,74c140,75,140,75,140,75c138,79,138,82,140,86c136,84,133,83,129,85xm126,99c122,97,119,97,116,99c117,96,117,93,116,90c116,90,116,90,116,90c116,90,116,90,116,90c116,90,115,89,116,89c116,89,116,89,116,89c119,91,122,90,125,89c124,92,124,95,126,99xm88,98c89,95,90,93,89,90c93,91,94,91,97,90c96,93,96,95,97,98c94,97,91,97,88,98xm69,90c68,92,68,95,69,98c66,97,63,97,60,98c62,95,62,92,61,89c62,90,63,90,65,90c66,90,67,90,69,90xm32,89c35,90,38,90,42,89c40,92,40,95,42,99c38,97,35,97,32,99c34,95,34,92,32,89xe">
                      <v:path o:connectlocs="79,497;94,507;158,577;148,641;213,711;277,646;282,701;362,781;496,706;555,651;570,716;704,577;694,507;704,497;709,358;645,283;694,228;640,154;560,89;486,79;302,79;277,99;213,164;158,218;143,283;74,308;74,358;74,487;416,646;362,646;342,626;297,631;431,631;625,577;555,562;411,557;228,562;367,94;297,164;436,164;570,164;277,233;416,238;555,283;158,298;342,308;575,353;89,373;84,427;272,378;550,417;372,417;689,373;575,492;620,442;436,487;342,447" o:connectangles="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6900;top:21654;height:110;width:110;" filled="t" stroked="f" coordsize="22,22" o:gfxdata="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9EYybgAAADcAAAA&#10;DwAAAAAAAAABACAAAAAiAAAAZHJzL2Rvd25yZXYueG1sUEsBAhQAFAAAAAgAh07iQDMvBZ47AAAA&#10;OQAAABAAAAAAAAAAAQAgAAAABwEAAGRycy9zaGFwZXhtbC54bWxQSwUGAAAAAAYABgBbAQAAsQMA&#10;AAAA&#10;" path="m18,19c18,19,18,19,18,19c19,19,19,18,19,18c19,18,19,18,19,17c22,14,22,10,20,6c20,6,20,6,20,6c18,5,17,4,17,3c17,3,17,3,17,3c16,3,16,3,15,3c11,0,5,2,3,7c0,12,3,18,8,20c11,22,14,21,17,19c17,19,17,19,17,19c17,19,18,19,18,18c18,19,18,19,18,19xe">
                      <v:path o:connectlocs="90,95;90,95;95,90;95,85;100,30;100,30;85,15;85,15;75,15;15,35;40,100;85,95;85,95;90,90;90,9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6983;top:21669;height:15;width:15;" filled="t" stroked="f" coordsize="3,3" o:gfxdata="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LpFxvQAA&#10;ANwAAAAPAAAAAAAAAAEAIAAAACIAAABkcnMvZG93bnJldi54bWxQSwECFAAUAAAACACHTuJAMy8F&#10;njsAAAA5AAAAEAAAAAAAAAABACAAAAAMAQAAZHJzL3NoYXBleG1sLnhtbFBLBQYAAAAABgAGAFsB&#10;AAC2AwAAAAA=&#10;" path="m3,3c3,3,3,3,3,3c3,3,3,3,3,3c3,3,3,3,3,3c3,3,3,3,3,3c2,2,1,1,0,0c0,0,0,0,0,0c0,0,0,0,0,0c0,1,1,2,3,3xe">
                      <v:path o:connectlocs="15,15;15,15;15,15;15,15;15,15;0,0;0,0;0,0;15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6989;top:21743;height:6;width:4;" filled="t" stroked="f" coordsize="1,1" o:gfxdata="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15HS8AAAA&#10;3AAAAA8AAAAAAAAAAQAgAAAAIgAAAGRycy9kb3ducmV2LnhtbFBLAQIUABQAAAAIAIdO4kAzLwWe&#10;OwAAADkAAAAQAAAAAAAAAAEAIAAAAAsBAABkcnMvc2hhcGV4bWwueG1sUEsFBgAAAAAGAAYAWwEA&#10;ALUDAAAAAA==&#10;" path="m0,1c0,1,0,1,0,1c0,1,0,1,0,1c0,1,0,1,0,1c1,1,1,1,1,0c1,0,1,0,1,0c1,0,1,1,0,1xe">
                      <v:path o:connectlocs="0,6;0,6;0,6;0,6;4,0;4,0;0,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6903;top:21246;height:110;width:100;" filled="t" stroked="f" coordsize="20,22" o:gfxdata="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AE8L4A&#10;AADcAAAADwAAAAAAAAABACAAAAAiAAAAZHJzL2Rvd25yZXYueG1sUEsBAhQAFAAAAAgAh07iQDMv&#10;BZ47AAAAOQAAABAAAAAAAAAAAQAgAAAADQEAAGRycy9zaGFwZXhtbC54bWxQSwUGAAAAAAYABgBb&#10;AQAAtwMAAAAA&#10;" path="m19,15c19,14,20,13,20,12c20,9,20,7,19,5c18,5,18,4,18,4c18,4,17,3,17,3c17,3,17,3,17,3c17,3,16,3,16,2c16,2,16,2,15,2c12,0,8,0,5,3c1,5,0,9,1,13c3,19,10,22,16,18c16,18,16,18,16,18c17,17,18,16,19,15xe">
                      <v:path o:connectlocs="95,75;100,60;95,25;90,20;85,15;85,15;80,10;75,10;25,15;5,65;80,90;80,90;95,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6974;top:21171;height:110;width:104;" filled="t" stroked="f" coordsize="21,22" o:gfxdata="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ZvYO/&#10;AAAA3AAAAA8AAAAAAAAAAQAgAAAAIgAAAGRycy9kb3ducmV2LnhtbFBLAQIUABQAAAAIAIdO4kAz&#10;LwWeOwAAADkAAAAQAAAAAAAAAAEAIAAAAA4BAABkcnMvc2hhcGV4bWwueG1sUEsFBgAAAAAGAAYA&#10;WwEAALgDAAAAAA==&#10;" path="m3,18c3,18,3,18,3,18c4,18,4,18,4,19c4,19,4,19,4,19c8,22,12,22,15,20c15,20,15,20,16,20c16,18,17,17,19,17c19,17,19,17,19,17c19,16,19,16,19,16c21,11,19,5,14,3c9,0,4,3,2,8c0,11,1,14,3,17c3,17,3,17,3,18xe">
                      <v:path o:connectlocs="14,90;14,90;19,95;19,95;74,100;79,100;94,85;94,85;94,80;69,15;9,40;14,85;14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7523;top:21595;height:98;width:100;" filled="t" stroked="f" coordsize="20,20" o:gfxdata="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ERoC/&#10;AAAA3AAAAA8AAAAAAAAAAQAgAAAAIgAAAGRycy9kb3ducmV2LnhtbFBLAQIUABQAAAAIAIdO4kAz&#10;LwWeOwAAADkAAAAQAAAAAAAAAAEAIAAAAA4BAABkcnMvc2hhcGV4bWwueG1sUEsFBgAAAAAGAAYA&#10;WwEAALgDAAAAAA==&#10;" path="m2,4c2,4,2,4,2,4c2,4,2,4,2,4c0,8,0,12,2,16c3,16,3,17,4,17c4,17,4,17,4,17c4,17,4,18,5,18c8,20,13,20,16,17c19,14,20,10,19,6c17,2,13,0,9,0c7,0,6,1,4,2c4,2,4,2,4,2c4,2,4,2,4,2c4,3,3,3,2,4xe">
                      <v:path o:connectlocs="10,19;10,19;10,19;10,78;20,83;20,83;25,88;80,83;95,29;45,0;20,9;20,9;20,9;10,19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7535;top:21604;height:9;width:9;" filled="t" stroked="f" coordsize="2,2" o:gfxdata="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O4qUS/&#10;AAAA3AAAAA8AAAAAAAAAAQAgAAAAIgAAAGRycy9kb3ducmV2LnhtbFBLAQIUABQAAAAIAIdO4kAz&#10;LwWeOwAAADkAAAAQAAAAAAAAAAEAIAAAAA4BAABkcnMvc2hhcGV4bWwueG1sUEsFBgAAAAAGAAYA&#10;WwEAALgDAAAAAA==&#10;" path="m0,2c0,2,0,2,0,2c0,2,0,2,0,2c1,1,2,1,2,0c2,0,2,0,2,0c2,0,1,1,0,2c0,2,0,2,0,2xe">
                      <v:path o:connectlocs="0,9;0,9;0,9;9,0;9,0;0,9;0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7523;top:21316;height:104;width:106;" filled="t" stroked="f" coordsize="21,21" o:gfxdata="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qcbb4A&#10;AADcAAAADwAAAAAAAAABACAAAAAiAAAAZHJzL2Rvd25yZXYueG1sUEsBAhQAFAAAAAgAh07iQDMv&#10;BZ47AAAAOQAAABAAAAAAAAAAAQAgAAAADQEAAGRycy9zaGFwZXhtbC54bWxQSwUGAAAAAAYABgBb&#10;AQAAtwMAAAAA&#10;" path="m2,4c2,4,2,4,2,4c2,4,2,4,2,4c0,7,0,11,1,14c1,15,2,15,2,16c2,16,2,16,2,16c3,16,4,17,4,18c9,21,14,20,18,16c21,12,20,6,16,3c14,1,9,0,4,3c4,3,3,4,3,4c2,4,2,4,2,4xe">
                      <v:path o:connectlocs="10,19;10,19;10,19;5,69;10,79;10,79;20,89;90,79;80,14;20,14;15,19;10,19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7535;top:21337;height:0;width:0;" filled="t" stroked="f" coordsize="0,0" o:gfxdata="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01AC/&#10;AAAA3AAAAA8AAAAAAAAAAQAgAAAAIgAAAGRycy9kb3ducmV2LnhtbFBLAQIUABQAAAAIAIdO4kAz&#10;LwWeOwAAADkAAAAQAAAAAAAAAAEAIAAAAA4BAABkcnMvc2hhcGV4bWwueG1sUEsFBgAAAAAGAAYA&#10;WwEAALgDAAAAAA==&#10;" path="m0,0c0,0,0,0,0,0c0,0,0,0,0,0c0,0,0,0,0,0c0,0,0,0,0,0c0,0,0,0,0,0xe">
                      <v:path o:connectlocs="0,0;0,0;0,0;0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7535;top:21396;height:9;width:9;" filled="t" stroked="f" coordsize="2,2" o:gfxdata="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qNzO/&#10;AAAA3AAAAA8AAAAAAAAAAQAgAAAAIgAAAGRycy9kb3ducmV2LnhtbFBLAQIUABQAAAAIAIdO4kAz&#10;LwWeOwAAADkAAAAQAAAAAAAAAAEAIAAAAA4BAABkcnMvc2hhcGV4bWwueG1sUEsFBgAAAAAGAAYA&#10;WwEAALgDAAAAAA==&#10;" path="m0,0c0,0,0,0,0,0c0,0,0,0,0,0c1,1,1,2,2,2c2,1,1,0,0,0xe">
                      <v:path o:connectlocs="0,0;0,0;0,0;9,9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7316;top:21797;height:106;width:104;" filled="t" stroked="f" coordsize="21,21" o:gfxdata="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CzPzugAAANwA&#10;AAAPAAAAAAAAAAEAIAAAACIAAABkcnMvZG93bnJldi54bWxQSwECFAAUAAAACACHTuJAMy8FnjsA&#10;AAA5AAAAEAAAAAAAAAABACAAAAAJAQAAZHJzL3NoYXBleG1sLnhtbFBLBQYAAAAABgAGAFsBAACz&#10;AwAAAAA=&#10;" path="m17,3c13,0,9,0,5,2c5,2,5,3,5,3c4,3,4,4,3,4c3,5,2,5,2,5c0,10,1,15,5,18c10,21,15,20,18,16c20,13,21,8,18,4c17,4,17,3,17,3xe">
                      <v:path o:connectlocs="84,15;24,10;24,15;14,20;9,25;24,90;89,80;89,20;84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7330;top:21808;height:9;width:11;" filled="t" stroked="f" coordsize="2,2" o:gfxdata="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5Btq/&#10;AAAA3AAAAA8AAAAAAAAAAQAgAAAAIgAAAGRycy9kb3ducmV2LnhtbFBLAQIUABQAAAAIAIdO4kAz&#10;LwWeOwAAADkAAAAQAAAAAAAAAAEAIAAAAA4BAABkcnMvc2hhcGV4bWwueG1sUEsFBgAAAAAGAAYA&#10;WwEAALgDAAAAAA==&#10;" path="m2,1c2,1,2,0,2,0c2,0,2,1,1,1c1,1,1,1,1,1c1,1,0,2,0,2c1,2,1,1,2,1xe">
                      <v:path o:connectlocs="11,4;11,0;5,4;5,4;0,9;11,4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7321;top:21112;height:100;width:95;" filled="t" stroked="f" coordsize="19,20" o:gfxdata="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OMrPvQAA&#10;ANwAAAAPAAAAAAAAAAEAIAAAACIAAABkcnMvZG93bnJldi54bWxQSwECFAAUAAAACACHTuJAMy8F&#10;njsAAAA5AAAAEAAAAAAAAAABACAAAAAMAQAAZHJzL3NoYXBleG1sLnhtbFBLBQYAAAAABgAGAFsB&#10;AAC2AwAAAAA=&#10;" path="m4,17c4,17,4,17,4,17c8,20,12,20,16,17c16,17,16,17,16,17c16,17,17,16,17,16c17,16,17,16,17,16c17,16,17,16,17,16c18,14,19,12,19,10c19,5,15,0,10,0c5,0,0,4,0,9c0,12,1,14,2,16c2,16,2,16,2,16c3,16,3,17,4,17xe">
                      <v:path o:connectlocs="20,85;20,85;80,85;80,85;85,80;85,80;85,80;95,50;50,0;0,45;10,80;10,80;20,8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7043;top:21106;height:110;width:104;" filled="t" stroked="f" coordsize="21,22" o:gfxdata="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fpSb4A&#10;AADcAAAADwAAAAAAAAABACAAAAAiAAAAZHJzL2Rvd25yZXYueG1sUEsBAhQAFAAAAAgAh07iQDMv&#10;BZ47AAAAOQAAABAAAAAAAAAAAQAgAAAADQEAAGRycy9zaGFwZXhtbC54bWxQSwUGAAAAAAYABgBb&#10;AQAAtwMAAAAA&#10;" path="m16,18c16,18,16,18,16,18c17,17,17,17,18,17c19,17,19,16,20,16c19,16,19,17,18,17c18,16,18,16,19,15c21,11,20,6,16,3c12,0,7,0,4,4c0,7,0,12,3,16c5,20,11,22,16,18c16,18,16,18,16,18c16,18,16,18,16,18c16,18,16,18,16,18xe">
                      <v:path o:connectlocs="79,90;79,90;89,85;99,80;89,85;94,75;79,15;19,20;14,80;79,90;79,90;79,90;79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7122;top:21186;height:11;width:20;" filled="t" stroked="f" coordsize="4,2" o:gfxdata="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/xdO8AAAA&#10;3AAAAA8AAAAAAAAAAQAgAAAAIgAAAGRycy9kb3ducmV2LnhtbFBLAQIUABQAAAAIAIdO4kAzLwWe&#10;OwAAADkAAAAQAAAAAAAAAAEAIAAAAAsBAABkcnMvc2hhcGV4bWwueG1sUEsFBgAAAAAGAAYAWwEA&#10;ALUDAAAAAA==&#10;" path="m2,1c1,1,1,1,0,2c0,2,0,2,0,2c0,2,0,2,0,2c0,2,0,2,0,2c1,1,1,1,2,1c3,1,4,1,4,0c3,0,3,1,2,1xe">
                      <v:path o:connectlocs="10,5;0,11;0,11;0,11;0,11;10,5;20,0;10,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6835;top:21311;height:104;width:110;" filled="t" stroked="f" coordsize="22,21" o:gfxdata="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pw3e8AAAA&#10;3AAAAA8AAAAAAAAAAQAgAAAAIgAAAGRycy9kb3ducmV2LnhtbFBLAQIUABQAAAAIAIdO4kAzLwWe&#10;OwAAADkAAAAQAAAAAAAAAAEAIAAAAAsBAABkcnMvc2hhcGV4bWwueG1sUEsFBgAAAAAGAAYAWwEA&#10;ALUDAAAAAA==&#10;" path="m17,18c17,18,17,18,17,18c17,18,18,17,19,17c19,17,20,17,20,16c19,16,19,17,18,17c18,17,18,17,18,17c22,13,21,6,16,3c12,0,5,2,3,6c0,11,2,17,7,20c10,21,13,21,16,19c16,19,16,19,16,19c16,19,16,19,16,19c16,19,17,19,17,18xe">
                      <v:path o:connectlocs="85,89;85,89;95,84;100,79;90,84;90,84;80,14;15,29;35,99;80,94;80,94;80,94;85,89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6918;top:21391;height:9;width:15;" filled="t" stroked="f" coordsize="3,2" o:gfxdata="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qCsW/&#10;AAAA3AAAAA8AAAAAAAAAAQAgAAAAIgAAAGRycy9kb3ducmV2LnhtbFBLAQIUABQAAAAIAIdO4kAz&#10;LwWeOwAAADkAAAAQAAAAAAAAAAEAIAAAAA4BAABkcnMvc2hhcGV4bWwueG1sUEsFBgAAAAAGAAYA&#10;WwEAALgDAAAAAA==&#10;" path="m2,1c1,1,0,2,0,2c0,2,0,2,0,2c0,2,0,2,0,2c0,2,0,2,0,2c0,2,0,2,0,2c1,2,1,1,2,1c3,2,3,1,3,0c3,1,2,1,2,1xe">
                      <v:path o:connectlocs="10,4;0,9;0,9;0,9;0,9;0,9;10,4;15,0;10,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7043;top:21797;height:100;width:100;" filled="t" stroked="f" coordsize="20,20" o:gfxdata="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NsdK/&#10;AAAA3AAAAA8AAAAAAAAAAQAgAAAAIgAAAGRycy9kb3ducmV2LnhtbFBLAQIUABQAAAAIAIdO4kAz&#10;LwWeOwAAADkAAAAQAAAAAAAAAAEAIAAAAA4BAABkcnMvc2hhcGV4bWwueG1sUEsFBgAAAAAGAAYA&#10;WwEAALgDAAAAAA==&#10;" path="m16,2c16,2,16,2,16,2c14,1,13,1,11,0c8,0,6,1,4,3c3,3,3,3,3,4c3,4,3,4,3,4c3,4,3,4,3,4c1,6,0,8,1,11c1,16,5,20,10,20c15,20,19,16,20,11c20,8,19,6,18,4c18,4,18,4,18,4c17,4,16,3,16,2xe">
                      <v:path o:connectlocs="80,10;80,10;55,0;20,15;15,20;15,20;15,20;5,55;50,100;100,55;90,20;90,20;80,1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7122;top:21808;height:9;width:9;" filled="t" stroked="f" coordsize="2,2" o:gfxdata="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KWBW/&#10;AAAA3AAAAA8AAAAAAAAAAQAgAAAAIgAAAGRycy9kb3ducmV2LnhtbFBLAQIUABQAAAAIAIdO4kAz&#10;LwWeOwAAADkAAAAQAAAAAAAAAAEAIAAAAA4BAABkcnMvc2hhcGV4bWwueG1sUEsFBgAAAAAGAAYA&#10;WwEAALgDAAAAAA==&#10;" path="m0,0c0,0,0,0,0,0c0,0,0,0,0,0c0,0,0,0,0,0c0,1,1,2,2,2c2,2,2,2,2,2c2,2,2,2,2,2c1,1,1,1,0,0xe">
                      <v:path o:connectlocs="0,0;0,0;0,0;0,0;9,9;9,9;9,9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6835;top:21589;height:104;width:104;" filled="t" stroked="f" coordsize="21,21" o:gfxdata="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htPL4A&#10;AADcAAAADwAAAAAAAAABACAAAAAiAAAAZHJzL2Rvd25yZXYueG1sUEsBAhQAFAAAAAgAh07iQDMv&#10;BZ47AAAAOQAAABAAAAAAAAAAAQAgAAAADQEAAGRycy9zaGFwZXhtbC54bWxQSwUGAAAAAAYABgBb&#10;AQAAtwMAAAAA&#10;" path="m4,17c7,21,13,21,17,18c20,15,21,10,19,5c18,5,18,5,18,4c18,4,18,4,18,4c17,4,17,4,17,3c17,3,17,3,17,3c16,3,16,3,16,3c16,3,16,3,16,3c16,3,16,3,16,3c16,2,15,2,15,2c11,0,6,1,3,5c0,9,0,14,4,17xe">
                      <v:path o:connectlocs="19,84;84,89;94,24;89,19;89,19;84,14;84,14;79,14;79,14;79,14;74,9;14,24;19,8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6918;top:21604;height:6;width:6;" filled="t" stroked="f" coordsize="1,1" o:gfxdata="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W8iz7sAAADc&#10;AAAADwAAAAAAAAABACAAAAAiAAAAZHJzL2Rvd25yZXYueG1sUEsBAhQAFAAAAAgAh07iQDMvBZ47&#10;AAAAOQAAABAAAAAAAAAAAQAgAAAACgEAAGRycy9zaGFwZXhtbC54bWxQSwUGAAAAAAYABgBbAQAA&#10;tAMAAAAA&#10;" path="m0,0c0,0,0,0,0,0c0,0,0,0,0,0c0,0,0,0,0,0c0,1,0,1,1,1c1,1,1,1,1,1c1,1,1,1,1,1c1,1,0,1,0,0xe">
                      <v:path o:connectlocs="0,0;0,0;0,0;0,0;6,6;6,6;6,6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7598;top:21391;height:95;width:91;" filled="t" stroked="f" coordsize="18,19" o:gfxdata="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GfQQvQAA&#10;ANwAAAAPAAAAAAAAAAEAIAAAACIAAABkcnMvZG93bnJldi54bWxQSwECFAAUAAAACACHTuJAMy8F&#10;njsAAAA5AAAAEAAAAAAAAAABACAAAAAMAQAAZHJzL3NoYXBleG1sLnhtbFBLBQYAAAAABgAGAFsB&#10;AAC2AwAAAAA=&#10;" path="m0,9c0,14,4,18,9,18c14,19,18,14,18,9c18,4,14,0,9,0c4,0,0,4,0,9xe">
                      <v:path o:connectlocs="0,45;45,90;91,45;45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2" o:spid="_x0000_s1026" o:spt="3" type="#_x0000_t3" style="position:absolute;left:7594;top:21530;height:89;width:95;" filled="t" stroked="f" coordsize="21600,21600" o:gfxdata="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wfDyu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7117;top:21043;height:93;width:89;" filled="t" stroked="f" coordsize="18,19" o:gfxdata="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Zuy74A&#10;AADcAAAADwAAAAAAAAABACAAAAAiAAAAZHJzL2Rvd25yZXYueG1sUEsBAhQAFAAAAAgAh07iQDMv&#10;BZ47AAAAOQAAABAAAAAAAAAAAQAgAAAADQEAAGRycy9zaGFwZXhtbC54bWxQSwUGAAAAAAYABgBb&#10;AQAAtwMAAAAA&#10;" path="m9,0c4,0,0,4,0,10c0,15,4,19,9,19c14,19,18,15,18,10c18,5,14,1,9,0xe">
                      <v:path o:connectlocs="44,0;0,48;44,93;89,48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4" o:spid="_x0000_s1026" o:spt="3" type="#_x0000_t3" style="position:absolute;left:7117;top:21873;height:89;width:89;" filled="t" stroked="f" coordsize="21600,21600" o:gfxdata="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4E0x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7251;top:21047;height:89;width:95;" filled="t" stroked="f" coordsize="19,18" o:gfxdata="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4Y/a8AAAA&#10;3AAAAA8AAAAAAAAAAQAgAAAAIgAAAGRycy9kb3ducmV2LnhtbFBLAQIUABQAAAAIAIdO4kAzLwWe&#10;OwAAADkAAAAQAAAAAAAAAAEAIAAAAAsBAABkcnMvc2hhcGV4bWwueG1sUEsFBgAAAAAGAAYAWwEA&#10;ALUDAAAAAA==&#10;" path="m10,18c15,18,19,14,19,9c19,4,15,0,10,0c5,0,1,4,1,9c0,14,5,18,10,18xe">
                      <v:path o:connectlocs="50,89;95,44;50,0;5,44;50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6" o:spid="_x0000_s1026" o:spt="3" type="#_x0000_t3" style="position:absolute;left:7251;top:21873;height:89;width:95;" filled="t" stroked="f" coordsize="21600,21600" o:gfxdata="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kCS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7" o:spid="_x0000_s1026" o:spt="3" type="#_x0000_t3" style="position:absolute;left:6775;top:21391;height:89;width:89;" filled="t" stroked="f" coordsize="21600,21600" o:gfxdata="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aKyz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8" o:spid="_x0000_s1026" o:spt="3" type="#_x0000_t3" style="position:absolute;left:6770;top:21524;height:95;width:95;" filled="t" stroked="f" coordsize="21600,21600" o:gfxdata="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6MsS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9" o:spid="_x0000_s1026" o:spt="3" type="#_x0000_t3" style="position:absolute;left:7460;top:21803;height:89;width:89;" filled="t" stroked="f" coordsize="21600,21600" o:gfxdata="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2l1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7460;top:21118;height:89;width:93;" filled="t" stroked="f" coordsize="19,18" o:gfxdata="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Xc8Ye2AAAA3AAAAA8A&#10;AAAAAAAAAQAgAAAAIgAAAGRycy9kb3ducmV2LnhtbFBLAQIUABQAAAAIAIdO4kAzLwWeOwAAADkA&#10;AAAQAAAAAAAAAAEAIAAAAAUBAABkcnMvc2hhcGV4bWwueG1sUEsFBgAAAAAGAAYAWwEAAK8DAAAA&#10;AA==&#10;" path="m9,0c4,0,0,4,0,9c0,14,4,18,9,18c14,18,18,14,19,9c19,4,14,0,9,0xe">
                      <v:path o:connectlocs="44,0;0,44;44,89;93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7529;top:21734;height:93;width:89;" filled="t" stroked="f" coordsize="18,19" o:gfxdata="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sBizb4A&#10;AADcAAAADwAAAAAAAAABACAAAAAiAAAAZHJzL2Rvd25yZXYueG1sUEsBAhQAFAAAAAgAh07iQDMv&#10;BZ47AAAAOQAAABAAAAAAAAAAAQAgAAAADQEAAGRycy9zaGFwZXhtbC54bWxQSwUGAAAAAAYABgBb&#10;AQAAtwMAAAAA&#10;" path="m18,9c18,4,14,0,9,0c4,0,0,4,0,9c0,14,4,19,9,19c14,19,18,15,18,9xe">
                      <v:path o:connectlocs="89,44;44,0;0,44;44,93;89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2" o:spid="_x0000_s1026" o:spt="3" type="#_x0000_t3" style="position:absolute;left:7529;top:21183;height:93;width:89;" filled="t" stroked="f" coordsize="21600,21600" o:gfxdata="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wy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6840;top:21734;height:89;width:93;" filled="t" stroked="f" coordsize="19,18" o:gfxdata="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TMoPbgAAADcAAAA&#10;DwAAAAAAAAABACAAAAAiAAAAZHJzL2Rvd25yZXYueG1sUEsBAhQAFAAAAAgAh07iQDMvBZ47AAAA&#10;OQAAABAAAAAAAAAAAQAgAAAABwEAAGRycy9zaGFwZXhtbC54bWxQSwUGAAAAAAYABgBbAQAAsQMA&#10;AAAA&#10;" path="m9,18c15,18,19,14,19,9c19,4,15,0,10,0c5,0,0,4,0,9c0,14,4,18,9,18xe">
                      <v:path o:connectlocs="44,89;93,44;48,0;0,44;44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4" o:spid="_x0000_s1026" o:spt="3" type="#_x0000_t3" style="position:absolute;left:6909;top:21803;height:89;width:95;" filled="t" stroked="f" coordsize="21600,21600" o:gfxdata="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UROC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45" o:spid="_x0000_s1026" o:spt="3" type="#_x0000_t3" style="position:absolute;left:6844;top:21183;height:93;width:89;" filled="t" stroked="f" coordsize="21600,21600" o:gfxdata="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Y4X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6" o:spid="_x0000_s1026" o:spt="100" style="position:absolute;left:6909;top:21112;height:95;width:95;" filled="t" stroked="f" coordsize="19,19" o:gfxdata="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OUaW8AAAA&#10;3AAAAA8AAAAAAAAAAQAgAAAAIgAAAGRycy9kb3ducmV2LnhtbFBLAQIUABQAAAAIAIdO4kAzLwWe&#10;OwAAADkAAAAQAAAAAAAAAAEAIAAAAAsBAABkcnMvc2hhcGV4bWwueG1sUEsFBgAAAAAGAAYAWwEA&#10;ALUDAAAAAA==&#10;" path="m0,9c0,14,4,19,9,19c14,19,19,15,19,10c19,5,15,0,10,0c5,0,1,4,0,9xe">
                      <v:path o:connectlocs="0,45;45,95;95,50;50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7" o:spid="_x0000_s1026" o:spt="100" style="position:absolute;left:7598;top:21663;height:95;width:91;" filled="t" stroked="f" coordsize="18,19" o:gfxdata="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YGO+/&#10;AAAA3AAAAA8AAAAAAAAAAQAgAAAAIgAAAGRycy9kb3ducmV2LnhtbFBLAQIUABQAAAAIAIdO4kAz&#10;LwWeOwAAADkAAAAQAAAAAAAAAAEAIAAAAA4BAABkcnMvc2hhcGV4bWwueG1sUEsFBgAAAAAGAAYA&#10;WwEAALgDAAAAAA==&#10;" path="m18,10c18,5,14,1,9,1c4,0,0,4,0,9c0,14,4,19,9,19c14,19,18,15,18,10xe">
                      <v:path o:connectlocs="91,50;45,5;0,45;45,95;91,5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7598;top:21251;height:95;width:91;" filled="t" stroked="f" coordsize="18,19" o:gfxdata="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ioaYvQAA&#10;ANwAAAAPAAAAAAAAAAEAIAAAACIAAABkcnMvZG93bnJldi54bWxQSwECFAAUAAAACACHTuJAMy8F&#10;njsAAAA5AAAAEAAAAAAAAAABACAAAAAMAQAAZHJzL3NoYXBleG1sLnhtbFBLBQYAAAAABgAGAFsB&#10;AAC2AwAAAAA=&#10;" path="m9,0c4,0,0,4,0,9c0,14,4,19,9,19c14,19,18,15,18,10c18,5,14,1,9,0xe">
                      <v:path o:connectlocs="45,0;0,45;45,95;91,50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9" o:spid="_x0000_s1026" o:spt="3" type="#_x0000_t3" style="position:absolute;left:7390;top:21873;height:89;width:89;" filled="t" stroked="f" coordsize="21600,21600" o:gfxdata="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j53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7390;top:21047;height:89;width:95;" filled="t" stroked="f" coordsize="19,18" o:gfxdata="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AmBoLUAAADcAAAADwAA&#10;AAAAAAABACAAAAAiAAAAZHJzL2Rvd25yZXYueG1sUEsBAhQAFAAAAAgAh07iQDMvBZ47AAAAOQAA&#10;ABAAAAAAAAAAAQAgAAAABAEAAGRycy9zaGFwZXhtbC54bWxQSwUGAAAAAAYABgBbAQAArgMAAAAA&#10;" path="m9,0c4,0,0,4,0,9c0,14,4,18,9,18c14,18,18,14,18,9c19,4,15,0,9,0xe">
                      <v:path o:connectlocs="45,0;0,44;45,89;90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1" o:spid="_x0000_s1026" o:spt="3" type="#_x0000_t3" style="position:absolute;left:6978;top:21873;height:89;width:91;" filled="t" stroked="f" coordsize="21600,21600" o:gfxdata="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w1p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2" o:spid="_x0000_s1026" o:spt="3" type="#_x0000_t3" style="position:absolute;left:6978;top:21047;height:89;width:91;" filled="t" stroked="f" coordsize="21600,21600" o:gfxdata="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wT6dG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3" o:spid="_x0000_s1026" o:spt="3" type="#_x0000_t3" style="position:absolute;left:6775;top:21251;height:89;width:89;" filled="t" stroked="f" coordsize="21600,21600" o:gfxdata="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fTEq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4" o:spid="_x0000_s1026" o:spt="3" type="#_x0000_t3" style="position:absolute;left:6775;top:21663;height:89;width:89;" filled="t" stroked="f" coordsize="21600,21600" o:gfxdata="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N0j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7668;top:21459;height:91;width:89;" filled="t" stroked="f" coordsize="18,18" o:gfxdata="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5pD74A&#10;AADcAAAADwAAAAAAAAABACAAAAAiAAAAZHJzL2Rvd25yZXYueG1sUEsBAhQAFAAAAAgAh07iQDMv&#10;BZ47AAAAOQAAABAAAAAAAAAAAQAgAAAADQEAAGRycy9zaGFwZXhtbC54bWxQSwUGAAAAAAYABgBb&#10;AQAAtwMAAAAA&#10;" path="m9,0c4,0,0,4,0,9c0,14,4,18,9,18c13,18,18,14,18,9c18,4,14,0,9,0xe">
                      <v:path o:connectlocs="44,0;0,45;44,91;89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6" o:spid="_x0000_s1026" o:spt="3" type="#_x0000_t3" style="position:absolute;left:7187;top:21942;height:89;width:89;" filled="t" stroked="f" coordsize="21600,21600" o:gfxdata="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o79K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7" o:spid="_x0000_s1026" o:spt="3" type="#_x0000_t3" style="position:absolute;left:7187;top:20978;height:89;width:89;" filled="t" stroked="f" coordsize="21600,21600" o:gfxdata="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kSkm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8" o:spid="_x0000_s1026" o:spt="3" type="#_x0000_t3" style="position:absolute;left:6707;top:21459;height:91;width:89;" filled="t" stroked="f" coordsize="21600,21600" o:gfxdata="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21D6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7668;top:21598;height:91;width:84;" filled="t" stroked="f" coordsize="17,18" o:gfxdata="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jxGb4A&#10;AADcAAAADwAAAAAAAAABACAAAAAiAAAAZHJzL2Rvd25yZXYueG1sUEsBAhQAFAAAAAgAh07iQDMv&#10;BZ47AAAAOQAAABAAAAAAAAAAAQAgAAAADQEAAGRycy9zaGFwZXhtbC54bWxQSwUGAAAAAAYABgBb&#10;AQAAtwMAAAAA&#10;" path="m17,9c17,4,14,0,9,0c4,0,0,4,0,9c0,14,4,17,9,17c13,18,17,14,17,9xe">
                      <v:path o:connectlocs="84,45;44,0;0,45;44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0" o:spid="_x0000_s1026" o:spt="3" type="#_x0000_t3" style="position:absolute;left:7668;top:21326;height:85;width:89;" filled="t" stroked="f" coordsize="21600,21600" o:gfxdata="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l5de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" o:spid="_x0000_s1026" o:spt="100" style="position:absolute;left:7327;top:21942;height:89;width:84;" filled="t" stroked="f" coordsize="17,18" o:gfxdata="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7wPC/&#10;AAAA3AAAAA8AAAAAAAAAAQAgAAAAIgAAAGRycy9kb3ducmV2LnhtbFBLAQIUABQAAAAIAIdO4kAz&#10;LwWeOwAAADkAAAAQAAAAAAAAAAEAIAAAAA4BAABkcnMvc2hhcGV4bWwueG1sUEsFBgAAAAAGAAYA&#10;WwEAALgDAAAAAA==&#10;" path="m8,18c13,18,17,14,17,9c17,4,13,0,9,0c4,0,0,4,0,9c0,14,3,18,8,18xe">
                      <v:path o:connectlocs="39,89;84,44;44,0;0,44;39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" o:spid="_x0000_s1026" o:spt="100" style="position:absolute;left:7327;top:20978;height:89;width:84;" filled="t" stroked="f" coordsize="17,18" o:gfxdata="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KvN3ugAAANwA&#10;AAAPAAAAAAAAAAEAIAAAACIAAABkcnMvZG93bnJldi54bWxQSwECFAAUAAAACACHTuJAMy8FnjsA&#10;AAA5AAAAEAAAAAAAAAABACAAAAAJAQAAZHJzL3NoYXBleG1sLnhtbFBLBQYAAAAABgAGAFsBAACz&#10;AwAAAAA=&#10;" path="m9,0c4,0,0,4,0,9c0,14,4,18,8,18c13,18,17,14,17,9c17,4,14,0,9,0xe">
                      <v:path o:connectlocs="44,0;0,44;39,89;84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" o:spid="_x0000_s1026" o:spt="100" style="position:absolute;left:7048;top:20978;height:89;width:89;" filled="t" stroked="f" coordsize="18,18" o:gfxdata="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vI+b4A&#10;AADcAAAADwAAAAAAAAABACAAAAAiAAAAZHJzL2Rvd25yZXYueG1sUEsBAhQAFAAAAAgAh07iQDMv&#10;BZ47AAAAOQAAABAAAAAAAAAAAQAgAAAADQEAAGRycy9zaGFwZXhtbC54bWxQSwUGAAAAAAYABgBb&#10;AQAAtwMAAAAA&#10;" path="m9,0c5,0,1,4,1,9c0,14,4,18,9,18c14,18,18,14,18,9c18,4,14,0,9,0xe">
                      <v:path o:connectlocs="44,0;4,44;44,89;89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4" o:spid="_x0000_s1026" o:spt="3" type="#_x0000_t3" style="position:absolute;left:7048;top:21942;height:85;width:89;" filled="t" stroked="f" coordsize="21600,21600" o:gfxdata="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mSCe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" o:spid="_x0000_s1026" o:spt="100" style="position:absolute;left:6707;top:21598;height:85;width:89;" filled="t" stroked="f" coordsize="18,17" o:gfxdata="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+rpK8AAAA&#10;3AAAAA8AAAAAAAAAAQAgAAAAIgAAAGRycy9kb3ducmV2LnhtbFBLAQIUABQAAAAIAIdO4kAzLwWe&#10;OwAAADkAAAAQAAAAAAAAAAEAIAAAAAsBAABkcnMvc2hhcGV4bWwueG1sUEsFBgAAAAAGAAYAWwEA&#10;ALUDAAAAAA==&#10;" path="m9,17c14,17,18,13,18,9c18,4,14,0,9,0c4,0,0,4,0,8c0,13,4,17,9,17xe">
                      <v:path o:connectlocs="44,85;89,45;44,0;0,40;44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6" o:spid="_x0000_s1026" o:spt="3" type="#_x0000_t3" style="position:absolute;left:6707;top:21322;height:89;width:89;" filled="t" stroked="f" coordsize="21600,21600" o:gfxdata="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3Ddc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67" o:spid="_x0000_s1026" o:spt="3" type="#_x0000_t3" style="position:absolute;left:7598;top:21808;height:84;width:85;" filled="t" stroked="f" coordsize="21600,21600" o:gfxdata="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P0F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" o:spid="_x0000_s1026" o:spt="100" style="position:absolute;left:7535;top:21047;height:89;width:84;" filled="t" stroked="f" coordsize="17,18" o:gfxdata="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j86YvQAA&#10;ANwAAAAPAAAAAAAAAAEAIAAAACIAAABkcnMvZG93bnJldi54bWxQSwECFAAUAAAACACHTuJAMy8F&#10;njsAAAA5AAAAEAAAAAAAAAABACAAAAAMAQAAZHJzL3NoYXBleG1sLnhtbFBLBQYAAAAABgAGAFsB&#10;AAC2AwAAAAA=&#10;" path="m8,0c3,1,0,4,0,9c0,14,4,18,8,17c13,17,17,14,17,9c17,4,13,0,8,0xe">
                      <v:path o:connectlocs="39,0;0,44;39,84;84,44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9" o:spid="_x0000_s1026" o:spt="3" type="#_x0000_t3" style="position:absolute;left:7529;top:21877;height:85;width:85;" filled="t" stroked="f" coordsize="21600,21600" o:gfxdata="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R67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7598;top:21118;height:84;width:91;" filled="t" stroked="f" coordsize="18,17" o:gfxdata="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aPOO5AAAA3AAA&#10;AA8AAAAAAAAAAQAgAAAAIgAAAGRycy9kb3ducmV2LnhtbFBLAQIUABQAAAAIAIdO4kAzLwWeOwAA&#10;ADkAAAAQAAAAAAAAAAEAIAAAAAgBAABkcnMvc2hhcGV4bWwueG1sUEsFBgAAAAAGAAYAWwEAALID&#10;AAAAAA==&#10;" path="m9,0c4,0,0,4,0,9c0,13,4,17,9,17c14,17,18,13,17,9c17,4,14,0,9,0xe">
                      <v:path o:connectlocs="45,0;0,44;45,84;85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1" o:spid="_x0000_s1026" o:spt="3" type="#_x0000_t3" style="position:absolute;left:6844;top:21873;height:84;width:85;" filled="t" stroked="f" coordsize="21600,21600" o:gfxdata="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C2la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72" o:spid="_x0000_s1026" o:spt="3" type="#_x0000_t3" style="position:absolute;left:6775;top:21808;height:80;width:84;" filled="t" stroked="f" coordsize="21600,21600" o:gfxdata="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h5Ra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6775;top:21118;height:84;width:84;" filled="t" stroked="f" coordsize="17,17" o:gfxdata="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Zisr4A&#10;AADcAAAADwAAAAAAAAABACAAAAAiAAAAZHJzL2Rvd25yZXYueG1sUEsBAhQAFAAAAAgAh07iQDMv&#10;BZ47AAAAOQAAABAAAAAAAAAAAQAgAAAADQEAAGRycy9zaGFwZXhtbC54bWxQSwUGAAAAAAYABgBb&#10;AQAAtwMAAAAA&#10;" path="m0,9c1,13,4,17,9,17c14,17,17,13,17,9c17,4,14,0,9,0c4,0,0,4,0,9xe">
                      <v:path o:connectlocs="0,44;44,84;84,44;44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4" o:spid="_x0000_s1026" o:spt="3" type="#_x0000_t3" style="position:absolute;left:6844;top:21047;height:85;width:85;" filled="t" stroked="f" coordsize="21600,21600" o:gfxdata="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/3vq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" o:spid="_x0000_s1026" o:spt="100" style="position:absolute;left:7737;top:21530;height:84;width:85;" filled="t" stroked="f" coordsize="17,17" o:gfxdata="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4WV6/&#10;AAAA3AAAAA8AAAAAAAAAAQAgAAAAIgAAAGRycy9kb3ducmV2LnhtbFBLAQIUABQAAAAIAIdO4kAz&#10;LwWeOwAAADkAAAAQAAAAAAAAAAEAIAAAAA4BAABkcnMvc2hhcGV4bWwueG1sUEsFBgAAAAAGAAYA&#10;WwEAALgDAAAAAA==&#10;" path="m17,9c17,4,13,1,9,1c4,0,0,4,0,9c0,13,4,17,8,17c13,17,17,14,17,9xe">
                      <v:path o:connectlocs="85,44;45,4;0,44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" o:spid="_x0000_s1026" o:spt="100" style="position:absolute;left:7668;top:21738;height:85;width:84;" filled="t" stroked="f" coordsize="17,17" o:gfxdata="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RwSq/&#10;AAAA3AAAAA8AAAAAAAAAAQAgAAAAIgAAAGRycy9kb3ducmV2LnhtbFBLAQIUABQAAAAIAIdO4kAz&#10;LwWeOwAAADkAAAAQAAAAAAAAAAEAIAAAAA4BAABkcnMvc2hhcGV4bWwueG1sUEsFBgAAAAAGAAYA&#10;WwEAALgDAAAAAA==&#10;" path="m17,9c17,4,13,0,9,0c4,0,0,4,0,8c0,13,4,17,8,17c13,17,17,13,17,9xe">
                      <v:path o:connectlocs="84,45;44,0;0,40;39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" o:spid="_x0000_s1026" o:spt="100" style="position:absolute;left:7668;top:21186;height:85;width:84;" filled="t" stroked="f" coordsize="17,17" o:gfxdata="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dZLG/&#10;AAAA3AAAAA8AAAAAAAAAAQAgAAAAIgAAAGRycy9kb3ducmV2LnhtbFBLAQIUABQAAAAIAIdO4kAz&#10;LwWeOwAAADkAAAAQAAAAAAAAAAEAIAAAAA4BAABkcnMvc2hhcGV4bWwueG1sUEsFBgAAAAAGAAYA&#10;WwEAALgDAAAAAA==&#10;" path="m9,0c4,0,1,4,1,9c0,13,4,17,9,17c13,17,17,13,17,9c17,4,14,0,9,0xe">
                      <v:path o:connectlocs="44,0;4,45;44,85;84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" o:spid="_x0000_s1026" o:spt="100" style="position:absolute;left:7737;top:21396;height:84;width:85;" filled="t" stroked="f" coordsize="17,17" o:gfxdata="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z/rGvQAA&#10;ANwAAAAPAAAAAAAAAAEAIAAAACIAAABkcnMvZG93bnJldi54bWxQSwECFAAUAAAACACHTuJAMy8F&#10;njsAAAA5AAAAEAAAAAAAAAABACAAAAAMAQAAZHJzL3NoYXBleG1sLnhtbFBLBQYAAAAABgAGAFsB&#10;AAC2AwAAAAA=&#10;" path="m17,8c17,4,13,0,9,0c4,0,0,3,0,8c0,13,4,16,9,17c13,17,17,13,17,8xe">
                      <v:path o:connectlocs="85,39;45,0;0,39;45,84;85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7464;top:20984;height:78;width:85;" filled="t" stroked="f" coordsize="17,16" o:gfxdata="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S+tqvQAA&#10;ANwAAAAPAAAAAAAAAAEAIAAAACIAAABkcnMvZG93bnJldi54bWxQSwECFAAUAAAACACHTuJAMy8F&#10;njsAAAA5AAAAEAAAAAAAAAABACAAAAAMAQAAZHJzL3NoYXBleG1sLnhtbFBLBQYAAAAABgAGAFsB&#10;AAC2AwAAAAA=&#10;" path="m8,0c4,0,0,3,0,8c0,13,4,16,8,16c13,16,17,13,17,8c17,4,13,0,8,0xe">
                      <v:path o:connectlocs="40,0;0,39;40,78;85,39;4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7464;top:21948;height:80;width:80;" filled="t" stroked="f" coordsize="16,16" o:gfxdata="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n+LFvQAA&#10;ANwAAAAPAAAAAAAAAAEAIAAAACIAAABkcnMvZG93bnJldi54bWxQSwECFAAUAAAACACHTuJAMy8F&#10;njsAAAA5AAAAEAAAAAAAAAABACAAAAAMAQAAZHJzL3NoYXBleG1sLnhtbFBLBQYAAAAABgAGAFsB&#10;AAC2AwAAAAA=&#10;" path="m16,8c16,3,13,0,8,0c3,0,0,3,0,8c0,13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7256;top:22011;height:85;width:85;" filled="t" stroked="f" coordsize="17,17" o:gfxdata="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1ButL4A&#10;AADcAAAADwAAAAAAAAABACAAAAAiAAAAZHJzL2Rvd25yZXYueG1sUEsBAhQAFAAAAAgAh07iQDMv&#10;BZ47AAAAOQAAABAAAAAAAAAAAQAgAAAADQEAAGRycy9zaGFwZXhtbC54bWxQSwUGAAAAAAYABgBb&#10;AQAAtwMAAAAA&#10;" path="m8,17c13,17,17,13,17,9c17,4,13,0,9,0c4,0,0,4,0,9c0,13,4,17,8,17xe">
                      <v:path o:connectlocs="40,85;85,45;45,0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7122;top:22011;height:85;width:80;" filled="t" stroked="f" coordsize="16,17" o:gfxdata="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nob3ugAAANwA&#10;AAAPAAAAAAAAAAEAIAAAACIAAABkcnMvZG93bnJldi54bWxQSwECFAAUAAAACACHTuJAMy8FnjsA&#10;AAA5AAAAEAAAAAAAAAABACAAAAAJAQAAZHJzL3NoYXBleG1sLnhtbFBLBQYAAAAABgAGAFsBAACz&#10;AwAAAAA=&#10;" path="m16,9c16,4,13,0,8,0c3,0,0,4,0,8c0,13,3,17,8,17c12,17,16,13,16,9xe">
                      <v:path o:connectlocs="80,45;40,0;0,40;40,85;8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" o:spid="_x0000_s1026" o:spt="100" style="position:absolute;left:7256;top:20913;height:85;width:85;" filled="t" stroked="f" coordsize="17,17" o:gfxdata="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SqgPvQAA&#10;ANwAAAAPAAAAAAAAAAEAIAAAACIAAABkcnMvZG93bnJldi54bWxQSwECFAAUAAAACACHTuJAMy8F&#10;njsAAAA5AAAAEAAAAAAAAAABACAAAAAMAQAAZHJzL3NoYXBleG1sLnhtbFBLBQYAAAAABgAGAFsB&#10;AAC2AwAAAAA=&#10;" path="m0,8c0,13,4,17,9,17c13,17,17,13,17,8c17,4,13,0,9,0c4,0,1,4,0,8xe">
                      <v:path o:connectlocs="0,40;45,85;85,40;45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4" o:spid="_x0000_s1026" o:spt="3" type="#_x0000_t3" style="position:absolute;left:6915;top:21942;height:85;width:84;" filled="t" stroked="f" coordsize="21600,21600" o:gfxdata="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TFEe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7122;top:20913;height:80;width:80;" filled="t" stroked="f" coordsize="16,16" o:gfxdata="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V7oJ&#10;wAAAANwAAAAPAAAAAAAAAAEAIAAAACIAAABkcnMvZG93bnJldi54bWxQSwECFAAUAAAACACHTuJA&#10;My8FnjsAAAA5AAAAEAAAAAAAAAABACAAAAAPAQAAZHJzL3NoYXBleG1sLnhtbFBLBQYAAAAABgAG&#10;AFsBAAC5AwAAAAA=&#10;" path="m0,8c0,13,4,16,8,16c13,16,16,13,16,8c16,4,13,0,8,0c4,0,0,3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6" o:spid="_x0000_s1026" o:spt="3" type="#_x0000_t3" style="position:absolute;left:6710;top:21738;height:80;width:80;" filled="t" stroked="f" coordsize="21600,21600" o:gfxdata="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2Ka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7" o:spid="_x0000_s1026" o:spt="3" type="#_x0000_t3" style="position:absolute;left:6710;top:21186;height:85;width:80;" filled="t" stroked="f" coordsize="21600,21600" o:gfxdata="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6jD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8" o:spid="_x0000_s1026" o:spt="3" type="#_x0000_t3" style="position:absolute;left:6915;top:20984;height:78;width:84;" filled="t" stroked="f" coordsize="21600,21600" o:gfxdata="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oEkS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9" o:spid="_x0000_s1026" o:spt="3" type="#_x0000_t3" style="position:absolute;left:6642;top:21396;height:78;width:84;" filled="t" stroked="f" coordsize="21600,21600" o:gfxdata="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kt9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0" o:spid="_x0000_s1026" o:spt="100" style="position:absolute;left:6642;top:21530;height:84;width:80;" filled="t" stroked="f" coordsize="16,17" o:gfxdata="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6IrxugAAANwA&#10;AAAPAAAAAAAAAAEAIAAAACIAAABkcnMvZG93bnJldi54bWxQSwECFAAUAAAACACHTuJAMy8FnjsA&#10;AAA5AAAAEAAAAAAAAAABACAAAAAJAQAAZHJzL3NoYXBleG1sLnhtbFBLBQYAAAAABgAGAFsBAACz&#10;AwAAAAA=&#10;" path="m0,9c0,13,4,17,8,17c13,17,16,13,16,9c16,4,13,0,8,0c3,0,0,4,0,9xe">
                      <v:path o:connectlocs="0,44;40,84;80,44;40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1" o:spid="_x0000_s1026" o:spt="100" style="position:absolute;left:7737;top:21669;height:84;width:85;" filled="t" stroked="f" coordsize="17,17" o:gfxdata="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TykCb4A&#10;AADcAAAADwAAAAAAAAABACAAAAAiAAAAZHJzL2Rvd25yZXYueG1sUEsBAhQAFAAAAAgAh07iQDMv&#10;BZ47AAAAOQAAABAAAAAAAAAAAQAgAAAADQEAAGRycy9zaGFwZXhtbC54bWxQSwUGAAAAAAYABgBb&#10;AQAAtwMAAAAA&#10;" path="m17,9c17,4,13,1,9,0c4,0,0,4,0,8c0,13,4,17,8,17c13,17,16,13,17,9xe">
                      <v:path o:connectlocs="85,44;45,0;0,39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2" o:spid="_x0000_s1026" o:spt="100" style="position:absolute;left:7743;top:21257;height:84;width:80;" filled="t" stroked="f" coordsize="16,17" o:gfxdata="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cQKrsAAADc&#10;AAAADwAAAAAAAAABACAAAAAiAAAAZHJzL2Rvd25yZXYueG1sUEsBAhQAFAAAAAgAh07iQDMvBZ47&#10;AAAAOQAAABAAAAAAAAAAAQAgAAAACgEAAGRycy9zaGFwZXhtbC54bWxQSwUGAAAAAAYABgBbAQAA&#10;tAMAAAAA&#10;" path="m16,8c16,4,12,0,8,0c3,0,0,4,0,9c0,13,3,17,8,17c12,17,16,13,16,8xe">
                      <v:path o:connectlocs="80,39;40,0;0,44;40,84;80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7395;top:20913;height:80;width:84;" filled="t" stroked="f" coordsize="17,16" o:gfxdata="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biuW8AAAA&#10;3AAAAA8AAAAAAAAAAQAgAAAAIgAAAGRycy9kb3ducmV2LnhtbFBLAQIUABQAAAAIAIdO4kAzLwWe&#10;OwAAADkAAAAQAAAAAAAAAAEAIAAAAAsBAABkcnMvc2hhcGV4bWwueG1sUEsFBgAAAAAGAAYAWwEA&#10;ALUDAAAAAA==&#10;" path="m8,0c4,0,0,4,0,8c0,13,4,16,8,16c13,16,17,13,17,8c16,4,13,0,8,0xe">
                      <v:path o:connectlocs="39,0;0,40;39,80;84,40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7395;top:22016;height:80;width:80;" filled="t" stroked="f" coordsize="16,16" o:gfxdata="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wolP&#10;wAAAANwAAAAPAAAAAAAAAAEAIAAAACIAAABkcnMvZG93bnJldi54bWxQSwECFAAUAAAACACHTuJA&#10;My8FnjsAAAA5AAAAEAAAAAAAAAABACAAAAAPAQAAZHJzL3NoYXBleG1sLnhtbFBLBQYAAAAABgAG&#10;AFsBAAC5AwAAAAA=&#10;" path="m16,8c16,3,13,0,8,0c4,0,0,3,0,8c0,12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6983;top:22011;height:85;width:80;" filled="t" stroked="f" coordsize="16,17" o:gfxdata="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WOXb4A&#10;AADcAAAADwAAAAAAAAABACAAAAAiAAAAZHJzL2Rvd25yZXYueG1sUEsBAhQAFAAAAAgAh07iQDMv&#10;BZ47AAAAOQAAABAAAAAAAAAAAQAgAAAADQEAAGRycy9zaGFwZXhtbC54bWxQSwUGAAAAAAYABgBb&#10;AQAAtwMAAAAA&#10;" path="m8,17c13,16,16,13,16,8c16,4,13,0,8,1c4,1,0,4,0,9c0,13,4,17,8,17xe">
                      <v:path o:connectlocs="40,85;80,40;40,5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6" o:spid="_x0000_s1026" o:spt="100" style="position:absolute;left:6642;top:21669;height:84;width:80;" filled="t" stroked="f" coordsize="16,17" o:gfxdata="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8Fim/&#10;AAAA3AAAAA8AAAAAAAAAAQAgAAAAIgAAAGRycy9kb3ducmV2LnhtbFBLAQIUABQAAAAIAIdO4kAz&#10;LwWeOwAAADkAAAAQAAAAAAAAAAEAIAAAAA4BAABkcnMvc2hhcGV4bWwueG1sUEsFBgAAAAAGAAYA&#10;WwEAALgDAAAAAA==&#10;" path="m10,16c14,15,16,12,16,8c16,4,13,1,9,0c5,0,0,3,0,7c0,8,0,9,0,10c1,11,1,12,1,13c4,16,7,17,10,16xe">
                      <v:path o:connectlocs="50,79;80,39;45,0;0,34;0,49;5,64;50,7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6983;top:20913;height:80;width:80;" filled="t" stroked="f" coordsize="16,16" o:gfxdata="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KxE7&#10;wAAAANwAAAAPAAAAAAAAAAEAIAAAACIAAABkcnMvZG93bnJldi54bWxQSwECFAAUAAAACACHTuJA&#10;My8FnjsAAAA5AAAAEAAAAAAAAAABACAAAAAPAQAAZHJzL3NoYXBleG1sLnhtbFBLBQYAAAAABgAG&#10;AFsBAAC5AwAAAAA=&#10;" path="m0,8c0,13,4,16,8,16c13,16,16,12,16,8c16,4,13,0,8,0c4,0,0,4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98" o:spid="_x0000_s1026" o:spt="3" type="#_x0000_t3" style="position:absolute;left:6642;top:21257;height:80;width:80;" filled="t" stroked="f" coordsize="21600,21600" o:gfxdata="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MYSZ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9" o:spid="_x0000_s1026" o:spt="100" style="position:absolute;left:7807;top:21459;height:91;width:78;" filled="t" stroked="f" coordsize="16,18" o:gfxdata="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yLLh&#10;wAAAANwAAAAPAAAAAAAAAAEAIAAAACIAAABkcnMvZG93bnJldi54bWxQSwECFAAUAAAACACHTuJA&#10;My8FnjsAAAA5AAAAEAAAAAAAAAABACAAAAAPAQAAZHJzL3NoYXBleG1sLnhtbFBLBQYAAAAABgAG&#10;AFsBAAC5AwAAAAA=&#10;" path="m2,5c0,8,0,12,3,15c6,18,11,17,14,15c15,13,15,12,16,11c16,10,16,10,16,9c16,9,16,9,16,9c16,9,16,9,16,9c16,8,16,8,16,7c15,5,14,3,12,2c9,0,4,1,2,5xe">
                      <v:path o:connectlocs="9,25;14,75;68,75;78,55;78,45;78,45;78,45;78,35;58,10;9,2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0" o:spid="_x0000_s1026" o:spt="3" type="#_x0000_t3" style="position:absolute;left:7191;top:22087;height:74;width:74;" filled="t" stroked="f" coordsize="21600,21600" o:gfxdata="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LitXC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1" o:spid="_x0000_s1026" o:spt="100" style="position:absolute;left:7187;top:20848;height:80;width:84;" filled="t" stroked="f" coordsize="17,16" o:gfxdata="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YbjvQAA&#10;ANwAAAAPAAAAAAAAAAEAIAAAACIAAABkcnMvZG93bnJldi54bWxQSwECFAAUAAAACACHTuJAMy8F&#10;njsAAAA5AAAAEAAAAAAAAAABACAAAAAMAQAAZHJzL3NoYXBleG1sLnhtbFBLBQYAAAAABgAGAFsB&#10;AAC2AwAAAAA=&#10;" path="m7,0c3,1,0,5,2,10c3,13,6,16,10,15c14,14,17,11,17,7c17,3,13,0,10,0c9,0,9,0,8,0c8,0,8,0,8,0c8,0,8,0,8,0c7,0,7,0,7,0xe">
                      <v:path o:connectlocs="34,0;9,50;49,75;84,35;49,0;39,0;39,0;39,0;34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" o:spid="_x0000_s1026" o:spt="100" style="position:absolute;left:6577;top:21465;height:80;width:80;" filled="t" stroked="f" coordsize="16,16" o:gfxdata="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WsHevQAA&#10;ANwAAAAPAAAAAAAAAAEAIAAAACIAAABkcnMvZG93bnJldi54bWxQSwECFAAUAAAACACHTuJAMy8F&#10;njsAAAA5AAAAEAAAAAAAAAABACAAAAAMAQAAZHJzL3NoYXBleG1sLnhtbFBLBQYAAAAABgAGAFsB&#10;AAC2AwAAAAA=&#10;" path="m7,15c10,16,13,14,14,11c16,8,15,5,13,3c11,0,8,0,5,1c2,1,0,4,0,7c0,8,0,8,0,8c0,9,0,10,0,10c1,13,4,15,7,15xe">
                      <v:path o:connectlocs="35,75;70,55;65,15;25,5;0,35;0,40;0,50;35,7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3" o:spid="_x0000_s1026" o:spt="100" style="position:absolute;left:7811;top:21331;height:74;width:74;" filled="t" stroked="f" coordsize="15,15" o:gfxdata="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Gque/&#10;AAAA3AAAAA8AAAAAAAAAAQAgAAAAIgAAAGRycy9kb3ducmV2LnhtbFBLAQIUABQAAAAIAIdO4kAz&#10;LwWeOwAAADkAAAAQAAAAAAAAAAEAIAAAAA4BAABkcnMvc2hhcGV4bWwueG1sUEsFBgAAAAAGAAYA&#10;WwEAALgDAAAAAA==&#10;" path="m15,7c15,3,12,0,7,0c3,0,0,3,0,7c0,11,3,15,7,15c12,15,15,12,15,7xe">
                      <v:path o:connectlocs="74,34;34,0;0,34;34,74;74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4" o:spid="_x0000_s1026" o:spt="100" style="position:absolute;left:7811;top:21604;height:74;width:74;" filled="t" stroked="f" coordsize="15,15" o:gfxdata="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UNJC/&#10;AAAA3AAAAA8AAAAAAAAAAQAgAAAAIgAAAGRycy9kb3ducmV2LnhtbFBLAQIUABQAAAAIAIdO4kAz&#10;LwWeOwAAADkAAAAQAAAAAAAAAAEAIAAAAA4BAABkcnMvc2hhcGV4bWwueG1sUEsFBgAAAAAGAAYA&#10;WwEAALgDAAAAAA==&#10;" path="m15,8c15,3,12,0,7,0c3,0,0,4,0,8c0,12,3,15,7,15c11,15,15,12,15,8xe">
                      <v:path o:connectlocs="74,39;34,0;0,39;34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7674;top:21877;height:80;width:74;" filled="t" stroked="f" coordsize="15,16" o:gfxdata="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l/3e/&#10;AAAA3AAAAA8AAAAAAAAAAQAgAAAAIgAAAGRycy9kb3ducmV2LnhtbFBLAQIUABQAAAAIAIdO4kAz&#10;LwWeOwAAADkAAAAQAAAAAAAAAAEAIAAAAA4BAABkcnMvc2hhcGV4bWwueG1sUEsFBgAAAAAGAAYA&#10;WwEAALgDAAAAAA==&#10;" path="m15,8c15,4,12,0,8,0c3,1,0,4,0,8c0,12,3,16,8,16c12,16,15,12,15,8xe">
                      <v:path o:connectlocs="74,40;39,0;0,40;39,80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" o:spid="_x0000_s1026" o:spt="100" style="position:absolute;left:7603;top:21948;height:80;width:74;" filled="t" stroked="f" coordsize="15,16" o:gfxdata="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MZwO/&#10;AAAA3AAAAA8AAAAAAAAAAQAgAAAAIgAAAGRycy9kb3ducmV2LnhtbFBLAQIUABQAAAAIAIdO4kAz&#10;LwWeOwAAADkAAAAQAAAAAAAAAAEAIAAAAA4BAABkcnMvc2hhcGV4bWwueG1sUEsFBgAAAAAGAAYA&#10;WwEAALgDAAAAAA==&#10;" path="m15,8c15,4,12,0,8,0c4,0,0,4,0,8c0,12,4,15,8,15c12,16,15,12,15,8xe">
                      <v:path o:connectlocs="74,40;39,0;0,40;39,75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7" o:spid="_x0000_s1026" o:spt="3" type="#_x0000_t3" style="position:absolute;left:7674;top:21053;height:80;width:74;" filled="t" stroked="f" coordsize="21600,21600" o:gfxdata="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5WmT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" o:spid="_x0000_s1026" o:spt="100" style="position:absolute;left:7603;top:20988;height:74;width:80;" filled="t" stroked="f" coordsize="16,15" o:gfxdata="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FKj&#10;Q8EAAADcAAAADwAAAAAAAAABACAAAAAiAAAAZHJzL2Rvd25yZXYueG1sUEsBAhQAFAAAAAgAh07i&#10;QDMvBZ47AAAAOQAAABAAAAAAAAAAAQAgAAAAEAEAAGRycy9zaGFwZXhtbC54bWxQSwUGAAAAAAYA&#10;BgBbAQAAugMAAAAA&#10;" path="m0,7c1,11,4,15,8,15c12,15,16,11,16,7c16,3,12,0,8,0c4,0,0,3,0,7xe">
                      <v:path o:connectlocs="0,34;40,74;80,34;40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" o:spid="_x0000_s1026" o:spt="100" style="position:absolute;left:7327;top:22081;height:80;width:78;" filled="t" stroked="f" coordsize="16,16" o:gfxdata="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s1mq&#10;wAAAANwAAAAPAAAAAAAAAAEAIAAAACIAAABkcnMvZG93bnJldi54bWxQSwECFAAUAAAACACHTuJA&#10;My8FnjsAAAA5AAAAEAAAAAAAAAABACAAAAAPAQAAZHJzL3NoYXBleG1sLnhtbFBLBQYAAAAABgAG&#10;AFsBAAC5AwAAAAA=&#10;" path="m12,15c14,14,15,12,16,10c16,10,16,9,16,9c16,9,16,9,16,9c16,9,16,9,16,9c16,9,16,8,16,8c16,8,16,7,16,7c15,5,14,4,13,3c10,0,5,1,2,4c0,8,1,12,4,15c5,15,6,16,7,16c7,16,8,16,8,16c8,16,8,16,8,16c8,16,8,16,8,16c8,16,9,16,9,16c9,16,10,16,10,16c10,16,10,16,10,16c10,16,10,16,10,16c11,16,11,15,12,15xe">
                      <v:path o:connectlocs="58,75;78,50;78,45;78,45;78,45;78,40;78,35;63,15;9,20;19,75;34,80;39,80;39,80;39,80;43,80;48,80;48,80;48,80;58,75" o:connectangles="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" o:spid="_x0000_s1026" o:spt="100" style="position:absolute;left:7327;top:20848;height:80;width:84;" filled="t" stroked="f" coordsize="17,16" o:gfxdata="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Z1AFugAAANwA&#10;AAAPAAAAAAAAAAEAIAAAACIAAABkcnMvZG93bnJldi54bWxQSwECFAAUAAAACACHTuJAMy8FnjsA&#10;AAA5AAAAEAAAAAAAAAABACAAAAAJAQAAZHJzL3NoYXBleG1sLnhtbFBLBQYAAAAABgAGAFsBAACz&#10;AwAAAAA=&#10;" path="m9,0c9,0,9,0,9,0c9,0,9,0,9,0c9,0,9,0,8,0c8,0,8,0,8,0c8,0,8,0,7,0c7,0,7,0,7,0c7,0,6,0,6,0c2,2,0,6,2,10c3,14,7,16,11,15c15,13,17,9,16,5c15,2,13,1,10,0c10,0,9,0,9,0xe">
                      <v:path o:connectlocs="44,0;44,0;44,0;39,0;39,0;34,0;34,0;29,0;9,50;54,75;79,25;49,0;44,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6785;top:20988;height:74;width:74;" filled="t" stroked="f" coordsize="15,15" o:gfxdata="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wpuG/&#10;AAAA3AAAAA8AAAAAAAAAAQAgAAAAIgAAAGRycy9kb3ducmV2LnhtbFBLAQIUABQAAAAIAIdO4kAz&#10;LwWeOwAAADkAAAAQAAAAAAAAAAEAIAAAAA4BAABkcnMvc2hhcGV4bWwueG1sUEsFBgAAAAAGAAYA&#10;WwEAALgDAAAAAA==&#10;" path="m0,6c0,7,0,7,0,8c0,9,0,9,0,10c1,13,4,15,8,14c11,14,14,11,14,7c15,3,11,0,8,0c7,0,7,0,6,0c3,0,0,3,0,6xe">
                      <v:path o:connectlocs="0,29;0,39;0,49;39,69;69,34;39,0;29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7054;top:22081;height:80;width:78;" filled="t" stroked="f" coordsize="16,16" o:gfxdata="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g1cDvQAA&#10;ANwAAAAPAAAAAAAAAAEAIAAAACIAAABkcnMvZG93bnJldi54bWxQSwECFAAUAAAACACHTuJAMy8F&#10;njsAAAA5AAAAEAAAAAAAAAABACAAAAAMAQAAZHJzL3NoYXBleG1sLnhtbFBLBQYAAAAABgAGAFsB&#10;AAC2AwAAAAA=&#10;" path="m11,15c14,14,16,10,15,6c14,2,10,0,6,1c2,2,0,6,1,10c2,13,4,15,7,16c8,16,9,16,9,16c10,16,10,15,11,15xe">
                      <v:path o:connectlocs="53,75;73,30;29,5;4,50;34,80;43,80;53,7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6710;top:21053;height:80;width:80;" filled="t" stroked="f" coordsize="16,16" o:gfxdata="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P8pi/&#10;AAAA3AAAAA8AAAAAAAAAAQAgAAAAIgAAAGRycy9kb3ducmV2LnhtbFBLAQIUABQAAAAIAIdO4kAz&#10;LwWeOwAAADkAAAAQAAAAAAAAAAEAIAAAAA4BAABkcnMvc2hhcGV4bWwueG1sUEsFBgAAAAAGAAYA&#10;WwEAALgDAAAAAA==&#10;" path="m1,8c1,13,5,16,10,15c13,14,16,11,15,7c15,4,13,1,9,0c8,0,8,0,7,0c7,0,6,0,6,1c3,1,0,4,1,8xe">
                      <v:path o:connectlocs="5,40;50,75;75,35;45,0;35,0;30,5;5,4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" o:spid="_x0000_s1026" o:spt="100" style="position:absolute;left:6710;top:21877;height:80;width:80;" filled="t" stroked="f" coordsize="16,16" o:gfxdata="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HWzv&#10;wAAAANwAAAAPAAAAAAAAAAEAIAAAACIAAABkcnMvZG93bnJldi54bWxQSwECFAAUAAAACACHTuJA&#10;My8FnjsAAAA5AAAAEAAAAAAAAAABACAAAAAPAQAAZHJzL3NoYXBleG1sLnhtbFBLBQYAAAAABgAG&#10;AFsBAAC5AwAAAAA=&#10;" path="m15,7c15,3,12,0,8,0c4,0,1,3,0,7c0,7,0,8,0,9c1,10,1,11,1,11c3,14,7,16,10,15c14,14,16,11,15,7xe">
                      <v:path o:connectlocs="75,35;40,0;0,35;0,45;5,55;50,75;75,3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6577;top:21322;height:84;width:74;" filled="t" stroked="f" coordsize="15,17" o:gfxdata="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KlcZ7sAAADc&#10;AAAADwAAAAAAAAABACAAAAAiAAAAZHJzL2Rvd25yZXYueG1sUEsBAhQAFAAAAAgAh07iQDMvBZ47&#10;AAAAOQAAABAAAAAAAAAAAQAgAAAACgEAAGRycy9zaGFwZXhtbC54bWxQSwUGAAAAAAYABgBbAQAA&#10;tAMAAAAA&#10;" path="m0,8c0,9,0,9,0,10c0,11,0,12,1,13c3,16,7,17,10,16c13,15,15,12,15,8c14,3,8,0,4,2c2,4,0,6,0,8xe">
                      <v:path o:connectlocs="0,39;0,49;4,64;49,79;74,39;19,9;0,3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6577;top:21595;height:84;width:74;" filled="t" stroked="f" coordsize="15,17" o:gfxdata="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AxBO8AAAA&#10;3AAAAA8AAAAAAAAAAQAgAAAAIgAAAGRycy9kb3ducmV2LnhtbFBLAQIUABQAAAAIAIdO4kAzLwWe&#10;OwAAADkAAAAQAAAAAAAAAAEAIAAAAAsBAABkcnMvc2hhcGV4bWwueG1sUEsFBgAAAAAGAAYAWwEA&#10;ALUDAAAAAA==&#10;" path="m0,9c0,9,0,10,0,10c0,14,3,16,6,17c7,17,7,17,8,17c13,16,15,13,15,9c14,4,8,0,4,3c1,4,0,6,0,9xe">
                      <v:path o:connectlocs="0,44;0,49;29,84;39,84;74,44;19,14;0,4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6781;top:21948;height:74;width:74;" filled="t" stroked="f" coordsize="15,15" o:gfxdata="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kOjm/&#10;AAAA3AAAAA8AAAAAAAAAAQAgAAAAIgAAAGRycy9kb3ducmV2LnhtbFBLAQIUABQAAAAIAIdO4kAz&#10;LwWeOwAAADkAAAAQAAAAAAAAAAEAIAAAAA4BAABkcnMvc2hhcGV4bWwueG1sUEsFBgAAAAAGAAYA&#10;WwEAALgDAAAAAA==&#10;" path="m15,8c15,4,12,0,8,0c4,0,0,3,0,8c0,12,4,15,8,15c12,15,15,12,15,8xe">
                      <v:path o:connectlocs="74,39;39,0;0,39;39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18" o:spid="_x0000_s1026" o:spt="3" type="#_x0000_t3" style="position:absolute;left:7057;top:20848;height:74;width:74;" filled="t" stroked="f" coordsize="21600,21600" o:gfxdata="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uYTm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7737;top:21808;height:80;width:80;" filled="t" stroked="f" coordsize="16,16" o:gfxdata="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as93&#10;wAAAANwAAAAPAAAAAAAAAAEAIAAAACIAAABkcnMvZG93bnJldi54bWxQSwECFAAUAAAACACHTuJA&#10;My8FnjsAAAA5AAAAEAAAAAAAAAABACAAAAAPAQAAZHJzL3NoYXBleG1sLnhtbFBLBQYAAAAABgAG&#10;AFsBAAC5AwAAAAA=&#10;" path="m14,12c16,10,16,6,14,3c12,1,8,0,5,2c2,3,0,7,1,10c2,13,4,15,8,16c8,16,9,16,9,16c11,15,13,14,14,12xe">
                      <v:path o:connectlocs="70,60;70,15;25,10;5,50;40,80;45,80;70,6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" o:spid="_x0000_s1026" o:spt="100" style="position:absolute;left:7538;top:20919;height:74;width:76;" filled="t" stroked="f" coordsize="15,15" o:gfxdata="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ZZWnvQAA&#10;ANwAAAAPAAAAAAAAAAEAIAAAACIAAABkcnMvZG93bnJldi54bWxQSwECFAAUAAAACACHTuJAMy8F&#10;njsAAAA5AAAAEAAAAAAAAAABACAAAAAMAQAAZHJzL3NoYXBleG1sLnhtbFBLBQYAAAAABgAGAFsB&#10;AAC2AwAAAAA=&#10;" path="m0,7c0,11,3,15,7,15c11,15,15,11,15,7c14,3,12,0,7,0c3,0,0,3,0,7xe">
                      <v:path o:connectlocs="0,34;35,74;76,34;35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21" o:spid="_x0000_s1026" o:spt="3" type="#_x0000_t3" style="position:absolute;left:7743;top:21121;height:76;width:74;" filled="t" stroked="f" coordsize="21600,21600" o:gfxdata="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x9U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" o:spid="_x0000_s1026" o:spt="100" style="position:absolute;left:7538;top:22016;height:74;width:71;" filled="t" stroked="f" coordsize="14,15" o:gfxdata="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dS+S8AAAA&#10;3AAAAA8AAAAAAAAAAQAgAAAAIgAAAGRycy9kb3ducmV2LnhtbFBLAQIUABQAAAAIAIdO4kAzLwWe&#10;OwAAADkAAAAQAAAAAAAAAAEAIAAAAAsBAABkcnMvc2hhcGV4bWwueG1sUEsFBgAAAAAGAAYAWwEA&#10;ALUDAAAAAA==&#10;" path="m14,8c14,4,11,0,7,0c3,0,0,4,0,8c0,12,2,15,7,15c11,15,14,12,14,8xe">
                      <v:path o:connectlocs="71,39;35,0;0,39;35,74;71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" o:spid="_x0000_s1026" o:spt="100" style="position:absolute;left:6850;top:22016;height:74;width:74;" filled="t" stroked="f" coordsize="15,15" o:gfxdata="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z9oe/&#10;AAAA3AAAAA8AAAAAAAAAAQAgAAAAIgAAAGRycy9kb3ducmV2LnhtbFBLAQIUABQAAAAIAIdO4kAz&#10;LwWeOwAAADkAAAAQAAAAAAAAAAEAIAAAAA4BAABkcnMvc2hhcGV4bWwueG1sUEsFBgAAAAAGAAYA&#10;WwEAALgDAAAAAA==&#10;" path="m9,15c9,15,9,15,9,15c9,15,9,15,9,15c10,15,10,14,11,14c14,13,15,9,15,6c14,3,11,0,8,0c4,0,1,3,0,6c0,9,1,13,5,14c5,14,5,15,6,15c6,15,7,15,7,15c7,15,7,15,7,15c7,15,8,15,8,15c8,15,9,15,9,15xe">
                      <v:path o:connectlocs="44,74;44,74;44,74;54,69;74,29;39,0;0,29;24,69;29,74;34,74;34,74;39,74;44,7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" o:spid="_x0000_s1026" o:spt="100" style="position:absolute;left:6645;top:21121;height:76;width:76;" filled="t" stroked="f" coordsize="15,15" o:gfxdata="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haPC/&#10;AAAA3AAAAA8AAAAAAAAAAQAgAAAAIgAAAGRycy9kb3ducmV2LnhtbFBLAQIUABQAAAAIAIdO4kAz&#10;LwWeOwAAADkAAAAQAAAAAAAAAAEAIAAAAA4BAABkcnMvc2hhcGV4bWwueG1sUEsFBgAAAAAGAAYA&#10;WwEAALgDAAAAAA==&#10;" path="m0,6c0,7,0,8,0,9c0,9,0,10,0,10c1,13,5,15,8,15c12,14,14,11,14,8c15,4,13,2,9,0c8,0,7,0,6,0c3,1,1,3,0,6xe">
                      <v:path o:connectlocs="0,30;0,45;0,50;40,76;70,40;45,0;30,0;0,3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6855;top:20919;height:74;width:69;" filled="t" stroked="f" coordsize="14,15" o:gfxdata="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M/Vk74A&#10;AADcAAAADwAAAAAAAAABACAAAAAiAAAAZHJzL2Rvd25yZXYueG1sUEsBAhQAFAAAAAgAh07iQDMv&#10;BZ47AAAAOQAAABAAAAAAAAAAAQAgAAAADQEAAGRycy9zaGFwZXhtbC54bWxQSwUGAAAAAAYABgBb&#10;AQAAtwMAAAAA&#10;" path="m0,6c0,7,0,8,0,8c0,9,0,9,0,9c1,13,4,15,8,14c11,14,14,11,14,7c14,4,12,1,8,0c7,0,6,0,5,0c2,0,0,3,0,6xe">
                      <v:path o:connectlocs="0,29;0,39;0,44;39,69;69,34;39,0;24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" o:spid="_x0000_s1026" o:spt="100" style="position:absolute;left:6645;top:21812;height:71;width:76;" filled="t" stroked="f" coordsize="15,14" o:gfxdata="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kkt6vQAA&#10;ANwAAAAPAAAAAAAAAAEAIAAAACIAAABkcnMvZG93bnJldi54bWxQSwECFAAUAAAACACHTuJAMy8F&#10;njsAAAA5AAAAEAAAAAAAAAABACAAAAAMAQAAZHJzL3NoYXBleG1sLnhtbFBLBQYAAAAABgAGAFsB&#10;AAC2AwAAAAA=&#10;" path="m9,14c13,13,15,9,14,6c14,2,11,0,7,0c3,0,0,2,0,6c0,7,0,7,0,8c1,11,3,13,6,14c7,14,7,14,8,14c9,14,9,14,9,14xe">
                      <v:path o:connectlocs="45,71;70,30;35,0;0,30;0,40;30,71;40,71;45,71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7811;top:21743;height:69;width:71;" filled="t" stroked="f" coordsize="14,14" o:gfxdata="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PTG+8AAAA&#10;3AAAAA8AAAAAAAAAAQAgAAAAIgAAAGRycy9kb3ducmV2LnhtbFBLAQIUABQAAAAIAIdO4kAzLwWe&#10;OwAAADkAAAAQAAAAAAAAAAEAIAAAAAsBAABkcnMvc2hhcGV4bWwueG1sUEsFBgAAAAAGAAYAWwEA&#10;ALUDAAAAAA==&#10;" path="m0,6c0,10,2,13,6,14c7,14,8,14,9,14c12,14,13,12,14,9c14,8,14,7,14,6c13,3,12,1,9,0c8,0,7,0,6,0c3,1,1,3,0,6xe">
                      <v:path o:connectlocs="0,29;30,69;45,69;71,44;71,29;45,0;30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7811;top:21197;height:69;width:71;" filled="t" stroked="f" coordsize="14,14" o:gfxdata="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d0hi8AAAA&#10;3AAAAA8AAAAAAAAAAQAgAAAAIgAAAGRycy9kb3ducmV2LnhtbFBLAQIUABQAAAAIAIdO4kAzLwWe&#10;OwAAADkAAAAQAAAAAAAAAAEAIAAAAAsBAABkcnMvc2hhcGV4bWwueG1sUEsFBgAAAAAGAAYAWwEA&#10;ALUDAAAAAA==&#10;" path="m3,2c0,4,0,7,1,10c3,13,7,14,10,13c12,12,14,11,14,8c14,7,14,6,14,6c14,2,12,0,9,0c8,0,7,0,6,0c5,0,4,1,3,2xe">
                      <v:path o:connectlocs="15,9;5,49;50,64;71,39;71,29;45,0;30,0;15,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7470;top:20854;height:69;width:69;" filled="t" stroked="f" coordsize="14,14" o:gfxdata="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Rd4O8AAAA&#10;3AAAAA8AAAAAAAAAAQAgAAAAIgAAAGRycy9kb3ducmV2LnhtbFBLAQIUABQAAAAIAIdO4kAzLwWe&#10;OwAAADkAAAAQAAAAAAAAAAEAIAAAAAsBAABkcnMvc2hhcGV4bWwueG1sUEsFBgAAAAAGAAYAWwEA&#10;ALUDAAAAAA==&#10;" path="m3,1c1,3,0,6,1,9c2,12,6,14,9,13c12,12,14,10,14,6c14,3,12,0,8,0c8,0,7,0,6,0c5,0,4,0,3,1xe">
                      <v:path o:connectlocs="14,4;4,44;44,64;69,29;39,0;29,0;14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" o:spid="_x0000_s1026" o:spt="100" style="position:absolute;left:6918;top:22087;height:69;width:71;" filled="t" stroked="f" coordsize="14,14" o:gfxdata="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juPxugAAANwA&#10;AAAPAAAAAAAAAAEAIAAAACIAAABkcnMvZG93bnJldi54bWxQSwECFAAUAAAACACHTuJAMy8FnjsA&#10;AAA5AAAAEAAAAAAAAAABACAAAAAJAQAAZHJzL3NoYXBleG1sLnhtbFBLBQYAAAAABgAGAFsBAACz&#10;AwAAAAA=&#10;" path="m9,14c12,13,14,11,14,8c14,5,13,2,10,1c7,0,4,1,2,3c1,4,1,5,0,7c0,7,0,8,0,8c1,12,3,14,7,14c7,14,8,14,8,14c8,14,9,14,9,14xe">
                      <v:path o:connectlocs="45,69;71,39;50,4;10,14;0,34;0,39;35,69;40,69;45,6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6924;top:20848;height:71;width:69;" filled="t" stroked="f" coordsize="14,14" o:gfxdata="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CRmq8AAAA&#10;3AAAAA8AAAAAAAAAAQAgAAAAIgAAAGRycy9kb3ducmV2LnhtbFBLAQIUABQAAAAIAIdO4kAzLwWe&#10;OwAAADkAAAAQAAAAAAAAAAEAIAAAAAsBAABkcnMvc2hhcGV4bWwueG1sUEsFBgAAAAAGAAYAWwEA&#10;ALUDAAAAAA==&#10;" path="m0,7c0,11,3,14,7,14c10,14,13,11,14,7c14,4,11,0,7,0c3,0,0,3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2" o:spid="_x0000_s1026" o:spt="100" style="position:absolute;left:6577;top:21743;height:69;width:69;" filled="t" stroked="f" coordsize="14,14" o:gfxdata="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4heSq5AAAA3AAA&#10;AA8AAAAAAAAAAQAgAAAAIgAAAGRycy9kb3ducmV2LnhtbFBLAQIUABQAAAAIAIdO4kAzLwWeOwAA&#10;ADkAAAAQAAAAAAAAAAEAIAAAAAgBAABkcnMvc2hhcGV4bWwueG1sUEsFBgAAAAAGAAYAWwEAALID&#10;AAAAAA==&#10;" path="m14,7c14,4,11,0,7,0c3,0,0,3,0,7c0,11,3,14,7,14c11,14,14,11,14,7xe">
                      <v:path o:connectlocs="69,34;34,0;0,34;34,69;69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3" o:spid="_x0000_s1026" o:spt="100" style="position:absolute;left:6577;top:21192;height:69;width:69;" filled="t" stroked="f" coordsize="14,14" o:gfxdata="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t3LG8AAAA&#10;3AAAAA8AAAAAAAAAAQAgAAAAIgAAAGRycy9kb3ducmV2LnhtbFBLAQIUABQAAAAIAIdO4kAzLwWe&#10;OwAAADkAAAAQAAAAAAAAAAEAIAAAAAsBAABkcnMvc2hhcGV4bWwueG1sUEsFBgAAAAAGAAYAWwEA&#10;ALUDAAAAAA==&#10;" path="m14,8c14,4,11,1,8,1c4,0,0,3,1,7c0,11,3,14,7,14c11,14,14,11,14,8xe">
                      <v:path o:connectlocs="69,39;39,4;4,34;34,69;69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4" o:spid="_x0000_s1026" o:spt="100" style="position:absolute;left:7882;top:21400;height:71;width:69;" filled="t" stroked="f" coordsize="14,14" o:gfxdata="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0LGvQAA&#10;ANwAAAAPAAAAAAAAAAEAIAAAACIAAABkcnMvZG93bnJldi54bWxQSwECFAAUAAAACACHTuJAMy8F&#10;njsAAAA5AAAAEAAAAAAAAAABACAAAAAMAQAAZHJzL3NoYXBleG1sLnhtbFBLBQYAAAAABgAGAFsB&#10;AAC2AwAAAAA=&#10;" path="m0,7c0,11,3,14,7,14c11,14,14,11,14,7c14,4,12,0,6,0c3,0,0,4,0,7xe">
                      <v:path o:connectlocs="0,35;34,71;69,35;29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7882;top:21539;height:71;width:69;" filled="t" stroked="f" coordsize="14,14" o:gfxdata="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8+ddvQAA&#10;ANwAAAAPAAAAAAAAAAEAIAAAACIAAABkcnMvZG93bnJldi54bWxQSwECFAAUAAAACACHTuJAMy8F&#10;njsAAAA5AAAAEAAAAAAAAAABACAAAAAMAQAAZHJzL3NoYXBleG1sLnhtbFBLBQYAAAAABgAGAFsB&#10;AAC2AwAAAAA=&#10;" path="m0,7c0,10,3,14,7,14c11,14,14,11,14,7c14,3,11,0,7,0c3,0,0,4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" o:spid="_x0000_s1026" o:spt="100" style="position:absolute;left:7265;top:20783;height:71;width:71;" filled="t" stroked="f" coordsize="14,14" o:gfxdata="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Gn8pvQAA&#10;ANwAAAAPAAAAAAAAAAEAIAAAACIAAABkcnMvZG93bnJldi54bWxQSwECFAAUAAAACACHTuJAMy8F&#10;njsAAAA5AAAAEAAAAAAAAAABACAAAAAMAQAAZHJzL3NoYXBleG1sLnhtbFBLBQYAAAAABgAGAFsB&#10;AAC2AwAAAAA=&#10;" path="m0,5c0,6,0,7,0,8c0,8,0,8,0,9c2,12,5,14,9,13c11,12,13,10,14,8c14,7,14,6,14,5c13,2,11,0,8,0c7,0,6,0,6,0c3,0,1,2,0,5xe">
                      <v:path o:connectlocs="0,25;0,40;0,45;45,65;71,40;71,25;40,0;30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7128;top:20783;height:71;width:69;" filled="t" stroked="f" coordsize="14,14" o:gfxdata="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VtqyvQAA&#10;ANwAAAAPAAAAAAAAAAEAIAAAACIAAABkcnMvZG93bnJldi54bWxQSwECFAAUAAAACACHTuJAMy8F&#10;njsAAAA5AAAAEAAAAAAAAAABACAAAAAMAQAAZHJzL3NoYXBleG1sLnhtbFBLBQYAAAAABgAGAFsB&#10;AAC2AwAAAAA=&#10;" path="m0,5c0,6,0,7,0,7c0,8,1,8,1,8c2,12,6,14,10,12c12,11,13,9,14,7c14,7,14,6,14,5c13,2,11,0,8,0c7,0,7,0,6,0c6,0,6,0,6,0c6,0,6,0,6,0c3,0,1,2,0,5xe">
                      <v:path o:connectlocs="0,25;0,35;4,40;49,60;69,35;69,25;39,0;29,0;29,0;29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" o:spid="_x0000_s1026" o:spt="100" style="position:absolute;left:7128;top:22155;height:71;width:69;" filled="t" stroked="f" coordsize="14,14" o:gfxdata="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ERMW8AAAA&#10;3AAAAA8AAAAAAAAAAQAgAAAAIgAAAGRycy9kb3ducmV2LnhtbFBLAQIUABQAAAAIAIdO4kAzLwWe&#10;OwAAADkAAAAQAAAAAAAAAAEAIAAAAAsBAABkcnMvc2hhcGV4bWwueG1sUEsFBgAAAAAGAAYAWwEA&#10;ALUDAAAAAA==&#10;" path="m14,8c14,8,14,7,14,6c14,6,13,5,13,5c12,2,9,0,6,0c3,1,1,3,0,6c0,7,0,8,0,8c1,11,3,13,6,14c7,14,7,14,8,14c11,13,13,11,14,8xe">
                      <v:path o:connectlocs="69,40;69,30;64,25;29,0;0,30;0,40;29,71;39,71;69,4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9" o:spid="_x0000_s1026" o:spt="100" style="position:absolute;left:7265;top:22155;height:71;width:65;" filled="t" stroked="f" coordsize="13,14" o:gfxdata="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DyQq/&#10;AAAA3AAAAA8AAAAAAAAAAQAgAAAAIgAAAGRycy9kb3ducmV2LnhtbFBLAQIUABQAAAAIAIdO4kAz&#10;LwWeOwAAADkAAAAQAAAAAAAAAAEAIAAAAA4BAABkcnMvc2hhcGV4bWwueG1sUEsFBgAAAAAGAAYA&#10;WwEAALgDAAAAAA==&#10;" path="m13,9c13,8,13,7,13,6c12,2,9,0,6,1c3,1,1,3,0,6c0,7,0,8,0,9c1,12,2,13,5,14c6,14,7,14,8,14c11,13,13,12,13,9xe">
                      <v:path o:connectlocs="65,45;65,30;30,5;0,30;0,45;25,71;40,71;65,4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6512;top:21400;height:71;width:65;" filled="t" stroked="f" coordsize="13,14" o:gfxdata="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cXXi8AAAA&#10;3AAAAA8AAAAAAAAAAQAgAAAAIgAAAGRycy9kb3ducmV2LnhtbFBLAQIUABQAAAAIAIdO4kAzLwWe&#10;OwAAADkAAAAQAAAAAAAAAAEAIAAAAAsBAABkcnMvc2hhcGV4bWwueG1sUEsFBgAAAAAGAAYAWwEA&#10;ALUDAAAAAA==&#10;" path="m13,7c13,3,10,0,7,0c3,0,0,2,0,7c0,10,3,13,6,14c10,14,13,11,13,7xe">
                      <v:path o:connectlocs="65,35;35,0;0,35;30,71;65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1" o:spid="_x0000_s1026" o:spt="3" type="#_x0000_t3" style="position:absolute;left:6512;top:21539;height:65;width:65;" filled="t" stroked="f" coordsize="21600,21600" o:gfxdata="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EqS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2" o:spid="_x0000_s1026" o:spt="100" style="position:absolute;left:7885;top:21678;height:65;width:65;" filled="t" stroked="f" coordsize="13,13" o:gfxdata="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4I3MK5AAAA3AAA&#10;AA8AAAAAAAAAAQAgAAAAIgAAAGRycy9kb3ducmV2LnhtbFBLAQIUABQAAAAIAIdO4kAzLwWeOwAA&#10;ADkAAAAQAAAAAAAAAAEAIAAAAAgBAABkcnMvc2hhcGV4bWwueG1sUEsFBgAAAAAGAAYAWwEAALID&#10;AAAAAA==&#10;" path="m0,7c0,10,3,13,6,13c10,13,13,10,13,7c13,3,10,0,6,0c2,0,0,4,0,7xe">
                      <v:path o:connectlocs="0,35;30,65;65,35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7405;top:22161;height:65;width:65;" filled="t" stroked="f" coordsize="13,13" o:gfxdata="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EeVm8AAAA&#10;3AAAAA8AAAAAAAAAAQAgAAAAIgAAAGRycy9kb3ducmV2LnhtbFBLAQIUABQAAAAIAIdO4kAzLwWe&#10;OwAAADkAAAAQAAAAAAAAAAEAIAAAAAsBAABkcnMvc2hhcGV4bWwueG1sUEsFBgAAAAAGAAYAWwEA&#10;ALUDAAAAAA==&#10;" path="m0,7c0,10,3,13,6,13c10,13,13,10,13,6c13,3,10,0,6,0c3,0,0,3,0,7xe">
                      <v:path o:connectlocs="0,35;30,65;65,30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4" o:spid="_x0000_s1026" o:spt="3" type="#_x0000_t3" style="position:absolute;left:7885;top:21266;height:65;width:65;" filled="t" stroked="f" coordsize="21600,21600" o:gfxdata="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1S3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5" o:spid="_x0000_s1026" o:spt="100" style="position:absolute;left:7405;top:20783;height:65;width:65;" filled="t" stroked="f" coordsize="13,13" o:gfxdata="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aQrW8AAAA&#10;3AAAAA8AAAAAAAAAAQAgAAAAIgAAAGRycy9kb3ducmV2LnhtbFBLAQIUABQAAAAIAIdO4kAzLwWe&#10;OwAAADkAAAAQAAAAAAAAAAEAIAAAAAsBAABkcnMvc2hhcGV4bWwueG1sUEsFBgAAAAAGAAYAWwEA&#10;ALUDAAAAAA==&#10;" path="m0,6c0,10,3,13,7,13c10,13,13,10,13,6c13,3,10,0,6,0c3,0,0,3,0,6xe">
                      <v:path o:connectlocs="0,30;35,65;65,30;30,0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6" o:spid="_x0000_s1026" o:spt="100" style="position:absolute;left:6993;top:22155;height:65;width:61;" filled="t" stroked="f" coordsize="12,13" o:gfxdata="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7Sn2&#10;wAAAANwAAAAPAAAAAAAAAAEAIAAAACIAAABkcnMvZG93bnJldi54bWxQSwECFAAUAAAACACHTuJA&#10;My8FnjsAAAA5AAAAEAAAAAAAAAABACAAAAAPAQAAZHJzL3NoYXBleG1sLnhtbFBLBQYAAAAABgAG&#10;AFsBAAC5AwAAAAA=&#10;" path="m12,8c12,8,12,7,12,6c12,3,10,2,8,1c4,0,0,2,0,6c0,7,0,8,0,8c1,11,2,13,5,13c6,13,7,13,7,13c10,13,12,11,12,8xe">
                      <v:path o:connectlocs="61,40;61,30;40,5;0,30;0,40;25,65;35,65;61,4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7" o:spid="_x0000_s1026" o:spt="100" style="position:absolute;left:6993;top:20783;height:65;width:65;" filled="t" stroked="f" coordsize="13,13" o:gfxdata="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/f1q8AAAA&#10;3AAAAA8AAAAAAAAAAQAgAAAAIgAAAGRycy9kb3ducmV2LnhtbFBLAQIUABQAAAAIAIdO4kAzLwWe&#10;OwAAADkAAAAQAAAAAAAAAAEAIAAAAAsBAABkcnMvc2hhcGV4bWwueG1sUEsFBgAAAAAGAAYAWwEA&#10;ALUDAAAAAA==&#10;" path="m13,7c13,7,13,6,13,5c12,2,10,1,7,0c7,0,6,0,6,0c3,1,1,2,0,5c0,6,0,7,0,7c1,10,2,12,5,12c8,13,12,12,13,7xe">
                      <v:path o:connectlocs="65,35;65,25;35,0;30,0;0,25;0,35;25,60;65,3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8" o:spid="_x0000_s1026" o:spt="100" style="position:absolute;left:6512;top:21678;height:65;width:65;" filled="t" stroked="f" coordsize="13,13" o:gfxdata="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t4S28AAAA&#10;3AAAAA8AAAAAAAAAAQAgAAAAIgAAAGRycy9kb3ducmV2LnhtbFBLAQIUABQAAAAIAIdO4kAzLwWe&#10;OwAAADkAAAAQAAAAAAAAAAEAIAAAAAsBAABkcnMvc2hhcGV4bWwueG1sUEsFBgAAAAAGAAYAWwEA&#10;ALUDAAAAAA==&#10;" path="m13,7c13,7,13,6,13,6c12,2,10,0,7,0c7,0,6,0,6,0c3,0,0,3,0,6c0,6,0,7,0,7c1,10,3,12,6,13c6,13,7,13,7,13c10,12,12,10,13,7xe">
                      <v:path o:connectlocs="65,35;65,30;35,0;30,0;0,30;0,35;30,65;35,65;65,3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9" o:spid="_x0000_s1026" o:spt="100" style="position:absolute;left:6512;top:21266;height:65;width:65;" filled="t" stroked="f" coordsize="13,13" o:gfxdata="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hRLa8AAAA&#10;3AAAAA8AAAAAAAAAAQAgAAAAIgAAAGRycy9kb3ducmV2LnhtbFBLAQIUABQAAAAIAIdO4kAzLwWe&#10;OwAAADkAAAAQAAAAAAAAAAEAIAAAAAsBAABkcnMvc2hhcGV4bWwueG1sUEsFBgAAAAAGAAYAWwEA&#10;ALUDAAAAAA==&#10;" path="m10,12c12,10,13,8,13,5c12,2,10,0,7,0c7,0,6,0,6,0c3,0,1,2,0,6c0,6,0,6,0,7c1,10,3,12,6,13c6,13,7,13,7,13c8,12,9,12,10,12xe">
                      <v:path o:connectlocs="50,60;65,25;35,0;30,0;0,30;0,35;30,65;35,65;50,6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0" o:spid="_x0000_s1026" o:spt="100" style="position:absolute;left:7748;top:21957;height:59;width:63;" filled="t" stroked="f" coordsize="13,12" o:gfxdata="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//uG8AAAA&#10;3AAAAA8AAAAAAAAAAQAgAAAAIgAAAGRycy9kb3ducmV2LnhtbFBLAQIUABQAAAAIAIdO4kAzLwWe&#10;OwAAADkAAAAQAAAAAAAAAAEAIAAAAAsBAABkcnMvc2hhcGV4bWwueG1sUEsFBgAAAAAGAAYAWwEA&#10;ALUDAAAAAA==&#10;" path="m0,6c0,9,3,12,6,12c10,12,13,9,13,6c13,2,10,0,6,0c3,0,0,3,0,6xe">
                      <v:path o:connectlocs="0,29;29,59;63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1" o:spid="_x0000_s1026" o:spt="100" style="position:absolute;left:7678;top:20923;height:65;width:65;" filled="t" stroked="f" coordsize="13,13" o:gfxdata="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ydV+8AAAA&#10;3AAAAA8AAAAAAAAAAQAgAAAAIgAAAGRycy9kb3ducmV2LnhtbFBLAQIUABQAAAAIAIdO4kAzLwWe&#10;OwAAADkAAAAQAAAAAAAAAAEAIAAAAAsBAABkcnMvc2hhcGV4bWwueG1sUEsFBgAAAAAGAAYAWwEA&#10;ALUDAAAAAA==&#10;" path="m1,6c1,10,3,13,7,12c10,12,13,10,13,6c13,3,11,0,7,0c3,0,0,3,1,6xe">
                      <v:path o:connectlocs="5,30;35,60;65,30;35,0;5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2" o:spid="_x0000_s1026" o:spt="100" style="position:absolute;left:7748;top:20993;height:59;width:63;" filled="t" stroked="f" coordsize="13,12" o:gfxdata="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GQ6vQAA&#10;ANwAAAAPAAAAAAAAAAEAIAAAACIAAABkcnMvZG93bnJldi54bWxQSwECFAAUAAAACACHTuJAMy8F&#10;njsAAAA5AAAAEAAAAAAAAAABACAAAAAMAQAAZHJzL3NoYXBleG1sLnhtbFBLBQYAAAAABgAGAFsB&#10;AAC2AwAAAAA=&#10;" path="m0,6c1,9,3,12,7,12c10,12,13,10,13,6c13,3,10,0,7,0c3,0,0,3,0,6xe">
                      <v:path o:connectlocs="0,29;33,59;63,29;33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3" o:spid="_x0000_s1026" o:spt="100" style="position:absolute;left:7678;top:22022;height:65;width:65;" filled="t" stroked="f" coordsize="13,13" o:gfxdata="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d74S8AAAA&#10;3AAAAA8AAAAAAAAAAQAgAAAAIgAAAGRycy9kb3ducmV2LnhtbFBLAQIUABQAAAAIAIdO4kAzLwWe&#10;OwAAADkAAAAQAAAAAAAAAAEAIAAAAAsBAABkcnMvc2hhcGV4bWwueG1sUEsFBgAAAAAGAAYAWwEA&#10;ALUDAAAAAA==&#10;" path="m0,7c0,10,3,13,7,13c10,13,13,10,13,7c13,3,10,0,7,1c3,0,0,4,0,7xe">
                      <v:path o:connectlocs="0,35;35,65;65,35;35,5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4" o:spid="_x0000_s1026" o:spt="100" style="position:absolute;left:6721;top:20923;height:61;width:59;" filled="t" stroked="f" coordsize="12,12" o:gfxdata="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RjgzvQAA&#10;ANwAAAAPAAAAAAAAAAEAIAAAACIAAABkcnMvZG93bnJldi54bWxQSwECFAAUAAAACACHTuJAMy8F&#10;njsAAAA5AAAAEAAAAAAAAAABACAAAAAMAQAAZHJzL3NoYXBleG1sLnhtbFBLBQYAAAAABgAGAFsB&#10;AAC2AwAAAAA=&#10;" path="m12,7c12,6,12,6,12,5c11,2,10,0,7,0c6,0,6,0,5,0c2,0,0,2,0,5c0,6,0,6,0,7c0,7,0,7,0,7c0,7,0,7,0,7c1,10,2,11,5,12c6,12,6,12,7,12c10,11,11,10,12,7xe">
                      <v:path o:connectlocs="59,35;59,25;34,0;24,0;0,25;0,35;0,35;0,35;24,61;34,61;59,3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5" o:spid="_x0000_s1026" o:spt="100" style="position:absolute;left:6721;top:22022;height:65;width:63;" filled="t" stroked="f" coordsize="13,13" o:gfxdata="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D1Gi8AAAA&#10;3AAAAA8AAAAAAAAAAQAgAAAAIgAAAGRycy9kb3ducmV2LnhtbFBLAQIUABQAAAAIAIdO4kAzLwWe&#10;OwAAADkAAAAQAAAAAAAAAAEAIAAAAAsBAABkcnMvc2hhcGV4bWwueG1sUEsFBgAAAAAGAAYAWwEA&#10;ALUDAAAAAA==&#10;" path="m7,12c11,11,13,7,11,4c10,1,7,0,4,1c2,1,0,3,0,5c0,6,0,7,0,8c1,10,2,12,5,13c5,13,6,13,7,13c7,12,7,12,7,12xe">
                      <v:path o:connectlocs="33,60;53,20;19,5;0,25;0,40;24,65;33,65;33,6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6" o:spid="_x0000_s1026" o:spt="100" style="position:absolute;left:6651;top:20993;height:59;width:59;" filled="t" stroked="f" coordsize="12,12" o:gfxdata="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jBdy8AAAA&#10;3AAAAA8AAAAAAAAAAQAgAAAAIgAAAGRycy9kb3ducmV2LnhtbFBLAQIUABQAAAAIAIdO4kAzLwWe&#10;OwAAADkAAAAQAAAAAAAAAAEAIAAAAAsBAABkcnMvc2hhcGV4bWwueG1sUEsFBgAAAAAGAAYAWwEA&#10;ALUDAAAAAA==&#10;" path="m12,7c12,6,12,6,12,5c12,2,10,0,7,0c7,0,6,0,5,0c3,0,1,2,0,5c0,6,0,6,0,7c1,10,3,11,5,12c6,12,7,12,7,12c10,11,12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7" o:spid="_x0000_s1026" o:spt="100" style="position:absolute;left:6651;top:21957;height:59;width:59;" filled="t" stroked="f" coordsize="12,12" o:gfxdata="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voEe8AAAA&#10;3AAAAA8AAAAAAAAAAQAgAAAAIgAAAGRycy9kb3ducmV2LnhtbFBLAQIUABQAAAAIAIdO4kAzLwWe&#10;OwAAADkAAAAQAAAAAAAAAAEAIAAAAAsBAABkcnMvc2hhcGV4bWwueG1sUEsFBgAAAAAGAAYAWwEA&#10;ALUDAAAAAA==&#10;" path="m7,12c7,12,7,12,7,12c7,12,7,12,8,11c10,11,12,8,12,5c12,3,10,0,7,0c6,0,6,0,5,0c2,0,0,2,0,5c0,5,0,6,0,7c1,9,2,11,5,12c6,12,6,12,7,12xe">
                      <v:path o:connectlocs="34,59;34,59;39,54;59,24;34,0;24,0;0,24;0,34;24,59;34,5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8" o:spid="_x0000_s1026" o:spt="100" style="position:absolute;left:7817;top:21888;height:59;width:59;" filled="t" stroked="f" coordsize="12,12" o:gfxdata="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30+MLsAAADc&#10;AAAADwAAAAAAAAABACAAAAAiAAAAZHJzL2Rvd25yZXYueG1sUEsBAhQAFAAAAAgAh07iQDMvBZ47&#10;AAAAOQAAABAAAAAAAAAAAQAgAAAACgEAAGRycy9zaGFwZXhtbC54bWxQSwUGAAAAAAYABgBbAQAA&#10;tAMAAAAA&#10;" path="m2,2c0,4,0,6,1,9c2,11,4,12,6,12c6,12,7,12,7,12c8,12,8,12,9,12c11,11,12,9,12,7c12,6,12,6,12,5c12,2,10,0,7,0c7,0,6,0,6,0c4,0,3,1,2,2xe">
                      <v:path o:connectlocs="9,9;4,44;29,59;34,59;44,59;59,34;59,24;34,0;29,0;9,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7614;top:22091;height:65;width:59;" filled="t" stroked="f" coordsize="12,13" o:gfxdata="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+Yh&#10;XMEAAADcAAAADwAAAAAAAAABACAAAAAiAAAAZHJzL2Rvd25yZXYueG1sUEsBAhQAFAAAAAgAh07i&#10;QDMvBZ47AAAAOQAAABAAAAAAAAAAAQAgAAAAEAEAAGRycy9zaGFwZXhtbC54bWxQSwUGAAAAAAYA&#10;BgBbAQAAugMAAAAA&#10;" path="m0,6c0,9,2,12,5,13c9,13,12,10,12,7c12,4,10,1,6,1c3,0,0,3,0,6xe">
                      <v:path o:connectlocs="0,30;24,65;59,35;2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7817;top:21062;height:59;width:65;" filled="t" stroked="f" coordsize="13,12" o:gfxdata="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5mg8vQAA&#10;ANwAAAAPAAAAAAAAAAEAIAAAACIAAABkcnMvZG93bnJldi54bWxQSwECFAAUAAAACACHTuJAMy8F&#10;njsAAAA5AAAAEAAAAAAAAAABACAAAAAMAQAAZHJzL3NoYXBleG1sLnhtbFBLBQYAAAAABgAGAFsB&#10;AAC2AwAAAAA=&#10;" path="m1,6c1,9,3,12,7,12c10,12,13,9,12,6c12,3,10,0,6,0c3,0,0,3,1,6xe">
                      <v:path o:connectlocs="5,29;35,59;60,29;30,0;5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7614;top:20854;height:59;width:59;" filled="t" stroked="f" coordsize="12,12" o:gfxdata="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uKqQrsAAADc&#10;AAAADwAAAAAAAAABACAAAAAiAAAAZHJzL2Rvd25yZXYueG1sUEsBAhQAFAAAAAgAh07iQDMvBZ47&#10;AAAAOQAAABAAAAAAAAAAAQAgAAAACgEAAGRycy9zaGFwZXhtbC54bWxQSwUGAAAAAAYABgBbAQAA&#10;tAMAAAAA&#10;" path="m0,6c0,10,3,12,6,12c9,12,12,10,12,6c12,3,10,1,6,0c3,0,0,4,0,6xe">
                      <v:path o:connectlocs="0,29;29,59;59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6790;top:22091;height:59;width:54;" filled="t" stroked="f" coordsize="11,12" o:gfxdata="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AL8P&#10;wAAAAN0AAAAPAAAAAAAAAAEAIAAAACIAAABkcnMvZG93bnJldi54bWxQSwECFAAUAAAACACHTuJA&#10;My8FnjsAAAA5AAAAEAAAAAAAAAABACAAAAAPAQAAZHJzL3NoYXBleG1sLnhtbFBLBQYAAAAABgAG&#10;AFsBAAC5AwAAAAA=&#10;" path="m11,7c11,7,11,6,11,5c11,5,11,5,11,4c10,2,8,0,5,1c2,1,0,2,0,5c0,6,0,7,0,7c1,10,2,11,5,12c5,12,6,12,7,12c9,11,11,10,11,7xe">
                      <v:path o:connectlocs="54,34;54,24;54,19;24,4;0,24;0,34;24,59;34,59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" o:spid="_x0000_s1026" o:spt="100" style="position:absolute;left:6582;top:21888;height:59;width:59;" filled="t" stroked="f" coordsize="12,12" o:gfxdata="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k/BGugAAAN0A&#10;AAAPAAAAAAAAAAEAIAAAACIAAABkcnMvZG93bnJldi54bWxQSwECFAAUAAAACACHTuJAMy8FnjsA&#10;AAA5AAAAEAAAAAAAAAABACAAAAAJAQAAZHJzL3NoYXBleG1sLnhtbFBLBQYAAAAABgAGAFsBAACz&#10;AwAAAAA=&#10;" path="m12,7c12,6,12,6,12,5c11,2,10,0,7,0c6,0,6,0,5,0c3,0,1,2,0,5c0,6,0,6,0,7c1,9,3,11,5,12c6,12,6,12,7,12c10,11,11,9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" o:spid="_x0000_s1026" o:spt="100" style="position:absolute;left:6586;top:21062;height:59;width:56;" filled="t" stroked="f" coordsize="11,12" o:gfxdata="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noTjvQAA&#10;AN0AAAAPAAAAAAAAAAEAIAAAACIAAABkcnMvZG93bnJldi54bWxQSwECFAAUAAAACACHTuJAMy8F&#10;njsAAAA5AAAAEAAAAAAAAAABACAAAAAMAQAAZHJzL3NoYXBleG1sLnhtbFBLBQYAAAAABgAGAFsB&#10;AAC2AwAAAAA=&#10;" path="m7,11c10,10,11,8,11,5c11,3,9,0,6,0c6,0,5,0,4,0c2,0,0,2,0,5c0,5,0,6,0,7c0,9,2,11,4,12c5,12,6,12,6,12c7,11,7,11,7,11xe">
                      <v:path o:connectlocs="35,54;56,24;30,0;20,0;0,24;0,34;20,59;30,59;35,5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" o:spid="_x0000_s1026" o:spt="100" style="position:absolute;left:6790;top:20854;height:59;width:59;" filled="t" stroked="f" coordsize="12,12" o:gfxdata="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3LqrsAAADd&#10;AAAADwAAAAAAAAABACAAAAAiAAAAZHJzL2Rvd25yZXYueG1sUEsBAhQAFAAAAAgAh07iQDMvBZ47&#10;AAAAOQAAABAAAAAAAAAAAQAgAAAACgEAAGRycy9zaGFwZXhtbC54bWxQSwUGAAAAAAYABgBbAQAA&#10;tAMAAAAA&#10;" path="m12,7c12,7,12,6,12,5c11,3,10,1,7,0c6,0,6,0,5,0c2,1,1,3,0,5c0,6,0,7,0,7c1,10,2,11,5,12c6,12,6,12,7,12c9,11,11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7956;top:21474;height:61;width:59;" filled="t" stroked="f" coordsize="12,12" o:gfxdata="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RT3rsAAADd&#10;AAAADwAAAAAAAAABACAAAAAiAAAAZHJzL2Rvd25yZXYueG1sUEsBAhQAFAAAAAgAh07iQDMvBZ47&#10;AAAAOQAAABAAAAAAAAAAAQAgAAAACgEAAGRycy9zaGFwZXhtbC54bWxQSwUGAAAAAAYABgBbAQAA&#10;tAMAAAAA&#10;" path="m0,5c0,6,0,6,0,7c1,10,2,11,5,12c6,12,6,12,7,12c8,11,8,11,9,11c11,10,11,9,12,7c12,6,12,6,12,5c12,5,12,4,11,4c11,2,9,0,7,0c6,0,6,0,5,0c3,0,0,3,0,5xe">
                      <v:path o:connectlocs="0,25;0,35;24,61;34,61;44,55;59,35;59,25;54,20;34,0;24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7202;top:22230;height:59;width:54;" filled="t" stroked="f" coordsize="11,12" o:gfxdata="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3ccl74A&#10;AADdAAAADwAAAAAAAAABACAAAAAiAAAAZHJzL2Rvd25yZXYueG1sUEsBAhQAFAAAAAgAh07iQDMv&#10;BZ47AAAAOQAAABAAAAAAAAAAAQAgAAAADQEAAGRycy9zaGFwZXhtbC54bWxQSwUGAAAAAAYABgBb&#10;AQAAtwMAAAAA&#10;" path="m11,6c11,3,9,0,6,0c3,0,0,3,0,6c0,9,2,12,6,12c9,12,11,9,11,6xe">
                      <v:path o:connectlocs="54,29;29,0;0,29;29,59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" o:spid="_x0000_s1026" o:spt="100" style="position:absolute;left:7202;top:20720;height:54;width:59;" filled="t" stroked="f" coordsize="12,11" o:gfxdata="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s36vQAA&#10;AN0AAAAPAAAAAAAAAAEAIAAAACIAAABkcnMvZG93bnJldi54bWxQSwECFAAUAAAACACHTuJAMy8F&#10;njsAAAA5AAAAEAAAAAAAAAABACAAAAAMAQAAZHJzL3NoYXBleG1sLnhtbFBLBQYAAAAABgAGAFsB&#10;AAC2AwAAAAA=&#10;" path="m12,7c12,6,12,5,12,5c11,2,10,1,7,0c6,0,6,0,5,0c2,1,1,2,0,5c0,5,0,6,0,7c1,9,3,11,5,11c6,11,6,11,7,11c9,11,11,9,12,7xe">
                      <v:path o:connectlocs="59,34;59,24;34,0;24,0;0,24;0,34;24,54;34,54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" o:spid="_x0000_s1026" o:spt="100" style="position:absolute;left:6449;top:21474;height:56;width:54;" filled="t" stroked="f" coordsize="11,11" o:gfxdata="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Pb0gvQAA&#10;AN0AAAAPAAAAAAAAAAEAIAAAACIAAABkcnMvZG93bnJldi54bWxQSwECFAAUAAAACACHTuJAMy8F&#10;njsAAAA5AAAAEAAAAAAAAAABACAAAAAMAQAAZHJzL3NoYXBleG1sLnhtbFBLBQYAAAAABgAGAFsB&#10;AAC2AwAAAAA=&#10;" path="m6,11c6,11,6,11,6,11c9,11,11,9,11,6c11,6,11,6,11,5c11,2,8,0,6,0c6,0,5,0,5,0c5,0,5,0,5,0c5,0,5,0,5,0c3,0,0,3,0,5c0,6,0,6,0,6c1,9,2,11,5,11c5,11,6,11,6,11xe">
                      <v:path o:connectlocs="29,56;29,56;54,30;54,25;29,0;24,0;24,0;24,0;0,25;0,30;24,56;29,56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" o:spid="_x0000_s1026" o:spt="100" style="position:absolute;left:7956;top:21613;height:56;width:59;" filled="t" stroked="f" coordsize="12,11" o:gfxdata="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h/BO/&#10;AAAA3QAAAA8AAAAAAAAAAQAgAAAAIgAAAGRycy9kb3ducmV2LnhtbFBLAQIUABQAAAAIAIdO4kAz&#10;LwWeOwAAADkAAAAQAAAAAAAAAAEAIAAAAA4BAABkcnMvc2hhcGV4bWwueG1sUEsFBgAAAAAGAAYA&#10;WwEAALgDAAAAAA==&#10;" path="m0,5c0,5,0,6,0,6c1,9,3,11,5,11c6,11,6,11,7,11c9,11,11,9,12,6c12,6,12,5,12,5c11,2,9,0,7,0c6,0,6,0,5,0c3,0,1,2,0,5xe">
                      <v:path o:connectlocs="0,25;0,30;24,56;34,56;59,30;59,25;34,0;24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1" o:spid="_x0000_s1026" o:spt="100" style="position:absolute;left:7956;top:21337;height:59;width:59;" filled="t" stroked="f" coordsize="12,12" o:gfxdata="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uX8QLsAAADd&#10;AAAADwAAAAAAAAABACAAAAAiAAAAZHJzL2Rvd25yZXYueG1sUEsBAhQAFAAAAAgAh07iQDMvBZ47&#10;AAAAOQAAABAAAAAAAAAAAQAgAAAACgEAAGRycy9zaGFwZXhtbC54bWxQSwUGAAAAAAYABgBbAQAA&#10;tAMAAAAA&#10;" path="m1,6c1,9,3,12,6,12c9,12,12,10,12,6c12,3,10,1,6,1c3,0,0,3,1,6xe">
                      <v:path o:connectlocs="4,29;29,59;59,29;29,4;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72" o:spid="_x0000_s1026" o:spt="3" type="#_x0000_t3" style="position:absolute;left:7891;top:21132;height:54;width:56;" filled="t" stroked="f" coordsize="21600,21600" o:gfxdata="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feve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" o:spid="_x0000_s1026" o:spt="100" style="position:absolute;left:7885;top:21823;height:54;width:61;" filled="t" stroked="f" coordsize="12,11" o:gfxdata="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Cw1O8AAAA&#10;3QAAAA8AAAAAAAAAAQAgAAAAIgAAAGRycy9kb3ducmV2LnhtbFBLAQIUABQAAAAIAIdO4kAzLwWe&#10;OwAAADkAAAAQAAAAAAAAAAEAIAAAAAsBAABkcnMvc2hhcGV4bWwueG1sUEsFBgAAAAAGAAYAWwEA&#10;ALUDAAAAAA==&#10;" path="m4,0c2,1,0,3,1,6c1,9,3,10,5,11c6,11,6,11,7,11c9,10,11,9,12,6c12,5,12,5,12,5c11,1,9,0,7,0c6,0,6,0,5,0c5,0,5,0,4,0xe">
                      <v:path o:connectlocs="20,0;5,29;25,54;35,54;61,29;61,24;35,0;25,0;2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" o:spid="_x0000_s1026" o:spt="100" style="position:absolute;left:7549;top:20789;height:56;width:54;" filled="t" stroked="f" coordsize="11,11" o:gfxdata="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k4hlvQAA&#10;AN0AAAAPAAAAAAAAAAEAIAAAACIAAABkcnMvZG93bnJldi54bWxQSwECFAAUAAAACACHTuJAMy8F&#10;njsAAAA5AAAAEAAAAAAAAAABACAAAAAMAQAAZHJzL3NoYXBleG1sLnhtbFBLBQYAAAAABgAGAFsB&#10;AAC2AwAAAAA=&#10;" path="m0,5c0,9,2,11,5,11c8,11,10,9,11,6c11,3,8,0,6,0c2,0,0,3,0,5xe">
                      <v:path o:connectlocs="0,25;24,56;54,30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" o:spid="_x0000_s1026" o:spt="100" style="position:absolute;left:7544;top:22165;height:56;width:54;" filled="t" stroked="f" coordsize="11,11" o:gfxdata="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8t/rsAAADd&#10;AAAADwAAAAAAAAABACAAAAAiAAAAZHJzL2Rvd25yZXYueG1sUEsBAhQAFAAAAAgAh07iQDMvBZ47&#10;AAAAOQAAABAAAAAAAAAAAQAgAAAACgEAAGRycy9zaGFwZXhtbC54bWxQSwUGAAAAAAYABgBbAQAA&#10;tAMAAAAA&#10;" path="m0,5c1,9,3,11,6,11c9,11,11,9,11,5c11,2,9,0,6,0c3,0,0,2,0,5xe">
                      <v:path o:connectlocs="0,25;29,56;54,25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" o:spid="_x0000_s1026" o:spt="100" style="position:absolute;left:7069;top:22235;height:54;width:54;" filled="t" stroked="f" coordsize="11,11" o:gfxdata="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a1ir4A&#10;AADdAAAADwAAAAAAAAABACAAAAAiAAAAZHJzL2Rvd25yZXYueG1sUEsBAhQAFAAAAAgAh07iQDMv&#10;BZ47AAAAOQAAABAAAAAAAAAAAQAgAAAADQEAAGRycy9zaGFwZXhtbC54bWxQSwUGAAAAAAYABgBb&#10;AQAAtwMAAAAA&#10;" path="m6,10c6,10,6,10,6,10c8,10,10,8,10,6c10,6,10,6,10,6c10,6,10,5,11,5c11,5,11,5,11,5c11,5,11,5,11,5c11,5,11,5,11,5c11,5,11,5,11,5c10,5,10,5,10,4c10,4,10,4,10,4c10,2,8,0,6,0c6,0,6,0,6,0c6,0,5,0,5,0c5,0,5,0,5,0c5,0,5,0,5,0c5,0,5,0,4,0c4,0,4,0,4,0c4,0,4,0,4,0c2,0,0,2,0,4c0,4,0,4,0,4c0,5,0,5,0,5c0,5,0,5,0,5c0,5,0,6,0,6c0,6,0,6,0,6c0,6,0,6,0,6c0,8,2,10,4,10c4,10,4,10,4,10c5,10,5,10,5,11c5,11,5,10,5,10c5,10,5,11,5,11c5,10,6,10,6,10xe">
                      <v:path o:connectlocs="29,49;29,49;49,29;49,29;54,24;54,24;54,24;54,24;54,24;49,19;49,19;29,0;29,0;24,0;24,0;24,0;19,0;19,0;19,0;0,19;0,19;0,24;0,24;0,29;0,29;0,29;19,49;19,49;24,54;24,49;24,54;29,49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7342;top:20720;height:54;width:54;" filled="t" stroked="f" coordsize="11,11" o:gfxdata="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oQEb4A&#10;AADdAAAADwAAAAAAAAABACAAAAAiAAAAZHJzL2Rvd25yZXYueG1sUEsBAhQAFAAAAAgAh07iQDMv&#10;BZ47AAAAOQAAABAAAAAAAAAAAQAgAAAADQEAAGRycy9zaGFwZXhtbC54bWxQSwUGAAAAAAYABgBb&#10;AQAAtwMAAAAA&#10;" path="m5,0c5,0,5,0,4,0c4,0,4,0,4,0c2,1,1,2,0,4c0,5,0,5,0,5c0,5,0,5,0,6c0,6,0,6,0,6c0,6,0,6,0,6c0,7,0,7,0,7c0,7,0,7,0,7c1,9,2,10,4,11c5,11,5,11,5,11c5,11,5,11,5,11c6,11,6,11,6,11c6,11,6,11,6,11c6,11,6,11,6,11c6,11,7,11,7,11c9,10,10,9,11,7c11,7,11,7,11,6c11,6,11,6,11,6c11,6,11,6,11,6c11,6,11,5,11,5c11,5,11,5,11,4c10,2,9,1,7,0c7,0,6,0,6,0c6,0,6,0,6,0c6,0,6,0,6,0c6,0,6,0,5,0c5,0,5,0,5,0xe">
                      <v:path o:connectlocs="24,0;19,0;19,0;0,19;0,24;0,29;0,29;0,29;0,34;0,34;19,54;24,54;24,54;29,54;29,54;29,54;34,54;54,34;54,29;54,29;54,29;54,24;54,19;34,0;29,0;29,0;29,0;24,0;24,0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7342;top:22235;height:54;width:54;" filled="t" stroked="f" coordsize="11,11" o:gfxdata="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I5mvQAA&#10;AN0AAAAPAAAAAAAAAAEAIAAAACIAAABkcnMvZG93bnJldi54bWxQSwECFAAUAAAACACHTuJAMy8F&#10;njsAAAA5AAAAEAAAAAAAAAABACAAAAAMAQAAZHJzL3NoYXBleG1sLnhtbFBLBQYAAAAABgAGAFsB&#10;AAC2AwAAAAA=&#10;" path="m6,11c6,11,7,11,7,11c7,11,7,11,7,11c9,10,10,9,11,7c11,6,11,6,11,6c11,6,11,6,11,5c11,5,11,5,11,5c11,5,11,5,11,5c11,4,11,4,11,4c11,4,11,4,11,4c10,2,9,1,7,0c7,0,6,0,6,0c6,0,6,0,6,0c6,0,5,0,5,0c5,0,5,0,5,0c5,0,5,0,5,0c4,0,4,0,4,0c4,0,4,0,4,0c2,1,1,2,0,4c0,4,0,4,0,5c0,5,0,5,0,5c0,5,0,5,0,5c0,6,0,6,0,6c0,6,0,6,0,7c0,7,0,7,0,7c1,9,2,10,4,11c4,11,4,11,5,11c5,11,5,11,5,11c5,11,5,11,5,11c5,11,5,11,6,11c6,11,6,11,6,11xe">
                      <v:path o:connectlocs="29,54;34,54;34,54;54,34;54,29;54,24;54,24;54,24;54,19;54,19;34,0;29,0;29,0;24,0;24,0;24,0;19,0;19,0;0,19;0,24;0,24;0,24;0,29;0,34;0,34;19,54;24,54;24,54;24,54;29,54;29,54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6859;top:22165;height:56;width:56;" filled="t" stroked="f" coordsize="11,11" o:gfxdata="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+Qr/b4A&#10;AADdAAAADwAAAAAAAAABACAAAAAiAAAAZHJzL2Rvd25yZXYueG1sUEsBAhQAFAAAAAgAh07iQDMv&#10;BZ47AAAAOQAAABAAAAAAAAAAAQAgAAAADQEAAGRycy9zaGFwZXhtbC54bWxQSwUGAAAAAAYABgBb&#10;AQAAtwMAAAAA&#10;" path="m11,6c11,6,11,5,11,4c10,2,9,0,7,0c6,0,5,0,4,0c2,0,1,2,0,4c0,5,0,6,0,6c1,8,2,10,4,11c5,11,6,11,7,11c9,10,10,8,11,6xe">
                      <v:path o:connectlocs="56,30;56,20;35,0;20,0;0,20;0,30;20,56;35,56;56,3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7069;top:20720;height:54;width:54;" filled="t" stroked="f" coordsize="11,11" o:gfxdata="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e7+PvQAA&#10;AN0AAAAPAAAAAAAAAAEAIAAAACIAAABkcnMvZG93bnJldi54bWxQSwECFAAUAAAACACHTuJAMy8F&#10;njsAAAA5AAAAEAAAAAAAAAABACAAAAAMAQAAZHJzL3NoYXBleG1sLnhtbFBLBQYAAAAABgAGAFsB&#10;AAC2AwAAAAA=&#10;" path="m11,7c11,6,11,5,11,4c10,2,9,1,6,0c6,0,5,0,4,0c2,1,0,2,0,4c0,5,0,6,0,7c1,9,2,10,4,11c5,11,6,11,6,11c9,10,10,9,11,7xe">
                      <v:path o:connectlocs="54,34;54,19;29,0;19,0;0,19;0,34;19,54;29,54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6859;top:20789;height:56;width:56;" filled="t" stroked="f" coordsize="11,11" o:gfxdata="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3GhS8AAAA&#10;3QAAAA8AAAAAAAAAAQAgAAAAIgAAAGRycy9kb3ducmV2LnhtbFBLAQIUABQAAAAIAIdO4kAzLwWe&#10;OwAAADkAAAAQAAAAAAAAAAEAIAAAAAsBAABkcnMvc2hhcGV4bWwueG1sUEsFBgAAAAAGAAYAWwEA&#10;ALUDAAAAAA==&#10;" path="m11,6c11,6,11,5,11,5c11,5,11,5,11,5c11,5,11,5,11,5c11,2,9,0,6,0c6,0,6,0,5,0c3,0,1,2,0,5c0,5,0,6,0,6c0,6,0,6,0,6c0,6,0,6,0,6c1,9,3,10,5,11c6,11,6,11,6,11c9,10,11,9,11,6xe">
                      <v:path o:connectlocs="56,30;56,25;56,25;56,25;30,0;25,0;0,25;0,30;0,30;0,30;25,56;30,56;56,3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6517;top:21132;height:54;width:54;" filled="t" stroked="f" coordsize="11,11" o:gfxdata="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heTS8AAAA&#10;3QAAAA8AAAAAAAAAAQAgAAAAIgAAAGRycy9kb3ducmV2LnhtbFBLAQIUABQAAAAIAIdO4kAzLwWe&#10;OwAAADkAAAAQAAAAAAAAAAEAIAAAAAsBAABkcnMvc2hhcGV4bWwueG1sUEsFBgAAAAAGAAYAWwEA&#10;ALUDAAAAAA==&#10;" path="m11,6c11,2,9,0,6,0c3,0,0,2,0,5c0,8,2,11,5,11c8,11,11,9,11,6xe">
                      <v:path o:connectlocs="54,29;29,0;0,24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6517;top:21818;height:56;width:54;" filled="t" stroked="f" coordsize="11,11" o:gfxdata="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LdyvvQAA&#10;AN0AAAAPAAAAAAAAAAEAIAAAACIAAABkcnMvZG93bnJldi54bWxQSwECFAAUAAAACACHTuJAMy8F&#10;njsAAAA5AAAAEAAAAAAAAAABACAAAAAMAQAAZHJzL3NoYXBleG1sLnhtbFBLBQYAAAAABgAGAFsB&#10;AAC2AwAAAAA=&#10;" path="m11,6c11,3,9,1,5,1c3,0,0,3,0,6c0,9,2,11,5,11c8,11,11,9,11,6xe">
                      <v:path o:connectlocs="54,30;24,5;0,30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6449;top:21337;height:59;width:54;" filled="t" stroked="f" coordsize="11,12" o:gfxdata="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K9iDvQAA&#10;AN0AAAAPAAAAAAAAAAEAIAAAACIAAABkcnMvZG93bnJldi54bWxQSwECFAAUAAAACACHTuJAMy8F&#10;njsAAAA5AAAAEAAAAAAAAAABACAAAAAMAQAAZHJzL3NoYXBleG1sLnhtbFBLBQYAAAAABgAGAFsB&#10;AAC2AwAAAAA=&#10;" path="m11,6c11,3,9,0,6,1c3,1,0,2,0,6c0,9,3,11,5,11c8,12,11,9,11,6xe">
                      <v:path o:connectlocs="54,29;29,4;0,29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6449;top:21613;height:56;width:54;" filled="t" stroked="f" coordsize="11,11" o:gfxdata="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z50O8AAAA&#10;3QAAAA8AAAAAAAAAAQAgAAAAIgAAAGRycy9kb3ducmV2LnhtbFBLAQIUABQAAAAIAIdO4kAzLwWe&#10;OwAAADkAAAAQAAAAAAAAAAEAIAAAAAsBAABkcnMvc2hhcGV4bWwueG1sUEsFBgAAAAAGAAYAWwEA&#10;ALUDAAAAAA==&#10;" path="m11,6c11,3,9,0,5,0c3,0,0,2,0,5c0,8,2,11,5,11c8,11,11,9,11,6xe">
                      <v:path o:connectlocs="54,30;24,0;0,25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7962;top:21753;height:50;width:48;" filled="t" stroked="f" coordsize="10,10" o:gfxdata="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VNE4vQAA&#10;AN0AAAAPAAAAAAAAAAEAIAAAACIAAABkcnMvZG93bnJldi54bWxQSwECFAAUAAAACACHTuJAMy8F&#10;njsAAAA5AAAAEAAAAAAAAAABACAAAAAMAQAAZHJzL3NoYXBleG1sLnhtbFBLBQYAAAAABgAGAFsB&#10;AAC2AwAAAAA=&#10;" path="m0,6c0,8,3,10,5,10c8,10,10,8,10,5c10,2,7,0,4,1c2,1,0,3,0,6xe">
                      <v:path o:connectlocs="0,30;24,50;48,25;1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" o:spid="_x0000_s1026" o:spt="100" style="position:absolute;left:7965;top:21207;height:45;width:45;" filled="t" stroked="f" coordsize="9,9" o:gfxdata="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SDMq8AAAA&#10;3QAAAA8AAAAAAAAAAQAgAAAAIgAAAGRycy9kb3ducmV2LnhtbFBLAQIUABQAAAAIAIdO4kAzLwWe&#10;OwAAADkAAAAQAAAAAAAAAAEAIAAAAAsBAABkcnMvc2hhcGV4bWwueG1sUEsFBgAAAAAGAAYAWwEA&#10;ALUDAAAAAA==&#10;" path="m0,4c0,4,0,5,0,6c0,8,1,9,3,9c4,9,5,9,5,9c7,9,8,8,9,6c9,5,9,4,9,4c8,2,7,1,5,0c5,0,4,0,3,0c2,0,0,2,0,4xe">
                      <v:path o:connectlocs="0,20;0,30;15,45;25,45;45,30;45,20;25,0;15,0;0,2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8" o:spid="_x0000_s1026" o:spt="3" type="#_x0000_t3" style="position:absolute;left:7484;top:20724;height:45;width:45;" filled="t" stroked="f" coordsize="21600,21600" o:gfxdata="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tByMugAAAN0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" o:spid="_x0000_s1026" o:spt="100" style="position:absolute;left:6933;top:22235;height:50;width:45;" filled="t" stroked="f" coordsize="9,10" o:gfxdata="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m7ersAAADd&#10;AAAADwAAAAAAAAABACAAAAAiAAAAZHJzL2Rvd25yZXYueG1sUEsBAhQAFAAAAAgAh07iQDMvBZ47&#10;AAAAOQAAABAAAAAAAAAAAQAgAAAACgEAAGRycy9zaGFwZXhtbC54bWxQSwUGAAAAAAYABgBbAQAA&#10;tAMAAAAA&#10;" path="m9,5c9,3,7,0,5,0c2,0,0,2,0,5c0,7,2,10,4,10c7,10,9,8,9,5xe">
                      <v:path o:connectlocs="45,25;25,0;0,25;20,50;45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" o:spid="_x0000_s1026" o:spt="100" style="position:absolute;left:6933;top:20724;height:45;width:45;" filled="t" stroked="f" coordsize="9,9" o:gfxdata="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To1S/&#10;AAAA3QAAAA8AAAAAAAAAAQAgAAAAIgAAAGRycy9kb3ducmV2LnhtbFBLAQIUABQAAAAIAIdO4kAz&#10;LwWeOwAAADkAAAAQAAAAAAAAAAEAIAAAAA4BAABkcnMvc2hhcGV4bWwueG1sUEsFBgAAAAAGAAYA&#10;WwEAALgDAAAAAA==&#10;" path="m9,4c9,2,7,0,5,0c2,0,0,2,0,5c0,7,2,9,5,9c7,9,9,7,9,4xe">
                      <v:path o:connectlocs="45,20;25,0;0,25;25,45;45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" o:spid="_x0000_s1026" o:spt="100" style="position:absolute;left:6452;top:21207;height:45;width:45;" filled="t" stroked="f" coordsize="9,9" o:gfxdata="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9fBs+8AAAA&#10;3QAAAA8AAAAAAAAAAQAgAAAAIgAAAGRycy9kb3ducmV2LnhtbFBLAQIUABQAAAAIAIdO4kAzLwWe&#10;OwAAADkAAAAQAAAAAAAAAAEAIAAAAAsBAABkcnMvc2hhcGV4bWwueG1sUEsFBgAAAAAGAAYAWwEA&#10;ALUDAAAAAA==&#10;" path="m6,9c6,9,6,9,6,9c7,8,9,7,9,5c9,5,9,4,9,4c9,2,8,0,6,0c5,0,4,0,4,0c2,0,0,2,0,4c0,4,0,5,0,5c1,7,2,8,4,9c4,9,5,9,6,9xe">
                      <v:path o:connectlocs="30,45;30,45;45,25;45,20;30,0;20,0;0,20;0,25;20,45;30,4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" o:spid="_x0000_s1026" o:spt="100" style="position:absolute;left:6452;top:21758;height:45;width:45;" filled="t" stroked="f" coordsize="9,9" o:gfxdata="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8OY+/&#10;AAAA3QAAAA8AAAAAAAAAAQAgAAAAIgAAAGRycy9kb3ducmV2LnhtbFBLAQIUABQAAAAIAIdO4kAz&#10;LwWeOwAAADkAAAAQAAAAAAAAAAEAIAAAAA4BAABkcnMvc2hhcGV4bWwueG1sUEsFBgAAAAAGAAYA&#10;WwEAALgDAAAAAA==&#10;" path="m9,5c9,4,9,4,9,3c8,1,7,0,5,0c5,0,4,0,4,0c2,0,0,2,0,3c0,4,0,4,0,5c1,7,2,8,4,9c4,9,5,9,5,9c7,8,8,7,9,5xe">
                      <v:path o:connectlocs="45,25;45,15;25,0;20,0;0,15;0,25;20,45;25,45;45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8036;top:21554;height:41;width:39;" filled="t" stroked="f" coordsize="8,8" o:gfxdata="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K9nr4A&#10;AADdAAAADwAAAAAAAAABACAAAAAiAAAAZHJzL2Rvd25yZXYueG1sUEsBAhQAFAAAAAgAh07iQDMv&#10;BZ47AAAAOQAAABAAAAAAAAAAAQAgAAAADQEAAGRycy9zaGFwZXhtbC54bWxQSwUGAAAAAAYABgBb&#10;AQAAtwMAAAAA&#10;" path="m0,4c0,6,2,8,4,8c6,8,8,6,8,4c8,2,6,0,4,0c2,0,0,1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8036;top:21415;height:41;width:39;" filled="t" stroked="f" coordsize="8,8" o:gfxdata="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QI+m/&#10;AAAA3QAAAA8AAAAAAAAAAQAgAAAAIgAAAGRycy9kb3ducmV2LnhtbFBLAQIUABQAAAAIAIdO4kAz&#10;LwWeOwAAADkAAAAQAAAAAAAAAAEAIAAAAA4BAABkcnMvc2hhcGV4bWwueG1sUEsFBgAAAAAGAAYA&#10;WwEAALgDAAAAAA==&#10;" path="m0,4c0,6,2,8,4,8c6,8,8,6,8,4c8,2,7,0,4,0c2,0,0,2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7826;top:22031;height:45;width:41;" filled="t" stroked="f" coordsize="8,9" o:gfxdata="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2So+rsAAADd&#10;AAAADwAAAAAAAAABACAAAAAiAAAAZHJzL2Rvd25yZXYueG1sUEsBAhQAFAAAAAgAh07iQDMvBZ47&#10;AAAAOQAAABAAAAAAAAAAAQAgAAAACgEAAGRycy9zaGFwZXhtbC54bWxQSwUGAAAAAAYABgBbAQAA&#10;tAMAAAAA&#10;" path="m0,5c0,7,2,9,4,9c7,9,8,7,8,5c8,2,7,0,4,1c2,0,0,2,0,5xe">
                      <v:path o:connectlocs="0,25;20,45;41,25;20,5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7757;top:22102;height:45;width:45;" filled="t" stroked="f" coordsize="9,9" o:gfxdata="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hz+MvQAA&#10;AN0AAAAPAAAAAAAAAAEAIAAAACIAAABkcnMvZG93bnJldi54bWxQSwECFAAUAAAACACHTuJAMy8F&#10;njsAAAA5AAAAEAAAAAAAAAABACAAAAAMAQAAZHJzL3NoYXBleG1sLnhtbFBLBQYAAAAABgAGAFsB&#10;AAC2AwAAAAA=&#10;" path="m0,4c0,7,2,9,4,9c7,9,9,7,9,5c9,2,7,0,4,0c2,0,0,2,0,4xe">
                      <v:path o:connectlocs="0,20;20,45;45,25;20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7763;top:20863;height:45;width:39;" filled="t" stroked="f" coordsize="8,9" o:gfxdata="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8GVFbsAAADd&#10;AAAADwAAAAAAAAABACAAAAAiAAAAZHJzL2Rvd25yZXYueG1sUEsBAhQAFAAAAAgAh07iQDMvBZ47&#10;AAAAOQAAABAAAAAAAAAAAQAgAAAACgEAAGRycy9zaGFwZXhtbC54bWxQSwUGAAAAAAYABgBbAQAA&#10;tAMAAAAA&#10;" path="m0,4c0,7,1,9,4,9c6,8,8,7,8,4c8,2,6,0,4,0c1,0,0,2,0,4xe">
                      <v:path o:connectlocs="0,20;19,45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7826;top:20934;height:39;width:45;" filled="t" stroked="f" coordsize="9,8" o:gfxdata="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bUyLbsAAADd&#10;AAAADwAAAAAAAAABACAAAAAiAAAAZHJzL2Rvd25yZXYueG1sUEsBAhQAFAAAAAgAh07iQDMvBZ47&#10;AAAAOQAAABAAAAAAAAAAAQAgAAAACgEAAGRycy9zaGFwZXhtbC54bWxQSwUGAAAAAAYABgBbAQAA&#10;tAMAAAAA&#10;" path="m0,4c0,6,2,8,5,8c7,8,9,7,9,4c9,2,7,0,5,0c2,0,0,2,0,4xe">
                      <v:path o:connectlocs="0,19;25,39;45,19;25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7280;top:22310;height:39;width:41;" filled="t" stroked="f" coordsize="8,8" o:gfxdata="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eAcb4A&#10;AADdAAAADwAAAAAAAAABACAAAAAiAAAAZHJzL2Rvd25yZXYueG1sUEsBAhQAFAAAAAgAh07iQDMv&#10;BZ47AAAAOQAAABAAAAAAAAAAAQAgAAAADQEAAGRycy9zaGFwZXhtbC54bWxQSwUGAAAAAAYABgBb&#10;AQAAtwMAAAAA&#10;" path="m8,5c8,4,8,4,8,3c7,2,6,0,4,0c4,0,3,0,3,0c1,0,0,2,0,3c0,4,0,4,0,5c0,6,1,8,3,8c3,8,4,8,4,8c6,8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7143;top:22310;height:39;width:39;" filled="t" stroked="f" coordsize="8,8" o:gfxdata="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TgU&#10;A8EAAADdAAAADwAAAAAAAAABACAAAAAiAAAAZHJzL2Rvd25yZXYueG1sUEsBAhQAFAAAAAgAh07i&#10;QDMvBZ47AAAAOQAAABAAAAAAAAAAAQAgAAAAEAEAAGRycy9zaGFwZXhtbC54bWxQSwUGAAAAAAYA&#10;BgBbAQAAugMAAAAA&#10;" path="m8,5c8,4,8,4,8,3c7,1,6,0,5,0c4,0,4,0,3,0c2,0,0,1,0,3c0,4,0,4,0,5c0,6,1,7,3,8c4,8,4,8,5,8c6,7,7,6,8,5xe">
                      <v:path o:connectlocs="39,24;39,14;24,0;14,0;0,14;0,24;14,39;24,39;39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7280;top:20661;height:39;width:41;" filled="t" stroked="f" coordsize="8,8" o:gfxdata="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SxmL4A&#10;AADdAAAADwAAAAAAAAABACAAAAAiAAAAZHJzL2Rvd25yZXYueG1sUEsBAhQAFAAAAAgAh07iQDMv&#10;BZ47AAAAOQAAABAAAAAAAAAAAQAgAAAADQEAAGRycy9zaGFwZXhtbC54bWxQSwUGAAAAAAYABgBb&#10;AQAAtwMAAAAA&#10;" path="m8,5c8,4,8,4,8,3c7,2,6,0,4,0c4,0,4,0,3,0c1,0,0,2,0,3c0,4,0,4,0,5c0,6,1,7,3,8c4,8,4,8,4,8c6,7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6660;top:22102;height:39;width:41;" filled="t" stroked="f" coordsize="8,8" o:gfxdata="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NI&#10;a3jCAAAA3QAAAA8AAAAAAAAAAQAgAAAAIgAAAGRycy9kb3ducmV2LnhtbFBLAQIUABQAAAAIAIdO&#10;4kAzLwWeOwAAADkAAAAQAAAAAAAAAAEAIAAAABEBAABkcnMvc2hhcGV4bWwueG1sUEsFBgAAAAAG&#10;AAYAWwEAALsDAAAAAA==&#10;" path="m8,4c8,2,6,0,4,0c2,0,0,2,0,4c0,6,2,8,4,8c6,8,8,7,8,4xe">
                      <v:path o:connectlocs="41,19;20,0;0,19;20,39;41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7143;top:20661;height:39;width:39;" filled="t" stroked="f" coordsize="8,8" o:gfxdata="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EzuO/&#10;AAAA3QAAAA8AAAAAAAAAAQAgAAAAIgAAAGRycy9kb3ducmV2LnhtbFBLAQIUABQAAAAIAIdO4kAz&#10;LwWeOwAAADkAAAAQAAAAAAAAAAEAIAAAAA4BAABkcnMvc2hhcGV4bWwueG1sUEsFBgAAAAAGAAYA&#10;WwEAALgDAAAAAA==&#10;" path="m8,4c8,2,7,0,5,0c2,0,0,1,0,3c0,5,2,8,4,8c6,8,8,6,8,4xe">
                      <v:path o:connectlocs="39,19;24,0;0,14;19,39;39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6660;top:20863;height:41;width:41;" filled="t" stroked="f" coordsize="8,8" o:gfxdata="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ZQlL4A&#10;AADdAAAADwAAAAAAAAABACAAAAAiAAAAZHJzL2Rvd25yZXYueG1sUEsBAhQAFAAAAAgAh07iQDMv&#10;BZ47AAAAOQAAABAAAAAAAAAAAQAgAAAADQEAAGRycy9zaGFwZXhtbC54bWxQSwUGAAAAAAYABgBb&#10;AQAAtwMAAAAA&#10;" path="m8,4c8,2,7,0,4,0c2,0,0,2,0,4c0,6,2,8,4,8c6,8,8,7,8,4xe">
                      <v:path o:connectlocs="41,20;20,0;0,20;20,41;41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Oval 206" o:spid="_x0000_s1026" o:spt="3" type="#_x0000_t3" style="position:absolute;left:6597;top:20934;height:39;width:33;" filled="t" stroked="f" coordsize="21600,21600" o:gfxdata="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hxat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07" o:spid="_x0000_s1026" o:spt="100" style="position:absolute;left:6592;top:22037;height:35;width:39;" filled="t" stroked="f" coordsize="8,7" o:gfxdata="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w4ar4A&#10;AADdAAAADwAAAAAAAAABACAAAAAiAAAAZHJzL2Rvd25yZXYueG1sUEsBAhQAFAAAAAgAh07iQDMv&#10;BZ47AAAAOQAAABAAAAAAAAAAAQAgAAAADQEAAGRycy9zaGFwZXhtbC54bWxQSwUGAAAAAAYABgBb&#10;AQAAtwMAAAAA&#10;" path="m8,3c8,1,7,0,4,0c2,0,0,1,0,3c0,6,2,7,4,7c6,7,8,6,8,3xe">
                    <v:path o:connectlocs="39,15;19,0;0,15;19,35;3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8" o:spid="_x0000_s1026" o:spt="100" style="position:absolute;left:7897;top:21966;height:41;width:39;" filled="t" stroked="f" coordsize="8,8" o:gfxdata="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/yOC/&#10;AAAA3QAAAA8AAAAAAAAAAQAgAAAAIgAAAGRycy9kb3ducmV2LnhtbFBLAQIUABQAAAAIAIdO4kAz&#10;LwWeOwAAADkAAAAQAAAAAAAAAAEAIAAAAA4BAABkcnMvc2hhcGV4bWwueG1sUEsFBgAAAAAGAAYA&#10;WwEAALgDAAAAAA==&#10;" path="m0,3c0,4,0,4,0,5c1,6,2,7,3,8c4,8,4,8,5,8c6,7,7,6,8,5c8,4,8,4,8,3c7,1,7,1,5,0c4,0,4,0,3,0c2,1,1,1,0,3xe">
                    <v:path o:connectlocs="0,15;0,25;14,41;24,41;39,25;39,15;24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9" o:spid="_x0000_s1026" o:spt="100" style="position:absolute;left:6387;top:21415;height:41;width:41;" filled="t" stroked="f" coordsize="8,8" o:gfxdata="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tVpe/&#10;AAAA3QAAAA8AAAAAAAAAAQAgAAAAIgAAAGRycy9kb3ducmV2LnhtbFBLAQIUABQAAAAIAIdO4kAz&#10;LwWeOwAAADkAAAAQAAAAAAAAAAEAIAAAAA4BAABkcnMvc2hhcGV4bWwueG1sUEsFBgAAAAAGAAYA&#10;WwEAALgDAAAAAA==&#10;" path="m8,5c8,4,8,4,8,3c7,2,6,1,5,0c4,0,4,0,3,0c1,1,0,1,0,3c0,4,0,4,0,5c1,6,2,7,3,8c4,8,4,8,5,8c6,7,7,6,8,5xe">
                    <v:path o:connectlocs="41,25;41,15;25,0;15,0;0,15;0,25;15,41;25,41;41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0" o:spid="_x0000_s1026" o:spt="100" style="position:absolute;left:7900;top:21002;height:41;width:35;" filled="t" stroked="f" coordsize="7,8" o:gfxdata="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Ws9G8AAAA&#10;3QAAAA8AAAAAAAAAAQAgAAAAIgAAAGRycy9kb3ducmV2LnhtbFBLAQIUABQAAAAIAIdO4kAzLwWe&#10;OwAAADkAAAAQAAAAAAAAAAEAIAAAAAsBAABkcnMvc2hhcGV4bWwueG1sUEsFBgAAAAAGAAYAWwEA&#10;ALUDAAAAAA==&#10;" path="m0,3c0,4,0,4,0,5c0,6,1,7,2,8c3,8,4,8,4,8c6,7,7,6,7,5c7,4,7,4,7,3c7,2,6,1,4,0c4,0,3,0,2,0c1,1,0,2,0,3xe">
                    <v:path o:connectlocs="0,15;0,25;10,41;20,41;35,25;35,15;20,0;10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1" o:spid="_x0000_s1026" o:spt="100" style="position:absolute;left:7692;top:22176;height:35;width:35;" filled="t" stroked="f" coordsize="7,7" o:gfxdata="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56x&#10;ksEAAADdAAAADwAAAAAAAAABACAAAAAiAAAAZHJzL2Rvd25yZXYueG1sUEsBAhQAFAAAAAgAh07i&#10;QDMvBZ47AAAAOQAAABAAAAAAAAAAAQAgAAAAEAEAAGRycy9zaGFwZXhtbC54bWxQSwUGAAAAAAYA&#10;BgBbAQAAugMAAAAA&#10;" path="m0,2c0,3,0,4,0,4c0,6,1,7,3,7c3,7,4,7,5,7c6,7,7,6,7,4c7,4,7,3,7,2c7,1,6,0,5,0c4,0,3,0,3,0c1,0,0,1,0,2xe">
                    <v:path o:connectlocs="0,10;0,20;15,35;25,35;35,20;35,10;25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2" o:spid="_x0000_s1026" o:spt="100" style="position:absolute;left:6387;top:21554;height:35;width:35;" filled="t" stroked="f" coordsize="7,7" o:gfxdata="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IUCb4A&#10;AADdAAAADwAAAAAAAAABACAAAAAiAAAAZHJzL2Rvd25yZXYueG1sUEsBAhQAFAAAAAgAh07iQDMv&#10;BZ47AAAAOQAAABAAAAAAAAAAAQAgAAAADQEAAGRycy9zaGFwZXhtbC54bWxQSwUGAAAAAAYABgBb&#10;AQAAtwMAAAAA&#10;" path="m7,5c7,4,7,3,7,3c7,1,6,0,5,0c4,0,3,0,3,0c1,0,0,1,0,3c0,3,0,4,0,5c0,6,1,7,3,7c3,7,4,7,5,7c6,7,7,6,7,5xe">
                    <v:path o:connectlocs="35,25;35,15;25,0;15,0;0,15;0,25;15,35;25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3" o:spid="_x0000_s1026" o:spt="100" style="position:absolute;left:7692;top:20800;height:33;width:41;" filled="t" stroked="f" coordsize="8,7" o:gfxdata="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H6o&#10;tMEAAADdAAAADwAAAAAAAAABACAAAAAiAAAAZHJzL2Rvd25yZXYueG1sUEsBAhQAFAAAAAgAh07i&#10;QDMvBZ47AAAAOQAAABAAAAAAAAAAAQAgAAAAEAEAAGRycy9zaGFwZXhtbC54bWxQSwUGAAAAAAYA&#10;BgBbAQAAugMAAAAA&#10;" path="m0,3c0,6,2,7,4,7c6,7,8,6,8,4c8,1,6,0,4,0c2,0,0,1,0,3xe">
                    <v:path o:connectlocs="0,14;20,33;41,18;20,0;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4" o:spid="_x0000_s1026" o:spt="100" style="position:absolute;left:6731;top:22176;height:35;width:35;" filled="t" stroked="f" coordsize="7,7" o:gfxdata="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2O0r4A&#10;AADdAAAADwAAAAAAAAABACAAAAAiAAAAZHJzL2Rvd25yZXYueG1sUEsBAhQAFAAAAAgAh07iQDMv&#10;BZ47AAAAOQAAABAAAAAAAAAAAQAgAAAADQEAAGRycy9zaGFwZXhtbC54bWxQSwUGAAAAAAYABgBb&#10;AQAAtwMAAAAA&#10;" path="m7,4c7,3,7,3,7,2c7,1,6,0,5,0c4,0,4,0,3,0c2,0,1,1,0,2c0,3,0,3,0,4c1,5,2,6,3,7c4,7,4,7,5,7c6,6,7,5,7,4xe">
                    <v:path o:connectlocs="35,20;35,10;25,0;15,0;0,10;0,20;15,35;25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5" o:spid="_x0000_s1026" o:spt="100" style="position:absolute;left:6736;top:20800;height:33;width:33;" filled="t" stroked="f" coordsize="7,7" o:gfxdata="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68Qpb4A&#10;AADdAAAADwAAAAAAAAABACAAAAAiAAAAZHJzL2Rvd25yZXYueG1sUEsBAhQAFAAAAAgAh07iQDMv&#10;BZ47AAAAOQAAABAAAAAAAAAAAQAgAAAADQEAAGRycy9zaGFwZXhtbC54bWxQSwUGAAAAAAYABgBb&#10;AQAAtwMAAAAA&#10;" path="m7,4c7,4,7,3,7,3c6,1,5,0,4,0c3,0,3,0,2,0c1,0,0,1,0,3c0,3,0,4,0,4c0,6,1,6,2,7c3,7,3,7,4,7c5,6,6,6,7,4xe">
                    <v:path o:connectlocs="33,18;33,14;18,0;9,0;0,14;0,18;9,33;18,33;33,1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6" o:spid="_x0000_s1026" o:spt="100" style="position:absolute;left:6527;top:21966;height:35;width:35;" filled="t" stroked="f" coordsize="7,7" o:gfxdata="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O1Pr4A&#10;AADdAAAADwAAAAAAAAABACAAAAAiAAAAZHJzL2Rvd25yZXYueG1sUEsBAhQAFAAAAAgAh07iQDMv&#10;BZ47AAAAOQAAABAAAAAAAAAAAQAgAAAADQEAAGRycy9zaGFwZXhtbC54bWxQSwUGAAAAAAYABgBb&#10;AQAAtwMAAAAA&#10;" path="m7,4c7,4,7,3,7,3c6,1,6,0,4,0c4,0,3,0,3,0c1,1,0,1,0,3c0,3,0,4,0,4c0,6,1,7,3,7c3,7,4,7,4,7c5,7,6,6,7,4xe">
                    <v:path o:connectlocs="35,20;35,15;20,0;15,0;0,15;0,20;15,35;20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6527;top:21002;height:35;width:35;" filled="t" stroked="f" coordsize="7,7" o:gfxdata="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Ci1KvQAA&#10;AN0AAAAPAAAAAAAAAAEAIAAAACIAAABkcnMvZG93bnJldi54bWxQSwECFAAUAAAACACHTuJAMy8F&#10;njsAAAA5AAAAEAAAAAAAAAABACAAAAAMAQAAZHJzL3NoYXBleG1sLnhtbFBLBQYAAAAABgAGAFsB&#10;AAC2AwAAAAA=&#10;" path="m7,5c7,4,7,4,7,3c7,2,6,1,4,0c4,0,3,0,3,0c1,1,0,2,0,3c0,4,0,4,0,5c1,6,2,7,3,7c3,7,4,7,4,7c6,7,7,6,7,5xe">
                    <v:path o:connectlocs="35,25;35,15;20,0;15,0;0,15;0,25;15,35;20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" o:spid="_x0000_s1026" o:spt="100" style="position:absolute;left:8036;top:21693;height:35;width:33;" filled="t" stroked="f" coordsize="7,7" o:gfxdata="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aI0b4A&#10;AADdAAAADwAAAAAAAAABACAAAAAiAAAAZHJzL2Rvd25yZXYueG1sUEsBAhQAFAAAAAgAh07iQDMv&#10;BZ47AAAAOQAAABAAAAAAAAAAAQAgAAAADQEAAGRycy9zaGFwZXhtbC54bWxQSwUGAAAAAAYABgBb&#10;AQAAtwMAAAAA&#10;" path="m0,3c0,3,0,4,0,4c1,6,2,7,3,7c4,7,4,7,4,7c6,7,7,6,7,4c7,4,7,3,7,3c7,1,6,0,4,0c4,0,4,0,3,0c1,0,1,1,0,3xe">
                    <v:path o:connectlocs="0,15;0,20;14,35;18,35;33,20;33,15;18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" o:spid="_x0000_s1026" o:spt="100" style="position:absolute;left:8036;top:21281;height:35;width:39;" filled="t" stroked="f" coordsize="8,7" o:gfxdata="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uVW74A&#10;AADdAAAADwAAAAAAAAABACAAAAAiAAAAZHJzL2Rvd25yZXYueG1sUEsBAhQAFAAAAAgAh07iQDMv&#10;BZ47AAAAOQAAABAAAAAAAAAAAQAgAAAADQEAAGRycy9zaGFwZXhtbC54bWxQSwUGAAAAAAYABgBb&#10;AQAAtwMAAAAA&#10;" path="m1,4c1,5,2,7,4,7c6,7,7,5,7,4c8,2,6,0,4,0c2,0,0,1,1,4xe">
                    <v:path o:connectlocs="4,20;19,35;34,20;19,0;4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" o:spid="_x0000_s1026" o:spt="100" style="position:absolute;left:7419;top:20665;height:30;width:35;" filled="t" stroked="f" coordsize="7,6" o:gfxdata="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Rm568AAAA&#10;3QAAAA8AAAAAAAAAAQAgAAAAIgAAAGRycy9kb3ducmV2LnhtbFBLAQIUABQAAAAIAIdO4kAzLwWe&#10;OwAAADkAAAAQAAAAAAAAAAEAIAAAAAsBAABkcnMvc2hhcGV4bWwueG1sUEsFBgAAAAAGAAYAWwEA&#10;ALUDAAAAAA==&#10;" path="m0,2c0,3,0,3,0,4c1,5,2,6,3,6c3,6,4,6,4,6c5,6,6,5,7,4c7,3,7,3,7,2c6,1,6,0,4,0c4,0,3,0,3,0c1,0,0,1,0,2xe">
                    <v:path o:connectlocs="0,10;0,20;15,30;20,30;35,20;35,10;20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" o:spid="_x0000_s1026" o:spt="100" style="position:absolute;left:7009;top:22315;height:30;width:30;" filled="t" stroked="f" coordsize="6,6" o:gfxdata="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UsGWr4A&#10;AADdAAAADwAAAAAAAAABACAAAAAiAAAAZHJzL2Rvd25yZXYueG1sUEsBAhQAFAAAAAgAh07iQDMv&#10;BZ47AAAAOQAAABAAAAAAAAAAAQAgAAAADQEAAGRycy9zaGFwZXhtbC54bWxQSwUGAAAAAAYABgBb&#10;AQAAtwMAAAAA&#10;" path="m6,4c6,3,6,3,6,2c6,1,5,0,4,0c4,0,3,0,2,0c1,0,0,1,0,2c0,3,0,3,0,4c0,5,1,6,2,6c3,6,4,6,4,6c5,6,6,5,6,4xe">
                    <v:path o:connectlocs="30,20;30,10;20,0;10,0;0,10;0,20;10,30;20,30;30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222" o:spid="_x0000_s1026" o:spt="3" type="#_x0000_t3" style="position:absolute;left:7009;top:20661;height:33;width:33;" filled="t" stroked="f" coordsize="21600,21600" o:gfxdata="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LfuD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Oval 223" o:spid="_x0000_s1026" o:spt="3" type="#_x0000_t3" style="position:absolute;left:7971;top:21903;height:30;width:30;" filled="t" stroked="f" coordsize="21600,21600" o:gfxdata="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5ij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224" o:spid="_x0000_s1026" o:spt="100" style="position:absolute;left:6393;top:21281;height:30;width:30;" filled="t" stroked="f" coordsize="6,6" o:gfxdata="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HWV6ugAAAN0A&#10;AAAPAAAAAAAAAAEAIAAAACIAAABkcnMvZG93bnJldi54bWxQSwECFAAUAAAACACHTuJAMy8FnjsA&#10;AAA5AAAAEAAAAAAAAAABACAAAAAJAQAAZHJzL3NoYXBleG1sLnhtbFBLBQYAAAAABgAGAFsBAACz&#10;AwAAAAA=&#10;" path="m6,3c6,1,5,0,3,0c1,0,0,2,0,3c0,5,1,6,3,6c5,6,6,5,6,3xe">
                    <v:path o:connectlocs="30,15;15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" o:spid="_x0000_s1026" o:spt="100" style="position:absolute;left:6387;top:21693;height:35;width:35;" filled="t" stroked="f" coordsize="7,7" o:gfxdata="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PaGL4A&#10;AADdAAAADwAAAAAAAAABACAAAAAiAAAAZHJzL2Rvd25yZXYueG1sUEsBAhQAFAAAAAgAh07iQDMv&#10;BZ47AAAAOQAAABAAAAAAAAAAAQAgAAAADQEAAGRycy9zaGFwZXhtbC54bWxQSwUGAAAAAAYABgBb&#10;AQAAtwMAAAAA&#10;" path="m7,3c7,1,5,0,3,0c2,0,0,2,1,3c1,5,2,7,4,6c6,6,7,5,7,3xe">
                    <v:path o:connectlocs="35,15;15,0;5,15;20,30;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7971;top:21077;height:30;width:30;" filled="t" stroked="f" coordsize="6,6" o:gfxdata="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DXpa8AAAA&#10;3QAAAA8AAAAAAAAAAQAgAAAAIgAAAGRycy9kb3ducmV2LnhtbFBLAQIUABQAAAAIAIdO4kAzLwWe&#10;OwAAADkAAAAQAAAAAAAAAAEAIAAAAAsBAABkcnMvc2hhcGV4bWwueG1sUEsFBgAAAAAGAAYAWwEA&#10;ALUDAAAAAA==&#10;" path="m0,2c0,3,0,3,0,4c1,5,1,6,2,6c3,6,3,6,4,6c5,6,6,5,6,4c6,3,6,3,6,2c6,1,5,0,4,0c3,0,3,0,2,0c1,0,0,1,0,2xe">
                    <v:path o:connectlocs="0,10;0,20;10,30;20,30;30,20;30,10;20,0;10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7629;top:20730;height:35;width:30;" filled="t" stroked="f" coordsize="6,7" o:gfxdata="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1+am8AAAA&#10;3QAAAA8AAAAAAAAAAQAgAAAAIgAAAGRycy9kb3ducmV2LnhtbFBLAQIUABQAAAAIAIdO4kAzLwWe&#10;OwAAADkAAAAQAAAAAAAAAAEAIAAAAAsBAABkcnMvc2hhcGV4bWwueG1sUEsFBgAAAAAGAAYAWwEA&#10;ALUDAAAAAA==&#10;" path="m0,4c0,5,1,7,3,7c5,7,6,5,6,4c6,2,5,1,3,1c1,0,0,2,0,4xe">
                    <v:path o:connectlocs="0,20;15,35;30,20;15,5;0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8" o:spid="_x0000_s1026" o:spt="100" style="position:absolute;left:6805;top:22245;height:30;width:30;" filled="t" stroked="f" coordsize="6,6" o:gfxdata="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mY3m8AAAA&#10;3QAAAA8AAAAAAAAAAQAgAAAAIgAAAGRycy9kb3ducmV2LnhtbFBLAQIUABQAAAAIAIdO4kAzLwWe&#10;OwAAADkAAAAQAAAAAAAAAAEAIAAAAAsBAABkcnMvc2hhcGV4bWwueG1sUEsFBgAAAAAGAAYAWwEA&#10;ALUDAAAAAA==&#10;" path="m6,3c6,1,4,0,2,0c1,0,0,1,0,3c0,5,1,6,3,6c4,6,6,4,6,3xe">
                    <v:path o:connectlocs="30,15;10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9" o:spid="_x0000_s1026" o:spt="100" style="position:absolute;left:6805;top:20735;height:24;width:30;" filled="t" stroked="f" coordsize="6,5" o:gfxdata="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Er9KvQAA&#10;AN0AAAAPAAAAAAAAAAEAIAAAACIAAABkcnMvZG93bnJldi54bWxQSwECFAAUAAAACACHTuJAMy8F&#10;njsAAAA5AAAAEAAAAAAAAAABACAAAAAMAQAAZHJzL3NoYXBleG1sLnhtbFBLBQYAAAAABgAGAFsB&#10;AAC2AwAAAAA=&#10;" path="m6,3c6,3,6,2,6,2c6,1,5,0,4,0c3,0,3,0,2,0c1,0,0,1,0,2c0,2,0,3,0,3c0,4,1,5,2,5c3,5,3,5,4,5c5,5,5,4,6,3xe">
                    <v:path o:connectlocs="30,14;30,9;20,0;10,0;0,9;0,14;10,24;20,24;30,1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0" o:spid="_x0000_s1026" o:spt="100" style="position:absolute;left:6463;top:21903;height:30;width:24;" filled="t" stroked="f" coordsize="5,6" o:gfxdata="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8tHS/&#10;AAAA3QAAAA8AAAAAAAAAAQAgAAAAIgAAAGRycy9kb3ducmV2LnhtbFBLAQIUABQAAAAIAIdO4kAz&#10;LwWeOwAAADkAAAAQAAAAAAAAAAEAIAAAAA4BAABkcnMvc2hhcGV4bWwueG1sUEsFBgAAAAAGAAYA&#10;WwEAALgDAAAAAA==&#10;" path="m5,4c5,3,5,3,5,2c5,1,4,0,3,0c3,0,2,0,2,0c1,0,0,1,0,2c0,3,0,3,0,4c0,5,1,5,2,6c2,6,3,6,3,6c4,5,5,5,5,4xe">
                    <v:path o:connectlocs="24,20;24,10;14,0;9,0;0,10;0,20;9,30;14,30;24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1" o:spid="_x0000_s1026" o:spt="100" style="position:absolute;left:6463;top:21077;height:30;width:24;" filled="t" stroked="f" coordsize="5,6" o:gfxdata="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Rj&#10;IAbCAAAA3QAAAA8AAAAAAAAAAQAgAAAAIgAAAGRycy9kb3ducmV2LnhtbFBLAQIUABQAAAAIAIdO&#10;4kAzLwWeOwAAADkAAAAQAAAAAAAAAAEAIAAAABEBAABkcnMvc2hhcGV4bWwueG1sUEsFBgAAAAAG&#10;AAYAWwEAALsDAAAAAA==&#10;" path="m5,3c5,3,5,3,5,2c5,2,5,2,5,2c5,2,5,2,5,2c5,1,5,0,3,0c3,0,2,0,2,0c1,0,0,1,0,2c0,3,0,3,0,3c0,3,0,3,0,3c0,3,0,3,0,3c0,4,1,5,2,6c2,6,3,6,3,6c4,5,5,4,5,3xe">
                    <v:path o:connectlocs="24,15;24,10;24,10;24,10;14,0;9,0;0,10;0,15;0,15;0,15;9,30;14,30;24,1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2" o:spid="_x0000_s1026" o:spt="100" style="position:absolute;left:7117;top:21197;height:9;width:6;" filled="t" stroked="f" coordsize="1,2" o:gfxdata="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GnBq8AAAA&#10;3QAAAA8AAAAAAAAAAQAgAAAAIgAAAGRycy9kb3ducmV2LnhtbFBLAQIUABQAAAAIAIdO4kAzLwWe&#10;OwAAADkAAAAQAAAAAAAAAAEAIAAAAAsBAABkcnMvc2hhcGV4bWwueG1sUEsFBgAAAAAGAAYAWwEA&#10;ALUDAAAAAA==&#10;" path="m1,0c1,0,1,1,1,1c1,1,1,1,1,1c1,1,0,1,0,2c0,2,0,2,0,2c0,2,0,2,0,2c1,2,1,1,1,0xe">
                    <v:path o:connectlocs="6,0;6,4;6,4;0,9;0,9;0,9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3" o:spid="_x0000_s1026" o:spt="100" style="position:absolute;left:7117;top:21197;height:9;width:11;" filled="t" stroked="f" coordsize="2,2" o:gfxdata="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p77S&#10;wAAAAN0AAAAPAAAAAAAAAAEAIAAAACIAAABkcnMvZG93bnJldi54bWxQSwECFAAUAAAACACHTuJA&#10;My8FnjsAAAA5AAAAEAAAAAAAAAABACAAAAAPAQAAZHJzL3NoYXBleG1sLnhtbFBLBQYAAAAABgAG&#10;AFsBAAC5AwAAAAA=&#10;" path="m1,0c1,0,1,0,1,0c1,1,1,2,0,2c0,2,0,2,0,2c2,2,2,1,1,0xe">
                    <v:path o:connectlocs="5,0;5,0;0,9;0,9;5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4" o:spid="_x0000_s1026" o:spt="100" style="position:absolute;left:6915;top:21405;height:9;width:4;" filled="t" stroked="f" coordsize="1,2" o:gfxdata="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kGwb4A&#10;AADdAAAADwAAAAAAAAABACAAAAAiAAAAZHJzL2Rvd25yZXYueG1sUEsBAhQAFAAAAAgAh07iQDMv&#10;BZ47AAAAOQAAABAAAAAAAAAAAQAgAAAADQEAAGRycy9zaGFwZXhtbC54bWxQSwUGAAAAAAYABgBb&#10;AQAAtwMAAAAA&#10;" path="m1,0c1,0,1,0,1,0c1,0,1,0,1,0c0,1,0,1,0,2c0,1,1,1,1,0xe">
                    <v:path o:connectlocs="4,0;4,0;4,0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5" o:spid="_x0000_s1026" o:spt="100" style="position:absolute;left:6915;top:21405;height:9;width:4;" filled="t" stroked="f" coordsize="1,2" o:gfxdata="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uYtr4A&#10;AADdAAAADwAAAAAAAAABACAAAAAiAAAAZHJzL2Rvd25yZXYueG1sUEsBAhQAFAAAAAgAh07iQDMv&#10;BZ47AAAAOQAAABAAAAAAAAAAAQAgAAAADQEAAGRycy9zaGFwZXhtbC54bWxQSwUGAAAAAAYABgBb&#10;AQAAtwMAAAAA&#10;" path="m1,0c1,0,1,0,1,0c1,1,0,1,0,2c0,2,0,2,0,2c1,1,1,1,1,0xe">
                    <v:path o:connectlocs="4,0;4,0;0,9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6" o:spid="_x0000_s1026" o:spt="100" style="position:absolute;left:6915;top:21595;height:9;width:4;" filled="t" stroked="f" coordsize="1,2" o:gfxdata="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dz0tvQAA&#10;AN0AAAAPAAAAAAAAAAEAIAAAACIAAABkcnMvZG93bnJldi54bWxQSwECFAAUAAAACACHTuJAMy8F&#10;njsAAAA5AAAAEAAAAAAAAAABACAAAAAMAQAAZHJzL3NoYXBleG1sLnhtbFBLBQYAAAAABgAGAFsB&#10;AAC2AwAAAAA=&#10;" path="m1,2c1,1,0,0,0,0c0,0,0,0,0,0c0,0,0,1,0,1c0,1,0,1,0,1c0,1,0,2,1,2xe">
                    <v:path o:connectlocs="4,9;0,0;0,0;0,4;0,4;4,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6915;top:21595;height:9;width:4;" filled="t" stroked="f" coordsize="1,2" o:gfxdata="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nqVZvQAA&#10;AN0AAAAPAAAAAAAAAAEAIAAAACIAAABkcnMvZG93bnJldi54bWxQSwECFAAUAAAACACHTuJAMy8F&#10;njsAAAA5AAAAEAAAAAAAAAABACAAAAAMAQAAZHJzL3NoYXBleG1sLnhtbFBLBQYAAAAABgAGAFsB&#10;AAC2AwAAAAA=&#10;" path="m1,2c1,2,1,2,1,2c1,2,1,2,1,2c1,1,1,0,0,0c0,0,1,1,1,2xe">
                    <v:path o:connectlocs="4,9;4,9;4,9;0,0;4,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8" o:spid="_x0000_s1026" o:spt="100" style="position:absolute;left:6924;top:21610;height:4;width:9;" filled="t" stroked="f" coordsize="2,1" o:gfxdata="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Hd5qbsAAADd&#10;AAAADwAAAAAAAAABACAAAAAiAAAAZHJzL2Rvd25yZXYueG1sUEsBAhQAFAAAAAgAh07iQDMvBZ47&#10;AAAAOQAAABAAAAAAAAAAAQAgAAAACgEAAGRycy9zaGFwZXhtbC54bWxQSwUGAAAAAAYABgBbAQAA&#10;tAMAAAAA&#10;" path="m0,0c1,1,1,1,2,1c1,1,1,0,0,0xe">
                    <v:path o:connectlocs="0,0;9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39" o:spid="_x0000_s1026" o:spt="100" style="position:absolute;left:6924;top:21610;height:4;width:9;" filled="t" stroked="f" coordsize="2,1" o:gfxdata="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pefeugAAAN0A&#10;AAAPAAAAAAAAAAEAIAAAACIAAABkcnMvZG93bnJldi54bWxQSwECFAAUAAAACACHTuJAMy8FnjsA&#10;AAA5AAAAEAAAAAAAAAABACAAAAAJAQAAZHJzL3NoYXBleG1sLnhtbFBLBQYAAAAABgAGAFsBAACz&#10;AwAAAAA=&#10;" path="m0,0c1,0,1,1,2,1c2,1,2,1,2,1c2,0,1,0,0,0xe">
                    <v:path o:connectlocs="0,0;9,4;9,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0" o:spid="_x0000_s1026" o:spt="100" style="position:absolute;left:7544;top:21331;height:0;width:0;" filled="t" stroked="f" coordsize="0,0" o:gfxdata="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zD3w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1" o:spid="_x0000_s1026" o:spt="100" style="position:absolute;left:7535;top:21331;height:6;width:9;" filled="t" stroked="f" coordsize="2,1" o:gfxdata="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bWN74A&#10;AADdAAAADwAAAAAAAAABACAAAAAiAAAAZHJzL2Rvd25yZXYueG1sUEsBAhQAFAAAAAgAh07iQDMv&#10;BZ47AAAAOQAAABAAAAAAAAAAAQAgAAAADQEAAGRycy9zaGFwZXhtbC54bWxQSwUGAAAAAAYABgBb&#10;AQAAtwMAAAAA&#10;" path="m0,1c0,1,0,1,0,1c1,1,1,0,2,0c2,0,2,0,2,0c2,0,2,0,2,0c1,0,1,1,0,1xe">
                    <v:path o:connectlocs="0,6;0,6;9,0;9,0;9,0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2" o:spid="_x0000_s1026" o:spt="100" style="position:absolute;left:7535;top:21331;height:6;width:9;" filled="t" stroked="f" coordsize="2,1" o:gfxdata="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TpzrLsAAADd&#10;AAAADwAAAAAAAAABACAAAAAiAAAAZHJzL2Rvd25yZXYueG1sUEsBAhQAFAAAAAgAh07iQDMvBZ47&#10;AAAAOQAAABAAAAAAAAAAAQAgAAAACgEAAGRycy9zaGFwZXhtbC54bWxQSwUGAAAAAAYABgBbAQAA&#10;tAMAAAAA&#10;" path="m0,1c0,1,0,1,1,1c1,1,2,0,2,0c2,0,2,0,2,0c1,1,1,1,0,1xe">
                    <v:path o:connectlocs="0,6;4,6;9,0;9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3" o:spid="_x0000_s1026" o:spt="100" style="position:absolute;left:7535;top:21331;height:6;width:9;" filled="t" stroked="f" coordsize="2,1" o:gfxdata="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WqFr4A&#10;AADdAAAADwAAAAAAAAABACAAAAAiAAAAZHJzL2Rvd25yZXYueG1sUEsBAhQAFAAAAAgAh07iQDMv&#10;BZ47AAAAOQAAABAAAAAAAAAAAQAgAAAADQEAAGRycy9zaGFwZXhtbC54bWxQSwUGAAAAAAYABgBb&#10;AQAAtwMAAAAA&#10;" path="m2,0c1,0,1,1,0,1c0,1,0,1,0,1c1,1,1,1,2,0xe">
                    <v:path o:connectlocs="9,0;0,6;0,6;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4" o:spid="_x0000_s1026" o:spt="100" style="position:absolute;left:7544;top:21678;height:6;width:0;" filled="t" stroked="f" coordsize="1,1" o:gfxdata="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Ej3uvQAA&#10;AN0AAAAPAAAAAAAAAAEAIAAAACIAAABkcnMvZG93bnJldi54bWxQSwECFAAUAAAACACHTuJAMy8F&#10;njsAAAA5AAAAEAAAAAAAAAABACAAAAAMAQAAZHJzL3NoYXBleG1sLnhtbFBLBQYAAAAABgAGAFsB&#10;AAC2AwAAAAA=&#10;" path="m0,1c0,0,0,0,0,0c0,0,0,0,0,0c0,0,0,0,0,0c0,0,0,0,0,1xe">
                    <v:path o:connectlocs="0,6;0,0;0,0;0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5" o:spid="_x0000_s1026" o:spt="100" style="position:absolute;left:7535;top:21675;height:9;width:9;" filled="t" stroked="f" coordsize="2,2" o:gfxdata="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7PUZvQAA&#10;AN0AAAAPAAAAAAAAAAEAIAAAACIAAABkcnMvZG93bnJldi54bWxQSwECFAAUAAAACACHTuJAMy8F&#10;njsAAAA5AAAAEAAAAAAAAAABACAAAAAMAQAAZHJzL3NoYXBleG1sLnhtbFBLBQYAAAAABgAGAFsB&#10;AAC2AwAAAAA=&#10;" path="m0,0c0,0,0,0,0,0c0,0,0,0,0,0c1,0,1,1,2,2c2,2,2,2,2,2c2,1,2,1,2,1c1,1,1,0,0,0xe">
                    <v:path o:connectlocs="0,0;0,0;0,0;9,9;9,9;9,4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6" o:spid="_x0000_s1026" o:spt="100" style="position:absolute;left:7535;top:21675;height:4;width:9;" filled="t" stroked="f" coordsize="2,1" o:gfxdata="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HNGG5AAAA3QAA&#10;AA8AAAAAAAAAAQAgAAAAIgAAAGRycy9kb3ducmV2LnhtbFBLAQIUABQAAAAIAIdO4kAzLwWeOwAA&#10;ADkAAAAQAAAAAAAAAAEAIAAAAAgBAABkcnMvc2hhcGV4bWwueG1sUEsFBgAAAAAGAAYAWwEAALID&#10;AAAAAA==&#10;" path="m0,0c1,0,1,0,2,1c2,1,2,1,2,1c1,1,1,0,0,0c0,0,0,0,0,0xe">
                    <v:path o:connectlocs="0,0;9,4;9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7" o:spid="_x0000_s1026" o:spt="100" style="position:absolute;left:7535;top:21675;height:4;width:9;" filled="t" stroked="f" coordsize="2,1" o:gfxdata="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7qwVugAAAN0A&#10;AAAPAAAAAAAAAAEAIAAAACIAAABkcnMvZG93bnJldi54bWxQSwECFAAUAAAACACHTuJAMy8FnjsA&#10;AAA5AAAAEAAAAAAAAAABACAAAAAJAQAAZHJzL3NoYXBleG1sLnhtbFBLBQYAAAAABgAGAFsBAACz&#10;AwAAAAA=&#10;" path="m2,1c1,0,1,0,0,0c0,0,0,0,0,0c1,0,1,1,2,1xe">
                    <v:path o:connectlocs="9,4;0,0;0,0;9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8" o:spid="_x0000_s1026" o:spt="100" style="position:absolute;left:7054;top:21812;height:6;width:4;" filled="t" stroked="f" coordsize="1,1" o:gfxdata="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TvtvQAA&#10;AN0AAAAPAAAAAAAAAAEAIAAAACIAAABkcnMvZG93bnJldi54bWxQSwECFAAUAAAACACHTuJAMy8F&#10;njsAAAA5AAAAEAAAAAAAAAABACAAAAAMAQAAZHJzL3NoYXBleG1sLnhtbFBLBQYAAAAABgAGAFsB&#10;AAC2AwAAAAA=&#10;" path="m0,1c0,1,0,1,0,1c1,1,1,1,1,1c1,1,1,0,1,0c1,0,1,1,0,1xe">
                    <v:path o:connectlocs="0,6;0,6;4,6;4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9" o:spid="_x0000_s1026" o:spt="100" style="position:absolute;left:7054;top:21808;height:9;width:9;" filled="t" stroked="f" coordsize="2,2" o:gfxdata="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1/MavQAA&#10;AN0AAAAPAAAAAAAAAAEAIAAAACIAAABkcnMvZG93bnJldi54bWxQSwECFAAUAAAACACHTuJAMy8F&#10;njsAAAA5AAAAEAAAAAAAAAABACAAAAAMAQAAZHJzL3NoYXBleG1sLnhtbFBLBQYAAAAABgAGAFsB&#10;AAC2AwAAAAA=&#10;" path="m2,0c2,0,2,0,2,0c2,0,2,0,2,0c2,0,2,0,2,0c1,1,1,1,0,2c1,2,1,1,1,1c1,1,2,1,2,0xe">
                    <v:path o:connectlocs="9,0;9,0;9,0;9,0;0,9;4,4;9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0" o:spid="_x0000_s1026" o:spt="100" style="position:absolute;left:7057;top:21812;height:6;width:6;" filled="t" stroked="f" coordsize="1,1" o:gfxdata="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3AAG8AAAA&#10;3QAAAA8AAAAAAAAAAQAgAAAAIgAAAGRycy9kb3ducmV2LnhtbFBLAQIUABQAAAAIAIdO4kAzLwWe&#10;OwAAADkAAAAQAAAAAAAAAAEAIAAAAAsBAABkcnMvc2hhcGV4bWwueG1sUEsFBgAAAAAGAAYAWwEA&#10;ALUDAAAAAA==&#10;" path="m1,0c1,0,1,0,1,0c1,0,0,0,0,0c0,0,0,1,0,1c0,1,0,1,0,1c0,0,0,0,1,0xe">
                    <v:path o:connectlocs="6,0;6,0;0,0;0,6;0,6;6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1" o:spid="_x0000_s1026" o:spt="100" style="position:absolute;left:7057;top:21808;height:4;width:6;" filled="t" stroked="f" coordsize="1,1" o:gfxdata="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KJRz&#10;wAAAAN0AAAAPAAAAAAAAAAEAIAAAACIAAABkcnMvZG93bnJldi54bWxQSwECFAAUAAAACACHTuJA&#10;My8FnjsAAAA5AAAAEAAAAAAAAAABACAAAAAPAQAAZHJzL3NoYXBleG1sLnhtbFBLBQYAAAAABgAG&#10;AFsBAAC5AwAAAAA=&#10;" path="m0,1c0,1,1,1,1,1c1,1,1,1,1,0c1,1,0,1,0,1xe">
                    <v:path o:connectlocs="0,4;6,4;6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2" o:spid="_x0000_s1026" o:spt="100" style="position:absolute;left:7470;top:22087;height:74;width:69;" filled="t" stroked="f" coordsize="14,15" o:gfxdata="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rYlvvQAA&#10;AN0AAAAPAAAAAAAAAAEAIAAAACIAAABkcnMvZG93bnJldi54bWxQSwECFAAUAAAACACHTuJAMy8F&#10;njsAAAA5AAAAEAAAAAAAAAABACAAAAAMAQAAZHJzL3NoYXBleG1sLnhtbFBLBQYAAAAABgAGAFsB&#10;AAC2AwAAAAA=&#10;" path="m8,15c11,14,13,12,14,9c14,8,14,7,14,6c13,4,12,2,9,1c6,0,1,2,0,6c0,7,0,8,0,9c0,9,0,9,0,10c1,12,3,14,6,15c7,15,7,15,8,15xe">
                    <v:path o:connectlocs="39,74;69,44;69,29;44,4;0,29;0,44;0,49;29,74;39,7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3" o:spid="_x0000_s1026" o:spt="100" style="position:absolute;left:7419;top:22315;height:33;width:35;" filled="t" stroked="f" coordsize="7,7" o:gfxdata="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4iR&#10;08EAAADdAAAADwAAAAAAAAABACAAAAAiAAAAZHJzL2Rvd25yZXYueG1sUEsBAhQAFAAAAAgAh07i&#10;QDMvBZ47AAAAOQAAABAAAAAAAAAAAQAgAAAAEAEAAGRycy9zaGFwZXhtbC54bWxQSwUGAAAAAAYA&#10;BgBbAQAAugMAAAAA&#10;" path="m4,6c4,6,4,6,4,6c5,6,6,5,6,4c7,3,7,3,6,2c6,1,6,0,4,0c4,0,3,0,2,0c1,0,0,1,0,2c0,3,0,3,0,4c0,4,0,4,0,4c1,5,1,6,2,6c3,7,4,7,4,6xe">
                    <v:path o:connectlocs="20,28;20,28;30,18;30,9;20,0;10,0;0,9;0,18;0,18;10,28;20,28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4" o:spid="_x0000_s1026" o:spt="100" style="position:absolute;left:7401;top:21818;height:0;width:4;" filled="t" stroked="f" coordsize="1,1" o:gfxdata="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y6szvQAA&#10;AN0AAAAPAAAAAAAAAAEAIAAAACIAAABkcnMvZG93bnJldi54bWxQSwECFAAUAAAACACHTuJAMy8F&#10;njsAAAA5AAAAEAAAAAAAAAABACAAAAAMAQAAZHJzL3NoYXBleG1sLnhtbFBLBQYAAAAABgAGAFsB&#10;AAC2AwAAAAA=&#10;" path="m1,0c1,0,1,0,1,0c1,0,1,0,0,0c1,0,1,0,1,0xe">
                    <v:path o:connectlocs="4,0;4,0;0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5" o:spid="_x0000_s1026" o:spt="100" style="position:absolute;left:7401;top:21812;height:6;width:4;" filled="t" stroked="f" coordsize="1,1" o:gfxdata="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GTVEvQAA&#10;AN0AAAAPAAAAAAAAAAEAIAAAACIAAABkcnMvZG93bnJldi54bWxQSwECFAAUAAAACACHTuJAMy8F&#10;njsAAAA5AAAAEAAAAAAAAAABACAAAAAMAQAAZHJzL3NoYXBleG1sLnhtbFBLBQYAAAAABgAGAFsB&#10;AAC2AwAAAAA=&#10;" path="m0,0c0,0,0,0,0,0c0,0,0,0,0,1c1,1,1,1,1,1c1,1,1,1,1,1c1,0,0,0,0,0xe">
                    <v:path o:connectlocs="0,0;0,0;0,6;4,6;4,6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6" o:spid="_x0000_s1026" o:spt="100" style="position:absolute;left:7401;top:21812;height:6;width:4;" filled="t" stroked="f" coordsize="1,1" o:gfxdata="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WQ374A&#10;AADdAAAADwAAAAAAAAABACAAAAAiAAAAZHJzL2Rvd25yZXYueG1sUEsBAhQAFAAAAAgAh07iQDMv&#10;BZ47AAAAOQAAABAAAAAAAAAAAQAgAAAADQEAAGRycy9zaGFwZXhtbC54bWxQSwUGAAAAAAYABgBb&#10;AQAAtwMAAAAA&#10;" path="m0,0c0,0,0,0,0,0c0,0,0,0,0,0c0,0,0,0,0,0c0,0,0,1,1,1c1,1,1,1,0,1c0,0,0,0,0,0xe">
                    <v:path o:connectlocs="0,0;0,0;0,0;0,0;4,6;0,6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7" o:spid="_x0000_s1026" o:spt="100" style="position:absolute;left:7401;top:21812;height:6;width:0;" filled="t" stroked="f" coordsize="1,1" o:gfxdata="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wIq74A&#10;AADdAAAADwAAAAAAAAABACAAAAAiAAAAZHJzL2Rvd25yZXYueG1sUEsBAhQAFAAAAAgAh07iQDMv&#10;BZ47AAAAOQAAABAAAAAAAAAAAQAgAAAADQEAAGRycy9zaGFwZXhtbC54bWxQSwUGAAAAAAYABgBb&#10;AQAAtwMAAAAA&#10;" path="m0,1c0,0,0,0,0,0c0,0,0,0,0,0c0,0,0,0,0,1xe">
                    <v:path o:connectlocs="0,6;0,0;0,0;0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8" o:spid="_x0000_s1026" o:spt="100" style="position:absolute;left:7629;top:22245;height:30;width:30;" filled="t" stroked="f" coordsize="6,6" o:gfxdata="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zE168AAAA&#10;3QAAAA8AAAAAAAAAAQAgAAAAIgAAAGRycy9kb3ducmV2LnhtbFBLAQIUABQAAAAIAIdO4kAzLwWe&#10;OwAAADkAAAAQAAAAAAAAAAEAIAAAAAsBAABkcnMvc2hhcGV4bWwueG1sUEsFBgAAAAAGAAYAWwEA&#10;ALUDAAAAAA==&#10;" path="m4,6c5,6,5,5,6,4c6,4,6,3,6,2c6,2,6,2,6,2c5,1,5,1,4,0c3,0,2,0,2,0c1,1,0,1,0,2c0,3,0,4,0,4c0,5,1,6,2,6c2,6,3,6,4,6xe">
                    <v:path o:connectlocs="20,30;30,20;30,10;30,10;20,0;10,0;0,10;0,20;10,30;20,3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9" o:spid="_x0000_s1026" o:spt="100" style="position:absolute;left:7479;top:22235;height:50;width:50;" filled="t" stroked="f" coordsize="10,10" o:gfxdata="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UjM7sAAADd&#10;AAAADwAAAAAAAAABACAAAAAiAAAAZHJzL2Rvd25yZXYueG1sUEsBAhQAFAAAAAgAh07iQDMvBZ47&#10;AAAAOQAAABAAAAAAAAAAAQAgAAAACgEAAGRycy9zaGFwZXhtbC54bWxQSwUGAAAAAAYABgBbAQAA&#10;tAMAAAAA&#10;" path="m6,10c8,9,9,8,10,6c10,6,10,5,10,4c9,2,8,1,6,1c5,0,5,0,4,1c2,1,1,2,0,4c0,5,0,6,0,6c1,8,2,9,4,10c5,10,5,10,6,10xe">
                    <v:path o:connectlocs="30,50;50,30;50,20;30,5;20,5;0,20;0,30;20,50;30,5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0" o:spid="_x0000_s1026" o:spt="100" style="position:absolute;left:6983;top:21749;height:0;width:6;" filled="t" stroked="f" coordsize="1,1" o:gfxdata="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bpbcvQAA&#10;AN0AAAAPAAAAAAAAAAEAIAAAACIAAABkcnMvZG93bnJldi54bWxQSwECFAAUAAAACACHTuJAMy8F&#10;njsAAAA5AAAAEAAAAAAAAAABACAAAAAMAQAAZHJzL3NoYXBleG1sLnhtbFBLBQYAAAAABgAGAFsB&#10;AAC2AwAAAAA=&#10;" path="m1,0c0,0,0,0,0,0c0,0,0,0,0,0c0,0,0,0,0,0c0,0,0,0,0,0c0,0,0,0,0,0c0,0,1,0,1,0xe">
                    <v:path o:connectlocs="6,0;0,0;0,0;0,0;0,0;0,0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1" o:spid="_x0000_s1026" o:spt="100" style="position:absolute;left:6983;top:21749;height:0;width:6;" filled="t" stroked="f" coordsize="1,1" o:gfxdata="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vEC&#10;rsEAAADdAAAADwAAAAAAAAABACAAAAAiAAAAZHJzL2Rvd25yZXYueG1sUEsBAhQAFAAAAAgAh07i&#10;QDMvBZ47AAAAOQAAABAAAAAAAAAAAQAgAAAAEAEAAGRycy9zaGFwZXhtbC54bWxQSwUGAAAAAAYA&#10;BgBbAQAAugMAAAAA&#10;" path="m1,0c1,0,1,0,1,0c1,0,0,0,0,0c0,0,0,0,0,0c1,0,1,0,1,0xe">
                    <v:path o:connectlocs="6,0;6,0;0,0;0,0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2" o:spid="_x0000_s1026" o:spt="100" style="position:absolute;left:6983;top:21743;height:6;width:6;" filled="t" stroked="f" coordsize="1,1" o:gfxdata="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vac1vQAA&#10;AN0AAAAPAAAAAAAAAAEAIAAAACIAAABkcnMvZG93bnJldi54bWxQSwECFAAUAAAACACHTuJAMy8F&#10;njsAAAA5AAAAEAAAAAAAAAABACAAAAAMAQAAZHJzL3NoYXBleG1sLnhtbFBLBQYAAAAABgAGAFsB&#10;AAC2AwAAAAA=&#10;" path="m1,1c1,1,1,1,1,1c1,1,1,1,1,0c1,1,0,1,0,1c0,1,0,1,1,1xe">
                    <v:path o:connectlocs="6,6;6,6;6,0;0,6;6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3" o:spid="_x0000_s1026" o:spt="100" style="position:absolute;left:6989;top:21749;height:0;width:0;" filled="t" stroked="f" coordsize="0,0" o:gfxdata="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wtlk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4" o:spid="_x0000_s1026" o:spt="100" style="position:absolute;left:6915;top:21405;height:0;width:4;" filled="t" stroked="f" coordsize="1,1" o:gfxdata="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IDEpvQAA&#10;AN0AAAAPAAAAAAAAAAEAIAAAACIAAABkcnMvZG93bnJldi54bWxQSwECFAAUAAAACACHTuJAMy8F&#10;njsAAAA5AAAAEAAAAAAAAAABACAAAAAMAQAAZHJzL3NoYXBleG1sLnhtbFBLBQYAAAAABgAGAFsB&#10;AAC2AwAAAAA=&#10;" path="m1,0c1,0,1,0,1,0c1,0,1,0,1,0c1,0,0,0,0,0c0,0,0,0,1,0c1,0,1,0,1,0c1,0,1,0,1,0xe">
                    <v:path o:connectlocs="4,0;4,0;4,0;0,0;4,0;4,0;4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5" o:spid="_x0000_s1026" o:spt="100" style="position:absolute;left:6918;top:21400;height:6;width:0;" filled="t" stroked="f" coordsize="1,1" o:gfxdata="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8q9evQAA&#10;AN0AAAAPAAAAAAAAAAEAIAAAACIAAABkcnMvZG93bnJldi54bWxQSwECFAAUAAAACACHTuJAMy8F&#10;njsAAAA5AAAAEAAAAAAAAAABACAAAAAMAQAAZHJzL3NoYXBleG1sLnhtbFBLBQYAAAAABgAGAFsB&#10;AAC2AwAAAAA=&#10;" path="m0,1c0,1,0,1,0,1c0,1,0,1,0,1c0,1,0,0,0,0c0,0,0,0,0,1c0,1,0,1,0,1xe">
                    <v:path o:connectlocs="0,6;0,6;0,6;0,0;0,6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6" o:spid="_x0000_s1026" o:spt="100" style="position:absolute;left:6915;top:21400;height:6;width:4;" filled="t" stroked="f" coordsize="1,1" o:gfxdata="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vgrFvQAA&#10;AN0AAAAPAAAAAAAAAAEAIAAAACIAAABkcnMvZG93bnJldi54bWxQSwECFAAUAAAACACHTuJAMy8F&#10;njsAAAA5AAAAEAAAAAAAAAABACAAAAAMAQAAZHJzL3NoYXBleG1sLnhtbFBLBQYAAAAABgAGAFsB&#10;AAC2AwAAAAA=&#10;" path="m1,1c1,1,1,0,1,0c1,1,0,1,0,1c0,1,0,1,0,1c0,1,1,1,1,1xe">
                    <v:path o:connectlocs="4,6;4,0;0,6;0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7" o:spid="_x0000_s1026" o:spt="100" style="position:absolute;left:6918;top:21400;height:6;width:0;" filled="t" stroked="f" coordsize="1,1" o:gfxdata="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V5KxvQAA&#10;AN0AAAAPAAAAAAAAAAEAIAAAACIAAABkcnMvZG93bnJldi54bWxQSwECFAAUAAAACACHTuJAMy8F&#10;njsAAAA5AAAAEAAAAAAAAAABACAAAAAMAQAAZHJzL3NoYXBleG1sLnhtbFBLBQYAAAAABgAGAFsB&#10;AAC2AwAAAAA=&#10;" path="m0,0c0,0,0,1,0,1c0,0,0,0,0,0c0,0,0,0,0,0c0,0,0,0,0,0xe">
                    <v:path o:connectlocs="0,0;0,6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8" o:spid="_x0000_s1026" o:spt="100" style="position:absolute;left:6918;top:21405;height:0;width:0;" filled="t" stroked="f" coordsize="0,0" o:gfxdata="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rV6/L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9" o:spid="_x0000_s1026" o:spt="100" style="position:absolute;left:6918;top:21405;height:0;width:0;" filled="t" stroked="f" coordsize="0,0" o:gfxdata="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fki7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0" o:spid="_x0000_s1026" o:spt="100" style="position:absolute;left:6885;top:22319;height:0;width:4;" filled="t" stroked="f" coordsize="1,1" o:gfxdata="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hQzGvQAA&#10;AN0AAAAPAAAAAAAAAAEAIAAAACIAAABkcnMvZG93bnJldi54bWxQSwECFAAUAAAACACHTuJAMy8F&#10;njsAAAA5AAAAEAAAAAAAAAABACAAAAAMAQAAZHJzL3NoYXBleG1sLnhtbFBLBQYAAAAABgAGAFsB&#10;AAC2AwAAAAA=&#10;" path="m1,0c1,0,0,0,0,0c0,0,1,0,1,0xe">
                    <v:path o:connectlocs="4,0;0,0;4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1" o:spid="_x0000_s1026" o:spt="100" style="position:absolute;left:6885;top:22319;height:0;width:4;" filled="t" stroked="f" coordsize="1,1" o:gfxdata="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Gpi0&#10;wAAAAN0AAAAPAAAAAAAAAAEAIAAAACIAAABkcnMvZG93bnJldi54bWxQSwECFAAUAAAACACHTuJA&#10;My8FnjsAAAA5AAAAEAAAAAAAAAABACAAAAAPAQAAZHJzL3NoYXBleG1sLnhtbFBLBQYAAAAABgAG&#10;AFsBAAC5AwAAAAA=&#10;" path="m0,0c0,0,1,0,1,0c1,0,0,0,0,0xe">
                    <v:path o:connectlocs="0,0;4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2" o:spid="_x0000_s1026" o:spt="100" style="position:absolute;left:6915;top:21459;height:6;width:0;" filled="t" stroked="f" coordsize="1,1" o:gfxdata="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Vj0vvQAA&#10;AN0AAAAPAAAAAAAAAAEAIAAAACIAAABkcnMvZG93bnJldi54bWxQSwECFAAUAAAACACHTuJAMy8F&#10;njsAAAA5AAAAEAAAAAAAAAABACAAAAAMAQAAZHJzL3NoYXBleG1sLnhtbFBLBQYAAAAABgAGAFsB&#10;AAC2AwAAAAA=&#10;" path="m0,1c0,1,0,1,0,0c0,0,0,1,0,1c0,1,0,1,0,1c0,1,0,1,0,1xe">
                    <v:path o:connectlocs="0,6;0,0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3" o:spid="_x0000_s1026" o:spt="100" style="position:absolute;left:6915;top:21459;height:6;width:4;" filled="t" stroked="f" coordsize="1,1" o:gfxdata="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tQJv&#10;wAAAAN0AAAAPAAAAAAAAAAEAIAAAACIAAABkcnMvZG93bnJldi54bWxQSwECFAAUAAAACACHTuJA&#10;My8FnjsAAAA5AAAAEAAAAAAAAAABACAAAAAPAQAAZHJzL3NoYXBleG1sLnhtbFBLBQYAAAAABgAG&#10;AFsBAAC5AwAAAAA=&#10;" path="m0,0c0,1,0,1,0,1c0,1,0,1,0,1c0,1,0,1,1,1c1,1,1,1,0,0xe">
                    <v:path o:connectlocs="0,0;0,6;0,6;4,6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4" o:spid="_x0000_s1026" o:spt="100" style="position:absolute;left:6915;top:21598;height:6;width:4;" filled="t" stroked="f" coordsize="1,1" o:gfxdata="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5p/S/&#10;AAAA3QAAAA8AAAAAAAAAAQAgAAAAIgAAAGRycy9kb3ducmV2LnhtbFBLAQIUABQAAAAIAIdO4kAz&#10;LwWeOwAAADkAAAAQAAAAAAAAAAEAIAAAAA4BAABkcnMvc2hhcGV4bWwueG1sUEsFBgAAAAAGAAYA&#10;WwEAALgDAAAAAA==&#10;" path="m1,1c0,1,0,0,0,0c0,0,0,0,0,0c0,0,0,1,0,1c0,1,0,1,1,1c1,1,1,1,1,1xe">
                    <v:path o:connectlocs="4,6;0,0;0,0;0,6;4,6;4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" o:spid="_x0000_s1026" o:spt="100" style="position:absolute;left:6918;top:21604;height:0;width:0;" filled="t" stroked="f" coordsize="0,0" o:gfxdata="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V0Vb4A&#10;AADdAAAADwAAAAAAAAABACAAAAAiAAAAZHJzL2Rvd25yZXYueG1sUEsBAhQAFAAAAAgAh07iQDMv&#10;BZ47AAAAOQAAABAAAAAAAAAAAQAgAAAADQEAAGRycy9zaGFwZXhtbC54bWxQSwUGAAAAAAYABgBb&#10;AQAAtwMAAAAA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" o:spid="_x0000_s1026" o:spt="100" style="position:absolute;left:6915;top:21604;height:0;width:4;" filled="t" stroked="f" coordsize="1,1" o:gfxdata="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Z5wYvQAA&#10;AN0AAAAPAAAAAAAAAAEAIAAAACIAAABkcnMvZG93bnJldi54bWxQSwECFAAUAAAACACHTuJAMy8F&#10;njsAAAA5AAAAEAAAAAAAAAABACAAAAAMAQAAZHJzL3NoYXBleG1sLnhtbFBLBQYAAAAABgAGAFsB&#10;AAC2AwAAAAA=&#10;" path="m1,0c1,0,1,0,1,0c0,0,0,0,0,0c0,0,0,0,0,0c0,0,0,0,1,0xe">
                    <v:path o:connectlocs="4,0;4,0;0,0;0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" o:spid="_x0000_s1026" o:spt="100" style="position:absolute;left:6918;top:21604;height:0;width:0;" filled="t" stroked="f" coordsize="0,0" o:gfxdata="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IEm6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" o:spid="_x0000_s1026" o:spt="100" style="position:absolute;left:6915;top:21598;height:6;width:4;" filled="t" stroked="f" coordsize="1,1" o:gfxdata="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wqH3vQAA&#10;AN0AAAAPAAAAAAAAAAEAIAAAACIAAABkcnMvZG93bnJldi54bWxQSwECFAAUAAAACACHTuJAMy8F&#10;njsAAAA5AAAAEAAAAAAAAAABACAAAAAMAQAAZHJzL3NoYXBleG1sLnhtbFBLBQYAAAAABgAGAFsB&#10;AAC2AwAAAAA=&#10;" path="m1,1c1,1,1,1,0,1c1,1,1,1,1,1c0,1,0,0,0,0c0,0,0,0,0,0c0,0,0,0,0,0c0,0,0,1,1,1xe">
                    <v:path o:connectlocs="4,6;0,6;4,6;0,0;0,0;0,0;4,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9" o:spid="_x0000_s1026" o:spt="100" style="position:absolute;left:6915;top:21604;height:0;width:4;" filled="t" stroked="f" coordsize="1,1" o:gfxdata="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ED+AvQAA&#10;AN0AAAAPAAAAAAAAAAEAIAAAACIAAABkcnMvZG93bnJldi54bWxQSwECFAAUAAAACACHTuJAMy8F&#10;njsAAAA5AAAAEAAAAAAAAAABACAAAAAMAQAAZHJzL3NoYXBleG1sLnhtbFBLBQYAAAAABgAGAFsB&#10;AAC2AwAAAAA=&#10;" path="m1,0c1,0,1,0,1,0c1,0,1,0,0,0c1,0,1,0,1,0c1,0,1,0,1,0xe">
                    <v:path o:connectlocs="4,0;4,0;0,0;4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0" o:spid="_x0000_s1026" o:spt="100" style="position:absolute;left:7122;top:21197;height:4;width:0;" filled="t" stroked="f" coordsize="1,1" o:gfxdata="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JobvQAA&#10;AN0AAAAPAAAAAAAAAAEAIAAAACIAAABkcnMvZG93bnJldi54bWxQSwECFAAUAAAACACHTuJAMy8F&#10;njsAAAA5AAAAEAAAAAAAAAABACAAAAAMAQAAZHJzL3NoYXBleG1sLnhtbFBLBQYAAAAABgAGAFsB&#10;AAC2AwAAAAA=&#10;" path="m0,0c0,0,0,0,0,0c0,0,0,0,0,0c0,1,0,1,0,1c0,1,0,1,0,1c0,0,0,0,0,0xe">
                    <v:path o:connectlocs="0,0;0,0;0,0;0,4;0,4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1" o:spid="_x0000_s1026" o:spt="100" style="position:absolute;left:7122;top:21197;height:0;width:0;" filled="t" stroked="f" coordsize="0,0" o:gfxdata="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bUO/&#10;wAAAAN0AAAAPAAAAAAAAAAEAIAAAACIAAABkcnMvZG93bnJldi54bWxQSwECFAAUAAAACACHTuJA&#10;My8FnjsAAAA5AAAAEAAAAAAAAAABACAAAAAPAQAAZHJzL3NoYXBleG1sLnhtbFBLBQYAAAAABgAG&#10;AFsBAAC5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2" o:spid="_x0000_s1026" o:spt="3" type="#_x0000_t3" style="position:absolute;left:7122;top:21197;height:2;width:2;" filled="t" stroked="f" coordsize="21600,21600" o:gfxdata="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ZN3r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Oval 283" o:spid="_x0000_s1026" o:spt="3" type="#_x0000_t3" style="position:absolute;left:7122;top:21197;height:2;width:2;" filled="t" stroked="f" coordsize="21600,21600" o:gfxdata="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8C7+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284" o:spid="_x0000_s1026" o:spt="100" style="position:absolute;left:7122;top:21197;height:4;width:0;" filled="t" stroked="f" coordsize="1,1" o:gfxdata="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lW1JvQAA&#10;AN0AAAAPAAAAAAAAAAEAIAAAACIAAABkcnMvZG93bnJldi54bWxQSwECFAAUAAAACACHTuJAMy8F&#10;njsAAAA5AAAAEAAAAAAAAAABACAAAAAMAQAAZHJzL3NoYXBleG1sLnhtbFBLBQYAAAAABgAGAFsB&#10;AAC2AwAAAAA=&#10;" path="m0,0c0,0,0,0,0,1c0,1,0,0,0,0c0,0,0,0,0,0xe">
                    <v:path o:connectlocs="0,0;0,4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" o:spid="_x0000_s1026" o:spt="100" style="position:absolute;left:7122;top:21197;height:0;width:0;" filled="t" stroked="f" coordsize="0,0" o:gfxdata="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6b7o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" o:spid="_x0000_s1026" o:spt="100" style="position:absolute;left:7117;top:21808;height:0;width:6;" filled="t" stroked="f" coordsize="1,1" o:gfxdata="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C1alvQAA&#10;AN0AAAAPAAAAAAAAAAEAIAAAACIAAABkcnMvZG93bnJldi54bWxQSwECFAAUAAAACACHTuJAMy8F&#10;njsAAAA5AAAAEAAAAAAAAAABACAAAAAMAQAAZHJzL3NoYXBleG1sLnhtbFBLBQYAAAAABgAGAFsB&#10;AAC2AwAAAAA=&#10;" path="m1,0c1,0,1,0,1,0c1,0,1,0,0,0c0,0,1,0,1,0xe">
                    <v:path o:connectlocs="6,0;6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" o:spid="_x0000_s1026" o:spt="100" style="position:absolute;left:7063;top:21808;height:0;width:0;" filled="t" stroked="f" coordsize="0,0" o:gfxdata="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TIMHvQAA&#10;AN0AAAAPAAAAAAAAAAEAIAAAACIAAABkcnMvZG93bnJldi54bWxQSwECFAAUAAAACACHTuJAMy8F&#10;njsAAAA5AAAAEAAAAAAAAAABACAAAAAMAQAAZHJzL3NoYXBleG1sLnhtbFBLBQYAAAAABgAGAFsB&#10;AAC2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8" o:spid="_x0000_s1026" o:spt="3" type="#_x0000_t3" style="position:absolute;left:7063;top:21808;height:2;width:2;" filled="t" stroked="f" coordsize="21600,21600" o:gfxdata="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eNZr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89" o:spid="_x0000_s1026" o:spt="100" style="position:absolute;left:7063;top:21808;height:4;width:0;" filled="t" stroked="f" coordsize="1,1" o:gfxdata="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z1Pb4A&#10;AADdAAAADwAAAAAAAAABACAAAAAiAAAAZHJzL2Rvd25yZXYueG1sUEsBAhQAFAAAAAgAh07iQDMv&#10;BZ47AAAAOQAAABAAAAAAAAAAAQAgAAAADQEAAGRycy9zaGFwZXhtbC54bWxQSwUGAAAAAAYABgBb&#10;AQAAtwMAAAAA&#10;" path="m0,1c0,1,0,1,0,1c0,1,0,1,0,0c0,1,0,1,0,1xe">
                    <v:path o:connectlocs="0,4;0,4;0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0" o:spid="_x0000_s1026" o:spt="3" type="#_x0000_t3" style="position:absolute;left:7063;top:21808;height:4;width:2;" filled="t" stroked="f" coordsize="21600,21600" o:gfxdata="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baKugAAAN0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291" o:spid="_x0000_s1026" o:spt="100" style="position:absolute;left:7395;top:21808;height:4;width:6;" filled="t" stroked="f" coordsize="1,1" o:gfxdata="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6/E&#10;1MEAAADdAAAADwAAAAAAAAABACAAAAAiAAAAZHJzL2Rvd25yZXYueG1sUEsBAhQAFAAAAAgAh07i&#10;QDMvBZ47AAAAOQAAABAAAAAAAAAAAQAgAAAAEAEAAGRycy9zaGFwZXhtbC54bWxQSwUGAAAAAAYA&#10;BgBbAQAAugMAAAAA&#10;" path="m1,1c1,1,1,1,1,1c1,1,1,1,1,1c1,1,0,0,0,0c0,1,1,1,1,1c1,1,1,1,1,1xe">
                    <v:path o:connectlocs="6,4;6,4;6,4;0,0;6,4;6,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2" o:spid="_x0000_s1026" o:spt="100" style="position:absolute;left:7336;top:21808;height:4;width:6;" filled="t" stroked="f" coordsize="1,1" o:gfxdata="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NhT74A&#10;AADdAAAADwAAAAAAAAABACAAAAAiAAAAZHJzL2Rvd25yZXYueG1sUEsBAhQAFAAAAAgAh07iQDMv&#10;BZ47AAAAOQAAABAAAAAAAAAAAQAgAAAADQEAAGRycy9zaGFwZXhtbC54bWxQSwUGAAAAAAYABgBb&#10;AQAAtwMAAAAA&#10;" path="m1,0c1,0,1,0,0,1c1,1,1,0,1,0c1,0,1,0,1,0xe">
                    <v:path o:connectlocs="6,0;0,4;6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3" o:spid="_x0000_s1026" o:spt="100" style="position:absolute;left:7401;top:21812;height:0;width:0;" filled="t" stroked="f" coordsize="0,0" o:gfxdata="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rhPZ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4" o:spid="_x0000_s1026" o:spt="3" type="#_x0000_t3" style="position:absolute;left:7401;top:21812;height:2;width:2;" filled="t" stroked="f" coordsize="21600,21600" o:gfxdata="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2UduL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Oval 295" o:spid="_x0000_s1026" o:spt="3" type="#_x0000_t3" style="position:absolute;left:7401;top:21812;height:2;width:2;" filled="t" stroked="f" coordsize="21600,21600" o:gfxdata="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7eDz7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296" o:spid="_x0000_s1026" o:spt="100" style="position:absolute;left:7520;top:21613;height:61;width:15;" filled="t" stroked="f" coordsize="3,12" o:gfxdata="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DdJW8AAAA&#10;3QAAAA8AAAAAAAAAAQAgAAAAIgAAAGRycy9kb3ducmV2LnhtbFBLAQIUABQAAAAIAIdO4kAzLwWe&#10;OwAAADkAAAAQAAAAAAAAAAEAIAAAAAsBAABkcnMvc2hhcGV4bWwueG1sUEsFBgAAAAAGAAYAWwEA&#10;ALUDAAAAAA==&#10;" path="m3,0c3,0,3,0,3,0c0,4,1,8,3,12c3,12,3,12,3,12c3,12,3,12,3,12c3,12,3,12,3,12c1,8,1,4,3,0c3,0,3,0,3,0c3,0,3,0,3,0xe">
                    <v:path o:connectlocs="15,0;15,0;15,61;15,61;15,61;15,61;15,0;15,0;1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" o:spid="_x0000_s1026" o:spt="100" style="position:absolute;left:7535;top:21613;height:0;width:0;" filled="t" stroked="f" coordsize="0,0" o:gfxdata="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lRXavQAA&#10;AN0AAAAPAAAAAAAAAAEAIAAAACIAAABkcnMvZG93bnJldi54bWxQSwECFAAUAAAACACHTuJAMy8F&#10;njsAAAA5AAAAEAAAAAAAAAABACAAAAAMAQAAZHJzL3NoYXBleG1sLnhtbFBLBQYAAAAABgAGAFsB&#10;AAC2AwAAAAA=&#10;" path="m0,0c0,0,0,0,0,0c0,0,0,0,0,0xe">
                    <v:path o:connectlocs="0,0;0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98" o:spid="_x0000_s1026" o:spt="100" style="position:absolute;left:7535;top:21675;height:0;width:0;" filled="t" stroked="f" coordsize="0,0" o:gfxdata="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mwQb4A&#10;AADdAAAADwAAAAAAAAABACAAAAAiAAAAZHJzL2Rvd25yZXYueG1sUEsBAhQAFAAAAAgAh07iQDMv&#10;BZ47AAAAOQAAABAAAAAAAAAAAQAgAAAADQEAAGRycy9zaGFwZXhtbC54bWxQSwUGAAAAAAYABgBb&#10;AQAAtwMAAAAA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" o:spid="_x0000_s1026" o:spt="100" style="position:absolute;left:7535;top:21675;height:0;width:0;" filled="t" stroked="f" coordsize="0,0" o:gfxdata="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y42vQAA&#10;AN0AAAAPAAAAAAAAAAEAIAAAACIAAABkcnMvZG93bnJldi54bWxQSwECFAAUAAAACACHTuJAMy8F&#10;njsAAAA5AAAAEAAAAAAAAAABACAAAAAMAQAAZHJzL3NoYXBleG1sLnhtbFBLBQYAAAAABgAGAFsB&#10;AAC2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" o:spid="_x0000_s1026" o:spt="100" style="position:absolute;left:7535;top:21675;height:0;width:0;" filled="t" stroked="f" coordsize="0,0" o:gfxdata="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0eLrb4A&#10;AADd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01" o:spid="_x0000_s1026" o:spt="3" type="#_x0000_t3" style="position:absolute;left:7535;top:21675;height:2;width:2;" filled="t" stroked="f" coordsize="21600,21600" o:gfxdata="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7Ql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Freeform 302" o:spid="_x0000_s1026" o:spt="100" style="position:absolute;left:6993;top:21684;height:59;width:17;" filled="t" stroked="f" coordsize="3,12" o:gfxdata="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rQ3+8AAAA&#10;3QAAAA8AAAAAAAAAAQAgAAAAIgAAAGRycy9kb3ducmV2LnhtbFBLAQIUABQAAAAIAIdO4kAzLwWe&#10;OwAAADkAAAAQAAAAAAAAAAEAIAAAAAsBAABkcnMvc2hhcGV4bWwueG1sUEsFBgAAAAAGAAYAWwEA&#10;ALUDAAAAAA==&#10;" path="m0,11c1,11,1,10,2,9c3,6,3,3,1,0c1,0,1,0,1,0c3,4,3,8,0,11c0,12,0,12,0,12c0,11,0,11,0,11c0,11,0,11,0,11xe">
                    <v:path o:connectlocs="0,54;11,44;5,0;5,0;0,54;0,59;0,54;0,5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3" o:spid="_x0000_s1026" o:spt="100" style="position:absolute;left:6998;top:21684;height:0;width:0;" filled="t" stroked="f" coordsize="0,0" o:gfxdata="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qGCk&#10;wAAAAN0AAAAPAAAAAAAAAAEAIAAAACIAAABkcnMvZG93bnJldi54bWxQSwECFAAUAAAACACHTuJA&#10;My8FnjsAAAA5AAAAEAAAAAAAAAABACAAAAAPAQAAZHJzL3NoYXBleG1sLnhtbFBLBQYAAAAABgAG&#10;AFsBAAC5AwAAAAA=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4" o:spid="_x0000_s1026" o:spt="100" style="position:absolute;left:6993;top:21738;height:6;width:0;" filled="t" stroked="f" coordsize="1,1" o:gfxdata="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ojpvQAA&#10;AN0AAAAPAAAAAAAAAAEAIAAAACIAAABkcnMvZG93bnJldi54bWxQSwECFAAUAAAACACHTuJAMy8F&#10;njsAAAA5AAAAEAAAAAAAAAABACAAAAAMAQAAZHJzL3NoYXBleG1sLnhtbFBLBQYAAAAABgAGAFsB&#10;AAC2AwAAAAA=&#10;" path="m0,0c0,0,0,0,0,1c0,1,0,1,0,1c0,0,0,0,0,0c0,0,0,0,0,0xe">
                    <v:path o:connectlocs="0,0;0,6;0,6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" o:spid="_x0000_s1026" o:spt="100" style="position:absolute;left:7191;top:21808;height:9;width:11;" filled="t" stroked="f" coordsize="2,2" o:gfxdata="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tEAevQAA&#10;AN0AAAAPAAAAAAAAAAEAIAAAACIAAABkcnMvZG93bnJldi54bWxQSwECFAAUAAAACACHTuJAMy8F&#10;njsAAAA5AAAAEAAAAAAAAAABACAAAAAMAQAAZHJzL3NoYXBleG1sLnhtbFBLBQYAAAAABgAGAFsB&#10;AAC2AwAAAAA=&#10;" path="m2,0c1,1,1,1,0,2c1,1,1,1,2,0xe">
                    <v:path o:connectlocs="11,0;0,9;11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06" o:spid="_x0000_s1026" o:spt="100" style="position:absolute;left:7202;top:21753;height:6;width:4;" filled="t" stroked="f" coordsize="1,1" o:gfxdata="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NSzBb4A&#10;AADdAAAADwAAAAAAAAABACAAAAAiAAAAZHJzL2Rvd25yZXYueG1sUEsBAhQAFAAAAAgAh07iQDMv&#10;BZ47AAAAOQAAABAAAAAAAAAAAQAgAAAADQEAAGRycy9zaGFwZXhtbC54bWxQSwUGAAAAAAYABgBb&#10;AQAAtwMAAAAA&#10;" path="m1,1c1,0,1,0,1,1c1,0,1,0,0,0c1,0,1,1,1,1c1,1,1,1,1,1xe">
                    <v:path o:connectlocs="4,6;4,6;0,0;4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" o:spid="_x0000_s1026" o:spt="100" style="position:absolute;left:7206;top:21753;height:6;width:0;" filled="t" stroked="f" coordsize="1,1" o:gfxdata="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0rcb4A&#10;AADdAAAADwAAAAAAAAABACAAAAAiAAAAZHJzL2Rvd25yZXYueG1sUEsBAhQAFAAAAAgAh07iQDMv&#10;BZ47AAAAOQAAABAAAAAAAAAAAQAgAAAADQEAAGRycy9zaGFwZXhtbC54bWxQSwUGAAAAAAYABgBb&#10;AQAAtwMAAAAA&#10;" path="m0,1c0,0,0,0,0,1c0,1,0,1,0,1c0,1,0,1,0,1c0,1,0,1,0,1xe">
                    <v:path o:connectlocs="0,6;0,6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8" o:spid="_x0000_s1026" o:spt="100" style="position:absolute;left:7182;top:21734;height:4;width:6;" filled="t" stroked="f" coordsize="1,1" o:gfxdata="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GO6r4A&#10;AADdAAAADwAAAAAAAAABACAAAAAiAAAAZHJzL2Rvd25yZXYueG1sUEsBAhQAFAAAAAgAh07iQDMv&#10;BZ47AAAAOQAAABAAAAAAAAAAAQAgAAAADQEAAGRycy9zaGFwZXhtbC54bWxQSwUGAAAAAAYABgBb&#10;AQAAtwMAAAAA&#10;" path="m0,0c0,0,0,0,0,0c0,0,1,1,1,1c1,0,1,0,0,0c1,0,1,0,0,0xe">
                    <v:path o:connectlocs="0,0;0,0;6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" o:spid="_x0000_s1026" o:spt="100" style="position:absolute;left:7182;top:21734;height:0;width:6;" filled="t" stroked="f" coordsize="1,1" o:gfxdata="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oxCdvQAA&#10;AN0AAAAPAAAAAAAAAAEAIAAAACIAAABkcnMvZG93bnJldi54bWxQSwECFAAUAAAACACHTuJAMy8F&#10;njsAAAA5AAAAEAAAAAAAAAABACAAAAAMAQAAZHJzL3NoYXBleG1sLnhtbFBLBQYAAAAABgAGAFsB&#10;AAC2AwAAAAA=&#10;" path="m0,0c0,0,0,0,0,0c1,0,1,0,0,0c0,0,0,0,0,0c1,0,0,0,0,0xe">
                    <v:path o:connectlocs="0,0;0,0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" o:spid="_x0000_s1026" o:spt="100" style="position:absolute;left:7535;top:21613;height:0;width:0;" filled="t" stroked="f" coordsize="0,0" o:gfxdata="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0H40L4A&#10;AADdAAAADwAAAAAAAAABACAAAAAiAAAAZHJzL2Rvd25yZXYueG1sUEsBAhQAFAAAAAgAh07iQDMv&#10;BZ47AAAAOQAAABAAAAAAAAAAAQAgAAAADQEAAGRycy9zaGFwZXhtbC54bWxQSwUGAAAAAAYABgBb&#10;AQAAtwMAAAAA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" o:spid="_x0000_s1026" o:spt="100" style="position:absolute;left:7535;top:21613;height:0;width:0;" filled="t" stroked="f" coordsize="0,0" o:gfxdata="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3myi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2" o:spid="_x0000_s1026" o:spt="3" type="#_x0000_t3" style="position:absolute;left:7535;top:21613;height:2;width:2;" filled="t" stroked="f" coordsize="21600,21600" o:gfxdata="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RViw7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313" o:spid="_x0000_s1026" o:spt="100" style="position:absolute;left:7535;top:21613;height:0;width:0;" filled="t" stroked="f" coordsize="0,0" o:gfxdata="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cfZ5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" o:spid="_x0000_s1026" o:spt="100" style="position:absolute;left:7535;top:21613;height:0;width:0;" filled="t" stroked="f" coordsize="0,0" o:gfxdata="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PVPivQAA&#10;AN0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5" o:spid="_x0000_s1026" o:spt="3" type="#_x0000_t3" style="position:absolute;left:7535;top:21613;height:2;width:2;" filled="t" stroked="f" coordsize="21600,21600" o:gfxdata="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hmb7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316" o:spid="_x0000_s1026" o:spt="100" style="position:absolute;left:6924;top:21474;height:6;width:6;" filled="t" stroked="f" coordsize="1,1" o:gfxdata="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0l2L4A&#10;AADdAAAADwAAAAAAAAABACAAAAAiAAAAZHJzL2Rvd25yZXYueG1sUEsBAhQAFAAAAAgAh07iQDMv&#10;BZ47AAAAOQAAABAAAAAAAAAAAQAgAAAADQEAAGRycy9zaGFwZXhtbC54bWxQSwUGAAAAAAYABgBb&#10;AQAAtwMAAAAA&#10;" path="m1,0c1,0,1,0,0,0c0,0,1,0,1,1c1,1,1,1,1,1c1,0,1,0,1,0xe">
                    <v:path o:connectlocs="6,0;0,0;6,6;6,6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" o:spid="_x0000_s1026" o:spt="100" style="position:absolute;left:6929;top:21474;height:6;width:0;" filled="t" stroked="f" coordsize="1,1" o:gfxdata="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uS9rL4A&#10;AADdAAAADwAAAAAAAAABACAAAAAiAAAAZHJzL2Rvd25yZXYueG1sUEsBAhQAFAAAAAgAh07iQDMv&#10;BZ47AAAAOQAAABAAAAAAAAAAAQAgAAAADQEAAGRycy9zaGFwZXhtbC54bWxQSwUGAAAAAAYABgBb&#10;AQAAtwMAAAAA&#10;" path="m0,1c0,0,0,0,0,0c0,0,0,0,0,1xe">
                    <v:path o:connectlocs="0,6;0,0;0,6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18" o:spid="_x0000_s1026" o:spt="100" style="position:absolute;left:7410;top:21550;height:4;width:6;" filled="t" stroked="f" coordsize="1,1" o:gfxdata="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gYN74A&#10;AADdAAAADwAAAAAAAAABACAAAAAiAAAAZHJzL2Rvd25yZXYueG1sUEsBAhQAFAAAAAgAh07iQDMv&#10;BZ47AAAAOQAAABAAAAAAAAAAAQAgAAAADQEAAGRycy9zaGFwZXhtbC54bWxQSwUGAAAAAAYABgBb&#10;AQAAtwMAAAAA&#10;" path="m1,0c1,0,1,0,1,0c0,0,1,1,1,1c1,1,1,1,1,1c1,0,1,0,1,0xe">
                    <v:path o:connectlocs="6,0;6,0;6,4;6,4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9" o:spid="_x0000_s1026" o:spt="100" style="position:absolute;left:7416;top:21550;height:4;width:0;" filled="t" stroked="f" coordsize="1,1" o:gfxdata="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eoZAvQAA&#10;AN0AAAAPAAAAAAAAAAEAIAAAACIAAABkcnMvZG93bnJldi54bWxQSwECFAAUAAAACACHTuJAMy8F&#10;njsAAAA5AAAAEAAAAAAAAAABACAAAAAMAQAAZHJzL3NoYXBleG1sLnhtbFBLBQYAAAAABgAGAFsB&#10;AAC2AwAAAAA=&#10;" path="m0,0c0,0,0,0,0,1c0,0,0,1,0,0xe">
                    <v:path o:connectlocs="0,0;0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0" o:spid="_x0000_s1026" o:spt="100" style="position:absolute;left:7390;top:21524;height:6;width:0;" filled="t" stroked="f" coordsize="1,1" o:gfxdata="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NiPbvQAA&#10;AN0AAAAPAAAAAAAAAAEAIAAAACIAAABkcnMvZG93bnJldi54bWxQSwECFAAUAAAACACHTuJAMy8F&#10;njsAAAA5AAAAEAAAAAAAAAABACAAAAAMAQAAZHJzL3NoYXBleG1sLnhtbFBLBQYAAAAABgAGAFsB&#10;AAC2AwAAAAA=&#10;" path="m0,0c0,1,0,1,0,1c0,0,0,0,0,0c0,0,0,0,0,0xe">
                    <v:path o:connectlocs="0,0;0,6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1" o:spid="_x0000_s1026" o:spt="100" style="position:absolute;left:7390;top:21524;height:0;width:0;" filled="t" stroked="f" coordsize="0,0" o:gfxdata="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B/p/&#10;wAAAAN0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" o:spid="_x0000_s1026" o:spt="100" style="position:absolute;left:7202;top:21201;height:0;width:4;" filled="t" stroked="f" coordsize="1,1" o:gfxdata="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USMr4A&#10;AADdAAAADwAAAAAAAAABACAAAAAiAAAAZHJzL2Rvd25yZXYueG1sUEsBAhQAFAAAAAgAh07iQDMv&#10;BZ47AAAAOQAAABAAAAAAAAAAAQAgAAAADQEAAGRycy9zaGFwZXhtbC54bWxQSwUGAAAAAAYABgBb&#10;AQAAtwMAAAAA&#10;" path="m1,0c1,0,1,0,0,0c0,0,1,0,1,0c0,0,1,0,1,0xe">
                    <v:path o:connectlocs="4,0;0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3" o:spid="_x0000_s1026" o:spt="100" style="position:absolute;left:7202;top:21201;height:0;width:4;" filled="t" stroked="f" coordsize="1,1" o:gfxdata="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7Nx&#10;EsEAAADdAAAADwAAAAAAAAABACAAAAAiAAAAZHJzL2Rvd25yZXYueG1sUEsBAhQAFAAAAAgAh07i&#10;QDMvBZ47AAAAOQAAABAAAAAAAAAAAQAgAAAAEAEAAGRycy9zaGFwZXhtbC54bWxQSwUGAAAAAAYA&#10;BgBbAQAAugMAAAAA&#10;" path="m1,0c1,0,0,0,1,0c1,0,1,0,1,0c1,0,1,0,1,0xe">
                    <v:path o:connectlocs="4,0;4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4" o:spid="_x0000_s1026" o:spt="100" style="position:absolute;left:7132;top:21734;height:4;width:6;" filled="t" stroked="f" coordsize="1,1" o:gfxdata="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/9SJvQAA&#10;AN0AAAAPAAAAAAAAAAEAIAAAACIAAABkcnMvZG93bnJldi54bWxQSwECFAAUAAAACACHTuJAMy8F&#10;njsAAAA5AAAAEAAAAAAAAAABACAAAAAMAQAAZHJzL3NoYXBleG1sLnhtbFBLBQYAAAAABgAGAFsB&#10;AAC2AwAAAAA=&#10;" path="m1,1c1,0,1,0,1,0c1,0,0,1,0,1c1,1,1,1,1,1xe">
                    <v:path o:connectlocs="6,4;6,0;0,4;6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" o:spid="_x0000_s1026" o:spt="100" style="position:absolute;left:7137;top:21734;height:4;width:0;" filled="t" stroked="f" coordsize="1,1" o:gfxdata="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C1K/r4A&#10;AADdAAAADwAAAAAAAAABACAAAAAiAAAAZHJzL2Rvd25yZXYueG1sUEsBAhQAFAAAAAgAh07iQDMv&#10;BZ47AAAAOQAAABAAAAAAAAAAAQAgAAAADQEAAGRycy9zaGFwZXhtbC54bWxQSwUGAAAAAAYABgBb&#10;AQAAtwMAAAAA&#10;" path="m0,1c0,0,0,0,0,0c0,0,0,0,0,1xe">
                    <v:path o:connectlocs="0,4;0,0;0,4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6" o:spid="_x0000_s1026" o:spt="100" style="position:absolute;left:7117;top:21753;height:0;width:6;" filled="t" stroked="f" coordsize="1,1" o:gfxdata="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Ye9lvQAA&#10;AN0AAAAPAAAAAAAAAAEAIAAAACIAAABkcnMvZG93bnJldi54bWxQSwECFAAUAAAACACHTuJAMy8F&#10;njsAAAA5AAAAEAAAAAAAAAABACAAAAAMAQAAZHJzL3NoYXBleG1sLnhtbFBLBQYAAAAABgAGAFsB&#10;AAC2AwAAAAA=&#10;" path="m0,0c0,0,1,0,1,0c0,0,0,0,0,0c0,0,0,0,0,0xe">
                    <v:path o:connectlocs="0,0;6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27" o:spid="_x0000_s1026" o:spt="3" type="#_x0000_t3" style="position:absolute;left:7117;top:21753;height:2;width:2;" filled="t" stroked="f" coordsize="21600,21600" o:gfxdata="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GRPbsAAADd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shape>
                  <v:shape id="Freeform 328" o:spid="_x0000_s1026" o:spt="100" style="position:absolute;left:7117;top:21753;height:0;width:0;" filled="t" stroked="f" coordsize="0,0" o:gfxdata="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ap9cvQAA&#10;AN0AAAAPAAAAAAAAAAEAIAAAACIAAABkcnMvZG93bnJldi54bWxQSwECFAAUAAAACACHTuJAMy8F&#10;njsAAAA5AAAAEAAAAAAAAAABACAAAAAMAQAAZHJzL3NoYXBleG1sLnhtbFBLBQYAAAAABgAGAFsB&#10;AAC2AwAAAAA=&#10;" path="m0,0c0,0,0,0,0,0c0,0,0,0,0,0c0,0,0,0,0,0c0,0,0,0,0,0c0,0,0,0,0,0c0,0,0,0,0,0c0,0,0,0,0,0xe">
                    <v:path o:connectlocs="0,0;0,0;0,0;0,0;0,0;0,0;0,0;0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9" o:spid="_x0000_s1026" o:spt="100" style="position:absolute;left:7529;top:21474;height:6;width:6;" filled="t" stroked="f" coordsize="1,1" o:gfxdata="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Fkz9vQAA&#10;AN0AAAAPAAAAAAAAAAEAIAAAACIAAABkcnMvZG93bnJldi54bWxQSwECFAAUAAAACACHTuJAMy8F&#10;njsAAAA5AAAAEAAAAAAAAAABACAAAAAMAQAAZHJzL3NoYXBleG1sLnhtbFBLBQYAAAAABgAGAFsB&#10;AAC2AwAAAAA=&#10;" path="m1,1c1,1,1,1,1,0c1,0,1,1,0,1c1,1,1,1,1,1xe">
                    <v:path o:connectlocs="6,6;6,0;0,6;6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0" o:spid="_x0000_s1026" o:spt="100" style="position:absolute;left:7529;top:21480;height:0;width:6;" filled="t" stroked="f" coordsize="1,1" o:gfxdata="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ulmvQAA&#10;AN0AAAAPAAAAAAAAAAEAIAAAACIAAABkcnMvZG93bnJldi54bWxQSwECFAAUAAAACACHTuJAMy8F&#10;njsAAAA5AAAAEAAAAAAAAAABACAAAAAMAQAAZHJzL3NoYXBleG1sLnhtbFBLBQYAAAAABgAGAFsB&#10;AAC2AwAAAAA=&#10;" path="m1,0c1,0,1,0,0,0c0,0,0,0,0,0c0,0,1,0,1,0xe">
                    <v:path o:connectlocs="6,0;0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椭圆 14" o:spid="_x0000_s1026" o:spt="3" type="#_x0000_t3" style="position:absolute;left:1683;top:22164;height:410;width:410;v-text-anchor:middle;" fillcolor="#009DD9 [3205]" filled="t" stroked="f" coordsize="21600,21600" o:gfxdata="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r9U6/&#10;AAAA3QAAAA8AAAAAAAAAAQAgAAAAIgAAAGRycy9kb3ducmV2LnhtbFBLAQIUABQAAAAIAIdO4kAz&#10;LwWeOwAAADkAAAAQAAAAAAAAAAEAIAAAAA4BAABkcnMvc2hhcGV4bWwueG1sUEsFBgAAAAAGAAYA&#10;WwEAALgDAAAAAA==&#10;">
                  <v:fill type="gradient" on="t" color2="#0BD0D9 [3206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  <v:roundrect id="圆角矩形 841" o:spid="_x0000_s1026" o:spt="2" style="position:absolute;left:2221;top:22164;height:410;width:10033;v-text-anchor:middle;" fillcolor="#D1D3D4" filled="t" stroked="f" coordsize="21600,21600" arcsize="0.5" o:gfxdata="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WUvC8AAAA&#10;3QAAAA8AAAAAAAAAAQAgAAAAIgAAAGRycy9kb3ducmV2LnhtbFBLAQIUABQAAAAIAIdO4kAzLwWe&#10;OwAAADkAAAAQAAAAAAAAAAEAIAAAAAsBAABkcnMvc2hhcGV4bWwueG1sUEsFBgAAAAAGAAYAWwEA&#10;ALUDAAAAAA==&#10;">
                  <v:fill on="t" opacity="13107f" focussize="0,0"/>
                  <v:stroke on="f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2134870</wp:posOffset>
                </wp:positionV>
                <wp:extent cx="2359660" cy="32067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自我评价 | </w:t>
                            </w:r>
                            <w:r>
                              <w:rPr>
                                <w:rFonts w:hint="default" w:ascii="思源宋体 CN Heavy" w:hAnsi="思源宋体 CN Heavy" w:eastAsia="思源宋体 CN Heavy" w:cs="思源宋体 CN Heavy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6pt;margin-top:168.1pt;height:25.25pt;width:185.8pt;z-index:251621376;mso-width-relative:page;mso-height-relative:page;" filled="f" stroked="f" coordsize="21600,21600" o:gfxdata="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+QLmFdwAAAALAQAADwAAAAAAAAABACAAAAAiAAAAZHJzL2Rvd25yZXYueG1sUEsBAhQAFAAAAAgA&#10;h07iQCysdpY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自我评价 | </w:t>
                      </w:r>
                      <w:r>
                        <w:rPr>
                          <w:rFonts w:hint="default" w:ascii="思源宋体 CN Heavy" w:hAnsi="思源宋体 CN Heavy" w:eastAsia="思源宋体 CN Heavy" w:cs="思源宋体 CN Heavy"/>
                          <w:color w:val="404040" w:themeColor="text1" w:themeTint="BF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2154555</wp:posOffset>
                </wp:positionV>
                <wp:extent cx="6724015" cy="334010"/>
                <wp:effectExtent l="0" t="0" r="635" b="8890"/>
                <wp:wrapNone/>
                <wp:docPr id="842" name="组合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015" cy="334010"/>
                          <a:chOff x="1664" y="22145"/>
                          <a:chExt cx="10589" cy="526"/>
                        </a:xfrm>
                      </wpg:grpSpPr>
                      <wpg:grpSp>
                        <wpg:cNvPr id="516" name="组合 516"/>
                        <wpg:cNvGrpSpPr/>
                        <wpg:grpSpPr>
                          <a:xfrm rot="0">
                            <a:off x="1664" y="22145"/>
                            <a:ext cx="527" cy="527"/>
                            <a:chOff x="6387" y="20661"/>
                            <a:chExt cx="1687" cy="1686"/>
                          </a:xfrm>
                          <a:solidFill>
                            <a:schemeClr val="bg1">
                              <a:lumMod val="85000"/>
                            </a:schemeClr>
                          </a:solidFill>
                        </wpg:grpSpPr>
                        <wpg:grpSp>
                          <wpg:cNvPr id="517" name="组合 510"/>
                          <wpg:cNvGrpSpPr/>
                          <wpg:grpSpPr>
                            <a:xfrm>
                              <a:off x="6449" y="20661"/>
                              <a:ext cx="1625" cy="1687"/>
                              <a:chOff x="6449" y="20661"/>
                              <a:chExt cx="1625" cy="1687"/>
                            </a:xfrm>
                            <a:grpFill/>
                          </wpg:grpSpPr>
                          <wps:wsp>
                            <wps:cNvPr id="518" name="Freeform 8"/>
                            <wps:cNvSpPr/>
                            <wps:spPr bwMode="auto">
                              <a:xfrm>
                                <a:off x="7484" y="21337"/>
                                <a:ext cx="50" cy="59"/>
                              </a:xfrm>
                              <a:custGeom>
                                <a:avLst/>
                                <a:gdLst>
                                  <a:gd name="T0" fmla="*/ 10 w 10"/>
                                  <a:gd name="T1" fmla="*/ 0 h 12"/>
                                  <a:gd name="T2" fmla="*/ 0 w 10"/>
                                  <a:gd name="T3" fmla="*/ 1 h 12"/>
                                  <a:gd name="T4" fmla="*/ 1 w 10"/>
                                  <a:gd name="T5" fmla="*/ 6 h 12"/>
                                  <a:gd name="T6" fmla="*/ 0 w 10"/>
                                  <a:gd name="T7" fmla="*/ 11 h 12"/>
                                  <a:gd name="T8" fmla="*/ 10 w 10"/>
                                  <a:gd name="T9" fmla="*/ 12 h 12"/>
                                  <a:gd name="T10" fmla="*/ 9 w 10"/>
                                  <a:gd name="T11" fmla="*/ 10 h 12"/>
                                  <a:gd name="T12" fmla="*/ 10 w 10"/>
                                  <a:gd name="T13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" h="12">
                                    <a:moveTo>
                                      <a:pt x="10" y="0"/>
                                    </a:moveTo>
                                    <a:cubicBezTo>
                                      <a:pt x="7" y="3"/>
                                      <a:pt x="4" y="3"/>
                                      <a:pt x="0" y="1"/>
                                    </a:cubicBezTo>
                                    <a:cubicBezTo>
                                      <a:pt x="0" y="3"/>
                                      <a:pt x="1" y="4"/>
                                      <a:pt x="1" y="6"/>
                                    </a:cubicBezTo>
                                    <a:cubicBezTo>
                                      <a:pt x="1" y="8"/>
                                      <a:pt x="1" y="9"/>
                                      <a:pt x="0" y="11"/>
                                    </a:cubicBezTo>
                                    <a:cubicBezTo>
                                      <a:pt x="3" y="9"/>
                                      <a:pt x="7" y="10"/>
                                      <a:pt x="10" y="12"/>
                                    </a:cubicBezTo>
                                    <a:cubicBezTo>
                                      <a:pt x="10" y="11"/>
                                      <a:pt x="9" y="11"/>
                                      <a:pt x="9" y="10"/>
                                    </a:cubicBezTo>
                                    <a:cubicBezTo>
                                      <a:pt x="8" y="7"/>
                                      <a:pt x="8" y="3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19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840" y="21106"/>
                                <a:ext cx="789" cy="791"/>
                              </a:xfrm>
                              <a:custGeom>
                                <a:avLst/>
                                <a:gdLst>
                                  <a:gd name="T0" fmla="*/ 16 w 159"/>
                                  <a:gd name="T1" fmla="*/ 100 h 159"/>
                                  <a:gd name="T2" fmla="*/ 19 w 159"/>
                                  <a:gd name="T3" fmla="*/ 102 h 159"/>
                                  <a:gd name="T4" fmla="*/ 32 w 159"/>
                                  <a:gd name="T5" fmla="*/ 116 h 159"/>
                                  <a:gd name="T6" fmla="*/ 30 w 159"/>
                                  <a:gd name="T7" fmla="*/ 129 h 159"/>
                                  <a:gd name="T8" fmla="*/ 43 w 159"/>
                                  <a:gd name="T9" fmla="*/ 143 h 159"/>
                                  <a:gd name="T10" fmla="*/ 56 w 159"/>
                                  <a:gd name="T11" fmla="*/ 130 h 159"/>
                                  <a:gd name="T12" fmla="*/ 57 w 159"/>
                                  <a:gd name="T13" fmla="*/ 141 h 159"/>
                                  <a:gd name="T14" fmla="*/ 73 w 159"/>
                                  <a:gd name="T15" fmla="*/ 157 h 159"/>
                                  <a:gd name="T16" fmla="*/ 100 w 159"/>
                                  <a:gd name="T17" fmla="*/ 142 h 159"/>
                                  <a:gd name="T18" fmla="*/ 112 w 159"/>
                                  <a:gd name="T19" fmla="*/ 131 h 159"/>
                                  <a:gd name="T20" fmla="*/ 115 w 159"/>
                                  <a:gd name="T21" fmla="*/ 144 h 159"/>
                                  <a:gd name="T22" fmla="*/ 142 w 159"/>
                                  <a:gd name="T23" fmla="*/ 116 h 159"/>
                                  <a:gd name="T24" fmla="*/ 140 w 159"/>
                                  <a:gd name="T25" fmla="*/ 102 h 159"/>
                                  <a:gd name="T26" fmla="*/ 142 w 159"/>
                                  <a:gd name="T27" fmla="*/ 100 h 159"/>
                                  <a:gd name="T28" fmla="*/ 143 w 159"/>
                                  <a:gd name="T29" fmla="*/ 72 h 159"/>
                                  <a:gd name="T30" fmla="*/ 130 w 159"/>
                                  <a:gd name="T31" fmla="*/ 57 h 159"/>
                                  <a:gd name="T32" fmla="*/ 140 w 159"/>
                                  <a:gd name="T33" fmla="*/ 46 h 159"/>
                                  <a:gd name="T34" fmla="*/ 129 w 159"/>
                                  <a:gd name="T35" fmla="*/ 31 h 159"/>
                                  <a:gd name="T36" fmla="*/ 113 w 159"/>
                                  <a:gd name="T37" fmla="*/ 18 h 159"/>
                                  <a:gd name="T38" fmla="*/ 98 w 159"/>
                                  <a:gd name="T39" fmla="*/ 16 h 159"/>
                                  <a:gd name="T40" fmla="*/ 61 w 159"/>
                                  <a:gd name="T41" fmla="*/ 16 h 159"/>
                                  <a:gd name="T42" fmla="*/ 56 w 159"/>
                                  <a:gd name="T43" fmla="*/ 20 h 159"/>
                                  <a:gd name="T44" fmla="*/ 43 w 159"/>
                                  <a:gd name="T45" fmla="*/ 33 h 159"/>
                                  <a:gd name="T46" fmla="*/ 32 w 159"/>
                                  <a:gd name="T47" fmla="*/ 44 h 159"/>
                                  <a:gd name="T48" fmla="*/ 29 w 159"/>
                                  <a:gd name="T49" fmla="*/ 57 h 159"/>
                                  <a:gd name="T50" fmla="*/ 15 w 159"/>
                                  <a:gd name="T51" fmla="*/ 62 h 159"/>
                                  <a:gd name="T52" fmla="*/ 15 w 159"/>
                                  <a:gd name="T53" fmla="*/ 72 h 159"/>
                                  <a:gd name="T54" fmla="*/ 15 w 159"/>
                                  <a:gd name="T55" fmla="*/ 98 h 159"/>
                                  <a:gd name="T56" fmla="*/ 84 w 159"/>
                                  <a:gd name="T57" fmla="*/ 130 h 159"/>
                                  <a:gd name="T58" fmla="*/ 73 w 159"/>
                                  <a:gd name="T59" fmla="*/ 130 h 159"/>
                                  <a:gd name="T60" fmla="*/ 69 w 159"/>
                                  <a:gd name="T61" fmla="*/ 126 h 159"/>
                                  <a:gd name="T62" fmla="*/ 60 w 159"/>
                                  <a:gd name="T63" fmla="*/ 127 h 159"/>
                                  <a:gd name="T64" fmla="*/ 87 w 159"/>
                                  <a:gd name="T65" fmla="*/ 127 h 159"/>
                                  <a:gd name="T66" fmla="*/ 126 w 159"/>
                                  <a:gd name="T67" fmla="*/ 116 h 159"/>
                                  <a:gd name="T68" fmla="*/ 112 w 159"/>
                                  <a:gd name="T69" fmla="*/ 113 h 159"/>
                                  <a:gd name="T70" fmla="*/ 83 w 159"/>
                                  <a:gd name="T71" fmla="*/ 112 h 159"/>
                                  <a:gd name="T72" fmla="*/ 46 w 159"/>
                                  <a:gd name="T73" fmla="*/ 113 h 159"/>
                                  <a:gd name="T74" fmla="*/ 74 w 159"/>
                                  <a:gd name="T75" fmla="*/ 19 h 159"/>
                                  <a:gd name="T76" fmla="*/ 60 w 159"/>
                                  <a:gd name="T77" fmla="*/ 33 h 159"/>
                                  <a:gd name="T78" fmla="*/ 88 w 159"/>
                                  <a:gd name="T79" fmla="*/ 33 h 159"/>
                                  <a:gd name="T80" fmla="*/ 115 w 159"/>
                                  <a:gd name="T81" fmla="*/ 33 h 159"/>
                                  <a:gd name="T82" fmla="*/ 56 w 159"/>
                                  <a:gd name="T83" fmla="*/ 47 h 159"/>
                                  <a:gd name="T84" fmla="*/ 84 w 159"/>
                                  <a:gd name="T85" fmla="*/ 48 h 159"/>
                                  <a:gd name="T86" fmla="*/ 112 w 159"/>
                                  <a:gd name="T87" fmla="*/ 57 h 159"/>
                                  <a:gd name="T88" fmla="*/ 32 w 159"/>
                                  <a:gd name="T89" fmla="*/ 60 h 159"/>
                                  <a:gd name="T90" fmla="*/ 69 w 159"/>
                                  <a:gd name="T91" fmla="*/ 62 h 159"/>
                                  <a:gd name="T92" fmla="*/ 116 w 159"/>
                                  <a:gd name="T93" fmla="*/ 71 h 159"/>
                                  <a:gd name="T94" fmla="*/ 18 w 159"/>
                                  <a:gd name="T95" fmla="*/ 75 h 159"/>
                                  <a:gd name="T96" fmla="*/ 17 w 159"/>
                                  <a:gd name="T97" fmla="*/ 86 h 159"/>
                                  <a:gd name="T98" fmla="*/ 55 w 159"/>
                                  <a:gd name="T99" fmla="*/ 76 h 159"/>
                                  <a:gd name="T100" fmla="*/ 111 w 159"/>
                                  <a:gd name="T101" fmla="*/ 84 h 159"/>
                                  <a:gd name="T102" fmla="*/ 75 w 159"/>
                                  <a:gd name="T103" fmla="*/ 84 h 159"/>
                                  <a:gd name="T104" fmla="*/ 139 w 159"/>
                                  <a:gd name="T105" fmla="*/ 75 h 159"/>
                                  <a:gd name="T106" fmla="*/ 116 w 159"/>
                                  <a:gd name="T107" fmla="*/ 99 h 159"/>
                                  <a:gd name="T108" fmla="*/ 125 w 159"/>
                                  <a:gd name="T109" fmla="*/ 89 h 159"/>
                                  <a:gd name="T110" fmla="*/ 88 w 159"/>
                                  <a:gd name="T111" fmla="*/ 98 h 159"/>
                                  <a:gd name="T112" fmla="*/ 69 w 159"/>
                                  <a:gd name="T113" fmla="*/ 90 h 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9" h="159">
                                    <a:moveTo>
                                      <a:pt x="16" y="100"/>
                                    </a:move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0"/>
                                      <a:pt x="16" y="100"/>
                                      <a:pt x="16" y="100"/>
                                    </a:cubicBezTo>
                                    <a:cubicBezTo>
                                      <a:pt x="16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7" y="101"/>
                                      <a:pt x="17" y="101"/>
                                      <a:pt x="17" y="101"/>
                                    </a:cubicBezTo>
                                    <a:cubicBezTo>
                                      <a:pt x="18" y="101"/>
                                      <a:pt x="19" y="101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19" y="102"/>
                                      <a:pt x="19" y="102"/>
                                      <a:pt x="19" y="102"/>
                                    </a:cubicBezTo>
                                    <a:cubicBezTo>
                                      <a:pt x="22" y="104"/>
                                      <a:pt x="25" y="104"/>
                                      <a:pt x="28" y="102"/>
                                    </a:cubicBezTo>
                                    <a:cubicBezTo>
                                      <a:pt x="29" y="103"/>
                                      <a:pt x="28" y="103"/>
                                      <a:pt x="28" y="103"/>
                                    </a:cubicBezTo>
                                    <a:cubicBezTo>
                                      <a:pt x="27" y="105"/>
                                      <a:pt x="27" y="107"/>
                                      <a:pt x="27" y="109"/>
                                    </a:cubicBezTo>
                                    <a:cubicBezTo>
                                      <a:pt x="28" y="111"/>
                                      <a:pt x="28" y="112"/>
                                      <a:pt x="29" y="113"/>
                                    </a:cubicBezTo>
                                    <a:cubicBezTo>
                                      <a:pt x="29" y="113"/>
                                      <a:pt x="29" y="113"/>
                                      <a:pt x="29" y="113"/>
                                    </a:cubicBezTo>
                                    <a:cubicBezTo>
                                      <a:pt x="30" y="114"/>
                                      <a:pt x="31" y="115"/>
                                      <a:pt x="32" y="116"/>
                                    </a:cubicBezTo>
                                    <a:cubicBezTo>
                                      <a:pt x="32" y="116"/>
                                      <a:pt x="32" y="116"/>
                                      <a:pt x="32" y="116"/>
                                    </a:cubicBezTo>
                                    <a:cubicBezTo>
                                      <a:pt x="35" y="118"/>
                                      <a:pt x="39" y="118"/>
                                      <a:pt x="42" y="116"/>
                                    </a:cubicBezTo>
                                    <a:cubicBezTo>
                                      <a:pt x="42" y="118"/>
                                      <a:pt x="41" y="120"/>
                                      <a:pt x="41" y="121"/>
                                    </a:cubicBezTo>
                                    <a:cubicBezTo>
                                      <a:pt x="41" y="123"/>
                                      <a:pt x="42" y="125"/>
                                      <a:pt x="43" y="127"/>
                                    </a:cubicBezTo>
                                    <a:cubicBezTo>
                                      <a:pt x="39" y="125"/>
                                      <a:pt x="35" y="125"/>
                                      <a:pt x="31" y="128"/>
                                    </a:cubicBezTo>
                                    <a:cubicBezTo>
                                      <a:pt x="31" y="129"/>
                                      <a:pt x="31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30" y="129"/>
                                    </a:cubicBezTo>
                                    <a:cubicBezTo>
                                      <a:pt x="30" y="129"/>
                                      <a:pt x="30" y="129"/>
                                      <a:pt x="29" y="129"/>
                                    </a:cubicBezTo>
                                    <a:cubicBezTo>
                                      <a:pt x="29" y="130"/>
                                      <a:pt x="29" y="130"/>
                                      <a:pt x="29" y="130"/>
                                    </a:cubicBezTo>
                                    <a:cubicBezTo>
                                      <a:pt x="26" y="135"/>
                                      <a:pt x="27" y="140"/>
                                      <a:pt x="31" y="143"/>
                                    </a:cubicBezTo>
                                    <a:cubicBezTo>
                                      <a:pt x="35" y="146"/>
                                      <a:pt x="39" y="146"/>
                                      <a:pt x="43" y="143"/>
                                    </a:cubicBezTo>
                                    <a:cubicBezTo>
                                      <a:pt x="43" y="143"/>
                                      <a:pt x="43" y="143"/>
                                      <a:pt x="43" y="143"/>
                                    </a:cubicBezTo>
                                    <a:cubicBezTo>
                                      <a:pt x="44" y="142"/>
                                      <a:pt x="44" y="142"/>
                                      <a:pt x="45" y="141"/>
                                    </a:cubicBezTo>
                                    <a:cubicBezTo>
                                      <a:pt x="45" y="141"/>
                                      <a:pt x="45" y="141"/>
                                      <a:pt x="45" y="141"/>
                                    </a:cubicBezTo>
                                    <a:cubicBezTo>
                                      <a:pt x="47" y="138"/>
                                      <a:pt x="48" y="134"/>
                                      <a:pt x="45" y="130"/>
                                    </a:cubicBezTo>
                                    <a:cubicBezTo>
                                      <a:pt x="49" y="132"/>
                                      <a:pt x="52" y="132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6" y="130"/>
                                      <a:pt x="56" y="130"/>
                                      <a:pt x="57" y="130"/>
                                    </a:cubicBezTo>
                                    <a:cubicBezTo>
                                      <a:pt x="57" y="130"/>
                                      <a:pt x="56" y="130"/>
                                      <a:pt x="56" y="130"/>
                                    </a:cubicBezTo>
                                    <a:cubicBezTo>
                                      <a:pt x="54" y="134"/>
                                      <a:pt x="55" y="137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7" y="141"/>
                                      <a:pt x="57" y="141"/>
                                      <a:pt x="57" y="141"/>
                                    </a:cubicBezTo>
                                    <a:cubicBezTo>
                                      <a:pt x="58" y="142"/>
                                      <a:pt x="58" y="142"/>
                                      <a:pt x="59" y="143"/>
                                    </a:cubicBezTo>
                                    <a:cubicBezTo>
                                      <a:pt x="59" y="143"/>
                                      <a:pt x="59" y="143"/>
                                      <a:pt x="59" y="143"/>
                                    </a:cubicBezTo>
                                    <a:cubicBezTo>
                                      <a:pt x="60" y="144"/>
                                      <a:pt x="61" y="145"/>
                                      <a:pt x="63" y="145"/>
                                    </a:cubicBezTo>
                                    <a:cubicBezTo>
                                      <a:pt x="66" y="145"/>
                                      <a:pt x="68" y="145"/>
                                      <a:pt x="71" y="143"/>
                                    </a:cubicBezTo>
                                    <a:cubicBezTo>
                                      <a:pt x="70" y="146"/>
                                      <a:pt x="69" y="148"/>
                                      <a:pt x="69" y="150"/>
                                    </a:cubicBezTo>
                                    <a:cubicBezTo>
                                      <a:pt x="70" y="153"/>
                                      <a:pt x="71" y="155"/>
                                      <a:pt x="73" y="157"/>
                                    </a:cubicBezTo>
                                    <a:cubicBezTo>
                                      <a:pt x="76" y="159"/>
                                      <a:pt x="80" y="159"/>
                                      <a:pt x="83" y="157"/>
                                    </a:cubicBezTo>
                                    <a:cubicBezTo>
                                      <a:pt x="89" y="154"/>
                                      <a:pt x="90" y="149"/>
                                      <a:pt x="87" y="144"/>
                                    </a:cubicBezTo>
                                    <a:cubicBezTo>
                                      <a:pt x="88" y="144"/>
                                      <a:pt x="89" y="145"/>
                                      <a:pt x="90" y="145"/>
                                    </a:cubicBezTo>
                                    <a:cubicBezTo>
                                      <a:pt x="93" y="146"/>
                                      <a:pt x="96" y="145"/>
                                      <a:pt x="99" y="143"/>
                                    </a:cubicBezTo>
                                    <a:cubicBezTo>
                                      <a:pt x="99" y="143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0" y="142"/>
                                      <a:pt x="100" y="142"/>
                                      <a:pt x="100" y="142"/>
                                    </a:cubicBezTo>
                                    <a:cubicBezTo>
                                      <a:pt x="101" y="140"/>
                                      <a:pt x="102" y="138"/>
                                      <a:pt x="102" y="136"/>
                                    </a:cubicBezTo>
                                    <a:cubicBezTo>
                                      <a:pt x="103" y="134"/>
                                      <a:pt x="102" y="133"/>
                                      <a:pt x="102" y="131"/>
                                    </a:cubicBezTo>
                                    <a:cubicBezTo>
                                      <a:pt x="102" y="131"/>
                                      <a:pt x="101" y="131"/>
                                      <a:pt x="101" y="130"/>
                                    </a:cubicBezTo>
                                    <a:cubicBezTo>
                                      <a:pt x="105" y="132"/>
                                      <a:pt x="108" y="132"/>
                                      <a:pt x="112" y="130"/>
                                    </a:cubicBezTo>
                                    <a:cubicBezTo>
                                      <a:pt x="112" y="130"/>
                                      <a:pt x="112" y="131"/>
                                      <a:pt x="112" y="131"/>
                                    </a:cubicBezTo>
                                    <a:cubicBezTo>
                                      <a:pt x="110" y="135"/>
                                      <a:pt x="110" y="138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3" y="142"/>
                                      <a:pt x="113" y="142"/>
                                    </a:cubicBezTo>
                                    <a:cubicBezTo>
                                      <a:pt x="113" y="142"/>
                                      <a:pt x="114" y="142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4" y="143"/>
                                      <a:pt x="114" y="143"/>
                                    </a:cubicBezTo>
                                    <a:cubicBezTo>
                                      <a:pt x="114" y="143"/>
                                      <a:pt x="115" y="143"/>
                                      <a:pt x="115" y="144"/>
                                    </a:cubicBezTo>
                                    <a:cubicBezTo>
                                      <a:pt x="119" y="146"/>
                                      <a:pt x="124" y="145"/>
                                      <a:pt x="127" y="142"/>
                                    </a:cubicBezTo>
                                    <a:cubicBezTo>
                                      <a:pt x="130" y="139"/>
                                      <a:pt x="131" y="134"/>
                                      <a:pt x="128" y="130"/>
                                    </a:cubicBezTo>
                                    <a:cubicBezTo>
                                      <a:pt x="128" y="130"/>
                                      <a:pt x="128" y="130"/>
                                      <a:pt x="128" y="129"/>
                                    </a:cubicBezTo>
                                    <a:cubicBezTo>
                                      <a:pt x="128" y="129"/>
                                      <a:pt x="129" y="130"/>
                                      <a:pt x="129" y="130"/>
                                    </a:cubicBezTo>
                                    <a:cubicBezTo>
                                      <a:pt x="132" y="131"/>
                                      <a:pt x="134" y="132"/>
                                      <a:pt x="137" y="131"/>
                                    </a:cubicBezTo>
                                    <a:cubicBezTo>
                                      <a:pt x="143" y="129"/>
                                      <a:pt x="146" y="121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2" y="116"/>
                                      <a:pt x="142" y="116"/>
                                      <a:pt x="142" y="116"/>
                                    </a:cubicBezTo>
                                    <a:cubicBezTo>
                                      <a:pt x="141" y="115"/>
                                      <a:pt x="141" y="114"/>
                                      <a:pt x="140" y="114"/>
                                    </a:cubicBezTo>
                                    <a:cubicBezTo>
                                      <a:pt x="136" y="111"/>
                                      <a:pt x="133" y="111"/>
                                      <a:pt x="129" y="113"/>
                                    </a:cubicBezTo>
                                    <a:cubicBezTo>
                                      <a:pt x="131" y="110"/>
                                      <a:pt x="131" y="106"/>
                                      <a:pt x="129" y="102"/>
                                    </a:cubicBezTo>
                                    <a:cubicBezTo>
                                      <a:pt x="133" y="104"/>
                                      <a:pt x="136" y="104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0" y="102"/>
                                      <a:pt x="140" y="102"/>
                                      <a:pt x="140" y="102"/>
                                    </a:cubicBezTo>
                                    <a:cubicBezTo>
                                      <a:pt x="141" y="101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2" y="100"/>
                                      <a:pt x="142" y="100"/>
                                      <a:pt x="142" y="100"/>
                                    </a:cubicBezTo>
                                    <a:cubicBezTo>
                                      <a:pt x="145" y="96"/>
                                      <a:pt x="145" y="92"/>
                                      <a:pt x="143" y="89"/>
                                    </a:cubicBezTo>
                                    <a:cubicBezTo>
                                      <a:pt x="143" y="89"/>
                                      <a:pt x="142" y="88"/>
                                      <a:pt x="143" y="88"/>
                                    </a:cubicBezTo>
                                    <a:cubicBezTo>
                                      <a:pt x="147" y="90"/>
                                      <a:pt x="151" y="90"/>
                                      <a:pt x="154" y="87"/>
                                    </a:cubicBezTo>
                                    <a:cubicBezTo>
                                      <a:pt x="157" y="85"/>
                                      <a:pt x="159" y="80"/>
                                      <a:pt x="157" y="76"/>
                                    </a:cubicBezTo>
                                    <a:cubicBezTo>
                                      <a:pt x="154" y="70"/>
                                      <a:pt x="149" y="69"/>
                                      <a:pt x="143" y="72"/>
                                    </a:cubicBezTo>
                                    <a:cubicBezTo>
                                      <a:pt x="143" y="71"/>
                                      <a:pt x="143" y="71"/>
                                      <a:pt x="143" y="71"/>
                                    </a:cubicBezTo>
                                    <a:cubicBezTo>
                                      <a:pt x="145" y="68"/>
                                      <a:pt x="145" y="64"/>
                                      <a:pt x="143" y="61"/>
                                    </a:cubicBezTo>
                                    <a:cubicBezTo>
                                      <a:pt x="143" y="61"/>
                                      <a:pt x="142" y="60"/>
                                      <a:pt x="142" y="60"/>
                                    </a:cubicBezTo>
                                    <a:cubicBezTo>
                                      <a:pt x="141" y="60"/>
                                      <a:pt x="141" y="59"/>
                                      <a:pt x="140" y="58"/>
                                    </a:cubicBezTo>
                                    <a:cubicBezTo>
                                      <a:pt x="140" y="58"/>
                                      <a:pt x="140" y="58"/>
                                      <a:pt x="140" y="58"/>
                                    </a:cubicBezTo>
                                    <a:cubicBezTo>
                                      <a:pt x="137" y="56"/>
                                      <a:pt x="133" y="55"/>
                                      <a:pt x="130" y="57"/>
                                    </a:cubicBezTo>
                                    <a:cubicBezTo>
                                      <a:pt x="131" y="55"/>
                                      <a:pt x="131" y="54"/>
                                      <a:pt x="131" y="52"/>
                                    </a:cubicBezTo>
                                    <a:cubicBezTo>
                                      <a:pt x="131" y="50"/>
                                      <a:pt x="130" y="49"/>
                                      <a:pt x="130" y="47"/>
                                    </a:cubicBezTo>
                                    <a:cubicBezTo>
                                      <a:pt x="134" y="49"/>
                                      <a:pt x="137" y="49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0" y="46"/>
                                      <a:pt x="140" y="46"/>
                                      <a:pt x="140" y="46"/>
                                    </a:cubicBezTo>
                                    <a:cubicBezTo>
                                      <a:pt x="141" y="46"/>
                                      <a:pt x="141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2" y="44"/>
                                      <a:pt x="142" y="44"/>
                                      <a:pt x="142" y="44"/>
                                    </a:cubicBezTo>
                                    <a:cubicBezTo>
                                      <a:pt x="145" y="40"/>
                                      <a:pt x="145" y="35"/>
                                      <a:pt x="141" y="32"/>
                                    </a:cubicBezTo>
                                    <a:cubicBezTo>
                                      <a:pt x="138" y="28"/>
                                      <a:pt x="133" y="28"/>
                                      <a:pt x="129" y="31"/>
                                    </a:cubicBezTo>
                                    <a:cubicBezTo>
                                      <a:pt x="129" y="31"/>
                                      <a:pt x="128" y="31"/>
                                      <a:pt x="128" y="31"/>
                                    </a:cubicBezTo>
                                    <a:cubicBezTo>
                                      <a:pt x="130" y="28"/>
                                      <a:pt x="131" y="24"/>
                                      <a:pt x="129" y="21"/>
                                    </a:cubicBezTo>
                                    <a:cubicBezTo>
                                      <a:pt x="127" y="15"/>
                                      <a:pt x="120" y="13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7"/>
                                      <a:pt x="114" y="17"/>
                                      <a:pt x="114" y="17"/>
                                    </a:cubicBezTo>
                                    <a:cubicBezTo>
                                      <a:pt x="114" y="18"/>
                                      <a:pt x="113" y="18"/>
                                      <a:pt x="113" y="18"/>
                                    </a:cubicBezTo>
                                    <a:cubicBezTo>
                                      <a:pt x="110" y="22"/>
                                      <a:pt x="110" y="26"/>
                                      <a:pt x="112" y="30"/>
                                    </a:cubicBezTo>
                                    <a:cubicBezTo>
                                      <a:pt x="109" y="28"/>
                                      <a:pt x="105" y="28"/>
                                      <a:pt x="101" y="30"/>
                                    </a:cubicBezTo>
                                    <a:cubicBezTo>
                                      <a:pt x="103" y="26"/>
                                      <a:pt x="103" y="22"/>
                                      <a:pt x="101" y="18"/>
                                    </a:cubicBezTo>
                                    <a:cubicBezTo>
                                      <a:pt x="100" y="18"/>
                                      <a:pt x="100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9" y="17"/>
                                      <a:pt x="99" y="17"/>
                                    </a:cubicBezTo>
                                    <a:cubicBezTo>
                                      <a:pt x="99" y="17"/>
                                      <a:pt x="98" y="16"/>
                                      <a:pt x="98" y="16"/>
                                    </a:cubicBezTo>
                                    <a:cubicBezTo>
                                      <a:pt x="96" y="15"/>
                                      <a:pt x="93" y="14"/>
                                      <a:pt x="90" y="15"/>
                                    </a:cubicBezTo>
                                    <a:cubicBezTo>
                                      <a:pt x="89" y="16"/>
                                      <a:pt x="88" y="16"/>
                                      <a:pt x="87" y="17"/>
                                    </a:cubicBezTo>
                                    <a:cubicBezTo>
                                      <a:pt x="89" y="12"/>
                                      <a:pt x="89" y="8"/>
                                      <a:pt x="86" y="4"/>
                                    </a:cubicBezTo>
                                    <a:cubicBezTo>
                                      <a:pt x="83" y="1"/>
                                      <a:pt x="79" y="0"/>
                                      <a:pt x="75" y="2"/>
                                    </a:cubicBezTo>
                                    <a:cubicBezTo>
                                      <a:pt x="69" y="5"/>
                                      <a:pt x="68" y="10"/>
                                      <a:pt x="71" y="16"/>
                                    </a:cubicBezTo>
                                    <a:cubicBezTo>
                                      <a:pt x="67" y="14"/>
                                      <a:pt x="64" y="14"/>
                                      <a:pt x="61" y="16"/>
                                    </a:cubicBezTo>
                                    <a:cubicBezTo>
                                      <a:pt x="61" y="17"/>
                                      <a:pt x="60" y="17"/>
                                      <a:pt x="59" y="17"/>
                                    </a:cubicBezTo>
                                    <a:cubicBezTo>
                                      <a:pt x="58" y="17"/>
                                      <a:pt x="58" y="17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7" y="18"/>
                                      <a:pt x="57" y="18"/>
                                      <a:pt x="57" y="18"/>
                                    </a:cubicBezTo>
                                    <a:cubicBezTo>
                                      <a:pt x="58" y="19"/>
                                      <a:pt x="58" y="20"/>
                                      <a:pt x="56" y="20"/>
                                    </a:cubicBezTo>
                                    <a:cubicBezTo>
                                      <a:pt x="55" y="23"/>
                                      <a:pt x="55" y="26"/>
                                      <a:pt x="57" y="30"/>
                                    </a:cubicBezTo>
                                    <a:cubicBezTo>
                                      <a:pt x="54" y="29"/>
                                      <a:pt x="52" y="28"/>
                                      <a:pt x="50" y="28"/>
                                    </a:cubicBezTo>
                                    <a:cubicBezTo>
                                      <a:pt x="49" y="28"/>
                                      <a:pt x="47" y="29"/>
                                      <a:pt x="46" y="30"/>
                                    </a:cubicBezTo>
                                    <a:cubicBezTo>
                                      <a:pt x="46" y="30"/>
                                      <a:pt x="46" y="30"/>
                                      <a:pt x="46" y="30"/>
                                    </a:cubicBezTo>
                                    <a:cubicBezTo>
                                      <a:pt x="45" y="31"/>
                                      <a:pt x="44" y="32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3" y="33"/>
                                      <a:pt x="43" y="33"/>
                                      <a:pt x="43" y="33"/>
                                    </a:cubicBezTo>
                                    <a:cubicBezTo>
                                      <a:pt x="41" y="36"/>
                                      <a:pt x="41" y="40"/>
                                      <a:pt x="42" y="43"/>
                                    </a:cubicBezTo>
                                    <a:cubicBezTo>
                                      <a:pt x="42" y="43"/>
                                      <a:pt x="42" y="43"/>
                                      <a:pt x="42" y="43"/>
                                    </a:cubicBezTo>
                                    <a:cubicBezTo>
                                      <a:pt x="39" y="42"/>
                                      <a:pt x="36" y="42"/>
                                      <a:pt x="33" y="43"/>
                                    </a:cubicBezTo>
                                    <a:cubicBezTo>
                                      <a:pt x="32" y="43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2" y="44"/>
                                      <a:pt x="32" y="44"/>
                                      <a:pt x="32" y="44"/>
                                    </a:cubicBezTo>
                                    <a:cubicBezTo>
                                      <a:pt x="31" y="44"/>
                                      <a:pt x="30" y="45"/>
                                      <a:pt x="29" y="46"/>
                                    </a:cubicBezTo>
                                    <a:cubicBezTo>
                                      <a:pt x="29" y="46"/>
                                      <a:pt x="29" y="46"/>
                                      <a:pt x="29" y="46"/>
                                    </a:cubicBezTo>
                                    <a:cubicBezTo>
                                      <a:pt x="29" y="47"/>
                                      <a:pt x="29" y="47"/>
                                      <a:pt x="29" y="47"/>
                                    </a:cubicBezTo>
                                    <a:cubicBezTo>
                                      <a:pt x="27" y="50"/>
                                      <a:pt x="27" y="53"/>
                                      <a:pt x="28" y="57"/>
                                    </a:cubicBezTo>
                                    <a:cubicBezTo>
                                      <a:pt x="29" y="57"/>
                                      <a:pt x="29" y="57"/>
                                      <a:pt x="29" y="57"/>
                                    </a:cubicBezTo>
                                    <a:cubicBezTo>
                                      <a:pt x="25" y="56"/>
                                      <a:pt x="22" y="55"/>
                                      <a:pt x="19" y="57"/>
                                    </a:cubicBezTo>
                                    <a:cubicBezTo>
                                      <a:pt x="19" y="58"/>
                                      <a:pt x="19" y="59"/>
                                      <a:pt x="18" y="58"/>
                                    </a:cubicBezTo>
                                    <a:cubicBezTo>
                                      <a:pt x="17" y="58"/>
                                      <a:pt x="17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59"/>
                                      <a:pt x="16" y="59"/>
                                    </a:cubicBezTo>
                                    <a:cubicBezTo>
                                      <a:pt x="16" y="59"/>
                                      <a:pt x="16" y="60"/>
                                      <a:pt x="16" y="60"/>
                                    </a:cubicBezTo>
                                    <a:cubicBezTo>
                                      <a:pt x="16" y="61"/>
                                      <a:pt x="16" y="61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5" y="62"/>
                                      <a:pt x="15" y="62"/>
                                      <a:pt x="15" y="62"/>
                                    </a:cubicBezTo>
                                    <a:cubicBezTo>
                                      <a:pt x="13" y="65"/>
                                      <a:pt x="13" y="68"/>
                                      <a:pt x="15" y="71"/>
                                    </a:cubicBezTo>
                                    <a:cubicBezTo>
                                      <a:pt x="16" y="72"/>
                                      <a:pt x="16" y="72"/>
                                      <a:pt x="16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2"/>
                                      <a:pt x="15" y="72"/>
                                    </a:cubicBezTo>
                                    <a:cubicBezTo>
                                      <a:pt x="15" y="72"/>
                                      <a:pt x="15" y="71"/>
                                      <a:pt x="14" y="71"/>
                                    </a:cubicBezTo>
                                    <a:cubicBezTo>
                                      <a:pt x="11" y="70"/>
                                      <a:pt x="7" y="70"/>
                                      <a:pt x="4" y="72"/>
                                    </a:cubicBezTo>
                                    <a:cubicBezTo>
                                      <a:pt x="1" y="74"/>
                                      <a:pt x="0" y="78"/>
                                      <a:pt x="0" y="82"/>
                                    </a:cubicBezTo>
                                    <a:cubicBezTo>
                                      <a:pt x="1" y="86"/>
                                      <a:pt x="4" y="88"/>
                                      <a:pt x="7" y="89"/>
                                    </a:cubicBezTo>
                                    <a:cubicBezTo>
                                      <a:pt x="10" y="90"/>
                                      <a:pt x="13" y="89"/>
                                      <a:pt x="15" y="88"/>
                                    </a:cubicBezTo>
                                    <a:cubicBezTo>
                                      <a:pt x="13" y="91"/>
                                      <a:pt x="13" y="95"/>
                                      <a:pt x="15" y="98"/>
                                    </a:cubicBezTo>
                                    <a:cubicBezTo>
                                      <a:pt x="15" y="98"/>
                                      <a:pt x="15" y="98"/>
                                      <a:pt x="15" y="98"/>
                                    </a:cubicBezTo>
                                    <a:cubicBezTo>
                                      <a:pt x="16" y="98"/>
                                      <a:pt x="16" y="99"/>
                                      <a:pt x="16" y="100"/>
                                    </a:cubicBezTo>
                                    <a:close/>
                                    <a:moveTo>
                                      <a:pt x="71" y="143"/>
                                    </a:moveTo>
                                    <a:cubicBezTo>
                                      <a:pt x="72" y="142"/>
                                      <a:pt x="72" y="142"/>
                                      <a:pt x="73" y="141"/>
                                    </a:cubicBezTo>
                                    <a:cubicBezTo>
                                      <a:pt x="72" y="142"/>
                                      <a:pt x="72" y="142"/>
                                      <a:pt x="71" y="143"/>
                                    </a:cubicBezTo>
                                    <a:close/>
                                    <a:moveTo>
                                      <a:pt x="84" y="130"/>
                                    </a:moveTo>
                                    <a:cubicBezTo>
                                      <a:pt x="82" y="134"/>
                                      <a:pt x="82" y="137"/>
                                      <a:pt x="84" y="141"/>
                                    </a:cubicBezTo>
                                    <a:cubicBezTo>
                                      <a:pt x="82" y="140"/>
                                      <a:pt x="80" y="139"/>
                                      <a:pt x="79" y="139"/>
                                    </a:cubicBezTo>
                                    <a:cubicBezTo>
                                      <a:pt x="77" y="139"/>
                                      <a:pt x="75" y="140"/>
                                      <a:pt x="73" y="141"/>
                                    </a:cubicBezTo>
                                    <a:cubicBezTo>
                                      <a:pt x="75" y="138"/>
                                      <a:pt x="75" y="134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1"/>
                                      <a:pt x="74" y="131"/>
                                    </a:cubicBezTo>
                                    <a:cubicBezTo>
                                      <a:pt x="74" y="131"/>
                                      <a:pt x="74" y="130"/>
                                      <a:pt x="73" y="130"/>
                                    </a:cubicBezTo>
                                    <a:cubicBezTo>
                                      <a:pt x="74" y="130"/>
                                      <a:pt x="74" y="130"/>
                                      <a:pt x="74" y="131"/>
                                    </a:cubicBezTo>
                                    <a:cubicBezTo>
                                      <a:pt x="78" y="132"/>
                                      <a:pt x="81" y="132"/>
                                      <a:pt x="84" y="130"/>
                                    </a:cubicBezTo>
                                    <a:close/>
                                    <a:moveTo>
                                      <a:pt x="60" y="126"/>
                                    </a:moveTo>
                                    <a:cubicBezTo>
                                      <a:pt x="61" y="123"/>
                                      <a:pt x="61" y="120"/>
                                      <a:pt x="60" y="117"/>
                                    </a:cubicBezTo>
                                    <a:cubicBezTo>
                                      <a:pt x="63" y="118"/>
                                      <a:pt x="66" y="118"/>
                                      <a:pt x="70" y="117"/>
                                    </a:cubicBezTo>
                                    <a:cubicBezTo>
                                      <a:pt x="68" y="120"/>
                                      <a:pt x="68" y="123"/>
                                      <a:pt x="69" y="126"/>
                                    </a:cubicBezTo>
                                    <a:cubicBezTo>
                                      <a:pt x="69" y="126"/>
                                      <a:pt x="69" y="126"/>
                                      <a:pt x="69" y="126"/>
                                    </a:cubicBezTo>
                                    <a:cubicBezTo>
                                      <a:pt x="70" y="126"/>
                                      <a:pt x="70" y="126"/>
                                      <a:pt x="70" y="127"/>
                                    </a:cubicBezTo>
                                    <a:cubicBezTo>
                                      <a:pt x="70" y="127"/>
                                      <a:pt x="69" y="126"/>
                                      <a:pt x="69" y="126"/>
                                    </a:cubicBezTo>
                                    <a:cubicBezTo>
                                      <a:pt x="66" y="125"/>
                                      <a:pt x="63" y="125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60" y="127"/>
                                    </a:cubicBezTo>
                                    <a:cubicBezTo>
                                      <a:pt x="60" y="127"/>
                                      <a:pt x="60" y="127"/>
                                      <a:pt x="59" y="127"/>
                                    </a:cubicBezTo>
                                    <a:cubicBezTo>
                                      <a:pt x="59" y="127"/>
                                      <a:pt x="60" y="126"/>
                                      <a:pt x="60" y="126"/>
                                    </a:cubicBezTo>
                                    <a:close/>
                                    <a:moveTo>
                                      <a:pt x="88" y="117"/>
                                    </a:moveTo>
                                    <a:cubicBezTo>
                                      <a:pt x="91" y="118"/>
                                      <a:pt x="94" y="118"/>
                                      <a:pt x="97" y="117"/>
                                    </a:cubicBezTo>
                                    <a:cubicBezTo>
                                      <a:pt x="96" y="120"/>
                                      <a:pt x="96" y="123"/>
                                      <a:pt x="98" y="127"/>
                                    </a:cubicBezTo>
                                    <a:cubicBezTo>
                                      <a:pt x="94" y="125"/>
                                      <a:pt x="91" y="125"/>
                                      <a:pt x="87" y="127"/>
                                    </a:cubicBezTo>
                                    <a:cubicBezTo>
                                      <a:pt x="89" y="124"/>
                                      <a:pt x="89" y="121"/>
                                      <a:pt x="88" y="117"/>
                                    </a:cubicBezTo>
                                    <a:close/>
                                    <a:moveTo>
                                      <a:pt x="126" y="128"/>
                                    </a:moveTo>
                                    <a:cubicBezTo>
                                      <a:pt x="125" y="127"/>
                                      <a:pt x="123" y="126"/>
                                      <a:pt x="121" y="126"/>
                                    </a:cubicBezTo>
                                    <a:cubicBezTo>
                                      <a:pt x="119" y="126"/>
                                      <a:pt x="117" y="126"/>
                                      <a:pt x="115" y="127"/>
                                    </a:cubicBezTo>
                                    <a:cubicBezTo>
                                      <a:pt x="117" y="124"/>
                                      <a:pt x="117" y="120"/>
                                      <a:pt x="115" y="116"/>
                                    </a:cubicBezTo>
                                    <a:cubicBezTo>
                                      <a:pt x="119" y="118"/>
                                      <a:pt x="122" y="118"/>
                                      <a:pt x="126" y="116"/>
                                    </a:cubicBezTo>
                                    <a:cubicBezTo>
                                      <a:pt x="124" y="120"/>
                                      <a:pt x="124" y="124"/>
                                      <a:pt x="126" y="128"/>
                                    </a:cubicBezTo>
                                    <a:close/>
                                    <a:moveTo>
                                      <a:pt x="112" y="113"/>
                                    </a:moveTo>
                                    <a:cubicBezTo>
                                      <a:pt x="108" y="111"/>
                                      <a:pt x="105" y="111"/>
                                      <a:pt x="102" y="113"/>
                                    </a:cubicBezTo>
                                    <a:cubicBezTo>
                                      <a:pt x="103" y="109"/>
                                      <a:pt x="103" y="106"/>
                                      <a:pt x="102" y="103"/>
                                    </a:cubicBezTo>
                                    <a:cubicBezTo>
                                      <a:pt x="105" y="105"/>
                                      <a:pt x="108" y="105"/>
                                      <a:pt x="111" y="103"/>
                                    </a:cubicBezTo>
                                    <a:cubicBezTo>
                                      <a:pt x="110" y="106"/>
                                      <a:pt x="110" y="109"/>
                                      <a:pt x="112" y="113"/>
                                    </a:cubicBezTo>
                                    <a:close/>
                                    <a:moveTo>
                                      <a:pt x="80" y="104"/>
                                    </a:moveTo>
                                    <a:cubicBezTo>
                                      <a:pt x="81" y="104"/>
                                      <a:pt x="82" y="104"/>
                                      <a:pt x="82" y="104"/>
                                    </a:cubicBezTo>
                                    <a:cubicBezTo>
                                      <a:pt x="82" y="103"/>
                                      <a:pt x="83" y="103"/>
                                      <a:pt x="83" y="103"/>
                                    </a:cubicBezTo>
                                    <a:cubicBezTo>
                                      <a:pt x="83" y="104"/>
                                      <a:pt x="83" y="104"/>
                                      <a:pt x="83" y="104"/>
                                    </a:cubicBezTo>
                                    <a:cubicBezTo>
                                      <a:pt x="83" y="105"/>
                                      <a:pt x="83" y="105"/>
                                      <a:pt x="82" y="106"/>
                                    </a:cubicBezTo>
                                    <a:cubicBezTo>
                                      <a:pt x="82" y="108"/>
                                      <a:pt x="82" y="110"/>
                                      <a:pt x="83" y="112"/>
                                    </a:cubicBezTo>
                                    <a:cubicBezTo>
                                      <a:pt x="80" y="111"/>
                                      <a:pt x="77" y="111"/>
                                      <a:pt x="74" y="112"/>
                                    </a:cubicBezTo>
                                    <a:cubicBezTo>
                                      <a:pt x="75" y="109"/>
                                      <a:pt x="76" y="106"/>
                                      <a:pt x="74" y="103"/>
                                    </a:cubicBezTo>
                                    <a:cubicBezTo>
                                      <a:pt x="76" y="104"/>
                                      <a:pt x="78" y="104"/>
                                      <a:pt x="80" y="104"/>
                                    </a:cubicBezTo>
                                    <a:close/>
                                    <a:moveTo>
                                      <a:pt x="56" y="103"/>
                                    </a:moveTo>
                                    <a:cubicBezTo>
                                      <a:pt x="54" y="106"/>
                                      <a:pt x="54" y="109"/>
                                      <a:pt x="56" y="112"/>
                                    </a:cubicBezTo>
                                    <a:cubicBezTo>
                                      <a:pt x="52" y="111"/>
                                      <a:pt x="49" y="111"/>
                                      <a:pt x="46" y="113"/>
                                    </a:cubicBezTo>
                                    <a:cubicBezTo>
                                      <a:pt x="48" y="109"/>
                                      <a:pt x="48" y="106"/>
                                      <a:pt x="46" y="103"/>
                                    </a:cubicBezTo>
                                    <a:cubicBezTo>
                                      <a:pt x="49" y="104"/>
                                      <a:pt x="52" y="104"/>
                                      <a:pt x="56" y="103"/>
                                    </a:cubicBezTo>
                                    <a:close/>
                                    <a:moveTo>
                                      <a:pt x="74" y="19"/>
                                    </a:move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4" y="19"/>
                                      <a:pt x="73" y="19"/>
                                      <a:pt x="73" y="19"/>
                                    </a:cubicBezTo>
                                    <a:cubicBezTo>
                                      <a:pt x="74" y="19"/>
                                      <a:pt x="74" y="19"/>
                                      <a:pt x="74" y="19"/>
                                    </a:cubicBezTo>
                                    <a:cubicBezTo>
                                      <a:pt x="78" y="21"/>
                                      <a:pt x="81" y="21"/>
                                      <a:pt x="85" y="19"/>
                                    </a:cubicBezTo>
                                    <a:cubicBezTo>
                                      <a:pt x="84" y="20"/>
                                      <a:pt x="83" y="22"/>
                                      <a:pt x="83" y="24"/>
                                    </a:cubicBezTo>
                                    <a:cubicBezTo>
                                      <a:pt x="83" y="26"/>
                                      <a:pt x="83" y="28"/>
                                      <a:pt x="84" y="30"/>
                                    </a:cubicBezTo>
                                    <a:cubicBezTo>
                                      <a:pt x="80" y="28"/>
                                      <a:pt x="77" y="28"/>
                                      <a:pt x="73" y="30"/>
                                    </a:cubicBezTo>
                                    <a:cubicBezTo>
                                      <a:pt x="75" y="26"/>
                                      <a:pt x="76" y="23"/>
                                      <a:pt x="74" y="19"/>
                                    </a:cubicBezTo>
                                    <a:close/>
                                    <a:moveTo>
                                      <a:pt x="60" y="33"/>
                                    </a:moveTo>
                                    <a:cubicBezTo>
                                      <a:pt x="63" y="35"/>
                                      <a:pt x="67" y="35"/>
                                      <a:pt x="70" y="33"/>
                                    </a:cubicBezTo>
                                    <a:cubicBezTo>
                                      <a:pt x="69" y="36"/>
                                      <a:pt x="68" y="39"/>
                                      <a:pt x="70" y="43"/>
                                    </a:cubicBezTo>
                                    <a:cubicBezTo>
                                      <a:pt x="66" y="41"/>
                                      <a:pt x="63" y="41"/>
                                      <a:pt x="60" y="43"/>
                                    </a:cubicBezTo>
                                    <a:cubicBezTo>
                                      <a:pt x="62" y="40"/>
                                      <a:pt x="62" y="36"/>
                                      <a:pt x="60" y="33"/>
                                    </a:cubicBezTo>
                                    <a:close/>
                                    <a:moveTo>
                                      <a:pt x="88" y="43"/>
                                    </a:moveTo>
                                    <a:cubicBezTo>
                                      <a:pt x="90" y="40"/>
                                      <a:pt x="90" y="37"/>
                                      <a:pt x="88" y="33"/>
                                    </a:cubicBezTo>
                                    <a:cubicBezTo>
                                      <a:pt x="91" y="35"/>
                                      <a:pt x="95" y="35"/>
                                      <a:pt x="98" y="33"/>
                                    </a:cubicBezTo>
                                    <a:cubicBezTo>
                                      <a:pt x="96" y="36"/>
                                      <a:pt x="96" y="40"/>
                                      <a:pt x="98" y="43"/>
                                    </a:cubicBezTo>
                                    <a:cubicBezTo>
                                      <a:pt x="96" y="42"/>
                                      <a:pt x="95" y="42"/>
                                      <a:pt x="93" y="42"/>
                                    </a:cubicBezTo>
                                    <a:cubicBezTo>
                                      <a:pt x="91" y="42"/>
                                      <a:pt x="90" y="42"/>
                                      <a:pt x="88" y="43"/>
                                    </a:cubicBezTo>
                                    <a:close/>
                                    <a:moveTo>
                                      <a:pt x="115" y="44"/>
                                    </a:moveTo>
                                    <a:cubicBezTo>
                                      <a:pt x="117" y="40"/>
                                      <a:pt x="117" y="36"/>
                                      <a:pt x="115" y="33"/>
                                    </a:cubicBezTo>
                                    <a:cubicBezTo>
                                      <a:pt x="119" y="35"/>
                                      <a:pt x="124" y="35"/>
                                      <a:pt x="127" y="32"/>
                                    </a:cubicBezTo>
                                    <a:cubicBezTo>
                                      <a:pt x="126" y="34"/>
                                      <a:pt x="125" y="36"/>
                                      <a:pt x="125" y="38"/>
                                    </a:cubicBezTo>
                                    <a:cubicBezTo>
                                      <a:pt x="125" y="40"/>
                                      <a:pt x="125" y="42"/>
                                      <a:pt x="126" y="44"/>
                                    </a:cubicBezTo>
                                    <a:cubicBezTo>
                                      <a:pt x="123" y="42"/>
                                      <a:pt x="119" y="42"/>
                                      <a:pt x="115" y="44"/>
                                    </a:cubicBezTo>
                                    <a:close/>
                                    <a:moveTo>
                                      <a:pt x="46" y="47"/>
                                    </a:moveTo>
                                    <a:cubicBezTo>
                                      <a:pt x="49" y="49"/>
                                      <a:pt x="53" y="49"/>
                                      <a:pt x="56" y="47"/>
                                    </a:cubicBezTo>
                                    <a:cubicBezTo>
                                      <a:pt x="54" y="50"/>
                                      <a:pt x="54" y="53"/>
                                      <a:pt x="56" y="57"/>
                                    </a:cubicBezTo>
                                    <a:cubicBezTo>
                                      <a:pt x="53" y="55"/>
                                      <a:pt x="50" y="55"/>
                                      <a:pt x="46" y="57"/>
                                    </a:cubicBezTo>
                                    <a:cubicBezTo>
                                      <a:pt x="48" y="53"/>
                                      <a:pt x="48" y="50"/>
                                      <a:pt x="46" y="47"/>
                                    </a:cubicBezTo>
                                    <a:close/>
                                    <a:moveTo>
                                      <a:pt x="75" y="56"/>
                                    </a:moveTo>
                                    <a:cubicBezTo>
                                      <a:pt x="76" y="53"/>
                                      <a:pt x="76" y="51"/>
                                      <a:pt x="75" y="48"/>
                                    </a:cubicBezTo>
                                    <a:cubicBezTo>
                                      <a:pt x="78" y="49"/>
                                      <a:pt x="80" y="49"/>
                                      <a:pt x="84" y="48"/>
                                    </a:cubicBezTo>
                                    <a:cubicBezTo>
                                      <a:pt x="82" y="51"/>
                                      <a:pt x="82" y="53"/>
                                      <a:pt x="83" y="56"/>
                                    </a:cubicBezTo>
                                    <a:cubicBezTo>
                                      <a:pt x="80" y="55"/>
                                      <a:pt x="78" y="55"/>
                                      <a:pt x="75" y="56"/>
                                    </a:cubicBezTo>
                                    <a:close/>
                                    <a:moveTo>
                                      <a:pt x="102" y="57"/>
                                    </a:moveTo>
                                    <a:cubicBezTo>
                                      <a:pt x="104" y="54"/>
                                      <a:pt x="103" y="51"/>
                                      <a:pt x="102" y="47"/>
                                    </a:cubicBezTo>
                                    <a:cubicBezTo>
                                      <a:pt x="105" y="49"/>
                                      <a:pt x="108" y="49"/>
                                      <a:pt x="112" y="47"/>
                                    </a:cubicBezTo>
                                    <a:cubicBezTo>
                                      <a:pt x="110" y="51"/>
                                      <a:pt x="110" y="54"/>
                                      <a:pt x="112" y="57"/>
                                    </a:cubicBezTo>
                                    <a:cubicBezTo>
                                      <a:pt x="108" y="55"/>
                                      <a:pt x="105" y="55"/>
                                      <a:pt x="102" y="57"/>
                                    </a:cubicBezTo>
                                    <a:close/>
                                    <a:moveTo>
                                      <a:pt x="32" y="60"/>
                                    </a:moveTo>
                                    <a:cubicBezTo>
                                      <a:pt x="35" y="63"/>
                                      <a:pt x="39" y="63"/>
                                      <a:pt x="42" y="61"/>
                                    </a:cubicBezTo>
                                    <a:cubicBezTo>
                                      <a:pt x="41" y="64"/>
                                      <a:pt x="41" y="68"/>
                                      <a:pt x="42" y="71"/>
                                    </a:cubicBezTo>
                                    <a:cubicBezTo>
                                      <a:pt x="39" y="69"/>
                                      <a:pt x="36" y="69"/>
                                      <a:pt x="32" y="71"/>
                                    </a:cubicBezTo>
                                    <a:cubicBezTo>
                                      <a:pt x="34" y="67"/>
                                      <a:pt x="34" y="64"/>
                                      <a:pt x="32" y="60"/>
                                    </a:cubicBezTo>
                                    <a:close/>
                                    <a:moveTo>
                                      <a:pt x="69" y="62"/>
                                    </a:moveTo>
                                    <a:cubicBezTo>
                                      <a:pt x="68" y="64"/>
                                      <a:pt x="68" y="67"/>
                                      <a:pt x="69" y="69"/>
                                    </a:cubicBezTo>
                                    <a:cubicBezTo>
                                      <a:pt x="69" y="70"/>
                                      <a:pt x="69" y="70"/>
                                      <a:pt x="68" y="70"/>
                                    </a:cubicBezTo>
                                    <a:cubicBezTo>
                                      <a:pt x="66" y="69"/>
                                      <a:pt x="63" y="69"/>
                                      <a:pt x="61" y="70"/>
                                    </a:cubicBezTo>
                                    <a:cubicBezTo>
                                      <a:pt x="62" y="67"/>
                                      <a:pt x="62" y="64"/>
                                      <a:pt x="61" y="61"/>
                                    </a:cubicBezTo>
                                    <a:cubicBezTo>
                                      <a:pt x="64" y="63"/>
                                      <a:pt x="66" y="63"/>
                                      <a:pt x="69" y="62"/>
                                    </a:cubicBezTo>
                                    <a:close/>
                                    <a:moveTo>
                                      <a:pt x="89" y="70"/>
                                    </a:moveTo>
                                    <a:cubicBezTo>
                                      <a:pt x="90" y="67"/>
                                      <a:pt x="90" y="65"/>
                                      <a:pt x="89" y="62"/>
                                    </a:cubicBezTo>
                                    <a:cubicBezTo>
                                      <a:pt x="92" y="63"/>
                                      <a:pt x="94" y="63"/>
                                      <a:pt x="97" y="62"/>
                                    </a:cubicBezTo>
                                    <a:cubicBezTo>
                                      <a:pt x="96" y="65"/>
                                      <a:pt x="96" y="67"/>
                                      <a:pt x="97" y="70"/>
                                    </a:cubicBezTo>
                                    <a:cubicBezTo>
                                      <a:pt x="94" y="69"/>
                                      <a:pt x="92" y="69"/>
                                      <a:pt x="89" y="70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117" y="67"/>
                                      <a:pt x="117" y="64"/>
                                      <a:pt x="116" y="61"/>
                                    </a:cubicBezTo>
                                    <a:cubicBezTo>
                                      <a:pt x="119" y="63"/>
                                      <a:pt x="122" y="63"/>
                                      <a:pt x="126" y="61"/>
                                    </a:cubicBezTo>
                                    <a:cubicBezTo>
                                      <a:pt x="124" y="64"/>
                                      <a:pt x="124" y="68"/>
                                      <a:pt x="126" y="71"/>
                                    </a:cubicBezTo>
                                    <a:cubicBezTo>
                                      <a:pt x="122" y="70"/>
                                      <a:pt x="119" y="69"/>
                                      <a:pt x="116" y="71"/>
                                    </a:cubicBezTo>
                                    <a:close/>
                                    <a:moveTo>
                                      <a:pt x="18" y="75"/>
                                    </a:move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5"/>
                                      <a:pt x="18" y="75"/>
                                      <a:pt x="18" y="75"/>
                                    </a:cubicBezTo>
                                    <a:cubicBezTo>
                                      <a:pt x="18" y="74"/>
                                      <a:pt x="17" y="74"/>
                                      <a:pt x="17" y="74"/>
                                    </a:cubicBezTo>
                                    <a:cubicBezTo>
                                      <a:pt x="18" y="74"/>
                                      <a:pt x="18" y="74"/>
                                      <a:pt x="18" y="74"/>
                                    </a:cubicBezTo>
                                    <a:cubicBezTo>
                                      <a:pt x="21" y="76"/>
                                      <a:pt x="25" y="76"/>
                                      <a:pt x="28" y="75"/>
                                    </a:cubicBezTo>
                                    <a:cubicBezTo>
                                      <a:pt x="27" y="78"/>
                                      <a:pt x="27" y="82"/>
                                      <a:pt x="28" y="85"/>
                                    </a:cubicBezTo>
                                    <a:cubicBezTo>
                                      <a:pt x="25" y="83"/>
                                      <a:pt x="21" y="83"/>
                                      <a:pt x="17" y="86"/>
                                    </a:cubicBezTo>
                                    <a:cubicBezTo>
                                      <a:pt x="20" y="82"/>
                                      <a:pt x="20" y="78"/>
                                      <a:pt x="18" y="75"/>
                                    </a:cubicBezTo>
                                    <a:close/>
                                    <a:moveTo>
                                      <a:pt x="55" y="76"/>
                                    </a:moveTo>
                                    <a:cubicBezTo>
                                      <a:pt x="54" y="78"/>
                                      <a:pt x="54" y="81"/>
                                      <a:pt x="55" y="84"/>
                                    </a:cubicBezTo>
                                    <a:cubicBezTo>
                                      <a:pt x="52" y="83"/>
                                      <a:pt x="49" y="83"/>
                                      <a:pt x="46" y="84"/>
                                    </a:cubicBezTo>
                                    <a:cubicBezTo>
                                      <a:pt x="48" y="81"/>
                                      <a:pt x="48" y="78"/>
                                      <a:pt x="46" y="75"/>
                                    </a:cubicBezTo>
                                    <a:cubicBezTo>
                                      <a:pt x="49" y="76"/>
                                      <a:pt x="52" y="77"/>
                                      <a:pt x="55" y="76"/>
                                    </a:cubicBezTo>
                                    <a:close/>
                                    <a:moveTo>
                                      <a:pt x="102" y="84"/>
                                    </a:moveTo>
                                    <a:cubicBezTo>
                                      <a:pt x="103" y="81"/>
                                      <a:pt x="103" y="79"/>
                                      <a:pt x="102" y="76"/>
                                    </a:cubicBezTo>
                                    <a:cubicBezTo>
                                      <a:pt x="102" y="76"/>
                                      <a:pt x="102" y="76"/>
                                      <a:pt x="103" y="76"/>
                                    </a:cubicBezTo>
                                    <a:cubicBezTo>
                                      <a:pt x="105" y="77"/>
                                      <a:pt x="108" y="77"/>
                                      <a:pt x="111" y="76"/>
                                    </a:cubicBezTo>
                                    <a:cubicBezTo>
                                      <a:pt x="110" y="78"/>
                                      <a:pt x="110" y="81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4"/>
                                    </a:cubicBezTo>
                                    <a:cubicBezTo>
                                      <a:pt x="111" y="84"/>
                                      <a:pt x="111" y="84"/>
                                      <a:pt x="111" y="85"/>
                                    </a:cubicBezTo>
                                    <a:cubicBezTo>
                                      <a:pt x="111" y="85"/>
                                      <a:pt x="111" y="85"/>
                                      <a:pt x="111" y="84"/>
                                    </a:cubicBezTo>
                                    <a:cubicBezTo>
                                      <a:pt x="108" y="83"/>
                                      <a:pt x="107" y="83"/>
                                      <a:pt x="102" y="84"/>
                                    </a:cubicBezTo>
                                    <a:close/>
                                    <a:moveTo>
                                      <a:pt x="83" y="76"/>
                                    </a:moveTo>
                                    <a:cubicBezTo>
                                      <a:pt x="82" y="79"/>
                                      <a:pt x="82" y="79"/>
                                      <a:pt x="83" y="84"/>
                                    </a:cubicBezTo>
                                    <a:cubicBezTo>
                                      <a:pt x="80" y="83"/>
                                      <a:pt x="77" y="83"/>
                                      <a:pt x="75" y="84"/>
                                    </a:cubicBezTo>
                                    <a:cubicBezTo>
                                      <a:pt x="76" y="81"/>
                                      <a:pt x="76" y="78"/>
                                      <a:pt x="75" y="76"/>
                                    </a:cubicBezTo>
                                    <a:cubicBezTo>
                                      <a:pt x="77" y="76"/>
                                      <a:pt x="79" y="77"/>
                                      <a:pt x="83" y="76"/>
                                    </a:cubicBezTo>
                                    <a:close/>
                                    <a:moveTo>
                                      <a:pt x="129" y="85"/>
                                    </a:moveTo>
                                    <a:cubicBezTo>
                                      <a:pt x="131" y="82"/>
                                      <a:pt x="131" y="78"/>
                                      <a:pt x="129" y="75"/>
                                    </a:cubicBezTo>
                                    <a:cubicBezTo>
                                      <a:pt x="133" y="77"/>
                                      <a:pt x="136" y="77"/>
                                      <a:pt x="139" y="75"/>
                                    </a:cubicBezTo>
                                    <a:cubicBezTo>
                                      <a:pt x="139" y="75"/>
                                      <a:pt x="139" y="75"/>
                                      <a:pt x="139" y="75"/>
                                    </a:cubicBezTo>
                                    <a:cubicBezTo>
                                      <a:pt x="140" y="75"/>
                                      <a:pt x="140" y="74"/>
                                      <a:pt x="140" y="74"/>
                                    </a:cubicBezTo>
                                    <a:cubicBezTo>
                                      <a:pt x="140" y="75"/>
                                      <a:pt x="140" y="75"/>
                                      <a:pt x="140" y="75"/>
                                    </a:cubicBezTo>
                                    <a:cubicBezTo>
                                      <a:pt x="138" y="79"/>
                                      <a:pt x="138" y="82"/>
                                      <a:pt x="140" y="86"/>
                                    </a:cubicBezTo>
                                    <a:cubicBezTo>
                                      <a:pt x="136" y="84"/>
                                      <a:pt x="133" y="83"/>
                                      <a:pt x="129" y="85"/>
                                    </a:cubicBezTo>
                                    <a:close/>
                                    <a:moveTo>
                                      <a:pt x="126" y="99"/>
                                    </a:moveTo>
                                    <a:cubicBezTo>
                                      <a:pt x="122" y="97"/>
                                      <a:pt x="119" y="97"/>
                                      <a:pt x="116" y="99"/>
                                    </a:cubicBezTo>
                                    <a:cubicBezTo>
                                      <a:pt x="117" y="96"/>
                                      <a:pt x="117" y="93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6" y="90"/>
                                      <a:pt x="116" y="90"/>
                                    </a:cubicBezTo>
                                    <a:cubicBezTo>
                                      <a:pt x="116" y="90"/>
                                      <a:pt x="115" y="89"/>
                                      <a:pt x="116" y="89"/>
                                    </a:cubicBezTo>
                                    <a:cubicBezTo>
                                      <a:pt x="116" y="89"/>
                                      <a:pt x="116" y="89"/>
                                      <a:pt x="116" y="89"/>
                                    </a:cubicBezTo>
                                    <a:cubicBezTo>
                                      <a:pt x="119" y="91"/>
                                      <a:pt x="122" y="90"/>
                                      <a:pt x="125" y="89"/>
                                    </a:cubicBezTo>
                                    <a:cubicBezTo>
                                      <a:pt x="124" y="92"/>
                                      <a:pt x="124" y="95"/>
                                      <a:pt x="126" y="99"/>
                                    </a:cubicBezTo>
                                    <a:close/>
                                    <a:moveTo>
                                      <a:pt x="88" y="98"/>
                                    </a:moveTo>
                                    <a:cubicBezTo>
                                      <a:pt x="89" y="95"/>
                                      <a:pt x="90" y="93"/>
                                      <a:pt x="89" y="90"/>
                                    </a:cubicBezTo>
                                    <a:cubicBezTo>
                                      <a:pt x="93" y="91"/>
                                      <a:pt x="94" y="91"/>
                                      <a:pt x="97" y="90"/>
                                    </a:cubicBezTo>
                                    <a:cubicBezTo>
                                      <a:pt x="96" y="93"/>
                                      <a:pt x="96" y="95"/>
                                      <a:pt x="97" y="98"/>
                                    </a:cubicBezTo>
                                    <a:cubicBezTo>
                                      <a:pt x="94" y="97"/>
                                      <a:pt x="91" y="97"/>
                                      <a:pt x="88" y="98"/>
                                    </a:cubicBezTo>
                                    <a:close/>
                                    <a:moveTo>
                                      <a:pt x="69" y="90"/>
                                    </a:moveTo>
                                    <a:cubicBezTo>
                                      <a:pt x="68" y="92"/>
                                      <a:pt x="68" y="95"/>
                                      <a:pt x="69" y="98"/>
                                    </a:cubicBezTo>
                                    <a:cubicBezTo>
                                      <a:pt x="66" y="97"/>
                                      <a:pt x="63" y="97"/>
                                      <a:pt x="60" y="98"/>
                                    </a:cubicBezTo>
                                    <a:cubicBezTo>
                                      <a:pt x="62" y="95"/>
                                      <a:pt x="62" y="92"/>
                                      <a:pt x="61" y="89"/>
                                    </a:cubicBezTo>
                                    <a:cubicBezTo>
                                      <a:pt x="62" y="90"/>
                                      <a:pt x="63" y="90"/>
                                      <a:pt x="65" y="90"/>
                                    </a:cubicBezTo>
                                    <a:cubicBezTo>
                                      <a:pt x="66" y="90"/>
                                      <a:pt x="67" y="90"/>
                                      <a:pt x="69" y="90"/>
                                    </a:cubicBezTo>
                                    <a:close/>
                                    <a:moveTo>
                                      <a:pt x="32" y="89"/>
                                    </a:moveTo>
                                    <a:cubicBezTo>
                                      <a:pt x="35" y="90"/>
                                      <a:pt x="38" y="90"/>
                                      <a:pt x="42" y="89"/>
                                    </a:cubicBezTo>
                                    <a:cubicBezTo>
                                      <a:pt x="40" y="92"/>
                                      <a:pt x="40" y="95"/>
                                      <a:pt x="42" y="99"/>
                                    </a:cubicBezTo>
                                    <a:cubicBezTo>
                                      <a:pt x="38" y="97"/>
                                      <a:pt x="35" y="97"/>
                                      <a:pt x="32" y="99"/>
                                    </a:cubicBezTo>
                                    <a:cubicBezTo>
                                      <a:pt x="34" y="95"/>
                                      <a:pt x="34" y="92"/>
                                      <a:pt x="32" y="8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0" name="Freeform 10"/>
                            <wps:cNvSpPr/>
                            <wps:spPr bwMode="auto">
                              <a:xfrm>
                                <a:off x="6900" y="21654"/>
                                <a:ext cx="110" cy="110"/>
                              </a:xfrm>
                              <a:custGeom>
                                <a:avLst/>
                                <a:gdLst>
                                  <a:gd name="T0" fmla="*/ 18 w 22"/>
                                  <a:gd name="T1" fmla="*/ 19 h 22"/>
                                  <a:gd name="T2" fmla="*/ 18 w 22"/>
                                  <a:gd name="T3" fmla="*/ 19 h 22"/>
                                  <a:gd name="T4" fmla="*/ 19 w 22"/>
                                  <a:gd name="T5" fmla="*/ 18 h 22"/>
                                  <a:gd name="T6" fmla="*/ 19 w 22"/>
                                  <a:gd name="T7" fmla="*/ 17 h 22"/>
                                  <a:gd name="T8" fmla="*/ 20 w 22"/>
                                  <a:gd name="T9" fmla="*/ 6 h 22"/>
                                  <a:gd name="T10" fmla="*/ 20 w 22"/>
                                  <a:gd name="T11" fmla="*/ 6 h 22"/>
                                  <a:gd name="T12" fmla="*/ 17 w 22"/>
                                  <a:gd name="T13" fmla="*/ 3 h 22"/>
                                  <a:gd name="T14" fmla="*/ 17 w 22"/>
                                  <a:gd name="T15" fmla="*/ 3 h 22"/>
                                  <a:gd name="T16" fmla="*/ 15 w 22"/>
                                  <a:gd name="T17" fmla="*/ 3 h 22"/>
                                  <a:gd name="T18" fmla="*/ 3 w 22"/>
                                  <a:gd name="T19" fmla="*/ 7 h 22"/>
                                  <a:gd name="T20" fmla="*/ 8 w 22"/>
                                  <a:gd name="T21" fmla="*/ 20 h 22"/>
                                  <a:gd name="T22" fmla="*/ 17 w 22"/>
                                  <a:gd name="T23" fmla="*/ 19 h 22"/>
                                  <a:gd name="T24" fmla="*/ 17 w 22"/>
                                  <a:gd name="T25" fmla="*/ 19 h 22"/>
                                  <a:gd name="T26" fmla="*/ 18 w 22"/>
                                  <a:gd name="T27" fmla="*/ 18 h 22"/>
                                  <a:gd name="T28" fmla="*/ 18 w 22"/>
                                  <a:gd name="T29" fmla="*/ 19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18" y="19"/>
                                    </a:move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ubicBezTo>
                                      <a:pt x="19" y="19"/>
                                      <a:pt x="19" y="18"/>
                                      <a:pt x="19" y="18"/>
                                    </a:cubicBezTo>
                                    <a:cubicBezTo>
                                      <a:pt x="19" y="18"/>
                                      <a:pt x="19" y="18"/>
                                      <a:pt x="19" y="17"/>
                                    </a:cubicBezTo>
                                    <a:cubicBezTo>
                                      <a:pt x="22" y="14"/>
                                      <a:pt x="22" y="10"/>
                                      <a:pt x="20" y="6"/>
                                    </a:cubicBezTo>
                                    <a:cubicBezTo>
                                      <a:pt x="20" y="6"/>
                                      <a:pt x="20" y="6"/>
                                      <a:pt x="20" y="6"/>
                                    </a:cubicBezTo>
                                    <a:cubicBezTo>
                                      <a:pt x="18" y="5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5" y="3"/>
                                    </a:cubicBezTo>
                                    <a:cubicBezTo>
                                      <a:pt x="11" y="0"/>
                                      <a:pt x="5" y="2"/>
                                      <a:pt x="3" y="7"/>
                                    </a:cubicBezTo>
                                    <a:cubicBezTo>
                                      <a:pt x="0" y="12"/>
                                      <a:pt x="3" y="18"/>
                                      <a:pt x="8" y="20"/>
                                    </a:cubicBezTo>
                                    <a:cubicBezTo>
                                      <a:pt x="11" y="22"/>
                                      <a:pt x="14" y="21"/>
                                      <a:pt x="17" y="19"/>
                                    </a:cubicBezTo>
                                    <a:cubicBezTo>
                                      <a:pt x="17" y="19"/>
                                      <a:pt x="17" y="19"/>
                                      <a:pt x="17" y="19"/>
                                    </a:cubicBezTo>
                                    <a:cubicBezTo>
                                      <a:pt x="17" y="19"/>
                                      <a:pt x="18" y="19"/>
                                      <a:pt x="18" y="18"/>
                                    </a:cubicBezTo>
                                    <a:cubicBezTo>
                                      <a:pt x="18" y="19"/>
                                      <a:pt x="18" y="19"/>
                                      <a:pt x="18" y="1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1" name="Freeform 11"/>
                            <wps:cNvSpPr/>
                            <wps:spPr bwMode="auto">
                              <a:xfrm>
                                <a:off x="6983" y="21669"/>
                                <a:ext cx="15" cy="15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3 h 3"/>
                                  <a:gd name="T2" fmla="*/ 3 w 3"/>
                                  <a:gd name="T3" fmla="*/ 3 h 3"/>
                                  <a:gd name="T4" fmla="*/ 3 w 3"/>
                                  <a:gd name="T5" fmla="*/ 3 h 3"/>
                                  <a:gd name="T6" fmla="*/ 3 w 3"/>
                                  <a:gd name="T7" fmla="*/ 3 h 3"/>
                                  <a:gd name="T8" fmla="*/ 3 w 3"/>
                                  <a:gd name="T9" fmla="*/ 3 h 3"/>
                                  <a:gd name="T10" fmla="*/ 0 w 3"/>
                                  <a:gd name="T11" fmla="*/ 0 h 3"/>
                                  <a:gd name="T12" fmla="*/ 0 w 3"/>
                                  <a:gd name="T13" fmla="*/ 0 h 3"/>
                                  <a:gd name="T14" fmla="*/ 0 w 3"/>
                                  <a:gd name="T15" fmla="*/ 0 h 3"/>
                                  <a:gd name="T16" fmla="*/ 3 w 3"/>
                                  <a:gd name="T17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3">
                                    <a:moveTo>
                                      <a:pt x="3" y="3"/>
                                    </a:move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3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2" name="Freeform 12"/>
                            <wps:cNvSpPr/>
                            <wps:spPr bwMode="auto">
                              <a:xfrm>
                                <a:off x="6989" y="21743"/>
                                <a:ext cx="4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1 h 1"/>
                                  <a:gd name="T2" fmla="*/ 0 w 1"/>
                                  <a:gd name="T3" fmla="*/ 1 h 1"/>
                                  <a:gd name="T4" fmla="*/ 0 w 1"/>
                                  <a:gd name="T5" fmla="*/ 1 h 1"/>
                                  <a:gd name="T6" fmla="*/ 0 w 1"/>
                                  <a:gd name="T7" fmla="*/ 1 h 1"/>
                                  <a:gd name="T8" fmla="*/ 1 w 1"/>
                                  <a:gd name="T9" fmla="*/ 0 h 1"/>
                                  <a:gd name="T10" fmla="*/ 1 w 1"/>
                                  <a:gd name="T11" fmla="*/ 0 h 1"/>
                                  <a:gd name="T12" fmla="*/ 0 w 1"/>
                                  <a:gd name="T13" fmla="*/ 1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0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3" name="Freeform 13"/>
                            <wps:cNvSpPr/>
                            <wps:spPr bwMode="auto">
                              <a:xfrm>
                                <a:off x="6903" y="21246"/>
                                <a:ext cx="100" cy="110"/>
                              </a:xfrm>
                              <a:custGeom>
                                <a:avLst/>
                                <a:gdLst>
                                  <a:gd name="T0" fmla="*/ 19 w 20"/>
                                  <a:gd name="T1" fmla="*/ 15 h 22"/>
                                  <a:gd name="T2" fmla="*/ 20 w 20"/>
                                  <a:gd name="T3" fmla="*/ 12 h 22"/>
                                  <a:gd name="T4" fmla="*/ 19 w 20"/>
                                  <a:gd name="T5" fmla="*/ 5 h 22"/>
                                  <a:gd name="T6" fmla="*/ 18 w 20"/>
                                  <a:gd name="T7" fmla="*/ 4 h 22"/>
                                  <a:gd name="T8" fmla="*/ 17 w 20"/>
                                  <a:gd name="T9" fmla="*/ 3 h 22"/>
                                  <a:gd name="T10" fmla="*/ 17 w 20"/>
                                  <a:gd name="T11" fmla="*/ 3 h 22"/>
                                  <a:gd name="T12" fmla="*/ 16 w 20"/>
                                  <a:gd name="T13" fmla="*/ 2 h 22"/>
                                  <a:gd name="T14" fmla="*/ 15 w 20"/>
                                  <a:gd name="T15" fmla="*/ 2 h 22"/>
                                  <a:gd name="T16" fmla="*/ 5 w 20"/>
                                  <a:gd name="T17" fmla="*/ 3 h 22"/>
                                  <a:gd name="T18" fmla="*/ 1 w 20"/>
                                  <a:gd name="T19" fmla="*/ 13 h 22"/>
                                  <a:gd name="T20" fmla="*/ 16 w 20"/>
                                  <a:gd name="T21" fmla="*/ 18 h 22"/>
                                  <a:gd name="T22" fmla="*/ 16 w 20"/>
                                  <a:gd name="T23" fmla="*/ 18 h 22"/>
                                  <a:gd name="T24" fmla="*/ 19 w 20"/>
                                  <a:gd name="T25" fmla="*/ 15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2">
                                    <a:moveTo>
                                      <a:pt x="19" y="15"/>
                                    </a:moveTo>
                                    <a:cubicBezTo>
                                      <a:pt x="19" y="14"/>
                                      <a:pt x="20" y="13"/>
                                      <a:pt x="20" y="12"/>
                                    </a:cubicBezTo>
                                    <a:cubicBezTo>
                                      <a:pt x="20" y="9"/>
                                      <a:pt x="20" y="7"/>
                                      <a:pt x="19" y="5"/>
                                    </a:cubicBezTo>
                                    <a:cubicBezTo>
                                      <a:pt x="18" y="5"/>
                                      <a:pt x="18" y="4"/>
                                      <a:pt x="18" y="4"/>
                                    </a:cubicBezTo>
                                    <a:cubicBezTo>
                                      <a:pt x="18" y="4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7" y="3"/>
                                      <a:pt x="16" y="3"/>
                                      <a:pt x="16" y="2"/>
                                    </a:cubicBezTo>
                                    <a:cubicBezTo>
                                      <a:pt x="16" y="2"/>
                                      <a:pt x="16" y="2"/>
                                      <a:pt x="15" y="2"/>
                                    </a:cubicBezTo>
                                    <a:cubicBezTo>
                                      <a:pt x="12" y="0"/>
                                      <a:pt x="8" y="0"/>
                                      <a:pt x="5" y="3"/>
                                    </a:cubicBezTo>
                                    <a:cubicBezTo>
                                      <a:pt x="1" y="5"/>
                                      <a:pt x="0" y="9"/>
                                      <a:pt x="1" y="13"/>
                                    </a:cubicBezTo>
                                    <a:cubicBezTo>
                                      <a:pt x="3" y="19"/>
                                      <a:pt x="10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8" y="16"/>
                                      <a:pt x="1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4" name="Freeform 14"/>
                            <wps:cNvSpPr/>
                            <wps:spPr bwMode="auto">
                              <a:xfrm>
                                <a:off x="6974" y="21171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3 w 21"/>
                                  <a:gd name="T1" fmla="*/ 18 h 22"/>
                                  <a:gd name="T2" fmla="*/ 3 w 21"/>
                                  <a:gd name="T3" fmla="*/ 18 h 22"/>
                                  <a:gd name="T4" fmla="*/ 4 w 21"/>
                                  <a:gd name="T5" fmla="*/ 19 h 22"/>
                                  <a:gd name="T6" fmla="*/ 4 w 21"/>
                                  <a:gd name="T7" fmla="*/ 19 h 22"/>
                                  <a:gd name="T8" fmla="*/ 15 w 21"/>
                                  <a:gd name="T9" fmla="*/ 20 h 22"/>
                                  <a:gd name="T10" fmla="*/ 16 w 21"/>
                                  <a:gd name="T11" fmla="*/ 20 h 22"/>
                                  <a:gd name="T12" fmla="*/ 19 w 21"/>
                                  <a:gd name="T13" fmla="*/ 17 h 22"/>
                                  <a:gd name="T14" fmla="*/ 19 w 21"/>
                                  <a:gd name="T15" fmla="*/ 17 h 22"/>
                                  <a:gd name="T16" fmla="*/ 19 w 21"/>
                                  <a:gd name="T17" fmla="*/ 16 h 22"/>
                                  <a:gd name="T18" fmla="*/ 14 w 21"/>
                                  <a:gd name="T19" fmla="*/ 3 h 22"/>
                                  <a:gd name="T20" fmla="*/ 2 w 21"/>
                                  <a:gd name="T21" fmla="*/ 8 h 22"/>
                                  <a:gd name="T22" fmla="*/ 3 w 21"/>
                                  <a:gd name="T23" fmla="*/ 17 h 22"/>
                                  <a:gd name="T24" fmla="*/ 3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3" y="18"/>
                                    </a:moveTo>
                                    <a:cubicBezTo>
                                      <a:pt x="3" y="18"/>
                                      <a:pt x="3" y="18"/>
                                      <a:pt x="3" y="18"/>
                                    </a:cubicBezTo>
                                    <a:cubicBezTo>
                                      <a:pt x="4" y="18"/>
                                      <a:pt x="4" y="18"/>
                                      <a:pt x="4" y="19"/>
                                    </a:cubicBezTo>
                                    <a:cubicBezTo>
                                      <a:pt x="4" y="19"/>
                                      <a:pt x="4" y="19"/>
                                      <a:pt x="4" y="19"/>
                                    </a:cubicBezTo>
                                    <a:cubicBezTo>
                                      <a:pt x="8" y="22"/>
                                      <a:pt x="12" y="22"/>
                                      <a:pt x="15" y="20"/>
                                    </a:cubicBezTo>
                                    <a:cubicBezTo>
                                      <a:pt x="15" y="20"/>
                                      <a:pt x="15" y="20"/>
                                      <a:pt x="16" y="20"/>
                                    </a:cubicBezTo>
                                    <a:cubicBezTo>
                                      <a:pt x="16" y="18"/>
                                      <a:pt x="17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19" y="17"/>
                                      <a:pt x="19" y="17"/>
                                    </a:cubicBezTo>
                                    <a:cubicBezTo>
                                      <a:pt x="19" y="16"/>
                                      <a:pt x="19" y="16"/>
                                      <a:pt x="19" y="16"/>
                                    </a:cubicBezTo>
                                    <a:cubicBezTo>
                                      <a:pt x="21" y="11"/>
                                      <a:pt x="19" y="5"/>
                                      <a:pt x="14" y="3"/>
                                    </a:cubicBezTo>
                                    <a:cubicBezTo>
                                      <a:pt x="9" y="0"/>
                                      <a:pt x="4" y="3"/>
                                      <a:pt x="2" y="8"/>
                                    </a:cubicBezTo>
                                    <a:cubicBezTo>
                                      <a:pt x="0" y="11"/>
                                      <a:pt x="1" y="14"/>
                                      <a:pt x="3" y="17"/>
                                    </a:cubicBezTo>
                                    <a:cubicBezTo>
                                      <a:pt x="3" y="17"/>
                                      <a:pt x="3" y="17"/>
                                      <a:pt x="3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5" name="Freeform 15"/>
                            <wps:cNvSpPr/>
                            <wps:spPr bwMode="auto">
                              <a:xfrm>
                                <a:off x="7523" y="21595"/>
                                <a:ext cx="100" cy="98"/>
                              </a:xfrm>
                              <a:custGeom>
                                <a:avLst/>
                                <a:gdLst>
                                  <a:gd name="T0" fmla="*/ 2 w 20"/>
                                  <a:gd name="T1" fmla="*/ 4 h 20"/>
                                  <a:gd name="T2" fmla="*/ 2 w 20"/>
                                  <a:gd name="T3" fmla="*/ 4 h 20"/>
                                  <a:gd name="T4" fmla="*/ 2 w 20"/>
                                  <a:gd name="T5" fmla="*/ 4 h 20"/>
                                  <a:gd name="T6" fmla="*/ 2 w 20"/>
                                  <a:gd name="T7" fmla="*/ 16 h 20"/>
                                  <a:gd name="T8" fmla="*/ 4 w 20"/>
                                  <a:gd name="T9" fmla="*/ 17 h 20"/>
                                  <a:gd name="T10" fmla="*/ 4 w 20"/>
                                  <a:gd name="T11" fmla="*/ 17 h 20"/>
                                  <a:gd name="T12" fmla="*/ 5 w 20"/>
                                  <a:gd name="T13" fmla="*/ 18 h 20"/>
                                  <a:gd name="T14" fmla="*/ 16 w 20"/>
                                  <a:gd name="T15" fmla="*/ 17 h 20"/>
                                  <a:gd name="T16" fmla="*/ 19 w 20"/>
                                  <a:gd name="T17" fmla="*/ 6 h 20"/>
                                  <a:gd name="T18" fmla="*/ 9 w 20"/>
                                  <a:gd name="T19" fmla="*/ 0 h 20"/>
                                  <a:gd name="T20" fmla="*/ 4 w 20"/>
                                  <a:gd name="T21" fmla="*/ 2 h 20"/>
                                  <a:gd name="T22" fmla="*/ 4 w 20"/>
                                  <a:gd name="T23" fmla="*/ 2 h 20"/>
                                  <a:gd name="T24" fmla="*/ 4 w 20"/>
                                  <a:gd name="T25" fmla="*/ 2 h 20"/>
                                  <a:gd name="T26" fmla="*/ 2 w 20"/>
                                  <a:gd name="T27" fmla="*/ 4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8"/>
                                      <a:pt x="0" y="12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4" y="17"/>
                                      <a:pt x="4" y="18"/>
                                      <a:pt x="5" y="18"/>
                                    </a:cubicBezTo>
                                    <a:cubicBezTo>
                                      <a:pt x="8" y="20"/>
                                      <a:pt x="13" y="20"/>
                                      <a:pt x="16" y="17"/>
                                    </a:cubicBezTo>
                                    <a:cubicBezTo>
                                      <a:pt x="19" y="14"/>
                                      <a:pt x="20" y="10"/>
                                      <a:pt x="19" y="6"/>
                                    </a:cubicBezTo>
                                    <a:cubicBezTo>
                                      <a:pt x="17" y="2"/>
                                      <a:pt x="13" y="0"/>
                                      <a:pt x="9" y="0"/>
                                    </a:cubicBezTo>
                                    <a:cubicBezTo>
                                      <a:pt x="7" y="0"/>
                                      <a:pt x="6" y="1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2"/>
                                      <a:pt x="4" y="2"/>
                                      <a:pt x="4" y="2"/>
                                    </a:cubicBezTo>
                                    <a:cubicBezTo>
                                      <a:pt x="4" y="3"/>
                                      <a:pt x="3" y="3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6" name="Freeform 16"/>
                            <wps:cNvSpPr/>
                            <wps:spPr bwMode="auto">
                              <a:xfrm>
                                <a:off x="7535" y="21604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2 h 2"/>
                                  <a:gd name="T2" fmla="*/ 0 w 2"/>
                                  <a:gd name="T3" fmla="*/ 2 h 2"/>
                                  <a:gd name="T4" fmla="*/ 0 w 2"/>
                                  <a:gd name="T5" fmla="*/ 2 h 2"/>
                                  <a:gd name="T6" fmla="*/ 2 w 2"/>
                                  <a:gd name="T7" fmla="*/ 0 h 2"/>
                                  <a:gd name="T8" fmla="*/ 2 w 2"/>
                                  <a:gd name="T9" fmla="*/ 0 h 2"/>
                                  <a:gd name="T10" fmla="*/ 0 w 2"/>
                                  <a:gd name="T11" fmla="*/ 2 h 2"/>
                                  <a:gd name="T12" fmla="*/ 0 w 2"/>
                                  <a:gd name="T13" fmla="*/ 2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2"/>
                                    </a:move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2" y="1"/>
                                      <a:pt x="2" y="0"/>
                                    </a:cubicBezTo>
                                    <a:cubicBezTo>
                                      <a:pt x="2" y="0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7" name="Freeform 17"/>
                            <wps:cNvSpPr/>
                            <wps:spPr bwMode="auto">
                              <a:xfrm>
                                <a:off x="7523" y="21316"/>
                                <a:ext cx="106" cy="104"/>
                              </a:xfrm>
                              <a:custGeom>
                                <a:avLst/>
                                <a:gdLst>
                                  <a:gd name="T0" fmla="*/ 2 w 21"/>
                                  <a:gd name="T1" fmla="*/ 4 h 21"/>
                                  <a:gd name="T2" fmla="*/ 2 w 21"/>
                                  <a:gd name="T3" fmla="*/ 4 h 21"/>
                                  <a:gd name="T4" fmla="*/ 2 w 21"/>
                                  <a:gd name="T5" fmla="*/ 4 h 21"/>
                                  <a:gd name="T6" fmla="*/ 1 w 21"/>
                                  <a:gd name="T7" fmla="*/ 14 h 21"/>
                                  <a:gd name="T8" fmla="*/ 2 w 21"/>
                                  <a:gd name="T9" fmla="*/ 16 h 21"/>
                                  <a:gd name="T10" fmla="*/ 2 w 21"/>
                                  <a:gd name="T11" fmla="*/ 16 h 21"/>
                                  <a:gd name="T12" fmla="*/ 4 w 21"/>
                                  <a:gd name="T13" fmla="*/ 18 h 21"/>
                                  <a:gd name="T14" fmla="*/ 18 w 21"/>
                                  <a:gd name="T15" fmla="*/ 16 h 21"/>
                                  <a:gd name="T16" fmla="*/ 16 w 21"/>
                                  <a:gd name="T17" fmla="*/ 3 h 21"/>
                                  <a:gd name="T18" fmla="*/ 4 w 21"/>
                                  <a:gd name="T19" fmla="*/ 3 h 21"/>
                                  <a:gd name="T20" fmla="*/ 3 w 21"/>
                                  <a:gd name="T21" fmla="*/ 4 h 21"/>
                                  <a:gd name="T22" fmla="*/ 2 w 21"/>
                                  <a:gd name="T23" fmla="*/ 4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2" y="4"/>
                                    </a:move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ubicBezTo>
                                      <a:pt x="0" y="7"/>
                                      <a:pt x="0" y="11"/>
                                      <a:pt x="1" y="14"/>
                                    </a:cubicBezTo>
                                    <a:cubicBezTo>
                                      <a:pt x="1" y="15"/>
                                      <a:pt x="2" y="15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4" y="17"/>
                                      <a:pt x="4" y="18"/>
                                    </a:cubicBezTo>
                                    <a:cubicBezTo>
                                      <a:pt x="9" y="21"/>
                                      <a:pt x="14" y="20"/>
                                      <a:pt x="18" y="16"/>
                                    </a:cubicBezTo>
                                    <a:cubicBezTo>
                                      <a:pt x="21" y="12"/>
                                      <a:pt x="20" y="6"/>
                                      <a:pt x="16" y="3"/>
                                    </a:cubicBezTo>
                                    <a:cubicBezTo>
                                      <a:pt x="14" y="1"/>
                                      <a:pt x="9" y="0"/>
                                      <a:pt x="4" y="3"/>
                                    </a:cubicBezTo>
                                    <a:cubicBezTo>
                                      <a:pt x="4" y="3"/>
                                      <a:pt x="3" y="4"/>
                                      <a:pt x="3" y="4"/>
                                    </a:cubicBezTo>
                                    <a:cubicBezTo>
                                      <a:pt x="2" y="4"/>
                                      <a:pt x="2" y="4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8" name="Freeform 18"/>
                            <wps:cNvSpPr/>
                            <wps:spPr bwMode="auto">
                              <a:xfrm>
                                <a:off x="7535" y="21337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29" name="Freeform 19"/>
                            <wps:cNvSpPr/>
                            <wps:spPr bwMode="auto">
                              <a:xfrm>
                                <a:off x="7535" y="21396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2 w 2"/>
                                  <a:gd name="T7" fmla="*/ 2 h 2"/>
                                  <a:gd name="T8" fmla="*/ 0 w 2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1"/>
                                      <a:pt x="1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0" name="Freeform 20"/>
                            <wps:cNvSpPr/>
                            <wps:spPr bwMode="auto">
                              <a:xfrm>
                                <a:off x="7316" y="21797"/>
                                <a:ext cx="104" cy="106"/>
                              </a:xfrm>
                              <a:custGeom>
                                <a:avLst/>
                                <a:gdLst>
                                  <a:gd name="T0" fmla="*/ 17 w 21"/>
                                  <a:gd name="T1" fmla="*/ 3 h 21"/>
                                  <a:gd name="T2" fmla="*/ 5 w 21"/>
                                  <a:gd name="T3" fmla="*/ 2 h 21"/>
                                  <a:gd name="T4" fmla="*/ 5 w 21"/>
                                  <a:gd name="T5" fmla="*/ 3 h 21"/>
                                  <a:gd name="T6" fmla="*/ 3 w 21"/>
                                  <a:gd name="T7" fmla="*/ 4 h 21"/>
                                  <a:gd name="T8" fmla="*/ 2 w 21"/>
                                  <a:gd name="T9" fmla="*/ 5 h 21"/>
                                  <a:gd name="T10" fmla="*/ 5 w 21"/>
                                  <a:gd name="T11" fmla="*/ 18 h 21"/>
                                  <a:gd name="T12" fmla="*/ 18 w 21"/>
                                  <a:gd name="T13" fmla="*/ 16 h 21"/>
                                  <a:gd name="T14" fmla="*/ 18 w 21"/>
                                  <a:gd name="T15" fmla="*/ 4 h 21"/>
                                  <a:gd name="T16" fmla="*/ 17 w 21"/>
                                  <a:gd name="T17" fmla="*/ 3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17" y="3"/>
                                    </a:moveTo>
                                    <a:cubicBezTo>
                                      <a:pt x="13" y="0"/>
                                      <a:pt x="9" y="0"/>
                                      <a:pt x="5" y="2"/>
                                    </a:cubicBezTo>
                                    <a:cubicBezTo>
                                      <a:pt x="5" y="2"/>
                                      <a:pt x="5" y="3"/>
                                      <a:pt x="5" y="3"/>
                                    </a:cubicBezTo>
                                    <a:cubicBezTo>
                                      <a:pt x="4" y="3"/>
                                      <a:pt x="4" y="4"/>
                                      <a:pt x="3" y="4"/>
                                    </a:cubicBezTo>
                                    <a:cubicBezTo>
                                      <a:pt x="3" y="5"/>
                                      <a:pt x="2" y="5"/>
                                      <a:pt x="2" y="5"/>
                                    </a:cubicBezTo>
                                    <a:cubicBezTo>
                                      <a:pt x="0" y="10"/>
                                      <a:pt x="1" y="15"/>
                                      <a:pt x="5" y="18"/>
                                    </a:cubicBezTo>
                                    <a:cubicBezTo>
                                      <a:pt x="10" y="21"/>
                                      <a:pt x="15" y="20"/>
                                      <a:pt x="18" y="16"/>
                                    </a:cubicBezTo>
                                    <a:cubicBezTo>
                                      <a:pt x="20" y="13"/>
                                      <a:pt x="21" y="8"/>
                                      <a:pt x="18" y="4"/>
                                    </a:cubicBezTo>
                                    <a:cubicBezTo>
                                      <a:pt x="17" y="4"/>
                                      <a:pt x="17" y="3"/>
                                      <a:pt x="17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1" name="Freeform 21"/>
                            <wps:cNvSpPr/>
                            <wps:spPr bwMode="auto">
                              <a:xfrm>
                                <a:off x="7330" y="21808"/>
                                <a:ext cx="11" cy="9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1 h 2"/>
                                  <a:gd name="T2" fmla="*/ 2 w 2"/>
                                  <a:gd name="T3" fmla="*/ 0 h 2"/>
                                  <a:gd name="T4" fmla="*/ 1 w 2"/>
                                  <a:gd name="T5" fmla="*/ 1 h 2"/>
                                  <a:gd name="T6" fmla="*/ 1 w 2"/>
                                  <a:gd name="T7" fmla="*/ 1 h 2"/>
                                  <a:gd name="T8" fmla="*/ 0 w 2"/>
                                  <a:gd name="T9" fmla="*/ 2 h 2"/>
                                  <a:gd name="T10" fmla="*/ 2 w 2"/>
                                  <a:gd name="T11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2" y="1"/>
                                    </a:moveTo>
                                    <a:cubicBezTo>
                                      <a:pt x="2" y="1"/>
                                      <a:pt x="2" y="0"/>
                                      <a:pt x="2" y="0"/>
                                    </a:cubicBezTo>
                                    <a:cubicBezTo>
                                      <a:pt x="2" y="0"/>
                                      <a:pt x="2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2" name="Freeform 22"/>
                            <wps:cNvSpPr/>
                            <wps:spPr bwMode="auto">
                              <a:xfrm>
                                <a:off x="7321" y="21112"/>
                                <a:ext cx="95" cy="100"/>
                              </a:xfrm>
                              <a:custGeom>
                                <a:avLst/>
                                <a:gdLst>
                                  <a:gd name="T0" fmla="*/ 4 w 19"/>
                                  <a:gd name="T1" fmla="*/ 17 h 20"/>
                                  <a:gd name="T2" fmla="*/ 4 w 19"/>
                                  <a:gd name="T3" fmla="*/ 17 h 20"/>
                                  <a:gd name="T4" fmla="*/ 16 w 19"/>
                                  <a:gd name="T5" fmla="*/ 17 h 20"/>
                                  <a:gd name="T6" fmla="*/ 16 w 19"/>
                                  <a:gd name="T7" fmla="*/ 17 h 20"/>
                                  <a:gd name="T8" fmla="*/ 17 w 19"/>
                                  <a:gd name="T9" fmla="*/ 16 h 20"/>
                                  <a:gd name="T10" fmla="*/ 17 w 19"/>
                                  <a:gd name="T11" fmla="*/ 16 h 20"/>
                                  <a:gd name="T12" fmla="*/ 17 w 19"/>
                                  <a:gd name="T13" fmla="*/ 16 h 20"/>
                                  <a:gd name="T14" fmla="*/ 19 w 19"/>
                                  <a:gd name="T15" fmla="*/ 10 h 20"/>
                                  <a:gd name="T16" fmla="*/ 10 w 19"/>
                                  <a:gd name="T17" fmla="*/ 0 h 20"/>
                                  <a:gd name="T18" fmla="*/ 0 w 19"/>
                                  <a:gd name="T19" fmla="*/ 9 h 20"/>
                                  <a:gd name="T20" fmla="*/ 2 w 19"/>
                                  <a:gd name="T21" fmla="*/ 16 h 20"/>
                                  <a:gd name="T22" fmla="*/ 2 w 19"/>
                                  <a:gd name="T23" fmla="*/ 16 h 20"/>
                                  <a:gd name="T24" fmla="*/ 4 w 19"/>
                                  <a:gd name="T25" fmla="*/ 17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9" h="20">
                                    <a:moveTo>
                                      <a:pt x="4" y="17"/>
                                    </a:moveTo>
                                    <a:cubicBezTo>
                                      <a:pt x="4" y="17"/>
                                      <a:pt x="4" y="17"/>
                                      <a:pt x="4" y="17"/>
                                    </a:cubicBezTo>
                                    <a:cubicBezTo>
                                      <a:pt x="8" y="20"/>
                                      <a:pt x="12" y="20"/>
                                      <a:pt x="16" y="17"/>
                                    </a:cubicBezTo>
                                    <a:cubicBezTo>
                                      <a:pt x="16" y="17"/>
                                      <a:pt x="16" y="17"/>
                                      <a:pt x="16" y="17"/>
                                    </a:cubicBezTo>
                                    <a:cubicBezTo>
                                      <a:pt x="16" y="17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7" y="16"/>
                                      <a:pt x="17" y="16"/>
                                      <a:pt x="17" y="16"/>
                                    </a:cubicBezTo>
                                    <a:cubicBezTo>
                                      <a:pt x="18" y="14"/>
                                      <a:pt x="19" y="12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2"/>
                                      <a:pt x="1" y="14"/>
                                      <a:pt x="2" y="16"/>
                                    </a:cubicBezTo>
                                    <a:cubicBezTo>
                                      <a:pt x="2" y="16"/>
                                      <a:pt x="2" y="16"/>
                                      <a:pt x="2" y="16"/>
                                    </a:cubicBezTo>
                                    <a:cubicBezTo>
                                      <a:pt x="3" y="16"/>
                                      <a:pt x="3" y="17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3" name="Freeform 23"/>
                            <wps:cNvSpPr/>
                            <wps:spPr bwMode="auto">
                              <a:xfrm>
                                <a:off x="7043" y="21106"/>
                                <a:ext cx="104" cy="110"/>
                              </a:xfrm>
                              <a:custGeom>
                                <a:avLst/>
                                <a:gdLst>
                                  <a:gd name="T0" fmla="*/ 16 w 21"/>
                                  <a:gd name="T1" fmla="*/ 18 h 22"/>
                                  <a:gd name="T2" fmla="*/ 16 w 21"/>
                                  <a:gd name="T3" fmla="*/ 18 h 22"/>
                                  <a:gd name="T4" fmla="*/ 18 w 21"/>
                                  <a:gd name="T5" fmla="*/ 17 h 22"/>
                                  <a:gd name="T6" fmla="*/ 20 w 21"/>
                                  <a:gd name="T7" fmla="*/ 16 h 22"/>
                                  <a:gd name="T8" fmla="*/ 18 w 21"/>
                                  <a:gd name="T9" fmla="*/ 17 h 22"/>
                                  <a:gd name="T10" fmla="*/ 19 w 21"/>
                                  <a:gd name="T11" fmla="*/ 15 h 22"/>
                                  <a:gd name="T12" fmla="*/ 16 w 21"/>
                                  <a:gd name="T13" fmla="*/ 3 h 22"/>
                                  <a:gd name="T14" fmla="*/ 4 w 21"/>
                                  <a:gd name="T15" fmla="*/ 4 h 22"/>
                                  <a:gd name="T16" fmla="*/ 3 w 21"/>
                                  <a:gd name="T17" fmla="*/ 16 h 22"/>
                                  <a:gd name="T18" fmla="*/ 16 w 21"/>
                                  <a:gd name="T19" fmla="*/ 18 h 22"/>
                                  <a:gd name="T20" fmla="*/ 16 w 21"/>
                                  <a:gd name="T21" fmla="*/ 18 h 22"/>
                                  <a:gd name="T22" fmla="*/ 16 w 21"/>
                                  <a:gd name="T23" fmla="*/ 18 h 22"/>
                                  <a:gd name="T24" fmla="*/ 16 w 21"/>
                                  <a:gd name="T25" fmla="*/ 18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2">
                                    <a:moveTo>
                                      <a:pt x="16" y="18"/>
                                    </a:move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7" y="17"/>
                                      <a:pt x="17" y="17"/>
                                      <a:pt x="18" y="17"/>
                                    </a:cubicBezTo>
                                    <a:cubicBezTo>
                                      <a:pt x="19" y="17"/>
                                      <a:pt x="19" y="16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6"/>
                                      <a:pt x="18" y="16"/>
                                      <a:pt x="19" y="15"/>
                                    </a:cubicBezTo>
                                    <a:cubicBezTo>
                                      <a:pt x="21" y="11"/>
                                      <a:pt x="20" y="6"/>
                                      <a:pt x="16" y="3"/>
                                    </a:cubicBezTo>
                                    <a:cubicBezTo>
                                      <a:pt x="12" y="0"/>
                                      <a:pt x="7" y="0"/>
                                      <a:pt x="4" y="4"/>
                                    </a:cubicBezTo>
                                    <a:cubicBezTo>
                                      <a:pt x="0" y="7"/>
                                      <a:pt x="0" y="12"/>
                                      <a:pt x="3" y="16"/>
                                    </a:cubicBezTo>
                                    <a:cubicBezTo>
                                      <a:pt x="5" y="20"/>
                                      <a:pt x="11" y="22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ubicBezTo>
                                      <a:pt x="16" y="18"/>
                                      <a:pt x="16" y="18"/>
                                      <a:pt x="16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4" name="Freeform 24"/>
                            <wps:cNvSpPr/>
                            <wps:spPr bwMode="auto">
                              <a:xfrm>
                                <a:off x="7122" y="21186"/>
                                <a:ext cx="20" cy="11"/>
                              </a:xfrm>
                              <a:custGeom>
                                <a:avLst/>
                                <a:gdLst>
                                  <a:gd name="T0" fmla="*/ 2 w 4"/>
                                  <a:gd name="T1" fmla="*/ 1 h 2"/>
                                  <a:gd name="T2" fmla="*/ 0 w 4"/>
                                  <a:gd name="T3" fmla="*/ 2 h 2"/>
                                  <a:gd name="T4" fmla="*/ 0 w 4"/>
                                  <a:gd name="T5" fmla="*/ 2 h 2"/>
                                  <a:gd name="T6" fmla="*/ 0 w 4"/>
                                  <a:gd name="T7" fmla="*/ 2 h 2"/>
                                  <a:gd name="T8" fmla="*/ 0 w 4"/>
                                  <a:gd name="T9" fmla="*/ 2 h 2"/>
                                  <a:gd name="T10" fmla="*/ 2 w 4"/>
                                  <a:gd name="T11" fmla="*/ 1 h 2"/>
                                  <a:gd name="T12" fmla="*/ 4 w 4"/>
                                  <a:gd name="T13" fmla="*/ 0 h 2"/>
                                  <a:gd name="T14" fmla="*/ 2 w 4"/>
                                  <a:gd name="T15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1" y="1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1"/>
                                      <a:pt x="1" y="1"/>
                                      <a:pt x="2" y="1"/>
                                    </a:cubicBezTo>
                                    <a:cubicBezTo>
                                      <a:pt x="3" y="1"/>
                                      <a:pt x="4" y="1"/>
                                      <a:pt x="4" y="0"/>
                                    </a:cubicBezTo>
                                    <a:cubicBezTo>
                                      <a:pt x="3" y="0"/>
                                      <a:pt x="3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5" name="Freeform 25"/>
                            <wps:cNvSpPr/>
                            <wps:spPr bwMode="auto">
                              <a:xfrm>
                                <a:off x="6835" y="21311"/>
                                <a:ext cx="110" cy="104"/>
                              </a:xfrm>
                              <a:custGeom>
                                <a:avLst/>
                                <a:gdLst>
                                  <a:gd name="T0" fmla="*/ 17 w 22"/>
                                  <a:gd name="T1" fmla="*/ 18 h 21"/>
                                  <a:gd name="T2" fmla="*/ 17 w 22"/>
                                  <a:gd name="T3" fmla="*/ 18 h 21"/>
                                  <a:gd name="T4" fmla="*/ 19 w 22"/>
                                  <a:gd name="T5" fmla="*/ 17 h 21"/>
                                  <a:gd name="T6" fmla="*/ 20 w 22"/>
                                  <a:gd name="T7" fmla="*/ 16 h 21"/>
                                  <a:gd name="T8" fmla="*/ 18 w 22"/>
                                  <a:gd name="T9" fmla="*/ 17 h 21"/>
                                  <a:gd name="T10" fmla="*/ 18 w 22"/>
                                  <a:gd name="T11" fmla="*/ 17 h 21"/>
                                  <a:gd name="T12" fmla="*/ 16 w 22"/>
                                  <a:gd name="T13" fmla="*/ 3 h 21"/>
                                  <a:gd name="T14" fmla="*/ 3 w 22"/>
                                  <a:gd name="T15" fmla="*/ 6 h 21"/>
                                  <a:gd name="T16" fmla="*/ 7 w 22"/>
                                  <a:gd name="T17" fmla="*/ 20 h 21"/>
                                  <a:gd name="T18" fmla="*/ 16 w 22"/>
                                  <a:gd name="T19" fmla="*/ 19 h 21"/>
                                  <a:gd name="T20" fmla="*/ 16 w 22"/>
                                  <a:gd name="T21" fmla="*/ 19 h 21"/>
                                  <a:gd name="T22" fmla="*/ 16 w 22"/>
                                  <a:gd name="T23" fmla="*/ 19 h 21"/>
                                  <a:gd name="T24" fmla="*/ 17 w 22"/>
                                  <a:gd name="T25" fmla="*/ 18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17" y="18"/>
                                    </a:moveTo>
                                    <a:cubicBezTo>
                                      <a:pt x="17" y="18"/>
                                      <a:pt x="17" y="18"/>
                                      <a:pt x="17" y="18"/>
                                    </a:cubicBezTo>
                                    <a:cubicBezTo>
                                      <a:pt x="17" y="18"/>
                                      <a:pt x="18" y="17"/>
                                      <a:pt x="19" y="17"/>
                                    </a:cubicBezTo>
                                    <a:cubicBezTo>
                                      <a:pt x="19" y="17"/>
                                      <a:pt x="20" y="17"/>
                                      <a:pt x="20" y="16"/>
                                    </a:cubicBezTo>
                                    <a:cubicBezTo>
                                      <a:pt x="19" y="16"/>
                                      <a:pt x="19" y="17"/>
                                      <a:pt x="18" y="17"/>
                                    </a:cubicBezTo>
                                    <a:cubicBezTo>
                                      <a:pt x="18" y="17"/>
                                      <a:pt x="18" y="17"/>
                                      <a:pt x="18" y="17"/>
                                    </a:cubicBezTo>
                                    <a:cubicBezTo>
                                      <a:pt x="22" y="13"/>
                                      <a:pt x="21" y="6"/>
                                      <a:pt x="16" y="3"/>
                                    </a:cubicBezTo>
                                    <a:cubicBezTo>
                                      <a:pt x="12" y="0"/>
                                      <a:pt x="5" y="2"/>
                                      <a:pt x="3" y="6"/>
                                    </a:cubicBezTo>
                                    <a:cubicBezTo>
                                      <a:pt x="0" y="11"/>
                                      <a:pt x="2" y="17"/>
                                      <a:pt x="7" y="20"/>
                                    </a:cubicBezTo>
                                    <a:cubicBezTo>
                                      <a:pt x="10" y="21"/>
                                      <a:pt x="13" y="21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6" y="19"/>
                                      <a:pt x="16" y="19"/>
                                    </a:cubicBezTo>
                                    <a:cubicBezTo>
                                      <a:pt x="16" y="19"/>
                                      <a:pt x="17" y="19"/>
                                      <a:pt x="17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6" name="Freeform 26"/>
                            <wps:cNvSpPr/>
                            <wps:spPr bwMode="auto">
                              <a:xfrm>
                                <a:off x="6918" y="21391"/>
                                <a:ext cx="15" cy="9"/>
                              </a:xfrm>
                              <a:custGeom>
                                <a:avLst/>
                                <a:gdLst>
                                  <a:gd name="T0" fmla="*/ 2 w 3"/>
                                  <a:gd name="T1" fmla="*/ 1 h 2"/>
                                  <a:gd name="T2" fmla="*/ 0 w 3"/>
                                  <a:gd name="T3" fmla="*/ 2 h 2"/>
                                  <a:gd name="T4" fmla="*/ 0 w 3"/>
                                  <a:gd name="T5" fmla="*/ 2 h 2"/>
                                  <a:gd name="T6" fmla="*/ 0 w 3"/>
                                  <a:gd name="T7" fmla="*/ 2 h 2"/>
                                  <a:gd name="T8" fmla="*/ 0 w 3"/>
                                  <a:gd name="T9" fmla="*/ 2 h 2"/>
                                  <a:gd name="T10" fmla="*/ 0 w 3"/>
                                  <a:gd name="T11" fmla="*/ 2 h 2"/>
                                  <a:gd name="T12" fmla="*/ 2 w 3"/>
                                  <a:gd name="T13" fmla="*/ 1 h 2"/>
                                  <a:gd name="T14" fmla="*/ 3 w 3"/>
                                  <a:gd name="T15" fmla="*/ 0 h 2"/>
                                  <a:gd name="T16" fmla="*/ 2 w 3"/>
                                  <a:gd name="T17" fmla="*/ 1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2" y="1"/>
                                    </a:moveTo>
                                    <a:cubicBezTo>
                                      <a:pt x="1" y="1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1" y="2"/>
                                      <a:pt x="1" y="1"/>
                                      <a:pt x="2" y="1"/>
                                    </a:cubicBezTo>
                                    <a:cubicBezTo>
                                      <a:pt x="3" y="2"/>
                                      <a:pt x="3" y="1"/>
                                      <a:pt x="3" y="0"/>
                                    </a:cubicBezTo>
                                    <a:cubicBezTo>
                                      <a:pt x="3" y="1"/>
                                      <a:pt x="2" y="1"/>
                                      <a:pt x="2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7" name="Freeform 27"/>
                            <wps:cNvSpPr/>
                            <wps:spPr bwMode="auto">
                              <a:xfrm>
                                <a:off x="7043" y="21797"/>
                                <a:ext cx="100" cy="100"/>
                              </a:xfrm>
                              <a:custGeom>
                                <a:avLst/>
                                <a:gdLst>
                                  <a:gd name="T0" fmla="*/ 16 w 20"/>
                                  <a:gd name="T1" fmla="*/ 2 h 20"/>
                                  <a:gd name="T2" fmla="*/ 16 w 20"/>
                                  <a:gd name="T3" fmla="*/ 2 h 20"/>
                                  <a:gd name="T4" fmla="*/ 11 w 20"/>
                                  <a:gd name="T5" fmla="*/ 0 h 20"/>
                                  <a:gd name="T6" fmla="*/ 4 w 20"/>
                                  <a:gd name="T7" fmla="*/ 3 h 20"/>
                                  <a:gd name="T8" fmla="*/ 3 w 20"/>
                                  <a:gd name="T9" fmla="*/ 4 h 20"/>
                                  <a:gd name="T10" fmla="*/ 3 w 20"/>
                                  <a:gd name="T11" fmla="*/ 4 h 20"/>
                                  <a:gd name="T12" fmla="*/ 3 w 20"/>
                                  <a:gd name="T13" fmla="*/ 4 h 20"/>
                                  <a:gd name="T14" fmla="*/ 1 w 20"/>
                                  <a:gd name="T15" fmla="*/ 11 h 20"/>
                                  <a:gd name="T16" fmla="*/ 10 w 20"/>
                                  <a:gd name="T17" fmla="*/ 20 h 20"/>
                                  <a:gd name="T18" fmla="*/ 20 w 20"/>
                                  <a:gd name="T19" fmla="*/ 11 h 20"/>
                                  <a:gd name="T20" fmla="*/ 18 w 20"/>
                                  <a:gd name="T21" fmla="*/ 4 h 20"/>
                                  <a:gd name="T22" fmla="*/ 18 w 20"/>
                                  <a:gd name="T23" fmla="*/ 4 h 20"/>
                                  <a:gd name="T24" fmla="*/ 16 w 20"/>
                                  <a:gd name="T25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16" y="2"/>
                                    </a:moveTo>
                                    <a:cubicBezTo>
                                      <a:pt x="16" y="2"/>
                                      <a:pt x="16" y="2"/>
                                      <a:pt x="16" y="2"/>
                                    </a:cubicBezTo>
                                    <a:cubicBezTo>
                                      <a:pt x="14" y="1"/>
                                      <a:pt x="13" y="1"/>
                                      <a:pt x="11" y="0"/>
                                    </a:cubicBezTo>
                                    <a:cubicBezTo>
                                      <a:pt x="8" y="0"/>
                                      <a:pt x="6" y="1"/>
                                      <a:pt x="4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1" y="6"/>
                                      <a:pt x="0" y="8"/>
                                      <a:pt x="1" y="11"/>
                                    </a:cubicBezTo>
                                    <a:cubicBezTo>
                                      <a:pt x="1" y="16"/>
                                      <a:pt x="5" y="20"/>
                                      <a:pt x="10" y="20"/>
                                    </a:cubicBezTo>
                                    <a:cubicBezTo>
                                      <a:pt x="15" y="20"/>
                                      <a:pt x="19" y="16"/>
                                      <a:pt x="20" y="11"/>
                                    </a:cubicBezTo>
                                    <a:cubicBezTo>
                                      <a:pt x="20" y="8"/>
                                      <a:pt x="19" y="6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6" y="3"/>
                                      <a:pt x="16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8" name="Freeform 28"/>
                            <wps:cNvSpPr/>
                            <wps:spPr bwMode="auto">
                              <a:xfrm>
                                <a:off x="7122" y="21808"/>
                                <a:ext cx="9" cy="9"/>
                              </a:xfrm>
                              <a:custGeom>
                                <a:avLst/>
                                <a:gdLst>
                                  <a:gd name="T0" fmla="*/ 0 w 2"/>
                                  <a:gd name="T1" fmla="*/ 0 h 2"/>
                                  <a:gd name="T2" fmla="*/ 0 w 2"/>
                                  <a:gd name="T3" fmla="*/ 0 h 2"/>
                                  <a:gd name="T4" fmla="*/ 0 w 2"/>
                                  <a:gd name="T5" fmla="*/ 0 h 2"/>
                                  <a:gd name="T6" fmla="*/ 0 w 2"/>
                                  <a:gd name="T7" fmla="*/ 0 h 2"/>
                                  <a:gd name="T8" fmla="*/ 2 w 2"/>
                                  <a:gd name="T9" fmla="*/ 2 h 2"/>
                                  <a:gd name="T10" fmla="*/ 2 w 2"/>
                                  <a:gd name="T11" fmla="*/ 2 h 2"/>
                                  <a:gd name="T12" fmla="*/ 2 w 2"/>
                                  <a:gd name="T13" fmla="*/ 2 h 2"/>
                                  <a:gd name="T14" fmla="*/ 0 w 2"/>
                                  <a:gd name="T15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1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2" y="2"/>
                                      <a:pt x="2" y="2"/>
                                      <a:pt x="2" y="2"/>
                                    </a:cubicBezTo>
                                    <a:cubicBezTo>
                                      <a:pt x="1" y="1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9" name="Freeform 29"/>
                            <wps:cNvSpPr/>
                            <wps:spPr bwMode="auto">
                              <a:xfrm>
                                <a:off x="6835" y="21589"/>
                                <a:ext cx="104" cy="104"/>
                              </a:xfrm>
                              <a:custGeom>
                                <a:avLst/>
                                <a:gdLst>
                                  <a:gd name="T0" fmla="*/ 4 w 21"/>
                                  <a:gd name="T1" fmla="*/ 17 h 21"/>
                                  <a:gd name="T2" fmla="*/ 17 w 21"/>
                                  <a:gd name="T3" fmla="*/ 18 h 21"/>
                                  <a:gd name="T4" fmla="*/ 19 w 21"/>
                                  <a:gd name="T5" fmla="*/ 5 h 21"/>
                                  <a:gd name="T6" fmla="*/ 18 w 21"/>
                                  <a:gd name="T7" fmla="*/ 4 h 21"/>
                                  <a:gd name="T8" fmla="*/ 18 w 21"/>
                                  <a:gd name="T9" fmla="*/ 4 h 21"/>
                                  <a:gd name="T10" fmla="*/ 17 w 21"/>
                                  <a:gd name="T11" fmla="*/ 3 h 21"/>
                                  <a:gd name="T12" fmla="*/ 17 w 21"/>
                                  <a:gd name="T13" fmla="*/ 3 h 21"/>
                                  <a:gd name="T14" fmla="*/ 16 w 21"/>
                                  <a:gd name="T15" fmla="*/ 3 h 21"/>
                                  <a:gd name="T16" fmla="*/ 16 w 21"/>
                                  <a:gd name="T17" fmla="*/ 3 h 21"/>
                                  <a:gd name="T18" fmla="*/ 16 w 21"/>
                                  <a:gd name="T19" fmla="*/ 3 h 21"/>
                                  <a:gd name="T20" fmla="*/ 15 w 21"/>
                                  <a:gd name="T21" fmla="*/ 2 h 21"/>
                                  <a:gd name="T22" fmla="*/ 3 w 21"/>
                                  <a:gd name="T23" fmla="*/ 5 h 21"/>
                                  <a:gd name="T24" fmla="*/ 4 w 21"/>
                                  <a:gd name="T25" fmla="*/ 17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4" y="17"/>
                                    </a:moveTo>
                                    <a:cubicBezTo>
                                      <a:pt x="7" y="21"/>
                                      <a:pt x="13" y="21"/>
                                      <a:pt x="17" y="18"/>
                                    </a:cubicBezTo>
                                    <a:cubicBezTo>
                                      <a:pt x="20" y="15"/>
                                      <a:pt x="21" y="10"/>
                                      <a:pt x="19" y="5"/>
                                    </a:cubicBezTo>
                                    <a:cubicBezTo>
                                      <a:pt x="18" y="5"/>
                                      <a:pt x="18" y="5"/>
                                      <a:pt x="18" y="4"/>
                                    </a:cubicBezTo>
                                    <a:cubicBezTo>
                                      <a:pt x="18" y="4"/>
                                      <a:pt x="18" y="4"/>
                                      <a:pt x="18" y="4"/>
                                    </a:cubicBezTo>
                                    <a:cubicBezTo>
                                      <a:pt x="17" y="4"/>
                                      <a:pt x="17" y="4"/>
                                      <a:pt x="17" y="3"/>
                                    </a:cubicBezTo>
                                    <a:cubicBezTo>
                                      <a:pt x="17" y="3"/>
                                      <a:pt x="17" y="3"/>
                                      <a:pt x="17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3"/>
                                      <a:pt x="16" y="3"/>
                                      <a:pt x="16" y="3"/>
                                    </a:cubicBezTo>
                                    <a:cubicBezTo>
                                      <a:pt x="16" y="2"/>
                                      <a:pt x="15" y="2"/>
                                      <a:pt x="15" y="2"/>
                                    </a:cubicBezTo>
                                    <a:cubicBezTo>
                                      <a:pt x="11" y="0"/>
                                      <a:pt x="6" y="1"/>
                                      <a:pt x="3" y="5"/>
                                    </a:cubicBezTo>
                                    <a:cubicBezTo>
                                      <a:pt x="0" y="9"/>
                                      <a:pt x="0" y="14"/>
                                      <a:pt x="4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0" name="Freeform 30"/>
                            <wps:cNvSpPr/>
                            <wps:spPr bwMode="auto">
                              <a:xfrm>
                                <a:off x="6918" y="21604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0 w 1"/>
                                  <a:gd name="T3" fmla="*/ 0 h 1"/>
                                  <a:gd name="T4" fmla="*/ 0 w 1"/>
                                  <a:gd name="T5" fmla="*/ 0 h 1"/>
                                  <a:gd name="T6" fmla="*/ 0 w 1"/>
                                  <a:gd name="T7" fmla="*/ 0 h 1"/>
                                  <a:gd name="T8" fmla="*/ 1 w 1"/>
                                  <a:gd name="T9" fmla="*/ 1 h 1"/>
                                  <a:gd name="T10" fmla="*/ 1 w 1"/>
                                  <a:gd name="T11" fmla="*/ 1 h 1"/>
                                  <a:gd name="T12" fmla="*/ 1 w 1"/>
                                  <a:gd name="T13" fmla="*/ 1 h 1"/>
                                  <a:gd name="T14" fmla="*/ 0 w 1"/>
                                  <a:gd name="T15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"/>
                                      <a:pt x="0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1" name="Freeform 31"/>
                            <wps:cNvSpPr/>
                            <wps:spPr bwMode="auto">
                              <a:xfrm>
                                <a:off x="7598" y="2139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0 w 18"/>
                                  <a:gd name="T1" fmla="*/ 9 h 19"/>
                                  <a:gd name="T2" fmla="*/ 9 w 18"/>
                                  <a:gd name="T3" fmla="*/ 18 h 19"/>
                                  <a:gd name="T4" fmla="*/ 18 w 18"/>
                                  <a:gd name="T5" fmla="*/ 9 h 19"/>
                                  <a:gd name="T6" fmla="*/ 9 w 18"/>
                                  <a:gd name="T7" fmla="*/ 0 h 19"/>
                                  <a:gd name="T8" fmla="*/ 0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9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2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4" y="21530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3" name="Freeform 33"/>
                            <wps:cNvSpPr/>
                            <wps:spPr bwMode="auto">
                              <a:xfrm>
                                <a:off x="7117" y="21043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10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10"/>
                                    </a:cubicBezTo>
                                    <a:cubicBezTo>
                                      <a:pt x="0" y="15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4" name="Oval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17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5" name="Freeform 35"/>
                            <wps:cNvSpPr/>
                            <wps:spPr bwMode="auto">
                              <a:xfrm>
                                <a:off x="7251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10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1 w 19"/>
                                  <a:gd name="T7" fmla="*/ 9 h 18"/>
                                  <a:gd name="T8" fmla="*/ 10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10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5" y="18"/>
                                      <a:pt x="10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6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1" y="2187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7" name="Oval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39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8" name="Oval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0" y="21524"/>
                                <a:ext cx="95" cy="9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9" name="Oval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60" y="2180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0" name="Freeform 40"/>
                            <wps:cNvSpPr/>
                            <wps:spPr bwMode="auto">
                              <a:xfrm>
                                <a:off x="7460" y="21118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9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1" name="Freeform 41"/>
                            <wps:cNvSpPr/>
                            <wps:spPr bwMode="auto">
                              <a:xfrm>
                                <a:off x="7529" y="21734"/>
                                <a:ext cx="89" cy="93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9 h 19"/>
                                  <a:gd name="T2" fmla="*/ 9 w 18"/>
                                  <a:gd name="T3" fmla="*/ 0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9"/>
                                    </a:move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2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3" name="Freeform 43"/>
                            <wps:cNvSpPr/>
                            <wps:spPr bwMode="auto">
                              <a:xfrm>
                                <a:off x="6840" y="21734"/>
                                <a:ext cx="93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18 h 18"/>
                                  <a:gd name="T2" fmla="*/ 19 w 19"/>
                                  <a:gd name="T3" fmla="*/ 9 h 18"/>
                                  <a:gd name="T4" fmla="*/ 10 w 19"/>
                                  <a:gd name="T5" fmla="*/ 0 h 18"/>
                                  <a:gd name="T6" fmla="*/ 0 w 19"/>
                                  <a:gd name="T7" fmla="*/ 9 h 18"/>
                                  <a:gd name="T8" fmla="*/ 9 w 19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18"/>
                                    </a:moveTo>
                                    <a:cubicBezTo>
                                      <a:pt x="15" y="18"/>
                                      <a:pt x="19" y="14"/>
                                      <a:pt x="19" y="9"/>
                                    </a:cubicBezTo>
                                    <a:cubicBezTo>
                                      <a:pt x="19" y="4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4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9" y="21803"/>
                                <a:ext cx="95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5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183"/>
                                <a:ext cx="89" cy="93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6" name="Freeform 46"/>
                            <wps:cNvSpPr/>
                            <wps:spPr bwMode="auto">
                              <a:xfrm>
                                <a:off x="6909" y="21112"/>
                                <a:ext cx="95" cy="95"/>
                              </a:xfrm>
                              <a:custGeom>
                                <a:avLst/>
                                <a:gdLst>
                                  <a:gd name="T0" fmla="*/ 0 w 19"/>
                                  <a:gd name="T1" fmla="*/ 9 h 19"/>
                                  <a:gd name="T2" fmla="*/ 9 w 19"/>
                                  <a:gd name="T3" fmla="*/ 19 h 19"/>
                                  <a:gd name="T4" fmla="*/ 19 w 19"/>
                                  <a:gd name="T5" fmla="*/ 10 h 19"/>
                                  <a:gd name="T6" fmla="*/ 10 w 19"/>
                                  <a:gd name="T7" fmla="*/ 0 h 19"/>
                                  <a:gd name="T8" fmla="*/ 0 w 19"/>
                                  <a:gd name="T9" fmla="*/ 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0" y="9"/>
                                    </a:move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9" y="15"/>
                                      <a:pt x="19" y="10"/>
                                    </a:cubicBezTo>
                                    <a:cubicBezTo>
                                      <a:pt x="19" y="5"/>
                                      <a:pt x="15" y="0"/>
                                      <a:pt x="10" y="0"/>
                                    </a:cubicBezTo>
                                    <a:cubicBezTo>
                                      <a:pt x="5" y="0"/>
                                      <a:pt x="1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7" name="Freeform 47"/>
                            <wps:cNvSpPr/>
                            <wps:spPr bwMode="auto">
                              <a:xfrm>
                                <a:off x="7598" y="21663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18 w 18"/>
                                  <a:gd name="T1" fmla="*/ 10 h 19"/>
                                  <a:gd name="T2" fmla="*/ 9 w 18"/>
                                  <a:gd name="T3" fmla="*/ 1 h 19"/>
                                  <a:gd name="T4" fmla="*/ 0 w 18"/>
                                  <a:gd name="T5" fmla="*/ 9 h 19"/>
                                  <a:gd name="T6" fmla="*/ 9 w 18"/>
                                  <a:gd name="T7" fmla="*/ 19 h 19"/>
                                  <a:gd name="T8" fmla="*/ 18 w 18"/>
                                  <a:gd name="T9" fmla="*/ 1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18" y="10"/>
                                    </a:moveTo>
                                    <a:cubicBezTo>
                                      <a:pt x="18" y="5"/>
                                      <a:pt x="14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8" name="Freeform 48"/>
                            <wps:cNvSpPr/>
                            <wps:spPr bwMode="auto">
                              <a:xfrm>
                                <a:off x="7598" y="21251"/>
                                <a:ext cx="91" cy="9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9"/>
                                  <a:gd name="T2" fmla="*/ 0 w 18"/>
                                  <a:gd name="T3" fmla="*/ 9 h 19"/>
                                  <a:gd name="T4" fmla="*/ 9 w 18"/>
                                  <a:gd name="T5" fmla="*/ 19 h 19"/>
                                  <a:gd name="T6" fmla="*/ 18 w 18"/>
                                  <a:gd name="T7" fmla="*/ 10 h 19"/>
                                  <a:gd name="T8" fmla="*/ 9 w 18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9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9"/>
                                      <a:pt x="9" y="19"/>
                                    </a:cubicBezTo>
                                    <a:cubicBezTo>
                                      <a:pt x="14" y="19"/>
                                      <a:pt x="18" y="15"/>
                                      <a:pt x="18" y="10"/>
                                    </a:cubicBezTo>
                                    <a:cubicBezTo>
                                      <a:pt x="18" y="5"/>
                                      <a:pt x="1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9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90" y="2187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0" name="Freeform 50"/>
                            <wps:cNvSpPr/>
                            <wps:spPr bwMode="auto">
                              <a:xfrm>
                                <a:off x="7390" y="21047"/>
                                <a:ext cx="95" cy="89"/>
                              </a:xfrm>
                              <a:custGeom>
                                <a:avLst/>
                                <a:gdLst>
                                  <a:gd name="T0" fmla="*/ 9 w 19"/>
                                  <a:gd name="T1" fmla="*/ 0 h 18"/>
                                  <a:gd name="T2" fmla="*/ 0 w 19"/>
                                  <a:gd name="T3" fmla="*/ 9 h 18"/>
                                  <a:gd name="T4" fmla="*/ 9 w 19"/>
                                  <a:gd name="T5" fmla="*/ 18 h 18"/>
                                  <a:gd name="T6" fmla="*/ 18 w 19"/>
                                  <a:gd name="T7" fmla="*/ 9 h 18"/>
                                  <a:gd name="T8" fmla="*/ 9 w 19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9" y="4"/>
                                      <a:pt x="15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1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873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2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21047"/>
                                <a:ext cx="91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3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251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4" name="Oval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663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5" name="Freeform 55"/>
                            <wps:cNvSpPr/>
                            <wps:spPr bwMode="auto">
                              <a:xfrm>
                                <a:off x="7668" y="21459"/>
                                <a:ext cx="89" cy="91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0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3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6" name="Oval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194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7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87" y="20978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8" name="Oval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459"/>
                                <a:ext cx="89" cy="91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9" name="Freeform 59"/>
                            <wps:cNvSpPr/>
                            <wps:spPr bwMode="auto">
                              <a:xfrm>
                                <a:off x="7668" y="21598"/>
                                <a:ext cx="84" cy="91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8"/>
                                  <a:gd name="T2" fmla="*/ 9 w 17"/>
                                  <a:gd name="T3" fmla="*/ 0 h 18"/>
                                  <a:gd name="T4" fmla="*/ 0 w 17"/>
                                  <a:gd name="T5" fmla="*/ 9 h 18"/>
                                  <a:gd name="T6" fmla="*/ 9 w 17"/>
                                  <a:gd name="T7" fmla="*/ 17 h 18"/>
                                  <a:gd name="T8" fmla="*/ 17 w 17"/>
                                  <a:gd name="T9" fmla="*/ 9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0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68" y="21326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1" name="Freeform 61"/>
                            <wps:cNvSpPr/>
                            <wps:spPr bwMode="auto">
                              <a:xfrm>
                                <a:off x="7327" y="21942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8 h 18"/>
                                  <a:gd name="T2" fmla="*/ 17 w 17"/>
                                  <a:gd name="T3" fmla="*/ 9 h 18"/>
                                  <a:gd name="T4" fmla="*/ 9 w 17"/>
                                  <a:gd name="T5" fmla="*/ 0 h 18"/>
                                  <a:gd name="T6" fmla="*/ 0 w 17"/>
                                  <a:gd name="T7" fmla="*/ 9 h 18"/>
                                  <a:gd name="T8" fmla="*/ 8 w 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18"/>
                                    </a:move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3" y="18"/>
                                      <a:pt x="8" y="1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2" name="Freeform 62"/>
                            <wps:cNvSpPr/>
                            <wps:spPr bwMode="auto">
                              <a:xfrm>
                                <a:off x="7327" y="20978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8 h 18"/>
                                  <a:gd name="T6" fmla="*/ 17 w 17"/>
                                  <a:gd name="T7" fmla="*/ 9 h 18"/>
                                  <a:gd name="T8" fmla="*/ 9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8"/>
                                    </a:cubicBezTo>
                                    <a:cubicBezTo>
                                      <a:pt x="13" y="18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3" name="Freeform 63"/>
                            <wps:cNvSpPr/>
                            <wps:spPr bwMode="auto">
                              <a:xfrm>
                                <a:off x="7048" y="20978"/>
                                <a:ext cx="89" cy="89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8"/>
                                  <a:gd name="T2" fmla="*/ 1 w 18"/>
                                  <a:gd name="T3" fmla="*/ 9 h 18"/>
                                  <a:gd name="T4" fmla="*/ 9 w 18"/>
                                  <a:gd name="T5" fmla="*/ 18 h 18"/>
                                  <a:gd name="T6" fmla="*/ 18 w 18"/>
                                  <a:gd name="T7" fmla="*/ 9 h 18"/>
                                  <a:gd name="T8" fmla="*/ 9 w 18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8">
                                    <a:moveTo>
                                      <a:pt x="9" y="0"/>
                                    </a:moveTo>
                                    <a:cubicBezTo>
                                      <a:pt x="5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4"/>
                                      <a:pt x="4" y="18"/>
                                      <a:pt x="9" y="18"/>
                                    </a:cubicBezTo>
                                    <a:cubicBezTo>
                                      <a:pt x="14" y="18"/>
                                      <a:pt x="18" y="14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4" name="Oval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48" y="21942"/>
                                <a:ext cx="89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5" name="Freeform 65"/>
                            <wps:cNvSpPr/>
                            <wps:spPr bwMode="auto">
                              <a:xfrm>
                                <a:off x="6707" y="21598"/>
                                <a:ext cx="89" cy="85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17 h 17"/>
                                  <a:gd name="T2" fmla="*/ 18 w 18"/>
                                  <a:gd name="T3" fmla="*/ 9 h 17"/>
                                  <a:gd name="T4" fmla="*/ 9 w 18"/>
                                  <a:gd name="T5" fmla="*/ 0 h 17"/>
                                  <a:gd name="T6" fmla="*/ 0 w 18"/>
                                  <a:gd name="T7" fmla="*/ 8 h 17"/>
                                  <a:gd name="T8" fmla="*/ 9 w 18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17"/>
                                    </a:moveTo>
                                    <a:cubicBezTo>
                                      <a:pt x="14" y="17"/>
                                      <a:pt x="18" y="13"/>
                                      <a:pt x="18" y="9"/>
                                    </a:cubicBezTo>
                                    <a:cubicBezTo>
                                      <a:pt x="18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07" y="21322"/>
                                <a:ext cx="89" cy="8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98" y="21808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8" name="Freeform 68"/>
                            <wps:cNvSpPr/>
                            <wps:spPr bwMode="auto">
                              <a:xfrm>
                                <a:off x="7535" y="21047"/>
                                <a:ext cx="84" cy="89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8"/>
                                  <a:gd name="T2" fmla="*/ 0 w 17"/>
                                  <a:gd name="T3" fmla="*/ 9 h 18"/>
                                  <a:gd name="T4" fmla="*/ 8 w 17"/>
                                  <a:gd name="T5" fmla="*/ 17 h 18"/>
                                  <a:gd name="T6" fmla="*/ 17 w 17"/>
                                  <a:gd name="T7" fmla="*/ 9 h 18"/>
                                  <a:gd name="T8" fmla="*/ 8 w 17"/>
                                  <a:gd name="T9" fmla="*/ 0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8" y="0"/>
                                    </a:moveTo>
                                    <a:cubicBezTo>
                                      <a:pt x="3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4"/>
                                      <a:pt x="4" y="18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9" name="Oval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29" y="2187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0" name="Freeform 70"/>
                            <wps:cNvSpPr/>
                            <wps:spPr bwMode="auto">
                              <a:xfrm>
                                <a:off x="7598" y="21118"/>
                                <a:ext cx="91" cy="84"/>
                              </a:xfrm>
                              <a:custGeom>
                                <a:avLst/>
                                <a:gdLst>
                                  <a:gd name="T0" fmla="*/ 9 w 18"/>
                                  <a:gd name="T1" fmla="*/ 0 h 17"/>
                                  <a:gd name="T2" fmla="*/ 0 w 18"/>
                                  <a:gd name="T3" fmla="*/ 9 h 17"/>
                                  <a:gd name="T4" fmla="*/ 9 w 18"/>
                                  <a:gd name="T5" fmla="*/ 17 h 17"/>
                                  <a:gd name="T6" fmla="*/ 17 w 18"/>
                                  <a:gd name="T7" fmla="*/ 9 h 17"/>
                                  <a:gd name="T8" fmla="*/ 9 w 18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8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1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873"/>
                                <a:ext cx="85" cy="8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2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5" y="21808"/>
                                <a:ext cx="8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3" name="Freeform 73"/>
                            <wps:cNvSpPr/>
                            <wps:spPr bwMode="auto">
                              <a:xfrm>
                                <a:off x="6775" y="21118"/>
                                <a:ext cx="84" cy="84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9 h 17"/>
                                  <a:gd name="T2" fmla="*/ 9 w 17"/>
                                  <a:gd name="T3" fmla="*/ 17 h 17"/>
                                  <a:gd name="T4" fmla="*/ 17 w 17"/>
                                  <a:gd name="T5" fmla="*/ 9 h 17"/>
                                  <a:gd name="T6" fmla="*/ 9 w 17"/>
                                  <a:gd name="T7" fmla="*/ 0 h 17"/>
                                  <a:gd name="T8" fmla="*/ 0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9"/>
                                    </a:moveTo>
                                    <a:cubicBezTo>
                                      <a:pt x="1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4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4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44" y="21047"/>
                                <a:ext cx="85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5" name="Freeform 75"/>
                            <wps:cNvSpPr/>
                            <wps:spPr bwMode="auto">
                              <a:xfrm>
                                <a:off x="7737" y="21530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1 h 17"/>
                                  <a:gd name="T4" fmla="*/ 0 w 17"/>
                                  <a:gd name="T5" fmla="*/ 9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1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4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6" name="Freeform 76"/>
                            <wps:cNvSpPr/>
                            <wps:spPr bwMode="auto">
                              <a:xfrm>
                                <a:off x="7668" y="21738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7" name="Freeform 77"/>
                            <wps:cNvSpPr/>
                            <wps:spPr bwMode="auto">
                              <a:xfrm>
                                <a:off x="7668" y="21186"/>
                                <a:ext cx="84" cy="85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7"/>
                                  <a:gd name="T2" fmla="*/ 1 w 17"/>
                                  <a:gd name="T3" fmla="*/ 9 h 17"/>
                                  <a:gd name="T4" fmla="*/ 9 w 17"/>
                                  <a:gd name="T5" fmla="*/ 17 h 17"/>
                                  <a:gd name="T6" fmla="*/ 17 w 17"/>
                                  <a:gd name="T7" fmla="*/ 9 h 17"/>
                                  <a:gd name="T8" fmla="*/ 9 w 17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9" y="0"/>
                                    </a:moveTo>
                                    <a:cubicBezTo>
                                      <a:pt x="4" y="0"/>
                                      <a:pt x="1" y="4"/>
                                      <a:pt x="1" y="9"/>
                                    </a:cubicBez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4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8" name="Freeform 78"/>
                            <wps:cNvSpPr/>
                            <wps:spPr bwMode="auto">
                              <a:xfrm>
                                <a:off x="7737" y="21396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8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9 w 17"/>
                                  <a:gd name="T7" fmla="*/ 17 h 17"/>
                                  <a:gd name="T8" fmla="*/ 17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8"/>
                                    </a:move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9" name="Freeform 79"/>
                            <wps:cNvSpPr/>
                            <wps:spPr bwMode="auto">
                              <a:xfrm>
                                <a:off x="7464" y="20984"/>
                                <a:ext cx="85" cy="78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0" name="Freeform 80"/>
                            <wps:cNvSpPr/>
                            <wps:spPr bwMode="auto">
                              <a:xfrm>
                                <a:off x="7464" y="2194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3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1" name="Freeform 81"/>
                            <wps:cNvSpPr/>
                            <wps:spPr bwMode="auto">
                              <a:xfrm>
                                <a:off x="7256" y="22011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17 h 17"/>
                                  <a:gd name="T2" fmla="*/ 17 w 17"/>
                                  <a:gd name="T3" fmla="*/ 9 h 17"/>
                                  <a:gd name="T4" fmla="*/ 9 w 17"/>
                                  <a:gd name="T5" fmla="*/ 0 h 17"/>
                                  <a:gd name="T6" fmla="*/ 0 w 17"/>
                                  <a:gd name="T7" fmla="*/ 9 h 17"/>
                                  <a:gd name="T8" fmla="*/ 8 w 17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8" y="17"/>
                                    </a:moveTo>
                                    <a:cubicBezTo>
                                      <a:pt x="13" y="17"/>
                                      <a:pt x="17" y="13"/>
                                      <a:pt x="17" y="9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2" name="Freeform 82"/>
                            <wps:cNvSpPr/>
                            <wps:spPr bwMode="auto">
                              <a:xfrm>
                                <a:off x="7122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9 h 17"/>
                                  <a:gd name="T2" fmla="*/ 8 w 16"/>
                                  <a:gd name="T3" fmla="*/ 0 h 17"/>
                                  <a:gd name="T4" fmla="*/ 0 w 16"/>
                                  <a:gd name="T5" fmla="*/ 8 h 17"/>
                                  <a:gd name="T6" fmla="*/ 8 w 16"/>
                                  <a:gd name="T7" fmla="*/ 17 h 17"/>
                                  <a:gd name="T8" fmla="*/ 16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9"/>
                                    </a:move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3" name="Freeform 83"/>
                            <wps:cNvSpPr/>
                            <wps:spPr bwMode="auto">
                              <a:xfrm>
                                <a:off x="7256" y="20913"/>
                                <a:ext cx="85" cy="8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8 h 17"/>
                                  <a:gd name="T2" fmla="*/ 9 w 17"/>
                                  <a:gd name="T3" fmla="*/ 17 h 17"/>
                                  <a:gd name="T4" fmla="*/ 17 w 17"/>
                                  <a:gd name="T5" fmla="*/ 8 h 17"/>
                                  <a:gd name="T6" fmla="*/ 9 w 17"/>
                                  <a:gd name="T7" fmla="*/ 0 h 17"/>
                                  <a:gd name="T8" fmla="*/ 0 w 17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7"/>
                                      <a:pt x="9" y="17"/>
                                    </a:cubicBezTo>
                                    <a:cubicBezTo>
                                      <a:pt x="13" y="17"/>
                                      <a:pt x="17" y="13"/>
                                      <a:pt x="17" y="8"/>
                                    </a:cubicBezTo>
                                    <a:cubicBezTo>
                                      <a:pt x="17" y="4"/>
                                      <a:pt x="13" y="0"/>
                                      <a:pt x="9" y="0"/>
                                    </a:cubicBezTo>
                                    <a:cubicBezTo>
                                      <a:pt x="4" y="0"/>
                                      <a:pt x="1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4" name="Oval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1942"/>
                                <a:ext cx="84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5" name="Freeform 85"/>
                            <wps:cNvSpPr/>
                            <wps:spPr bwMode="auto">
                              <a:xfrm>
                                <a:off x="7122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6" name="Oval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738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7" name="Oval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0" y="21186"/>
                                <a:ext cx="80" cy="8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8" name="Oval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5" y="20984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9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396"/>
                                <a:ext cx="84" cy="7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0" name="Freeform 90"/>
                            <wps:cNvSpPr/>
                            <wps:spPr bwMode="auto">
                              <a:xfrm>
                                <a:off x="6642" y="21530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9 h 17"/>
                                  <a:gd name="T2" fmla="*/ 8 w 16"/>
                                  <a:gd name="T3" fmla="*/ 17 h 17"/>
                                  <a:gd name="T4" fmla="*/ 16 w 16"/>
                                  <a:gd name="T5" fmla="*/ 9 h 17"/>
                                  <a:gd name="T6" fmla="*/ 8 w 16"/>
                                  <a:gd name="T7" fmla="*/ 0 h 17"/>
                                  <a:gd name="T8" fmla="*/ 0 w 16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0" y="9"/>
                                    </a:move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6" y="9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1" name="Freeform 91"/>
                            <wps:cNvSpPr/>
                            <wps:spPr bwMode="auto">
                              <a:xfrm>
                                <a:off x="7737" y="21669"/>
                                <a:ext cx="85" cy="84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9 h 17"/>
                                  <a:gd name="T2" fmla="*/ 9 w 17"/>
                                  <a:gd name="T3" fmla="*/ 0 h 17"/>
                                  <a:gd name="T4" fmla="*/ 0 w 17"/>
                                  <a:gd name="T5" fmla="*/ 8 h 17"/>
                                  <a:gd name="T6" fmla="*/ 8 w 17"/>
                                  <a:gd name="T7" fmla="*/ 17 h 17"/>
                                  <a:gd name="T8" fmla="*/ 17 w 17"/>
                                  <a:gd name="T9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7" y="9"/>
                                    </a:moveTo>
                                    <a:cubicBezTo>
                                      <a:pt x="17" y="4"/>
                                      <a:pt x="13" y="1"/>
                                      <a:pt x="9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ubicBezTo>
                                      <a:pt x="13" y="17"/>
                                      <a:pt x="16" y="13"/>
                                      <a:pt x="17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2" name="Freeform 92"/>
                            <wps:cNvSpPr/>
                            <wps:spPr bwMode="auto">
                              <a:xfrm>
                                <a:off x="7743" y="21257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7"/>
                                  <a:gd name="T2" fmla="*/ 8 w 16"/>
                                  <a:gd name="T3" fmla="*/ 0 h 17"/>
                                  <a:gd name="T4" fmla="*/ 0 w 16"/>
                                  <a:gd name="T5" fmla="*/ 9 h 17"/>
                                  <a:gd name="T6" fmla="*/ 8 w 16"/>
                                  <a:gd name="T7" fmla="*/ 17 h 17"/>
                                  <a:gd name="T8" fmla="*/ 16 w 16"/>
                                  <a:gd name="T9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6" y="8"/>
                                    </a:moveTo>
                                    <a:cubicBezTo>
                                      <a:pt x="16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3" y="17"/>
                                      <a:pt x="8" y="17"/>
                                    </a:cubicBezTo>
                                    <a:cubicBezTo>
                                      <a:pt x="12" y="17"/>
                                      <a:pt x="16" y="13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3" name="Freeform 93"/>
                            <wps:cNvSpPr/>
                            <wps:spPr bwMode="auto">
                              <a:xfrm>
                                <a:off x="7395" y="20913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6"/>
                                  <a:gd name="T2" fmla="*/ 0 w 17"/>
                                  <a:gd name="T3" fmla="*/ 8 h 16"/>
                                  <a:gd name="T4" fmla="*/ 8 w 17"/>
                                  <a:gd name="T5" fmla="*/ 16 h 16"/>
                                  <a:gd name="T6" fmla="*/ 17 w 17"/>
                                  <a:gd name="T7" fmla="*/ 8 h 16"/>
                                  <a:gd name="T8" fmla="*/ 8 w 17"/>
                                  <a:gd name="T9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8" y="0"/>
                                    </a:move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7" y="13"/>
                                      <a:pt x="17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4" name="Freeform 94"/>
                            <wps:cNvSpPr/>
                            <wps:spPr bwMode="auto">
                              <a:xfrm>
                                <a:off x="7395" y="22016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6 w 16"/>
                                  <a:gd name="T1" fmla="*/ 8 h 16"/>
                                  <a:gd name="T2" fmla="*/ 8 w 16"/>
                                  <a:gd name="T3" fmla="*/ 0 h 16"/>
                                  <a:gd name="T4" fmla="*/ 0 w 16"/>
                                  <a:gd name="T5" fmla="*/ 8 h 16"/>
                                  <a:gd name="T6" fmla="*/ 8 w 16"/>
                                  <a:gd name="T7" fmla="*/ 16 h 16"/>
                                  <a:gd name="T8" fmla="*/ 16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6" y="8"/>
                                    </a:moveTo>
                                    <a:cubicBezTo>
                                      <a:pt x="16" y="3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5" name="Freeform 95"/>
                            <wps:cNvSpPr/>
                            <wps:spPr bwMode="auto">
                              <a:xfrm>
                                <a:off x="6983" y="22011"/>
                                <a:ext cx="80" cy="85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7 h 17"/>
                                  <a:gd name="T2" fmla="*/ 16 w 16"/>
                                  <a:gd name="T3" fmla="*/ 8 h 17"/>
                                  <a:gd name="T4" fmla="*/ 8 w 16"/>
                                  <a:gd name="T5" fmla="*/ 1 h 17"/>
                                  <a:gd name="T6" fmla="*/ 0 w 16"/>
                                  <a:gd name="T7" fmla="*/ 9 h 17"/>
                                  <a:gd name="T8" fmla="*/ 8 w 16"/>
                                  <a:gd name="T9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8" y="17"/>
                                    </a:moveTo>
                                    <a:cubicBezTo>
                                      <a:pt x="13" y="16"/>
                                      <a:pt x="16" y="13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1"/>
                                    </a:cubicBezTo>
                                    <a:cubicBezTo>
                                      <a:pt x="4" y="1"/>
                                      <a:pt x="0" y="4"/>
                                      <a:pt x="0" y="9"/>
                                    </a:cubicBezTo>
                                    <a:cubicBezTo>
                                      <a:pt x="0" y="13"/>
                                      <a:pt x="4" y="17"/>
                                      <a:pt x="8" y="1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6" name="Freeform 96"/>
                            <wps:cNvSpPr/>
                            <wps:spPr bwMode="auto">
                              <a:xfrm>
                                <a:off x="6642" y="21669"/>
                                <a:ext cx="80" cy="84"/>
                              </a:xfrm>
                              <a:custGeom>
                                <a:avLst/>
                                <a:gdLst>
                                  <a:gd name="T0" fmla="*/ 10 w 16"/>
                                  <a:gd name="T1" fmla="*/ 16 h 17"/>
                                  <a:gd name="T2" fmla="*/ 16 w 16"/>
                                  <a:gd name="T3" fmla="*/ 8 h 17"/>
                                  <a:gd name="T4" fmla="*/ 9 w 16"/>
                                  <a:gd name="T5" fmla="*/ 0 h 17"/>
                                  <a:gd name="T6" fmla="*/ 0 w 16"/>
                                  <a:gd name="T7" fmla="*/ 7 h 17"/>
                                  <a:gd name="T8" fmla="*/ 0 w 16"/>
                                  <a:gd name="T9" fmla="*/ 10 h 17"/>
                                  <a:gd name="T10" fmla="*/ 1 w 16"/>
                                  <a:gd name="T11" fmla="*/ 13 h 17"/>
                                  <a:gd name="T12" fmla="*/ 10 w 16"/>
                                  <a:gd name="T13" fmla="*/ 16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7">
                                    <a:moveTo>
                                      <a:pt x="10" y="16"/>
                                    </a:moveTo>
                                    <a:cubicBezTo>
                                      <a:pt x="14" y="15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1"/>
                                      <a:pt x="9" y="0"/>
                                    </a:cubicBezTo>
                                    <a:cubicBezTo>
                                      <a:pt x="5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8"/>
                                      <a:pt x="0" y="9"/>
                                      <a:pt x="0" y="10"/>
                                    </a:cubicBezTo>
                                    <a:cubicBezTo>
                                      <a:pt x="1" y="11"/>
                                      <a:pt x="1" y="12"/>
                                      <a:pt x="1" y="13"/>
                                    </a:cubicBezTo>
                                    <a:cubicBezTo>
                                      <a:pt x="4" y="16"/>
                                      <a:pt x="7" y="17"/>
                                      <a:pt x="10" y="1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7" name="Freeform 97"/>
                            <wps:cNvSpPr/>
                            <wps:spPr bwMode="auto">
                              <a:xfrm>
                                <a:off x="6983" y="2091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8 h 16"/>
                                  <a:gd name="T2" fmla="*/ 8 w 16"/>
                                  <a:gd name="T3" fmla="*/ 16 h 16"/>
                                  <a:gd name="T4" fmla="*/ 16 w 16"/>
                                  <a:gd name="T5" fmla="*/ 8 h 16"/>
                                  <a:gd name="T6" fmla="*/ 8 w 16"/>
                                  <a:gd name="T7" fmla="*/ 0 h 16"/>
                                  <a:gd name="T8" fmla="*/ 0 w 16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0" y="8"/>
                                    </a:moveTo>
                                    <a:cubicBezTo>
                                      <a:pt x="0" y="13"/>
                                      <a:pt x="4" y="16"/>
                                      <a:pt x="8" y="16"/>
                                    </a:cubicBezTo>
                                    <a:cubicBezTo>
                                      <a:pt x="13" y="16"/>
                                      <a:pt x="16" y="12"/>
                                      <a:pt x="16" y="8"/>
                                    </a:cubicBezTo>
                                    <a:cubicBezTo>
                                      <a:pt x="16" y="4"/>
                                      <a:pt x="13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8" name="Oval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2" y="21257"/>
                                <a:ext cx="80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9" name="Freeform 99"/>
                            <wps:cNvSpPr/>
                            <wps:spPr bwMode="auto">
                              <a:xfrm>
                                <a:off x="7807" y="21459"/>
                                <a:ext cx="78" cy="91"/>
                              </a:xfrm>
                              <a:custGeom>
                                <a:avLst/>
                                <a:gdLst>
                                  <a:gd name="T0" fmla="*/ 2 w 16"/>
                                  <a:gd name="T1" fmla="*/ 5 h 18"/>
                                  <a:gd name="T2" fmla="*/ 3 w 16"/>
                                  <a:gd name="T3" fmla="*/ 15 h 18"/>
                                  <a:gd name="T4" fmla="*/ 14 w 16"/>
                                  <a:gd name="T5" fmla="*/ 15 h 18"/>
                                  <a:gd name="T6" fmla="*/ 16 w 16"/>
                                  <a:gd name="T7" fmla="*/ 11 h 18"/>
                                  <a:gd name="T8" fmla="*/ 16 w 16"/>
                                  <a:gd name="T9" fmla="*/ 9 h 18"/>
                                  <a:gd name="T10" fmla="*/ 16 w 16"/>
                                  <a:gd name="T11" fmla="*/ 9 h 18"/>
                                  <a:gd name="T12" fmla="*/ 16 w 16"/>
                                  <a:gd name="T13" fmla="*/ 9 h 18"/>
                                  <a:gd name="T14" fmla="*/ 16 w 16"/>
                                  <a:gd name="T15" fmla="*/ 7 h 18"/>
                                  <a:gd name="T16" fmla="*/ 12 w 16"/>
                                  <a:gd name="T17" fmla="*/ 2 h 18"/>
                                  <a:gd name="T18" fmla="*/ 2 w 16"/>
                                  <a:gd name="T19" fmla="*/ 5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6" h="18">
                                    <a:moveTo>
                                      <a:pt x="2" y="5"/>
                                    </a:moveTo>
                                    <a:cubicBezTo>
                                      <a:pt x="0" y="8"/>
                                      <a:pt x="0" y="12"/>
                                      <a:pt x="3" y="15"/>
                                    </a:cubicBezTo>
                                    <a:cubicBezTo>
                                      <a:pt x="6" y="18"/>
                                      <a:pt x="11" y="17"/>
                                      <a:pt x="14" y="15"/>
                                    </a:cubicBezTo>
                                    <a:cubicBezTo>
                                      <a:pt x="15" y="13"/>
                                      <a:pt x="15" y="12"/>
                                      <a:pt x="16" y="11"/>
                                    </a:cubicBezTo>
                                    <a:cubicBezTo>
                                      <a:pt x="16" y="10"/>
                                      <a:pt x="16" y="10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8"/>
                                      <a:pt x="16" y="8"/>
                                      <a:pt x="16" y="7"/>
                                    </a:cubicBezTo>
                                    <a:cubicBezTo>
                                      <a:pt x="15" y="5"/>
                                      <a:pt x="14" y="3"/>
                                      <a:pt x="12" y="2"/>
                                    </a:cubicBezTo>
                                    <a:cubicBezTo>
                                      <a:pt x="9" y="0"/>
                                      <a:pt x="4" y="1"/>
                                      <a:pt x="2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0" name="Oval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91" y="22087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1" name="Freeform 101"/>
                            <wps:cNvSpPr/>
                            <wps:spPr bwMode="auto">
                              <a:xfrm>
                                <a:off x="718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7 w 17"/>
                                  <a:gd name="T1" fmla="*/ 0 h 16"/>
                                  <a:gd name="T2" fmla="*/ 2 w 17"/>
                                  <a:gd name="T3" fmla="*/ 10 h 16"/>
                                  <a:gd name="T4" fmla="*/ 10 w 17"/>
                                  <a:gd name="T5" fmla="*/ 15 h 16"/>
                                  <a:gd name="T6" fmla="*/ 17 w 17"/>
                                  <a:gd name="T7" fmla="*/ 7 h 16"/>
                                  <a:gd name="T8" fmla="*/ 10 w 17"/>
                                  <a:gd name="T9" fmla="*/ 0 h 16"/>
                                  <a:gd name="T10" fmla="*/ 8 w 17"/>
                                  <a:gd name="T11" fmla="*/ 0 h 16"/>
                                  <a:gd name="T12" fmla="*/ 8 w 17"/>
                                  <a:gd name="T13" fmla="*/ 0 h 16"/>
                                  <a:gd name="T14" fmla="*/ 8 w 17"/>
                                  <a:gd name="T15" fmla="*/ 0 h 16"/>
                                  <a:gd name="T16" fmla="*/ 7 w 17"/>
                                  <a:gd name="T1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7" y="0"/>
                                    </a:moveTo>
                                    <a:cubicBezTo>
                                      <a:pt x="3" y="1"/>
                                      <a:pt x="0" y="5"/>
                                      <a:pt x="2" y="10"/>
                                    </a:cubicBezTo>
                                    <a:cubicBezTo>
                                      <a:pt x="3" y="13"/>
                                      <a:pt x="6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7" y="11"/>
                                      <a:pt x="17" y="7"/>
                                    </a:cubicBezTo>
                                    <a:cubicBezTo>
                                      <a:pt x="17" y="3"/>
                                      <a:pt x="13" y="0"/>
                                      <a:pt x="10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2" name="Freeform 102"/>
                            <wps:cNvSpPr/>
                            <wps:spPr bwMode="auto">
                              <a:xfrm>
                                <a:off x="6577" y="21465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7 w 16"/>
                                  <a:gd name="T1" fmla="*/ 15 h 16"/>
                                  <a:gd name="T2" fmla="*/ 14 w 16"/>
                                  <a:gd name="T3" fmla="*/ 11 h 16"/>
                                  <a:gd name="T4" fmla="*/ 13 w 16"/>
                                  <a:gd name="T5" fmla="*/ 3 h 16"/>
                                  <a:gd name="T6" fmla="*/ 5 w 16"/>
                                  <a:gd name="T7" fmla="*/ 1 h 16"/>
                                  <a:gd name="T8" fmla="*/ 0 w 16"/>
                                  <a:gd name="T9" fmla="*/ 7 h 16"/>
                                  <a:gd name="T10" fmla="*/ 0 w 16"/>
                                  <a:gd name="T11" fmla="*/ 8 h 16"/>
                                  <a:gd name="T12" fmla="*/ 0 w 16"/>
                                  <a:gd name="T13" fmla="*/ 10 h 16"/>
                                  <a:gd name="T14" fmla="*/ 7 w 16"/>
                                  <a:gd name="T15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7" y="15"/>
                                    </a:moveTo>
                                    <a:cubicBezTo>
                                      <a:pt x="10" y="16"/>
                                      <a:pt x="13" y="14"/>
                                      <a:pt x="14" y="11"/>
                                    </a:cubicBezTo>
                                    <a:cubicBezTo>
                                      <a:pt x="16" y="8"/>
                                      <a:pt x="15" y="5"/>
                                      <a:pt x="13" y="3"/>
                                    </a:cubicBezTo>
                                    <a:cubicBezTo>
                                      <a:pt x="11" y="0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4"/>
                                      <a:pt x="0" y="7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7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3" name="Freeform 103"/>
                            <wps:cNvSpPr/>
                            <wps:spPr bwMode="auto">
                              <a:xfrm>
                                <a:off x="7811" y="21331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7 h 15"/>
                                  <a:gd name="T2" fmla="*/ 7 w 15"/>
                                  <a:gd name="T3" fmla="*/ 0 h 15"/>
                                  <a:gd name="T4" fmla="*/ 0 w 15"/>
                                  <a:gd name="T5" fmla="*/ 7 h 15"/>
                                  <a:gd name="T6" fmla="*/ 7 w 15"/>
                                  <a:gd name="T7" fmla="*/ 15 h 15"/>
                                  <a:gd name="T8" fmla="*/ 15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4" name="Freeform 104"/>
                            <wps:cNvSpPr/>
                            <wps:spPr bwMode="auto">
                              <a:xfrm>
                                <a:off x="7811" y="21604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7 w 15"/>
                                  <a:gd name="T3" fmla="*/ 0 h 15"/>
                                  <a:gd name="T4" fmla="*/ 0 w 15"/>
                                  <a:gd name="T5" fmla="*/ 8 h 15"/>
                                  <a:gd name="T6" fmla="*/ 7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5" name="Freeform 105"/>
                            <wps:cNvSpPr/>
                            <wps:spPr bwMode="auto">
                              <a:xfrm>
                                <a:off x="7674" y="21877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6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3" y="1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3" y="16"/>
                                      <a:pt x="8" y="16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6" name="Freeform 106"/>
                            <wps:cNvSpPr/>
                            <wps:spPr bwMode="auto">
                              <a:xfrm>
                                <a:off x="7603" y="21948"/>
                                <a:ext cx="74" cy="80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6"/>
                                  <a:gd name="T2" fmla="*/ 8 w 15"/>
                                  <a:gd name="T3" fmla="*/ 0 h 16"/>
                                  <a:gd name="T4" fmla="*/ 0 w 15"/>
                                  <a:gd name="T5" fmla="*/ 8 h 16"/>
                                  <a:gd name="T6" fmla="*/ 8 w 15"/>
                                  <a:gd name="T7" fmla="*/ 15 h 16"/>
                                  <a:gd name="T8" fmla="*/ 15 w 15"/>
                                  <a:gd name="T9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6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6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7" name="Oval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74" y="21053"/>
                                <a:ext cx="74" cy="80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8" name="Freeform 108"/>
                            <wps:cNvSpPr/>
                            <wps:spPr bwMode="auto">
                              <a:xfrm>
                                <a:off x="7603" y="20988"/>
                                <a:ext cx="80" cy="74"/>
                              </a:xfrm>
                              <a:custGeom>
                                <a:avLst/>
                                <a:gdLst>
                                  <a:gd name="T0" fmla="*/ 0 w 16"/>
                                  <a:gd name="T1" fmla="*/ 7 h 15"/>
                                  <a:gd name="T2" fmla="*/ 8 w 16"/>
                                  <a:gd name="T3" fmla="*/ 15 h 15"/>
                                  <a:gd name="T4" fmla="*/ 16 w 16"/>
                                  <a:gd name="T5" fmla="*/ 7 h 15"/>
                                  <a:gd name="T6" fmla="*/ 8 w 16"/>
                                  <a:gd name="T7" fmla="*/ 0 h 15"/>
                                  <a:gd name="T8" fmla="*/ 0 w 16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5">
                                    <a:moveTo>
                                      <a:pt x="0" y="7"/>
                                    </a:moveTo>
                                    <a:cubicBezTo>
                                      <a:pt x="1" y="11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6" y="11"/>
                                      <a:pt x="16" y="7"/>
                                    </a:cubicBezTo>
                                    <a:cubicBezTo>
                                      <a:pt x="16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9" name="Freeform 109"/>
                            <wps:cNvSpPr/>
                            <wps:spPr bwMode="auto">
                              <a:xfrm>
                                <a:off x="7327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2 w 16"/>
                                  <a:gd name="T1" fmla="*/ 15 h 16"/>
                                  <a:gd name="T2" fmla="*/ 16 w 16"/>
                                  <a:gd name="T3" fmla="*/ 10 h 16"/>
                                  <a:gd name="T4" fmla="*/ 16 w 16"/>
                                  <a:gd name="T5" fmla="*/ 9 h 16"/>
                                  <a:gd name="T6" fmla="*/ 16 w 16"/>
                                  <a:gd name="T7" fmla="*/ 9 h 16"/>
                                  <a:gd name="T8" fmla="*/ 16 w 16"/>
                                  <a:gd name="T9" fmla="*/ 9 h 16"/>
                                  <a:gd name="T10" fmla="*/ 16 w 16"/>
                                  <a:gd name="T11" fmla="*/ 8 h 16"/>
                                  <a:gd name="T12" fmla="*/ 16 w 16"/>
                                  <a:gd name="T13" fmla="*/ 7 h 16"/>
                                  <a:gd name="T14" fmla="*/ 13 w 16"/>
                                  <a:gd name="T15" fmla="*/ 3 h 16"/>
                                  <a:gd name="T16" fmla="*/ 2 w 16"/>
                                  <a:gd name="T17" fmla="*/ 4 h 16"/>
                                  <a:gd name="T18" fmla="*/ 4 w 16"/>
                                  <a:gd name="T19" fmla="*/ 15 h 16"/>
                                  <a:gd name="T20" fmla="*/ 7 w 16"/>
                                  <a:gd name="T21" fmla="*/ 16 h 16"/>
                                  <a:gd name="T22" fmla="*/ 8 w 16"/>
                                  <a:gd name="T23" fmla="*/ 16 h 16"/>
                                  <a:gd name="T24" fmla="*/ 8 w 16"/>
                                  <a:gd name="T25" fmla="*/ 16 h 16"/>
                                  <a:gd name="T26" fmla="*/ 8 w 16"/>
                                  <a:gd name="T27" fmla="*/ 16 h 16"/>
                                  <a:gd name="T28" fmla="*/ 9 w 16"/>
                                  <a:gd name="T29" fmla="*/ 16 h 16"/>
                                  <a:gd name="T30" fmla="*/ 10 w 16"/>
                                  <a:gd name="T31" fmla="*/ 16 h 16"/>
                                  <a:gd name="T32" fmla="*/ 10 w 16"/>
                                  <a:gd name="T33" fmla="*/ 16 h 16"/>
                                  <a:gd name="T34" fmla="*/ 10 w 16"/>
                                  <a:gd name="T35" fmla="*/ 16 h 16"/>
                                  <a:gd name="T36" fmla="*/ 12 w 16"/>
                                  <a:gd name="T37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2" y="15"/>
                                    </a:moveTo>
                                    <a:cubicBezTo>
                                      <a:pt x="14" y="14"/>
                                      <a:pt x="15" y="12"/>
                                      <a:pt x="16" y="10"/>
                                    </a:cubicBezTo>
                                    <a:cubicBezTo>
                                      <a:pt x="16" y="10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9"/>
                                      <a:pt x="16" y="9"/>
                                    </a:cubicBezTo>
                                    <a:cubicBezTo>
                                      <a:pt x="16" y="9"/>
                                      <a:pt x="16" y="8"/>
                                      <a:pt x="16" y="8"/>
                                    </a:cubicBezTo>
                                    <a:cubicBezTo>
                                      <a:pt x="16" y="8"/>
                                      <a:pt x="16" y="7"/>
                                      <a:pt x="16" y="7"/>
                                    </a:cubicBezTo>
                                    <a:cubicBezTo>
                                      <a:pt x="15" y="5"/>
                                      <a:pt x="14" y="4"/>
                                      <a:pt x="13" y="3"/>
                                    </a:cubicBezTo>
                                    <a:cubicBezTo>
                                      <a:pt x="10" y="0"/>
                                      <a:pt x="5" y="1"/>
                                      <a:pt x="2" y="4"/>
                                    </a:cubicBezTo>
                                    <a:cubicBezTo>
                                      <a:pt x="0" y="8"/>
                                      <a:pt x="1" y="12"/>
                                      <a:pt x="4" y="15"/>
                                    </a:cubicBezTo>
                                    <a:cubicBezTo>
                                      <a:pt x="5" y="15"/>
                                      <a:pt x="6" y="16"/>
                                      <a:pt x="7" y="16"/>
                                    </a:cubicBezTo>
                                    <a:cubicBezTo>
                                      <a:pt x="7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8" y="16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9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0" y="16"/>
                                      <a:pt x="10" y="16"/>
                                      <a:pt x="10" y="16"/>
                                    </a:cubicBezTo>
                                    <a:cubicBezTo>
                                      <a:pt x="11" y="16"/>
                                      <a:pt x="11" y="15"/>
                                      <a:pt x="12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0" name="Freeform 110"/>
                            <wps:cNvSpPr/>
                            <wps:spPr bwMode="auto">
                              <a:xfrm>
                                <a:off x="7327" y="20848"/>
                                <a:ext cx="84" cy="80"/>
                              </a:xfrm>
                              <a:custGeom>
                                <a:avLst/>
                                <a:gdLst>
                                  <a:gd name="T0" fmla="*/ 9 w 17"/>
                                  <a:gd name="T1" fmla="*/ 0 h 16"/>
                                  <a:gd name="T2" fmla="*/ 9 w 17"/>
                                  <a:gd name="T3" fmla="*/ 0 h 16"/>
                                  <a:gd name="T4" fmla="*/ 9 w 17"/>
                                  <a:gd name="T5" fmla="*/ 0 h 16"/>
                                  <a:gd name="T6" fmla="*/ 8 w 17"/>
                                  <a:gd name="T7" fmla="*/ 0 h 16"/>
                                  <a:gd name="T8" fmla="*/ 8 w 17"/>
                                  <a:gd name="T9" fmla="*/ 0 h 16"/>
                                  <a:gd name="T10" fmla="*/ 7 w 17"/>
                                  <a:gd name="T11" fmla="*/ 0 h 16"/>
                                  <a:gd name="T12" fmla="*/ 7 w 17"/>
                                  <a:gd name="T13" fmla="*/ 0 h 16"/>
                                  <a:gd name="T14" fmla="*/ 6 w 17"/>
                                  <a:gd name="T15" fmla="*/ 0 h 16"/>
                                  <a:gd name="T16" fmla="*/ 2 w 17"/>
                                  <a:gd name="T17" fmla="*/ 10 h 16"/>
                                  <a:gd name="T18" fmla="*/ 11 w 17"/>
                                  <a:gd name="T19" fmla="*/ 15 h 16"/>
                                  <a:gd name="T20" fmla="*/ 16 w 17"/>
                                  <a:gd name="T21" fmla="*/ 5 h 16"/>
                                  <a:gd name="T22" fmla="*/ 10 w 17"/>
                                  <a:gd name="T23" fmla="*/ 0 h 16"/>
                                  <a:gd name="T24" fmla="*/ 9 w 17"/>
                                  <a:gd name="T25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9" y="0"/>
                                    </a:move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9" y="0"/>
                                    </a:cubicBezTo>
                                    <a:cubicBezTo>
                                      <a:pt x="9" y="0"/>
                                      <a:pt x="9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8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2" y="2"/>
                                      <a:pt x="0" y="6"/>
                                      <a:pt x="2" y="10"/>
                                    </a:cubicBezTo>
                                    <a:cubicBezTo>
                                      <a:pt x="3" y="14"/>
                                      <a:pt x="7" y="16"/>
                                      <a:pt x="11" y="15"/>
                                    </a:cubicBezTo>
                                    <a:cubicBezTo>
                                      <a:pt x="15" y="13"/>
                                      <a:pt x="17" y="9"/>
                                      <a:pt x="16" y="5"/>
                                    </a:cubicBezTo>
                                    <a:cubicBezTo>
                                      <a:pt x="15" y="2"/>
                                      <a:pt x="13" y="1"/>
                                      <a:pt x="10" y="0"/>
                                    </a:cubicBezTo>
                                    <a:cubicBezTo>
                                      <a:pt x="10" y="0"/>
                                      <a:pt x="9" y="0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1" name="Freeform 111"/>
                            <wps:cNvSpPr/>
                            <wps:spPr bwMode="auto">
                              <a:xfrm>
                                <a:off x="6785" y="2098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8 h 15"/>
                                  <a:gd name="T4" fmla="*/ 0 w 15"/>
                                  <a:gd name="T5" fmla="*/ 10 h 15"/>
                                  <a:gd name="T6" fmla="*/ 8 w 15"/>
                                  <a:gd name="T7" fmla="*/ 14 h 15"/>
                                  <a:gd name="T8" fmla="*/ 14 w 15"/>
                                  <a:gd name="T9" fmla="*/ 7 h 15"/>
                                  <a:gd name="T10" fmla="*/ 8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5" y="3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2" name="Freeform 112"/>
                            <wps:cNvSpPr/>
                            <wps:spPr bwMode="auto">
                              <a:xfrm>
                                <a:off x="7054" y="22081"/>
                                <a:ext cx="78" cy="80"/>
                              </a:xfrm>
                              <a:custGeom>
                                <a:avLst/>
                                <a:gdLst>
                                  <a:gd name="T0" fmla="*/ 11 w 16"/>
                                  <a:gd name="T1" fmla="*/ 15 h 16"/>
                                  <a:gd name="T2" fmla="*/ 15 w 16"/>
                                  <a:gd name="T3" fmla="*/ 6 h 16"/>
                                  <a:gd name="T4" fmla="*/ 6 w 16"/>
                                  <a:gd name="T5" fmla="*/ 1 h 16"/>
                                  <a:gd name="T6" fmla="*/ 1 w 16"/>
                                  <a:gd name="T7" fmla="*/ 10 h 16"/>
                                  <a:gd name="T8" fmla="*/ 7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1 w 16"/>
                                  <a:gd name="T13" fmla="*/ 15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1" y="15"/>
                                    </a:moveTo>
                                    <a:cubicBezTo>
                                      <a:pt x="14" y="14"/>
                                      <a:pt x="16" y="10"/>
                                      <a:pt x="15" y="6"/>
                                    </a:cubicBezTo>
                                    <a:cubicBezTo>
                                      <a:pt x="14" y="2"/>
                                      <a:pt x="10" y="0"/>
                                      <a:pt x="6" y="1"/>
                                    </a:cubicBezTo>
                                    <a:cubicBezTo>
                                      <a:pt x="2" y="2"/>
                                      <a:pt x="0" y="6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7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0" y="16"/>
                                      <a:pt x="10" y="15"/>
                                      <a:pt x="11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3" name="Freeform 113"/>
                            <wps:cNvSpPr/>
                            <wps:spPr bwMode="auto">
                              <a:xfrm>
                                <a:off x="6710" y="21053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 w 16"/>
                                  <a:gd name="T1" fmla="*/ 8 h 16"/>
                                  <a:gd name="T2" fmla="*/ 10 w 16"/>
                                  <a:gd name="T3" fmla="*/ 15 h 16"/>
                                  <a:gd name="T4" fmla="*/ 15 w 16"/>
                                  <a:gd name="T5" fmla="*/ 7 h 16"/>
                                  <a:gd name="T6" fmla="*/ 9 w 16"/>
                                  <a:gd name="T7" fmla="*/ 0 h 16"/>
                                  <a:gd name="T8" fmla="*/ 7 w 16"/>
                                  <a:gd name="T9" fmla="*/ 0 h 16"/>
                                  <a:gd name="T10" fmla="*/ 6 w 16"/>
                                  <a:gd name="T11" fmla="*/ 1 h 16"/>
                                  <a:gd name="T12" fmla="*/ 1 w 16"/>
                                  <a:gd name="T13" fmla="*/ 8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" y="8"/>
                                    </a:moveTo>
                                    <a:cubicBezTo>
                                      <a:pt x="1" y="13"/>
                                      <a:pt x="5" y="16"/>
                                      <a:pt x="10" y="15"/>
                                    </a:cubicBezTo>
                                    <a:cubicBezTo>
                                      <a:pt x="13" y="14"/>
                                      <a:pt x="16" y="11"/>
                                      <a:pt x="15" y="7"/>
                                    </a:cubicBezTo>
                                    <a:cubicBezTo>
                                      <a:pt x="15" y="4"/>
                                      <a:pt x="13" y="1"/>
                                      <a:pt x="9" y="0"/>
                                    </a:cubicBezTo>
                                    <a:cubicBezTo>
                                      <a:pt x="8" y="0"/>
                                      <a:pt x="8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4"/>
                                      <a:pt x="1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4" name="Freeform 114"/>
                            <wps:cNvSpPr/>
                            <wps:spPr bwMode="auto">
                              <a:xfrm>
                                <a:off x="6710" y="21877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5 w 16"/>
                                  <a:gd name="T1" fmla="*/ 7 h 16"/>
                                  <a:gd name="T2" fmla="*/ 8 w 16"/>
                                  <a:gd name="T3" fmla="*/ 0 h 16"/>
                                  <a:gd name="T4" fmla="*/ 0 w 16"/>
                                  <a:gd name="T5" fmla="*/ 7 h 16"/>
                                  <a:gd name="T6" fmla="*/ 0 w 16"/>
                                  <a:gd name="T7" fmla="*/ 9 h 16"/>
                                  <a:gd name="T8" fmla="*/ 1 w 16"/>
                                  <a:gd name="T9" fmla="*/ 11 h 16"/>
                                  <a:gd name="T10" fmla="*/ 10 w 16"/>
                                  <a:gd name="T11" fmla="*/ 15 h 16"/>
                                  <a:gd name="T12" fmla="*/ 15 w 16"/>
                                  <a:gd name="T13" fmla="*/ 7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5" y="7"/>
                                    </a:moveTo>
                                    <a:cubicBezTo>
                                      <a:pt x="15" y="3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0"/>
                                      <a:pt x="1" y="11"/>
                                      <a:pt x="1" y="11"/>
                                    </a:cubicBezTo>
                                    <a:cubicBezTo>
                                      <a:pt x="3" y="14"/>
                                      <a:pt x="7" y="16"/>
                                      <a:pt x="10" y="15"/>
                                    </a:cubicBezTo>
                                    <a:cubicBezTo>
                                      <a:pt x="14" y="14"/>
                                      <a:pt x="16" y="11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5" name="Freeform 115"/>
                            <wps:cNvSpPr/>
                            <wps:spPr bwMode="auto">
                              <a:xfrm>
                                <a:off x="6577" y="21322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8 h 17"/>
                                  <a:gd name="T2" fmla="*/ 0 w 15"/>
                                  <a:gd name="T3" fmla="*/ 10 h 17"/>
                                  <a:gd name="T4" fmla="*/ 1 w 15"/>
                                  <a:gd name="T5" fmla="*/ 13 h 17"/>
                                  <a:gd name="T6" fmla="*/ 10 w 15"/>
                                  <a:gd name="T7" fmla="*/ 16 h 17"/>
                                  <a:gd name="T8" fmla="*/ 15 w 15"/>
                                  <a:gd name="T9" fmla="*/ 8 h 17"/>
                                  <a:gd name="T10" fmla="*/ 4 w 15"/>
                                  <a:gd name="T11" fmla="*/ 2 h 17"/>
                                  <a:gd name="T12" fmla="*/ 0 w 15"/>
                                  <a:gd name="T13" fmla="*/ 8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8"/>
                                    </a:moveTo>
                                    <a:cubicBezTo>
                                      <a:pt x="0" y="9"/>
                                      <a:pt x="0" y="9"/>
                                      <a:pt x="0" y="10"/>
                                    </a:cubicBezTo>
                                    <a:cubicBezTo>
                                      <a:pt x="0" y="11"/>
                                      <a:pt x="0" y="12"/>
                                      <a:pt x="1" y="13"/>
                                    </a:cubicBezTo>
                                    <a:cubicBezTo>
                                      <a:pt x="3" y="16"/>
                                      <a:pt x="7" y="17"/>
                                      <a:pt x="10" y="16"/>
                                    </a:cubicBezTo>
                                    <a:cubicBezTo>
                                      <a:pt x="13" y="15"/>
                                      <a:pt x="15" y="12"/>
                                      <a:pt x="15" y="8"/>
                                    </a:cubicBezTo>
                                    <a:cubicBezTo>
                                      <a:pt x="14" y="3"/>
                                      <a:pt x="8" y="0"/>
                                      <a:pt x="4" y="2"/>
                                    </a:cubicBezTo>
                                    <a:cubicBezTo>
                                      <a:pt x="2" y="4"/>
                                      <a:pt x="0" y="6"/>
                                      <a:pt x="0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6" name="Freeform 116"/>
                            <wps:cNvSpPr/>
                            <wps:spPr bwMode="auto">
                              <a:xfrm>
                                <a:off x="6577" y="21595"/>
                                <a:ext cx="74" cy="8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9 h 17"/>
                                  <a:gd name="T2" fmla="*/ 0 w 15"/>
                                  <a:gd name="T3" fmla="*/ 10 h 17"/>
                                  <a:gd name="T4" fmla="*/ 6 w 15"/>
                                  <a:gd name="T5" fmla="*/ 17 h 17"/>
                                  <a:gd name="T6" fmla="*/ 8 w 15"/>
                                  <a:gd name="T7" fmla="*/ 17 h 17"/>
                                  <a:gd name="T8" fmla="*/ 15 w 15"/>
                                  <a:gd name="T9" fmla="*/ 9 h 17"/>
                                  <a:gd name="T10" fmla="*/ 4 w 15"/>
                                  <a:gd name="T11" fmla="*/ 3 h 17"/>
                                  <a:gd name="T12" fmla="*/ 0 w 15"/>
                                  <a:gd name="T13" fmla="*/ 9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5" h="17">
                                    <a:moveTo>
                                      <a:pt x="0" y="9"/>
                                    </a:move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0" y="14"/>
                                      <a:pt x="3" y="16"/>
                                      <a:pt x="6" y="17"/>
                                    </a:cubicBezTo>
                                    <a:cubicBezTo>
                                      <a:pt x="7" y="17"/>
                                      <a:pt x="7" y="17"/>
                                      <a:pt x="8" y="17"/>
                                    </a:cubicBezTo>
                                    <a:cubicBezTo>
                                      <a:pt x="13" y="16"/>
                                      <a:pt x="15" y="13"/>
                                      <a:pt x="15" y="9"/>
                                    </a:cubicBezTo>
                                    <a:cubicBezTo>
                                      <a:pt x="14" y="4"/>
                                      <a:pt x="8" y="0"/>
                                      <a:pt x="4" y="3"/>
                                    </a:cubicBezTo>
                                    <a:cubicBezTo>
                                      <a:pt x="1" y="4"/>
                                      <a:pt x="0" y="6"/>
                                      <a:pt x="0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7" name="Freeform 117"/>
                            <wps:cNvSpPr/>
                            <wps:spPr bwMode="auto">
                              <a:xfrm>
                                <a:off x="6781" y="21948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15 w 15"/>
                                  <a:gd name="T1" fmla="*/ 8 h 15"/>
                                  <a:gd name="T2" fmla="*/ 8 w 15"/>
                                  <a:gd name="T3" fmla="*/ 0 h 15"/>
                                  <a:gd name="T4" fmla="*/ 0 w 15"/>
                                  <a:gd name="T5" fmla="*/ 8 h 15"/>
                                  <a:gd name="T6" fmla="*/ 8 w 15"/>
                                  <a:gd name="T7" fmla="*/ 15 h 15"/>
                                  <a:gd name="T8" fmla="*/ 15 w 15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5" y="8"/>
                                    </a:moveTo>
                                    <a:cubicBezTo>
                                      <a:pt x="15" y="4"/>
                                      <a:pt x="12" y="0"/>
                                      <a:pt x="8" y="0"/>
                                    </a:cubicBezTo>
                                    <a:cubicBezTo>
                                      <a:pt x="4" y="0"/>
                                      <a:pt x="0" y="3"/>
                                      <a:pt x="0" y="8"/>
                                    </a:cubicBezTo>
                                    <a:cubicBezTo>
                                      <a:pt x="0" y="12"/>
                                      <a:pt x="4" y="15"/>
                                      <a:pt x="8" y="15"/>
                                    </a:cubicBezTo>
                                    <a:cubicBezTo>
                                      <a:pt x="12" y="15"/>
                                      <a:pt x="15" y="12"/>
                                      <a:pt x="15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8" name="Oval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7" y="20848"/>
                                <a:ext cx="74" cy="7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9" name="Freeform 119"/>
                            <wps:cNvSpPr/>
                            <wps:spPr bwMode="auto">
                              <a:xfrm>
                                <a:off x="7737" y="21808"/>
                                <a:ext cx="80" cy="80"/>
                              </a:xfrm>
                              <a:custGeom>
                                <a:avLst/>
                                <a:gdLst>
                                  <a:gd name="T0" fmla="*/ 14 w 16"/>
                                  <a:gd name="T1" fmla="*/ 12 h 16"/>
                                  <a:gd name="T2" fmla="*/ 14 w 16"/>
                                  <a:gd name="T3" fmla="*/ 3 h 16"/>
                                  <a:gd name="T4" fmla="*/ 5 w 16"/>
                                  <a:gd name="T5" fmla="*/ 2 h 16"/>
                                  <a:gd name="T6" fmla="*/ 1 w 16"/>
                                  <a:gd name="T7" fmla="*/ 10 h 16"/>
                                  <a:gd name="T8" fmla="*/ 8 w 16"/>
                                  <a:gd name="T9" fmla="*/ 16 h 16"/>
                                  <a:gd name="T10" fmla="*/ 9 w 16"/>
                                  <a:gd name="T11" fmla="*/ 16 h 16"/>
                                  <a:gd name="T12" fmla="*/ 14 w 16"/>
                                  <a:gd name="T13" fmla="*/ 12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14" y="12"/>
                                    </a:moveTo>
                                    <a:cubicBezTo>
                                      <a:pt x="16" y="10"/>
                                      <a:pt x="16" y="6"/>
                                      <a:pt x="14" y="3"/>
                                    </a:cubicBezTo>
                                    <a:cubicBezTo>
                                      <a:pt x="12" y="1"/>
                                      <a:pt x="8" y="0"/>
                                      <a:pt x="5" y="2"/>
                                    </a:cubicBezTo>
                                    <a:cubicBezTo>
                                      <a:pt x="2" y="3"/>
                                      <a:pt x="0" y="7"/>
                                      <a:pt x="1" y="10"/>
                                    </a:cubicBezTo>
                                    <a:cubicBezTo>
                                      <a:pt x="2" y="13"/>
                                      <a:pt x="4" y="15"/>
                                      <a:pt x="8" y="16"/>
                                    </a:cubicBezTo>
                                    <a:cubicBezTo>
                                      <a:pt x="8" y="16"/>
                                      <a:pt x="9" y="16"/>
                                      <a:pt x="9" y="16"/>
                                    </a:cubicBezTo>
                                    <a:cubicBezTo>
                                      <a:pt x="11" y="15"/>
                                      <a:pt x="13" y="14"/>
                                      <a:pt x="14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0" name="Freeform 120"/>
                            <wps:cNvSpPr/>
                            <wps:spPr bwMode="auto">
                              <a:xfrm>
                                <a:off x="7538" y="20919"/>
                                <a:ext cx="76" cy="74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7 h 15"/>
                                  <a:gd name="T2" fmla="*/ 7 w 15"/>
                                  <a:gd name="T3" fmla="*/ 15 h 15"/>
                                  <a:gd name="T4" fmla="*/ 15 w 15"/>
                                  <a:gd name="T5" fmla="*/ 7 h 15"/>
                                  <a:gd name="T6" fmla="*/ 7 w 15"/>
                                  <a:gd name="T7" fmla="*/ 0 h 15"/>
                                  <a:gd name="T8" fmla="*/ 0 w 15"/>
                                  <a:gd name="T9" fmla="*/ 7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5" y="11"/>
                                      <a:pt x="15" y="7"/>
                                    </a:cubicBezTo>
                                    <a:cubicBezTo>
                                      <a:pt x="14" y="3"/>
                                      <a:pt x="12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1" name="Oval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3" y="21121"/>
                                <a:ext cx="74" cy="7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2" name="Freeform 122"/>
                            <wps:cNvSpPr/>
                            <wps:spPr bwMode="auto">
                              <a:xfrm>
                                <a:off x="7538" y="22016"/>
                                <a:ext cx="71" cy="74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5"/>
                                  <a:gd name="T2" fmla="*/ 7 w 14"/>
                                  <a:gd name="T3" fmla="*/ 0 h 15"/>
                                  <a:gd name="T4" fmla="*/ 0 w 14"/>
                                  <a:gd name="T5" fmla="*/ 8 h 15"/>
                                  <a:gd name="T6" fmla="*/ 7 w 14"/>
                                  <a:gd name="T7" fmla="*/ 15 h 15"/>
                                  <a:gd name="T8" fmla="*/ 14 w 14"/>
                                  <a:gd name="T9" fmla="*/ 8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8"/>
                                    </a:cubicBezTo>
                                    <a:cubicBezTo>
                                      <a:pt x="0" y="12"/>
                                      <a:pt x="2" y="15"/>
                                      <a:pt x="7" y="15"/>
                                    </a:cubicBezTo>
                                    <a:cubicBezTo>
                                      <a:pt x="11" y="15"/>
                                      <a:pt x="14" y="12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3" name="Freeform 123"/>
                            <wps:cNvSpPr/>
                            <wps:spPr bwMode="auto">
                              <a:xfrm>
                                <a:off x="6850" y="22016"/>
                                <a:ext cx="74" cy="74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5 h 15"/>
                                  <a:gd name="T2" fmla="*/ 9 w 15"/>
                                  <a:gd name="T3" fmla="*/ 15 h 15"/>
                                  <a:gd name="T4" fmla="*/ 9 w 15"/>
                                  <a:gd name="T5" fmla="*/ 15 h 15"/>
                                  <a:gd name="T6" fmla="*/ 11 w 15"/>
                                  <a:gd name="T7" fmla="*/ 14 h 15"/>
                                  <a:gd name="T8" fmla="*/ 15 w 15"/>
                                  <a:gd name="T9" fmla="*/ 6 h 15"/>
                                  <a:gd name="T10" fmla="*/ 8 w 15"/>
                                  <a:gd name="T11" fmla="*/ 0 h 15"/>
                                  <a:gd name="T12" fmla="*/ 0 w 15"/>
                                  <a:gd name="T13" fmla="*/ 6 h 15"/>
                                  <a:gd name="T14" fmla="*/ 5 w 15"/>
                                  <a:gd name="T15" fmla="*/ 14 h 15"/>
                                  <a:gd name="T16" fmla="*/ 6 w 15"/>
                                  <a:gd name="T17" fmla="*/ 15 h 15"/>
                                  <a:gd name="T18" fmla="*/ 7 w 15"/>
                                  <a:gd name="T19" fmla="*/ 15 h 15"/>
                                  <a:gd name="T20" fmla="*/ 7 w 15"/>
                                  <a:gd name="T21" fmla="*/ 15 h 15"/>
                                  <a:gd name="T22" fmla="*/ 8 w 15"/>
                                  <a:gd name="T23" fmla="*/ 15 h 15"/>
                                  <a:gd name="T24" fmla="*/ 9 w 15"/>
                                  <a:gd name="T25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9" y="15"/>
                                    </a:move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10" y="15"/>
                                      <a:pt x="10" y="14"/>
                                      <a:pt x="11" y="14"/>
                                    </a:cubicBezTo>
                                    <a:cubicBezTo>
                                      <a:pt x="14" y="13"/>
                                      <a:pt x="15" y="9"/>
                                      <a:pt x="15" y="6"/>
                                    </a:cubicBezTo>
                                    <a:cubicBezTo>
                                      <a:pt x="14" y="3"/>
                                      <a:pt x="11" y="0"/>
                                      <a:pt x="8" y="0"/>
                                    </a:cubicBezTo>
                                    <a:cubicBezTo>
                                      <a:pt x="4" y="0"/>
                                      <a:pt x="1" y="3"/>
                                      <a:pt x="0" y="6"/>
                                    </a:cubicBezTo>
                                    <a:cubicBezTo>
                                      <a:pt x="0" y="9"/>
                                      <a:pt x="1" y="13"/>
                                      <a:pt x="5" y="14"/>
                                    </a:cubicBezTo>
                                    <a:cubicBezTo>
                                      <a:pt x="5" y="14"/>
                                      <a:pt x="5" y="15"/>
                                      <a:pt x="6" y="15"/>
                                    </a:cubicBezTo>
                                    <a:cubicBezTo>
                                      <a:pt x="6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7" y="15"/>
                                      <a:pt x="7" y="15"/>
                                    </a:cubicBezTo>
                                    <a:cubicBezTo>
                                      <a:pt x="7" y="15"/>
                                      <a:pt x="8" y="15"/>
                                      <a:pt x="8" y="15"/>
                                    </a:cubicBezTo>
                                    <a:cubicBezTo>
                                      <a:pt x="8" y="15"/>
                                      <a:pt x="9" y="15"/>
                                      <a:pt x="9" y="1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4" name="Freeform 124"/>
                            <wps:cNvSpPr/>
                            <wps:spPr bwMode="auto">
                              <a:xfrm>
                                <a:off x="6645" y="21121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6 h 15"/>
                                  <a:gd name="T2" fmla="*/ 0 w 15"/>
                                  <a:gd name="T3" fmla="*/ 9 h 15"/>
                                  <a:gd name="T4" fmla="*/ 0 w 15"/>
                                  <a:gd name="T5" fmla="*/ 10 h 15"/>
                                  <a:gd name="T6" fmla="*/ 8 w 15"/>
                                  <a:gd name="T7" fmla="*/ 15 h 15"/>
                                  <a:gd name="T8" fmla="*/ 14 w 15"/>
                                  <a:gd name="T9" fmla="*/ 8 h 15"/>
                                  <a:gd name="T10" fmla="*/ 9 w 15"/>
                                  <a:gd name="T11" fmla="*/ 0 h 15"/>
                                  <a:gd name="T12" fmla="*/ 6 w 15"/>
                                  <a:gd name="T13" fmla="*/ 0 h 15"/>
                                  <a:gd name="T14" fmla="*/ 0 w 15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0" y="9"/>
                                      <a:pt x="0" y="10"/>
                                      <a:pt x="0" y="10"/>
                                    </a:cubicBezTo>
                                    <a:cubicBezTo>
                                      <a:pt x="1" y="13"/>
                                      <a:pt x="5" y="15"/>
                                      <a:pt x="8" y="15"/>
                                    </a:cubicBezTo>
                                    <a:cubicBezTo>
                                      <a:pt x="12" y="14"/>
                                      <a:pt x="14" y="11"/>
                                      <a:pt x="14" y="8"/>
                                    </a:cubicBezTo>
                                    <a:cubicBezTo>
                                      <a:pt x="15" y="4"/>
                                      <a:pt x="13" y="2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5" name="Freeform 125"/>
                            <wps:cNvSpPr/>
                            <wps:spPr bwMode="auto">
                              <a:xfrm>
                                <a:off x="6855" y="20919"/>
                                <a:ext cx="69" cy="74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5"/>
                                  <a:gd name="T2" fmla="*/ 0 w 14"/>
                                  <a:gd name="T3" fmla="*/ 8 h 15"/>
                                  <a:gd name="T4" fmla="*/ 0 w 14"/>
                                  <a:gd name="T5" fmla="*/ 9 h 15"/>
                                  <a:gd name="T6" fmla="*/ 8 w 14"/>
                                  <a:gd name="T7" fmla="*/ 14 h 15"/>
                                  <a:gd name="T8" fmla="*/ 14 w 14"/>
                                  <a:gd name="T9" fmla="*/ 7 h 15"/>
                                  <a:gd name="T10" fmla="*/ 8 w 14"/>
                                  <a:gd name="T11" fmla="*/ 0 h 15"/>
                                  <a:gd name="T12" fmla="*/ 5 w 14"/>
                                  <a:gd name="T13" fmla="*/ 0 h 15"/>
                                  <a:gd name="T14" fmla="*/ 0 w 14"/>
                                  <a:gd name="T15" fmla="*/ 6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0" y="6"/>
                                    </a:move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1" y="13"/>
                                      <a:pt x="4" y="15"/>
                                      <a:pt x="8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1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6" name="Freeform 126"/>
                            <wps:cNvSpPr/>
                            <wps:spPr bwMode="auto">
                              <a:xfrm>
                                <a:off x="6645" y="21812"/>
                                <a:ext cx="76" cy="71"/>
                              </a:xfrm>
                              <a:custGeom>
                                <a:avLst/>
                                <a:gdLst>
                                  <a:gd name="T0" fmla="*/ 9 w 15"/>
                                  <a:gd name="T1" fmla="*/ 14 h 14"/>
                                  <a:gd name="T2" fmla="*/ 14 w 15"/>
                                  <a:gd name="T3" fmla="*/ 6 h 14"/>
                                  <a:gd name="T4" fmla="*/ 7 w 15"/>
                                  <a:gd name="T5" fmla="*/ 0 h 14"/>
                                  <a:gd name="T6" fmla="*/ 0 w 15"/>
                                  <a:gd name="T7" fmla="*/ 6 h 14"/>
                                  <a:gd name="T8" fmla="*/ 0 w 15"/>
                                  <a:gd name="T9" fmla="*/ 8 h 14"/>
                                  <a:gd name="T10" fmla="*/ 6 w 15"/>
                                  <a:gd name="T11" fmla="*/ 14 h 14"/>
                                  <a:gd name="T12" fmla="*/ 8 w 15"/>
                                  <a:gd name="T13" fmla="*/ 14 h 14"/>
                                  <a:gd name="T14" fmla="*/ 9 w 15"/>
                                  <a:gd name="T15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5" h="14">
                                    <a:moveTo>
                                      <a:pt x="9" y="14"/>
                                    </a:moveTo>
                                    <a:cubicBezTo>
                                      <a:pt x="13" y="13"/>
                                      <a:pt x="15" y="9"/>
                                      <a:pt x="14" y="6"/>
                                    </a:cubicBezTo>
                                    <a:cubicBezTo>
                                      <a:pt x="14" y="2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9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7" name="Freeform 127"/>
                            <wps:cNvSpPr/>
                            <wps:spPr bwMode="auto">
                              <a:xfrm>
                                <a:off x="7811" y="21743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6 h 14"/>
                                  <a:gd name="T2" fmla="*/ 6 w 14"/>
                                  <a:gd name="T3" fmla="*/ 14 h 14"/>
                                  <a:gd name="T4" fmla="*/ 9 w 14"/>
                                  <a:gd name="T5" fmla="*/ 14 h 14"/>
                                  <a:gd name="T6" fmla="*/ 14 w 14"/>
                                  <a:gd name="T7" fmla="*/ 9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0 w 14"/>
                                  <a:gd name="T15" fmla="*/ 6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2" y="13"/>
                                      <a:pt x="6" y="14"/>
                                    </a:cubicBezTo>
                                    <a:cubicBezTo>
                                      <a:pt x="7" y="14"/>
                                      <a:pt x="8" y="14"/>
                                      <a:pt x="9" y="14"/>
                                    </a:cubicBezTo>
                                    <a:cubicBezTo>
                                      <a:pt x="12" y="14"/>
                                      <a:pt x="13" y="12"/>
                                      <a:pt x="14" y="9"/>
                                    </a:cubicBez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3" y="3"/>
                                      <a:pt x="12" y="1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8" name="Freeform 128"/>
                            <wps:cNvSpPr/>
                            <wps:spPr bwMode="auto">
                              <a:xfrm>
                                <a:off x="7811" y="2119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2 h 14"/>
                                  <a:gd name="T2" fmla="*/ 1 w 14"/>
                                  <a:gd name="T3" fmla="*/ 10 h 14"/>
                                  <a:gd name="T4" fmla="*/ 10 w 14"/>
                                  <a:gd name="T5" fmla="*/ 13 h 14"/>
                                  <a:gd name="T6" fmla="*/ 14 w 14"/>
                                  <a:gd name="T7" fmla="*/ 8 h 14"/>
                                  <a:gd name="T8" fmla="*/ 14 w 14"/>
                                  <a:gd name="T9" fmla="*/ 6 h 14"/>
                                  <a:gd name="T10" fmla="*/ 9 w 14"/>
                                  <a:gd name="T11" fmla="*/ 0 h 14"/>
                                  <a:gd name="T12" fmla="*/ 6 w 14"/>
                                  <a:gd name="T13" fmla="*/ 0 h 14"/>
                                  <a:gd name="T14" fmla="*/ 3 w 14"/>
                                  <a:gd name="T15" fmla="*/ 2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2"/>
                                    </a:moveTo>
                                    <a:cubicBezTo>
                                      <a:pt x="0" y="4"/>
                                      <a:pt x="0" y="7"/>
                                      <a:pt x="1" y="10"/>
                                    </a:cubicBezTo>
                                    <a:cubicBezTo>
                                      <a:pt x="3" y="13"/>
                                      <a:pt x="7" y="14"/>
                                      <a:pt x="10" y="13"/>
                                    </a:cubicBezTo>
                                    <a:cubicBezTo>
                                      <a:pt x="12" y="12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6"/>
                                    </a:cubicBezTo>
                                    <a:cubicBezTo>
                                      <a:pt x="14" y="2"/>
                                      <a:pt x="12" y="0"/>
                                      <a:pt x="9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1"/>
                                      <a:pt x="3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9" name="Freeform 129"/>
                            <wps:cNvSpPr/>
                            <wps:spPr bwMode="auto">
                              <a:xfrm>
                                <a:off x="7470" y="20854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3 w 14"/>
                                  <a:gd name="T1" fmla="*/ 1 h 14"/>
                                  <a:gd name="T2" fmla="*/ 1 w 14"/>
                                  <a:gd name="T3" fmla="*/ 9 h 14"/>
                                  <a:gd name="T4" fmla="*/ 9 w 14"/>
                                  <a:gd name="T5" fmla="*/ 13 h 14"/>
                                  <a:gd name="T6" fmla="*/ 14 w 14"/>
                                  <a:gd name="T7" fmla="*/ 6 h 14"/>
                                  <a:gd name="T8" fmla="*/ 8 w 14"/>
                                  <a:gd name="T9" fmla="*/ 0 h 14"/>
                                  <a:gd name="T10" fmla="*/ 6 w 14"/>
                                  <a:gd name="T11" fmla="*/ 0 h 14"/>
                                  <a:gd name="T12" fmla="*/ 3 w 14"/>
                                  <a:gd name="T13" fmla="*/ 1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3" y="1"/>
                                    </a:moveTo>
                                    <a:cubicBezTo>
                                      <a:pt x="1" y="3"/>
                                      <a:pt x="0" y="6"/>
                                      <a:pt x="1" y="9"/>
                                    </a:cubicBezTo>
                                    <a:cubicBezTo>
                                      <a:pt x="2" y="12"/>
                                      <a:pt x="6" y="14"/>
                                      <a:pt x="9" y="13"/>
                                    </a:cubicBezTo>
                                    <a:cubicBezTo>
                                      <a:pt x="12" y="12"/>
                                      <a:pt x="14" y="10"/>
                                      <a:pt x="14" y="6"/>
                                    </a:cubicBezTo>
                                    <a:cubicBezTo>
                                      <a:pt x="14" y="3"/>
                                      <a:pt x="12" y="0"/>
                                      <a:pt x="8" y="0"/>
                                    </a:cubicBezTo>
                                    <a:cubicBezTo>
                                      <a:pt x="8" y="0"/>
                                      <a:pt x="7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0" name="Freeform 130"/>
                            <wps:cNvSpPr/>
                            <wps:spPr bwMode="auto">
                              <a:xfrm>
                                <a:off x="6918" y="22087"/>
                                <a:ext cx="71" cy="69"/>
                              </a:xfrm>
                              <a:custGeom>
                                <a:avLst/>
                                <a:gdLst>
                                  <a:gd name="T0" fmla="*/ 9 w 14"/>
                                  <a:gd name="T1" fmla="*/ 14 h 14"/>
                                  <a:gd name="T2" fmla="*/ 14 w 14"/>
                                  <a:gd name="T3" fmla="*/ 8 h 14"/>
                                  <a:gd name="T4" fmla="*/ 10 w 14"/>
                                  <a:gd name="T5" fmla="*/ 1 h 14"/>
                                  <a:gd name="T6" fmla="*/ 2 w 14"/>
                                  <a:gd name="T7" fmla="*/ 3 h 14"/>
                                  <a:gd name="T8" fmla="*/ 0 w 14"/>
                                  <a:gd name="T9" fmla="*/ 7 h 14"/>
                                  <a:gd name="T10" fmla="*/ 0 w 14"/>
                                  <a:gd name="T11" fmla="*/ 8 h 14"/>
                                  <a:gd name="T12" fmla="*/ 7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9 w 14"/>
                                  <a:gd name="T17" fmla="*/ 14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9" y="14"/>
                                    </a:moveTo>
                                    <a:cubicBezTo>
                                      <a:pt x="12" y="13"/>
                                      <a:pt x="14" y="11"/>
                                      <a:pt x="14" y="8"/>
                                    </a:cubicBezTo>
                                    <a:cubicBezTo>
                                      <a:pt x="14" y="5"/>
                                      <a:pt x="13" y="2"/>
                                      <a:pt x="10" y="1"/>
                                    </a:cubicBezTo>
                                    <a:cubicBezTo>
                                      <a:pt x="7" y="0"/>
                                      <a:pt x="4" y="1"/>
                                      <a:pt x="2" y="3"/>
                                    </a:cubicBezTo>
                                    <a:cubicBezTo>
                                      <a:pt x="1" y="4"/>
                                      <a:pt x="1" y="5"/>
                                      <a:pt x="0" y="7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2"/>
                                      <a:pt x="3" y="14"/>
                                      <a:pt x="7" y="14"/>
                                    </a:cubicBezTo>
                                    <a:cubicBezTo>
                                      <a:pt x="7" y="14"/>
                                      <a:pt x="8" y="14"/>
                                      <a:pt x="8" y="14"/>
                                    </a:cubicBezTo>
                                    <a:cubicBezTo>
                                      <a:pt x="8" y="14"/>
                                      <a:pt x="9" y="14"/>
                                      <a:pt x="9" y="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1" name="Freeform 131"/>
                            <wps:cNvSpPr/>
                            <wps:spPr bwMode="auto">
                              <a:xfrm>
                                <a:off x="6924" y="20848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2" name="Freeform 132"/>
                            <wps:cNvSpPr/>
                            <wps:spPr bwMode="auto">
                              <a:xfrm>
                                <a:off x="6577" y="21743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7 h 14"/>
                                  <a:gd name="T2" fmla="*/ 7 w 14"/>
                                  <a:gd name="T3" fmla="*/ 0 h 14"/>
                                  <a:gd name="T4" fmla="*/ 0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7"/>
                                    </a:moveTo>
                                    <a:cubicBezTo>
                                      <a:pt x="14" y="4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3" name="Freeform 133"/>
                            <wps:cNvSpPr/>
                            <wps:spPr bwMode="auto">
                              <a:xfrm>
                                <a:off x="6577" y="21192"/>
                                <a:ext cx="69" cy="69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8 w 14"/>
                                  <a:gd name="T3" fmla="*/ 1 h 14"/>
                                  <a:gd name="T4" fmla="*/ 1 w 14"/>
                                  <a:gd name="T5" fmla="*/ 7 h 14"/>
                                  <a:gd name="T6" fmla="*/ 7 w 14"/>
                                  <a:gd name="T7" fmla="*/ 14 h 14"/>
                                  <a:gd name="T8" fmla="*/ 14 w 14"/>
                                  <a:gd name="T9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4"/>
                                      <a:pt x="11" y="1"/>
                                      <a:pt x="8" y="1"/>
                                    </a:cubicBezTo>
                                    <a:cubicBezTo>
                                      <a:pt x="4" y="0"/>
                                      <a:pt x="0" y="3"/>
                                      <a:pt x="1" y="7"/>
                                    </a:cubicBez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4" name="Freeform 134"/>
                            <wps:cNvSpPr/>
                            <wps:spPr bwMode="auto">
                              <a:xfrm>
                                <a:off x="7882" y="21400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6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1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4"/>
                                      <a:pt x="12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5" name="Freeform 135"/>
                            <wps:cNvSpPr/>
                            <wps:spPr bwMode="auto">
                              <a:xfrm>
                                <a:off x="7882" y="21539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7 h 14"/>
                                  <a:gd name="T2" fmla="*/ 7 w 14"/>
                                  <a:gd name="T3" fmla="*/ 14 h 14"/>
                                  <a:gd name="T4" fmla="*/ 14 w 14"/>
                                  <a:gd name="T5" fmla="*/ 7 h 14"/>
                                  <a:gd name="T6" fmla="*/ 7 w 14"/>
                                  <a:gd name="T7" fmla="*/ 0 h 14"/>
                                  <a:gd name="T8" fmla="*/ 0 w 14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4"/>
                                      <a:pt x="7" y="14"/>
                                    </a:cubicBezTo>
                                    <a:cubicBezTo>
                                      <a:pt x="11" y="14"/>
                                      <a:pt x="14" y="11"/>
                                      <a:pt x="14" y="7"/>
                                    </a:cubicBezTo>
                                    <a:cubicBezTo>
                                      <a:pt x="14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6" name="Freeform 136"/>
                            <wps:cNvSpPr/>
                            <wps:spPr bwMode="auto">
                              <a:xfrm>
                                <a:off x="7265" y="2078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8 h 14"/>
                                  <a:gd name="T4" fmla="*/ 0 w 14"/>
                                  <a:gd name="T5" fmla="*/ 9 h 14"/>
                                  <a:gd name="T6" fmla="*/ 9 w 14"/>
                                  <a:gd name="T7" fmla="*/ 13 h 14"/>
                                  <a:gd name="T8" fmla="*/ 14 w 14"/>
                                  <a:gd name="T9" fmla="*/ 8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0 w 14"/>
                                  <a:gd name="T17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0" y="8"/>
                                      <a:pt x="0" y="8"/>
                                      <a:pt x="0" y="9"/>
                                    </a:cubicBezTo>
                                    <a:cubicBezTo>
                                      <a:pt x="2" y="12"/>
                                      <a:pt x="5" y="14"/>
                                      <a:pt x="9" y="13"/>
                                    </a:cubicBezTo>
                                    <a:cubicBezTo>
                                      <a:pt x="11" y="12"/>
                                      <a:pt x="13" y="10"/>
                                      <a:pt x="14" y="8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7" name="Freeform 137"/>
                            <wps:cNvSpPr/>
                            <wps:spPr bwMode="auto">
                              <a:xfrm>
                                <a:off x="7128" y="20783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0 w 14"/>
                                  <a:gd name="T1" fmla="*/ 5 h 14"/>
                                  <a:gd name="T2" fmla="*/ 0 w 14"/>
                                  <a:gd name="T3" fmla="*/ 7 h 14"/>
                                  <a:gd name="T4" fmla="*/ 1 w 14"/>
                                  <a:gd name="T5" fmla="*/ 8 h 14"/>
                                  <a:gd name="T6" fmla="*/ 10 w 14"/>
                                  <a:gd name="T7" fmla="*/ 12 h 14"/>
                                  <a:gd name="T8" fmla="*/ 14 w 14"/>
                                  <a:gd name="T9" fmla="*/ 7 h 14"/>
                                  <a:gd name="T10" fmla="*/ 14 w 14"/>
                                  <a:gd name="T11" fmla="*/ 5 h 14"/>
                                  <a:gd name="T12" fmla="*/ 8 w 14"/>
                                  <a:gd name="T13" fmla="*/ 0 h 14"/>
                                  <a:gd name="T14" fmla="*/ 6 w 14"/>
                                  <a:gd name="T15" fmla="*/ 0 h 14"/>
                                  <a:gd name="T16" fmla="*/ 6 w 14"/>
                                  <a:gd name="T17" fmla="*/ 0 h 14"/>
                                  <a:gd name="T18" fmla="*/ 6 w 14"/>
                                  <a:gd name="T19" fmla="*/ 0 h 14"/>
                                  <a:gd name="T20" fmla="*/ 0 w 14"/>
                                  <a:gd name="T21" fmla="*/ 5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0" y="8"/>
                                      <a:pt x="1" y="8"/>
                                      <a:pt x="1" y="8"/>
                                    </a:cubicBezTo>
                                    <a:cubicBezTo>
                                      <a:pt x="2" y="12"/>
                                      <a:pt x="6" y="14"/>
                                      <a:pt x="10" y="12"/>
                                    </a:cubicBezTo>
                                    <a:cubicBezTo>
                                      <a:pt x="12" y="11"/>
                                      <a:pt x="13" y="9"/>
                                      <a:pt x="14" y="7"/>
                                    </a:cubicBezTo>
                                    <a:cubicBezTo>
                                      <a:pt x="14" y="7"/>
                                      <a:pt x="14" y="6"/>
                                      <a:pt x="14" y="5"/>
                                    </a:cubicBezTo>
                                    <a:cubicBezTo>
                                      <a:pt x="13" y="2"/>
                                      <a:pt x="11" y="0"/>
                                      <a:pt x="8" y="0"/>
                                    </a:cubicBezTo>
                                    <a:cubicBezTo>
                                      <a:pt x="7" y="0"/>
                                      <a:pt x="7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8" name="Freeform 138"/>
                            <wps:cNvSpPr/>
                            <wps:spPr bwMode="auto">
                              <a:xfrm>
                                <a:off x="7128" y="22155"/>
                                <a:ext cx="69" cy="71"/>
                              </a:xfrm>
                              <a:custGeom>
                                <a:avLst/>
                                <a:gdLst>
                                  <a:gd name="T0" fmla="*/ 14 w 14"/>
                                  <a:gd name="T1" fmla="*/ 8 h 14"/>
                                  <a:gd name="T2" fmla="*/ 14 w 14"/>
                                  <a:gd name="T3" fmla="*/ 6 h 14"/>
                                  <a:gd name="T4" fmla="*/ 13 w 14"/>
                                  <a:gd name="T5" fmla="*/ 5 h 14"/>
                                  <a:gd name="T6" fmla="*/ 6 w 14"/>
                                  <a:gd name="T7" fmla="*/ 0 h 14"/>
                                  <a:gd name="T8" fmla="*/ 0 w 14"/>
                                  <a:gd name="T9" fmla="*/ 6 h 14"/>
                                  <a:gd name="T10" fmla="*/ 0 w 14"/>
                                  <a:gd name="T11" fmla="*/ 8 h 14"/>
                                  <a:gd name="T12" fmla="*/ 6 w 14"/>
                                  <a:gd name="T13" fmla="*/ 14 h 14"/>
                                  <a:gd name="T14" fmla="*/ 8 w 14"/>
                                  <a:gd name="T15" fmla="*/ 14 h 14"/>
                                  <a:gd name="T16" fmla="*/ 14 w 14"/>
                                  <a:gd name="T17" fmla="*/ 8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4">
                                    <a:moveTo>
                                      <a:pt x="14" y="8"/>
                                    </a:moveTo>
                                    <a:cubicBezTo>
                                      <a:pt x="14" y="8"/>
                                      <a:pt x="14" y="7"/>
                                      <a:pt x="14" y="6"/>
                                    </a:cubicBezTo>
                                    <a:cubicBezTo>
                                      <a:pt x="14" y="6"/>
                                      <a:pt x="13" y="5"/>
                                      <a:pt x="13" y="5"/>
                                    </a:cubicBezTo>
                                    <a:cubicBezTo>
                                      <a:pt x="12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3" y="13"/>
                                      <a:pt x="6" y="14"/>
                                    </a:cubicBezTo>
                                    <a:cubicBezTo>
                                      <a:pt x="7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1"/>
                                      <a:pt x="14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9" name="Freeform 139"/>
                            <wps:cNvSpPr/>
                            <wps:spPr bwMode="auto">
                              <a:xfrm>
                                <a:off x="7265" y="22155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9 h 14"/>
                                  <a:gd name="T2" fmla="*/ 13 w 13"/>
                                  <a:gd name="T3" fmla="*/ 6 h 14"/>
                                  <a:gd name="T4" fmla="*/ 6 w 13"/>
                                  <a:gd name="T5" fmla="*/ 1 h 14"/>
                                  <a:gd name="T6" fmla="*/ 0 w 13"/>
                                  <a:gd name="T7" fmla="*/ 6 h 14"/>
                                  <a:gd name="T8" fmla="*/ 0 w 13"/>
                                  <a:gd name="T9" fmla="*/ 9 h 14"/>
                                  <a:gd name="T10" fmla="*/ 5 w 13"/>
                                  <a:gd name="T11" fmla="*/ 14 h 14"/>
                                  <a:gd name="T12" fmla="*/ 8 w 13"/>
                                  <a:gd name="T13" fmla="*/ 14 h 14"/>
                                  <a:gd name="T14" fmla="*/ 13 w 13"/>
                                  <a:gd name="T15" fmla="*/ 9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9"/>
                                    </a:moveTo>
                                    <a:cubicBezTo>
                                      <a:pt x="13" y="8"/>
                                      <a:pt x="13" y="7"/>
                                      <a:pt x="13" y="6"/>
                                    </a:cubicBezTo>
                                    <a:cubicBezTo>
                                      <a:pt x="12" y="2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1" y="3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9"/>
                                    </a:cubicBezTo>
                                    <a:cubicBezTo>
                                      <a:pt x="1" y="12"/>
                                      <a:pt x="2" y="13"/>
                                      <a:pt x="5" y="14"/>
                                    </a:cubicBezTo>
                                    <a:cubicBezTo>
                                      <a:pt x="6" y="14"/>
                                      <a:pt x="7" y="14"/>
                                      <a:pt x="8" y="14"/>
                                    </a:cubicBezTo>
                                    <a:cubicBezTo>
                                      <a:pt x="11" y="13"/>
                                      <a:pt x="13" y="12"/>
                                      <a:pt x="13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0" name="Freeform 140"/>
                            <wps:cNvSpPr/>
                            <wps:spPr bwMode="auto">
                              <a:xfrm>
                                <a:off x="6512" y="21400"/>
                                <a:ext cx="65" cy="71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4"/>
                                  <a:gd name="T2" fmla="*/ 7 w 13"/>
                                  <a:gd name="T3" fmla="*/ 0 h 14"/>
                                  <a:gd name="T4" fmla="*/ 0 w 13"/>
                                  <a:gd name="T5" fmla="*/ 7 h 14"/>
                                  <a:gd name="T6" fmla="*/ 6 w 13"/>
                                  <a:gd name="T7" fmla="*/ 14 h 14"/>
                                  <a:gd name="T8" fmla="*/ 13 w 13"/>
                                  <a:gd name="T9" fmla="*/ 7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4">
                                    <a:moveTo>
                                      <a:pt x="13" y="7"/>
                                    </a:move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7"/>
                                    </a:cubicBezTo>
                                    <a:cubicBezTo>
                                      <a:pt x="0" y="10"/>
                                      <a:pt x="3" y="13"/>
                                      <a:pt x="6" y="14"/>
                                    </a:cubicBezTo>
                                    <a:cubicBezTo>
                                      <a:pt x="10" y="14"/>
                                      <a:pt x="13" y="11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1" name="Oval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12" y="21539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2" name="Freeform 142"/>
                            <wps:cNvSpPr/>
                            <wps:spPr bwMode="auto">
                              <a:xfrm>
                                <a:off x="7885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7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3" name="Freeform 143"/>
                            <wps:cNvSpPr/>
                            <wps:spPr bwMode="auto">
                              <a:xfrm>
                                <a:off x="7405" y="22161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6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6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4" name="Oval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85" y="21266"/>
                                <a:ext cx="65" cy="6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5" name="Freeform 145"/>
                            <wps:cNvSpPr/>
                            <wps:spPr bwMode="auto">
                              <a:xfrm>
                                <a:off x="7405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3"/>
                                  <a:gd name="T2" fmla="*/ 7 w 13"/>
                                  <a:gd name="T3" fmla="*/ 13 h 13"/>
                                  <a:gd name="T4" fmla="*/ 13 w 13"/>
                                  <a:gd name="T5" fmla="*/ 6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6" name="Freeform 146"/>
                            <wps:cNvSpPr/>
                            <wps:spPr bwMode="auto">
                              <a:xfrm>
                                <a:off x="6993" y="22155"/>
                                <a:ext cx="61" cy="65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8 h 13"/>
                                  <a:gd name="T2" fmla="*/ 12 w 12"/>
                                  <a:gd name="T3" fmla="*/ 6 h 13"/>
                                  <a:gd name="T4" fmla="*/ 8 w 12"/>
                                  <a:gd name="T5" fmla="*/ 1 h 13"/>
                                  <a:gd name="T6" fmla="*/ 0 w 12"/>
                                  <a:gd name="T7" fmla="*/ 6 h 13"/>
                                  <a:gd name="T8" fmla="*/ 0 w 12"/>
                                  <a:gd name="T9" fmla="*/ 8 h 13"/>
                                  <a:gd name="T10" fmla="*/ 5 w 12"/>
                                  <a:gd name="T11" fmla="*/ 13 h 13"/>
                                  <a:gd name="T12" fmla="*/ 7 w 12"/>
                                  <a:gd name="T13" fmla="*/ 13 h 13"/>
                                  <a:gd name="T14" fmla="*/ 12 w 12"/>
                                  <a:gd name="T15" fmla="*/ 8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12" y="8"/>
                                    </a:moveTo>
                                    <a:cubicBezTo>
                                      <a:pt x="12" y="8"/>
                                      <a:pt x="12" y="7"/>
                                      <a:pt x="12" y="6"/>
                                    </a:cubicBezTo>
                                    <a:cubicBezTo>
                                      <a:pt x="12" y="3"/>
                                      <a:pt x="10" y="2"/>
                                      <a:pt x="8" y="1"/>
                                    </a:cubicBezTo>
                                    <a:cubicBezTo>
                                      <a:pt x="4" y="0"/>
                                      <a:pt x="0" y="2"/>
                                      <a:pt x="0" y="6"/>
                                    </a:cubicBezTo>
                                    <a:cubicBezTo>
                                      <a:pt x="0" y="7"/>
                                      <a:pt x="0" y="8"/>
                                      <a:pt x="0" y="8"/>
                                    </a:cubicBezTo>
                                    <a:cubicBezTo>
                                      <a:pt x="1" y="11"/>
                                      <a:pt x="2" y="13"/>
                                      <a:pt x="5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2" y="11"/>
                                      <a:pt x="12" y="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7" name="Freeform 147"/>
                            <wps:cNvSpPr/>
                            <wps:spPr bwMode="auto">
                              <a:xfrm>
                                <a:off x="6993" y="2078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5 h 13"/>
                                  <a:gd name="T10" fmla="*/ 0 w 13"/>
                                  <a:gd name="T11" fmla="*/ 7 h 13"/>
                                  <a:gd name="T12" fmla="*/ 5 w 13"/>
                                  <a:gd name="T13" fmla="*/ 12 h 13"/>
                                  <a:gd name="T14" fmla="*/ 13 w 13"/>
                                  <a:gd name="T15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5"/>
                                    </a:cubicBezTo>
                                    <a:cubicBezTo>
                                      <a:pt x="12" y="2"/>
                                      <a:pt x="10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2"/>
                                      <a:pt x="5" y="12"/>
                                    </a:cubicBezTo>
                                    <a:cubicBezTo>
                                      <a:pt x="8" y="13"/>
                                      <a:pt x="12" y="12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8" name="Freeform 148"/>
                            <wps:cNvSpPr/>
                            <wps:spPr bwMode="auto">
                              <a:xfrm>
                                <a:off x="6512" y="21678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7 h 13"/>
                                  <a:gd name="T2" fmla="*/ 13 w 13"/>
                                  <a:gd name="T3" fmla="*/ 6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3 w 13"/>
                                  <a:gd name="T17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3" y="7"/>
                                    </a:moveTo>
                                    <a:cubicBezTo>
                                      <a:pt x="13" y="7"/>
                                      <a:pt x="13" y="6"/>
                                      <a:pt x="13" y="6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10" y="12"/>
                                      <a:pt x="12" y="10"/>
                                      <a:pt x="13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9" name="Freeform 149"/>
                            <wps:cNvSpPr/>
                            <wps:spPr bwMode="auto">
                              <a:xfrm>
                                <a:off x="6512" y="21266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0 w 13"/>
                                  <a:gd name="T1" fmla="*/ 12 h 13"/>
                                  <a:gd name="T2" fmla="*/ 13 w 13"/>
                                  <a:gd name="T3" fmla="*/ 5 h 13"/>
                                  <a:gd name="T4" fmla="*/ 7 w 13"/>
                                  <a:gd name="T5" fmla="*/ 0 h 13"/>
                                  <a:gd name="T6" fmla="*/ 6 w 13"/>
                                  <a:gd name="T7" fmla="*/ 0 h 13"/>
                                  <a:gd name="T8" fmla="*/ 0 w 13"/>
                                  <a:gd name="T9" fmla="*/ 6 h 13"/>
                                  <a:gd name="T10" fmla="*/ 0 w 13"/>
                                  <a:gd name="T11" fmla="*/ 7 h 13"/>
                                  <a:gd name="T12" fmla="*/ 6 w 13"/>
                                  <a:gd name="T13" fmla="*/ 13 h 13"/>
                                  <a:gd name="T14" fmla="*/ 7 w 13"/>
                                  <a:gd name="T15" fmla="*/ 13 h 13"/>
                                  <a:gd name="T16" fmla="*/ 10 w 13"/>
                                  <a:gd name="T17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0" y="12"/>
                                    </a:moveTo>
                                    <a:cubicBezTo>
                                      <a:pt x="12" y="10"/>
                                      <a:pt x="13" y="8"/>
                                      <a:pt x="13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2"/>
                                      <a:pt x="6" y="13"/>
                                    </a:cubicBezTo>
                                    <a:cubicBezTo>
                                      <a:pt x="6" y="13"/>
                                      <a:pt x="7" y="13"/>
                                      <a:pt x="7" y="13"/>
                                    </a:cubicBezTo>
                                    <a:cubicBezTo>
                                      <a:pt x="8" y="12"/>
                                      <a:pt x="9" y="12"/>
                                      <a:pt x="10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0" name="Freeform 150"/>
                            <wps:cNvSpPr/>
                            <wps:spPr bwMode="auto">
                              <a:xfrm>
                                <a:off x="7748" y="21957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6 w 13"/>
                                  <a:gd name="T3" fmla="*/ 12 h 12"/>
                                  <a:gd name="T4" fmla="*/ 13 w 13"/>
                                  <a:gd name="T5" fmla="*/ 6 h 12"/>
                                  <a:gd name="T6" fmla="*/ 6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3" y="12"/>
                                      <a:pt x="6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3" y="6"/>
                                    </a:cubicBezTo>
                                    <a:cubicBezTo>
                                      <a:pt x="13" y="2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1" name="Freeform 151"/>
                            <wps:cNvSpPr/>
                            <wps:spPr bwMode="auto">
                              <a:xfrm>
                                <a:off x="7678" y="20923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3"/>
                                  <a:gd name="T2" fmla="*/ 7 w 13"/>
                                  <a:gd name="T3" fmla="*/ 12 h 13"/>
                                  <a:gd name="T4" fmla="*/ 13 w 13"/>
                                  <a:gd name="T5" fmla="*/ 6 h 13"/>
                                  <a:gd name="T6" fmla="*/ 7 w 13"/>
                                  <a:gd name="T7" fmla="*/ 0 h 13"/>
                                  <a:gd name="T8" fmla="*/ 1 w 13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1" y="6"/>
                                    </a:moveTo>
                                    <a:cubicBezTo>
                                      <a:pt x="1" y="10"/>
                                      <a:pt x="3" y="13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1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2" name="Freeform 152"/>
                            <wps:cNvSpPr/>
                            <wps:spPr bwMode="auto">
                              <a:xfrm>
                                <a:off x="7748" y="20993"/>
                                <a:ext cx="63" cy="59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6 h 12"/>
                                  <a:gd name="T2" fmla="*/ 7 w 13"/>
                                  <a:gd name="T3" fmla="*/ 12 h 12"/>
                                  <a:gd name="T4" fmla="*/ 13 w 13"/>
                                  <a:gd name="T5" fmla="*/ 6 h 12"/>
                                  <a:gd name="T6" fmla="*/ 7 w 13"/>
                                  <a:gd name="T7" fmla="*/ 0 h 12"/>
                                  <a:gd name="T8" fmla="*/ 0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0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10"/>
                                      <a:pt x="13" y="6"/>
                                    </a:cubicBezTo>
                                    <a:cubicBezTo>
                                      <a:pt x="13" y="3"/>
                                      <a:pt x="10" y="0"/>
                                      <a:pt x="7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3" name="Freeform 153"/>
                            <wps:cNvSpPr/>
                            <wps:spPr bwMode="auto">
                              <a:xfrm>
                                <a:off x="7678" y="22022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0 w 13"/>
                                  <a:gd name="T1" fmla="*/ 7 h 13"/>
                                  <a:gd name="T2" fmla="*/ 7 w 13"/>
                                  <a:gd name="T3" fmla="*/ 13 h 13"/>
                                  <a:gd name="T4" fmla="*/ 13 w 13"/>
                                  <a:gd name="T5" fmla="*/ 7 h 13"/>
                                  <a:gd name="T6" fmla="*/ 7 w 13"/>
                                  <a:gd name="T7" fmla="*/ 1 h 13"/>
                                  <a:gd name="T8" fmla="*/ 0 w 13"/>
                                  <a:gd name="T9" fmla="*/ 7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0" y="7"/>
                                    </a:moveTo>
                                    <a:cubicBezTo>
                                      <a:pt x="0" y="10"/>
                                      <a:pt x="3" y="13"/>
                                      <a:pt x="7" y="13"/>
                                    </a:cubicBezTo>
                                    <a:cubicBezTo>
                                      <a:pt x="10" y="13"/>
                                      <a:pt x="13" y="10"/>
                                      <a:pt x="13" y="7"/>
                                    </a:cubicBezTo>
                                    <a:cubicBezTo>
                                      <a:pt x="13" y="3"/>
                                      <a:pt x="10" y="0"/>
                                      <a:pt x="7" y="1"/>
                                    </a:cubicBezTo>
                                    <a:cubicBezTo>
                                      <a:pt x="3" y="0"/>
                                      <a:pt x="0" y="4"/>
                                      <a:pt x="0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4" name="Freeform 154"/>
                            <wps:cNvSpPr/>
                            <wps:spPr bwMode="auto">
                              <a:xfrm>
                                <a:off x="6721" y="20923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0 w 12"/>
                                  <a:gd name="T13" fmla="*/ 7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  <a:gd name="T20" fmla="*/ 12 w 12"/>
                                  <a:gd name="T21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5" name="Freeform 155"/>
                            <wps:cNvSpPr/>
                            <wps:spPr bwMode="auto">
                              <a:xfrm>
                                <a:off x="6721" y="22022"/>
                                <a:ext cx="63" cy="65"/>
                              </a:xfrm>
                              <a:custGeom>
                                <a:avLst/>
                                <a:gdLst>
                                  <a:gd name="T0" fmla="*/ 7 w 13"/>
                                  <a:gd name="T1" fmla="*/ 12 h 13"/>
                                  <a:gd name="T2" fmla="*/ 11 w 13"/>
                                  <a:gd name="T3" fmla="*/ 4 h 13"/>
                                  <a:gd name="T4" fmla="*/ 4 w 13"/>
                                  <a:gd name="T5" fmla="*/ 1 h 13"/>
                                  <a:gd name="T6" fmla="*/ 0 w 13"/>
                                  <a:gd name="T7" fmla="*/ 5 h 13"/>
                                  <a:gd name="T8" fmla="*/ 0 w 13"/>
                                  <a:gd name="T9" fmla="*/ 8 h 13"/>
                                  <a:gd name="T10" fmla="*/ 5 w 13"/>
                                  <a:gd name="T11" fmla="*/ 13 h 13"/>
                                  <a:gd name="T12" fmla="*/ 7 w 13"/>
                                  <a:gd name="T13" fmla="*/ 13 h 13"/>
                                  <a:gd name="T14" fmla="*/ 7 w 13"/>
                                  <a:gd name="T15" fmla="*/ 12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" h="13">
                                    <a:moveTo>
                                      <a:pt x="7" y="12"/>
                                    </a:moveTo>
                                    <a:cubicBezTo>
                                      <a:pt x="11" y="11"/>
                                      <a:pt x="13" y="7"/>
                                      <a:pt x="11" y="4"/>
                                    </a:cubicBezTo>
                                    <a:cubicBezTo>
                                      <a:pt x="10" y="1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8"/>
                                    </a:cubicBezTo>
                                    <a:cubicBezTo>
                                      <a:pt x="1" y="10"/>
                                      <a:pt x="2" y="12"/>
                                      <a:pt x="5" y="13"/>
                                    </a:cubicBezTo>
                                    <a:cubicBezTo>
                                      <a:pt x="5" y="13"/>
                                      <a:pt x="6" y="13"/>
                                      <a:pt x="7" y="13"/>
                                    </a:cubicBez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6" name="Freeform 156"/>
                            <wps:cNvSpPr/>
                            <wps:spPr bwMode="auto">
                              <a:xfrm>
                                <a:off x="6651" y="20993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2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7" name="Freeform 157"/>
                            <wps:cNvSpPr/>
                            <wps:spPr bwMode="auto">
                              <a:xfrm>
                                <a:off x="6651" y="2195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7 w 12"/>
                                  <a:gd name="T1" fmla="*/ 12 h 12"/>
                                  <a:gd name="T2" fmla="*/ 7 w 12"/>
                                  <a:gd name="T3" fmla="*/ 12 h 12"/>
                                  <a:gd name="T4" fmla="*/ 8 w 12"/>
                                  <a:gd name="T5" fmla="*/ 11 h 12"/>
                                  <a:gd name="T6" fmla="*/ 12 w 12"/>
                                  <a:gd name="T7" fmla="*/ 5 h 12"/>
                                  <a:gd name="T8" fmla="*/ 7 w 12"/>
                                  <a:gd name="T9" fmla="*/ 0 h 12"/>
                                  <a:gd name="T10" fmla="*/ 5 w 12"/>
                                  <a:gd name="T11" fmla="*/ 0 h 12"/>
                                  <a:gd name="T12" fmla="*/ 0 w 12"/>
                                  <a:gd name="T13" fmla="*/ 5 h 12"/>
                                  <a:gd name="T14" fmla="*/ 0 w 12"/>
                                  <a:gd name="T15" fmla="*/ 7 h 12"/>
                                  <a:gd name="T16" fmla="*/ 5 w 12"/>
                                  <a:gd name="T17" fmla="*/ 12 h 12"/>
                                  <a:gd name="T18" fmla="*/ 7 w 12"/>
                                  <a:gd name="T19" fmla="*/ 1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7" y="12"/>
                                    </a:moveTo>
                                    <a:cubicBezTo>
                                      <a:pt x="7" y="12"/>
                                      <a:pt x="7" y="12"/>
                                      <a:pt x="7" y="12"/>
                                    </a:cubicBezTo>
                                    <a:cubicBezTo>
                                      <a:pt x="7" y="12"/>
                                      <a:pt x="7" y="12"/>
                                      <a:pt x="8" y="11"/>
                                    </a:cubicBezTo>
                                    <a:cubicBezTo>
                                      <a:pt x="10" y="11"/>
                                      <a:pt x="12" y="8"/>
                                      <a:pt x="12" y="5"/>
                                    </a:cubicBezTo>
                                    <a:cubicBezTo>
                                      <a:pt x="12" y="3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8" name="Freeform 158"/>
                            <wps:cNvSpPr/>
                            <wps:spPr bwMode="auto">
                              <a:xfrm>
                                <a:off x="7817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2 w 12"/>
                                  <a:gd name="T1" fmla="*/ 2 h 12"/>
                                  <a:gd name="T2" fmla="*/ 1 w 12"/>
                                  <a:gd name="T3" fmla="*/ 9 h 12"/>
                                  <a:gd name="T4" fmla="*/ 6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2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7 w 12"/>
                                  <a:gd name="T15" fmla="*/ 0 h 12"/>
                                  <a:gd name="T16" fmla="*/ 6 w 12"/>
                                  <a:gd name="T17" fmla="*/ 0 h 12"/>
                                  <a:gd name="T18" fmla="*/ 2 w 12"/>
                                  <a:gd name="T19" fmla="*/ 2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2" y="2"/>
                                    </a:moveTo>
                                    <a:cubicBezTo>
                                      <a:pt x="0" y="4"/>
                                      <a:pt x="0" y="6"/>
                                      <a:pt x="1" y="9"/>
                                    </a:cubicBezTo>
                                    <a:cubicBezTo>
                                      <a:pt x="2" y="11"/>
                                      <a:pt x="4" y="12"/>
                                      <a:pt x="6" y="12"/>
                                    </a:cubicBezTo>
                                    <a:cubicBezTo>
                                      <a:pt x="6" y="12"/>
                                      <a:pt x="7" y="12"/>
                                      <a:pt x="7" y="12"/>
                                    </a:cubicBezTo>
                                    <a:cubicBezTo>
                                      <a:pt x="8" y="12"/>
                                      <a:pt x="8" y="12"/>
                                      <a:pt x="9" y="12"/>
                                    </a:cubicBezTo>
                                    <a:cubicBezTo>
                                      <a:pt x="11" y="11"/>
                                      <a:pt x="12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2"/>
                                      <a:pt x="10" y="0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4" y="0"/>
                                      <a:pt x="3" y="1"/>
                                      <a:pt x="2" y="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9" name="Freeform 159"/>
                            <wps:cNvSpPr/>
                            <wps:spPr bwMode="auto">
                              <a:xfrm>
                                <a:off x="7614" y="22091"/>
                                <a:ext cx="59" cy="65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3"/>
                                  <a:gd name="T2" fmla="*/ 5 w 12"/>
                                  <a:gd name="T3" fmla="*/ 13 h 13"/>
                                  <a:gd name="T4" fmla="*/ 12 w 12"/>
                                  <a:gd name="T5" fmla="*/ 7 h 13"/>
                                  <a:gd name="T6" fmla="*/ 6 w 12"/>
                                  <a:gd name="T7" fmla="*/ 1 h 13"/>
                                  <a:gd name="T8" fmla="*/ 0 w 12"/>
                                  <a:gd name="T9" fmla="*/ 6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3">
                                    <a:moveTo>
                                      <a:pt x="0" y="6"/>
                                    </a:moveTo>
                                    <a:cubicBezTo>
                                      <a:pt x="0" y="9"/>
                                      <a:pt x="2" y="12"/>
                                      <a:pt x="5" y="13"/>
                                    </a:cubicBezTo>
                                    <a:cubicBezTo>
                                      <a:pt x="9" y="13"/>
                                      <a:pt x="12" y="10"/>
                                      <a:pt x="12" y="7"/>
                                    </a:cubicBezTo>
                                    <a:cubicBezTo>
                                      <a:pt x="12" y="4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0" name="Freeform 160"/>
                            <wps:cNvSpPr/>
                            <wps:spPr bwMode="auto">
                              <a:xfrm>
                                <a:off x="7817" y="21062"/>
                                <a:ext cx="65" cy="59"/>
                              </a:xfrm>
                              <a:custGeom>
                                <a:avLst/>
                                <a:gdLst>
                                  <a:gd name="T0" fmla="*/ 1 w 13"/>
                                  <a:gd name="T1" fmla="*/ 6 h 12"/>
                                  <a:gd name="T2" fmla="*/ 7 w 13"/>
                                  <a:gd name="T3" fmla="*/ 12 h 12"/>
                                  <a:gd name="T4" fmla="*/ 12 w 13"/>
                                  <a:gd name="T5" fmla="*/ 6 h 12"/>
                                  <a:gd name="T6" fmla="*/ 6 w 13"/>
                                  <a:gd name="T7" fmla="*/ 0 h 12"/>
                                  <a:gd name="T8" fmla="*/ 1 w 13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7" y="12"/>
                                    </a:cubicBezTo>
                                    <a:cubicBezTo>
                                      <a:pt x="10" y="12"/>
                                      <a:pt x="13" y="9"/>
                                      <a:pt x="12" y="6"/>
                                    </a:cubicBezTo>
                                    <a:cubicBezTo>
                                      <a:pt x="12" y="3"/>
                                      <a:pt x="10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1" name="Freeform 161"/>
                            <wps:cNvSpPr/>
                            <wps:spPr bwMode="auto">
                              <a:xfrm>
                                <a:off x="7614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0 h 12"/>
                                  <a:gd name="T8" fmla="*/ 0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6"/>
                                    </a:moveTo>
                                    <a:cubicBezTo>
                                      <a:pt x="0" y="10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0"/>
                                    </a:cubicBezTo>
                                    <a:cubicBezTo>
                                      <a:pt x="3" y="0"/>
                                      <a:pt x="0" y="4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2" name="Freeform 162"/>
                            <wps:cNvSpPr/>
                            <wps:spPr bwMode="auto">
                              <a:xfrm>
                                <a:off x="6790" y="22091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2"/>
                                  <a:gd name="T2" fmla="*/ 11 w 11"/>
                                  <a:gd name="T3" fmla="*/ 5 h 12"/>
                                  <a:gd name="T4" fmla="*/ 11 w 11"/>
                                  <a:gd name="T5" fmla="*/ 4 h 12"/>
                                  <a:gd name="T6" fmla="*/ 5 w 11"/>
                                  <a:gd name="T7" fmla="*/ 1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5 w 11"/>
                                  <a:gd name="T13" fmla="*/ 12 h 12"/>
                                  <a:gd name="T14" fmla="*/ 7 w 11"/>
                                  <a:gd name="T15" fmla="*/ 12 h 12"/>
                                  <a:gd name="T16" fmla="*/ 11 w 11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7"/>
                                    </a:moveTo>
                                    <a:cubicBezTo>
                                      <a:pt x="11" y="7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8" y="0"/>
                                      <a:pt x="5" y="1"/>
                                    </a:cubicBezTo>
                                    <a:cubicBezTo>
                                      <a:pt x="2" y="1"/>
                                      <a:pt x="0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5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3" name="Freeform 163"/>
                            <wps:cNvSpPr/>
                            <wps:spPr bwMode="auto">
                              <a:xfrm>
                                <a:off x="6582" y="21888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1" y="2"/>
                                      <a:pt x="10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10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4" name="Freeform 164"/>
                            <wps:cNvSpPr/>
                            <wps:spPr bwMode="auto">
                              <a:xfrm>
                                <a:off x="6586" y="21062"/>
                                <a:ext cx="56" cy="59"/>
                              </a:xfrm>
                              <a:custGeom>
                                <a:avLst/>
                                <a:gdLst>
                                  <a:gd name="T0" fmla="*/ 7 w 11"/>
                                  <a:gd name="T1" fmla="*/ 11 h 12"/>
                                  <a:gd name="T2" fmla="*/ 11 w 11"/>
                                  <a:gd name="T3" fmla="*/ 5 h 12"/>
                                  <a:gd name="T4" fmla="*/ 6 w 11"/>
                                  <a:gd name="T5" fmla="*/ 0 h 12"/>
                                  <a:gd name="T6" fmla="*/ 4 w 11"/>
                                  <a:gd name="T7" fmla="*/ 0 h 12"/>
                                  <a:gd name="T8" fmla="*/ 0 w 11"/>
                                  <a:gd name="T9" fmla="*/ 5 h 12"/>
                                  <a:gd name="T10" fmla="*/ 0 w 11"/>
                                  <a:gd name="T11" fmla="*/ 7 h 12"/>
                                  <a:gd name="T12" fmla="*/ 4 w 11"/>
                                  <a:gd name="T13" fmla="*/ 12 h 12"/>
                                  <a:gd name="T14" fmla="*/ 6 w 11"/>
                                  <a:gd name="T15" fmla="*/ 12 h 12"/>
                                  <a:gd name="T16" fmla="*/ 7 w 11"/>
                                  <a:gd name="T17" fmla="*/ 11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7" y="11"/>
                                    </a:moveTo>
                                    <a:cubicBezTo>
                                      <a:pt x="10" y="10"/>
                                      <a:pt x="11" y="8"/>
                                      <a:pt x="11" y="5"/>
                                    </a:cubicBez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0" y="9"/>
                                      <a:pt x="2" y="11"/>
                                      <a:pt x="4" y="12"/>
                                    </a:cubicBezTo>
                                    <a:cubicBezTo>
                                      <a:pt x="5" y="12"/>
                                      <a:pt x="6" y="12"/>
                                      <a:pt x="6" y="12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5" name="Freeform 165"/>
                            <wps:cNvSpPr/>
                            <wps:spPr bwMode="auto">
                              <a:xfrm>
                                <a:off x="6790" y="20854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2"/>
                                  <a:gd name="T2" fmla="*/ 12 w 12"/>
                                  <a:gd name="T3" fmla="*/ 5 h 12"/>
                                  <a:gd name="T4" fmla="*/ 7 w 12"/>
                                  <a:gd name="T5" fmla="*/ 0 h 12"/>
                                  <a:gd name="T6" fmla="*/ 5 w 12"/>
                                  <a:gd name="T7" fmla="*/ 0 h 12"/>
                                  <a:gd name="T8" fmla="*/ 0 w 12"/>
                                  <a:gd name="T9" fmla="*/ 5 h 12"/>
                                  <a:gd name="T10" fmla="*/ 0 w 12"/>
                                  <a:gd name="T11" fmla="*/ 7 h 12"/>
                                  <a:gd name="T12" fmla="*/ 5 w 12"/>
                                  <a:gd name="T13" fmla="*/ 12 h 12"/>
                                  <a:gd name="T14" fmla="*/ 7 w 12"/>
                                  <a:gd name="T15" fmla="*/ 12 h 12"/>
                                  <a:gd name="T16" fmla="*/ 12 w 12"/>
                                  <a:gd name="T17" fmla="*/ 7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2" y="7"/>
                                    </a:moveTo>
                                    <a:cubicBezTo>
                                      <a:pt x="12" y="7"/>
                                      <a:pt x="12" y="6"/>
                                      <a:pt x="12" y="5"/>
                                    </a:cubicBezTo>
                                    <a:cubicBezTo>
                                      <a:pt x="11" y="3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7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9" y="11"/>
                                      <a:pt x="11" y="10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6" name="Freeform 166"/>
                            <wps:cNvSpPr/>
                            <wps:spPr bwMode="auto">
                              <a:xfrm>
                                <a:off x="7956" y="21474"/>
                                <a:ext cx="59" cy="61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2"/>
                                  <a:gd name="T2" fmla="*/ 0 w 12"/>
                                  <a:gd name="T3" fmla="*/ 7 h 12"/>
                                  <a:gd name="T4" fmla="*/ 5 w 12"/>
                                  <a:gd name="T5" fmla="*/ 12 h 12"/>
                                  <a:gd name="T6" fmla="*/ 7 w 12"/>
                                  <a:gd name="T7" fmla="*/ 12 h 12"/>
                                  <a:gd name="T8" fmla="*/ 9 w 12"/>
                                  <a:gd name="T9" fmla="*/ 11 h 12"/>
                                  <a:gd name="T10" fmla="*/ 12 w 12"/>
                                  <a:gd name="T11" fmla="*/ 7 h 12"/>
                                  <a:gd name="T12" fmla="*/ 12 w 12"/>
                                  <a:gd name="T13" fmla="*/ 5 h 12"/>
                                  <a:gd name="T14" fmla="*/ 11 w 12"/>
                                  <a:gd name="T15" fmla="*/ 4 h 12"/>
                                  <a:gd name="T16" fmla="*/ 7 w 12"/>
                                  <a:gd name="T17" fmla="*/ 0 h 12"/>
                                  <a:gd name="T18" fmla="*/ 5 w 12"/>
                                  <a:gd name="T19" fmla="*/ 0 h 12"/>
                                  <a:gd name="T20" fmla="*/ 0 w 12"/>
                                  <a:gd name="T21" fmla="*/ 5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0" y="5"/>
                                    </a:move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1" y="10"/>
                                      <a:pt x="2" y="11"/>
                                      <a:pt x="5" y="12"/>
                                    </a:cubicBezTo>
                                    <a:cubicBezTo>
                                      <a:pt x="6" y="12"/>
                                      <a:pt x="6" y="12"/>
                                      <a:pt x="7" y="12"/>
                                    </a:cubicBezTo>
                                    <a:cubicBezTo>
                                      <a:pt x="8" y="11"/>
                                      <a:pt x="8" y="11"/>
                                      <a:pt x="9" y="11"/>
                                    </a:cubicBezTo>
                                    <a:cubicBezTo>
                                      <a:pt x="11" y="10"/>
                                      <a:pt x="11" y="9"/>
                                      <a:pt x="12" y="7"/>
                                    </a:cubicBezTo>
                                    <a:cubicBezTo>
                                      <a:pt x="12" y="6"/>
                                      <a:pt x="12" y="6"/>
                                      <a:pt x="12" y="5"/>
                                    </a:cubicBezTo>
                                    <a:cubicBezTo>
                                      <a:pt x="12" y="5"/>
                                      <a:pt x="12" y="4"/>
                                      <a:pt x="11" y="4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7" name="Freeform 167"/>
                            <wps:cNvSpPr/>
                            <wps:spPr bwMode="auto">
                              <a:xfrm>
                                <a:off x="7202" y="22230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0 h 12"/>
                                  <a:gd name="T4" fmla="*/ 0 w 11"/>
                                  <a:gd name="T5" fmla="*/ 6 h 12"/>
                                  <a:gd name="T6" fmla="*/ 6 w 11"/>
                                  <a:gd name="T7" fmla="*/ 12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8" name="Freeform 168"/>
                            <wps:cNvSpPr/>
                            <wps:spPr bwMode="auto">
                              <a:xfrm>
                                <a:off x="7202" y="20720"/>
                                <a:ext cx="59" cy="54"/>
                              </a:xfrm>
                              <a:custGeom>
                                <a:avLst/>
                                <a:gdLst>
                                  <a:gd name="T0" fmla="*/ 12 w 12"/>
                                  <a:gd name="T1" fmla="*/ 7 h 11"/>
                                  <a:gd name="T2" fmla="*/ 12 w 12"/>
                                  <a:gd name="T3" fmla="*/ 5 h 11"/>
                                  <a:gd name="T4" fmla="*/ 7 w 12"/>
                                  <a:gd name="T5" fmla="*/ 0 h 11"/>
                                  <a:gd name="T6" fmla="*/ 5 w 12"/>
                                  <a:gd name="T7" fmla="*/ 0 h 11"/>
                                  <a:gd name="T8" fmla="*/ 0 w 12"/>
                                  <a:gd name="T9" fmla="*/ 5 h 11"/>
                                  <a:gd name="T10" fmla="*/ 0 w 12"/>
                                  <a:gd name="T11" fmla="*/ 7 h 11"/>
                                  <a:gd name="T12" fmla="*/ 5 w 12"/>
                                  <a:gd name="T13" fmla="*/ 11 h 11"/>
                                  <a:gd name="T14" fmla="*/ 7 w 12"/>
                                  <a:gd name="T15" fmla="*/ 11 h 11"/>
                                  <a:gd name="T16" fmla="*/ 12 w 12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12" y="7"/>
                                    </a:move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10" y="1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9" name="Freeform 169"/>
                            <wps:cNvSpPr/>
                            <wps:spPr bwMode="auto">
                              <a:xfrm>
                                <a:off x="6449" y="21474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6 w 11"/>
                                  <a:gd name="T3" fmla="*/ 11 h 11"/>
                                  <a:gd name="T4" fmla="*/ 11 w 11"/>
                                  <a:gd name="T5" fmla="*/ 6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5 w 11"/>
                                  <a:gd name="T13" fmla="*/ 0 h 11"/>
                                  <a:gd name="T14" fmla="*/ 5 w 11"/>
                                  <a:gd name="T15" fmla="*/ 0 h 11"/>
                                  <a:gd name="T16" fmla="*/ 0 w 11"/>
                                  <a:gd name="T17" fmla="*/ 5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2" y="11"/>
                                      <a:pt x="5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0" name="Freeform 170"/>
                            <wps:cNvSpPr/>
                            <wps:spPr bwMode="auto">
                              <a:xfrm>
                                <a:off x="7956" y="21613"/>
                                <a:ext cx="59" cy="56"/>
                              </a:xfrm>
                              <a:custGeom>
                                <a:avLst/>
                                <a:gdLst>
                                  <a:gd name="T0" fmla="*/ 0 w 12"/>
                                  <a:gd name="T1" fmla="*/ 5 h 11"/>
                                  <a:gd name="T2" fmla="*/ 0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0 w 12"/>
                                  <a:gd name="T17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0" y="5"/>
                                    </a:move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2" y="6"/>
                                    </a:cubicBezTo>
                                    <a:cubicBezTo>
                                      <a:pt x="12" y="6"/>
                                      <a:pt x="12" y="5"/>
                                      <a:pt x="12" y="5"/>
                                    </a:cubicBezTo>
                                    <a:cubicBezTo>
                                      <a:pt x="11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1" name="Freeform 171"/>
                            <wps:cNvSpPr/>
                            <wps:spPr bwMode="auto">
                              <a:xfrm>
                                <a:off x="7956" y="21337"/>
                                <a:ext cx="59" cy="59"/>
                              </a:xfrm>
                              <a:custGeom>
                                <a:avLst/>
                                <a:gdLst>
                                  <a:gd name="T0" fmla="*/ 1 w 12"/>
                                  <a:gd name="T1" fmla="*/ 6 h 12"/>
                                  <a:gd name="T2" fmla="*/ 6 w 12"/>
                                  <a:gd name="T3" fmla="*/ 12 h 12"/>
                                  <a:gd name="T4" fmla="*/ 12 w 12"/>
                                  <a:gd name="T5" fmla="*/ 6 h 12"/>
                                  <a:gd name="T6" fmla="*/ 6 w 12"/>
                                  <a:gd name="T7" fmla="*/ 1 h 12"/>
                                  <a:gd name="T8" fmla="*/ 1 w 12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" h="12">
                                    <a:moveTo>
                                      <a:pt x="1" y="6"/>
                                    </a:moveTo>
                                    <a:cubicBezTo>
                                      <a:pt x="1" y="9"/>
                                      <a:pt x="3" y="12"/>
                                      <a:pt x="6" y="12"/>
                                    </a:cubicBezTo>
                                    <a:cubicBezTo>
                                      <a:pt x="9" y="12"/>
                                      <a:pt x="12" y="10"/>
                                      <a:pt x="12" y="6"/>
                                    </a:cubicBezTo>
                                    <a:cubicBezTo>
                                      <a:pt x="12" y="3"/>
                                      <a:pt x="10" y="1"/>
                                      <a:pt x="6" y="1"/>
                                    </a:cubicBezTo>
                                    <a:cubicBezTo>
                                      <a:pt x="3" y="0"/>
                                      <a:pt x="0" y="3"/>
                                      <a:pt x="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2" name="Oval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91" y="21132"/>
                                <a:ext cx="56" cy="5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3" name="Freeform 173"/>
                            <wps:cNvSpPr/>
                            <wps:spPr bwMode="auto">
                              <a:xfrm>
                                <a:off x="7885" y="21823"/>
                                <a:ext cx="61" cy="54"/>
                              </a:xfrm>
                              <a:custGeom>
                                <a:avLst/>
                                <a:gdLst>
                                  <a:gd name="T0" fmla="*/ 4 w 12"/>
                                  <a:gd name="T1" fmla="*/ 0 h 11"/>
                                  <a:gd name="T2" fmla="*/ 1 w 12"/>
                                  <a:gd name="T3" fmla="*/ 6 h 11"/>
                                  <a:gd name="T4" fmla="*/ 5 w 12"/>
                                  <a:gd name="T5" fmla="*/ 11 h 11"/>
                                  <a:gd name="T6" fmla="*/ 7 w 12"/>
                                  <a:gd name="T7" fmla="*/ 11 h 11"/>
                                  <a:gd name="T8" fmla="*/ 12 w 12"/>
                                  <a:gd name="T9" fmla="*/ 6 h 11"/>
                                  <a:gd name="T10" fmla="*/ 12 w 12"/>
                                  <a:gd name="T11" fmla="*/ 5 h 11"/>
                                  <a:gd name="T12" fmla="*/ 7 w 12"/>
                                  <a:gd name="T13" fmla="*/ 0 h 11"/>
                                  <a:gd name="T14" fmla="*/ 5 w 12"/>
                                  <a:gd name="T15" fmla="*/ 0 h 11"/>
                                  <a:gd name="T16" fmla="*/ 4 w 12"/>
                                  <a:gd name="T1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" h="11">
                                    <a:moveTo>
                                      <a:pt x="4" y="0"/>
                                    </a:moveTo>
                                    <a:cubicBezTo>
                                      <a:pt x="2" y="1"/>
                                      <a:pt x="0" y="3"/>
                                      <a:pt x="1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2" y="6"/>
                                    </a:cubicBezTo>
                                    <a:cubicBezTo>
                                      <a:pt x="12" y="5"/>
                                      <a:pt x="12" y="5"/>
                                      <a:pt x="12" y="5"/>
                                    </a:cubicBezTo>
                                    <a:cubicBezTo>
                                      <a:pt x="11" y="1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4" name="Freeform 174"/>
                            <wps:cNvSpPr/>
                            <wps:spPr bwMode="auto">
                              <a:xfrm>
                                <a:off x="7549" y="20789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5 w 11"/>
                                  <a:gd name="T3" fmla="*/ 11 h 11"/>
                                  <a:gd name="T4" fmla="*/ 11 w 11"/>
                                  <a:gd name="T5" fmla="*/ 6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0" y="9"/>
                                      <a:pt x="11" y="6"/>
                                    </a:cubicBezTo>
                                    <a:cubicBezTo>
                                      <a:pt x="11" y="3"/>
                                      <a:pt x="8" y="0"/>
                                      <a:pt x="6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5" name="Freeform 175"/>
                            <wps:cNvSpPr/>
                            <wps:spPr bwMode="auto">
                              <a:xfrm>
                                <a:off x="7544" y="22165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5 h 11"/>
                                  <a:gd name="T2" fmla="*/ 6 w 11"/>
                                  <a:gd name="T3" fmla="*/ 11 h 11"/>
                                  <a:gd name="T4" fmla="*/ 11 w 11"/>
                                  <a:gd name="T5" fmla="*/ 5 h 11"/>
                                  <a:gd name="T6" fmla="*/ 6 w 11"/>
                                  <a:gd name="T7" fmla="*/ 0 h 11"/>
                                  <a:gd name="T8" fmla="*/ 0 w 11"/>
                                  <a:gd name="T9" fmla="*/ 5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0" y="5"/>
                                    </a:moveTo>
                                    <a:cubicBezTo>
                                      <a:pt x="1" y="9"/>
                                      <a:pt x="3" y="11"/>
                                      <a:pt x="6" y="11"/>
                                    </a:cubicBezTo>
                                    <a:cubicBezTo>
                                      <a:pt x="9" y="11"/>
                                      <a:pt x="11" y="9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6" name="Freeform 176"/>
                            <wps:cNvSpPr/>
                            <wps:spPr bwMode="auto">
                              <a:xfrm>
                                <a:off x="7069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0 h 11"/>
                                  <a:gd name="T2" fmla="*/ 6 w 11"/>
                                  <a:gd name="T3" fmla="*/ 10 h 11"/>
                                  <a:gd name="T4" fmla="*/ 10 w 11"/>
                                  <a:gd name="T5" fmla="*/ 6 h 11"/>
                                  <a:gd name="T6" fmla="*/ 10 w 11"/>
                                  <a:gd name="T7" fmla="*/ 6 h 11"/>
                                  <a:gd name="T8" fmla="*/ 11 w 11"/>
                                  <a:gd name="T9" fmla="*/ 5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5 h 11"/>
                                  <a:gd name="T18" fmla="*/ 10 w 11"/>
                                  <a:gd name="T19" fmla="*/ 4 h 11"/>
                                  <a:gd name="T20" fmla="*/ 10 w 11"/>
                                  <a:gd name="T21" fmla="*/ 4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4 w 11"/>
                                  <a:gd name="T37" fmla="*/ 0 h 11"/>
                                  <a:gd name="T38" fmla="*/ 0 w 11"/>
                                  <a:gd name="T39" fmla="*/ 4 h 11"/>
                                  <a:gd name="T40" fmla="*/ 0 w 11"/>
                                  <a:gd name="T41" fmla="*/ 4 h 11"/>
                                  <a:gd name="T42" fmla="*/ 0 w 11"/>
                                  <a:gd name="T43" fmla="*/ 5 h 11"/>
                                  <a:gd name="T44" fmla="*/ 0 w 11"/>
                                  <a:gd name="T45" fmla="*/ 5 h 11"/>
                                  <a:gd name="T46" fmla="*/ 0 w 11"/>
                                  <a:gd name="T47" fmla="*/ 6 h 11"/>
                                  <a:gd name="T48" fmla="*/ 0 w 11"/>
                                  <a:gd name="T49" fmla="*/ 6 h 11"/>
                                  <a:gd name="T50" fmla="*/ 0 w 11"/>
                                  <a:gd name="T51" fmla="*/ 6 h 11"/>
                                  <a:gd name="T52" fmla="*/ 4 w 11"/>
                                  <a:gd name="T53" fmla="*/ 10 h 11"/>
                                  <a:gd name="T54" fmla="*/ 4 w 11"/>
                                  <a:gd name="T55" fmla="*/ 10 h 11"/>
                                  <a:gd name="T56" fmla="*/ 5 w 11"/>
                                  <a:gd name="T57" fmla="*/ 11 h 11"/>
                                  <a:gd name="T58" fmla="*/ 5 w 11"/>
                                  <a:gd name="T59" fmla="*/ 10 h 11"/>
                                  <a:gd name="T60" fmla="*/ 5 w 11"/>
                                  <a:gd name="T61" fmla="*/ 11 h 11"/>
                                  <a:gd name="T62" fmla="*/ 6 w 11"/>
                                  <a:gd name="T63" fmla="*/ 1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0"/>
                                    </a:moveTo>
                                    <a:cubicBezTo>
                                      <a:pt x="6" y="10"/>
                                      <a:pt x="6" y="10"/>
                                      <a:pt x="6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6"/>
                                    </a:cubicBezTo>
                                    <a:cubicBezTo>
                                      <a:pt x="10" y="6"/>
                                      <a:pt x="10" y="6"/>
                                      <a:pt x="10" y="6"/>
                                    </a:cubicBezTo>
                                    <a:cubicBezTo>
                                      <a:pt x="10" y="6"/>
                                      <a:pt x="10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0" y="5"/>
                                      <a:pt x="10" y="5"/>
                                      <a:pt x="10" y="4"/>
                                    </a:cubicBezTo>
                                    <a:cubicBezTo>
                                      <a:pt x="10" y="4"/>
                                      <a:pt x="10" y="4"/>
                                      <a:pt x="10" y="4"/>
                                    </a:cubicBezTo>
                                    <a:cubicBezTo>
                                      <a:pt x="10" y="2"/>
                                      <a:pt x="8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8"/>
                                      <a:pt x="2" y="10"/>
                                      <a:pt x="4" y="10"/>
                                    </a:cubicBezTo>
                                    <a:cubicBezTo>
                                      <a:pt x="4" y="10"/>
                                      <a:pt x="4" y="10"/>
                                      <a:pt x="4" y="10"/>
                                    </a:cubicBezTo>
                                    <a:cubicBezTo>
                                      <a:pt x="5" y="10"/>
                                      <a:pt x="5" y="10"/>
                                      <a:pt x="5" y="11"/>
                                    </a:cubicBezTo>
                                    <a:cubicBezTo>
                                      <a:pt x="5" y="11"/>
                                      <a:pt x="5" y="10"/>
                                      <a:pt x="5" y="10"/>
                                    </a:cubicBezTo>
                                    <a:cubicBezTo>
                                      <a:pt x="5" y="10"/>
                                      <a:pt x="5" y="11"/>
                                      <a:pt x="5" y="11"/>
                                    </a:cubicBezTo>
                                    <a:cubicBezTo>
                                      <a:pt x="5" y="10"/>
                                      <a:pt x="6" y="10"/>
                                      <a:pt x="6" y="1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7" name="Freeform 177"/>
                            <wps:cNvSpPr/>
                            <wps:spPr bwMode="auto">
                              <a:xfrm>
                                <a:off x="7342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5 w 11"/>
                                  <a:gd name="T1" fmla="*/ 0 h 11"/>
                                  <a:gd name="T2" fmla="*/ 4 w 11"/>
                                  <a:gd name="T3" fmla="*/ 0 h 11"/>
                                  <a:gd name="T4" fmla="*/ 4 w 11"/>
                                  <a:gd name="T5" fmla="*/ 0 h 11"/>
                                  <a:gd name="T6" fmla="*/ 0 w 11"/>
                                  <a:gd name="T7" fmla="*/ 4 h 11"/>
                                  <a:gd name="T8" fmla="*/ 0 w 11"/>
                                  <a:gd name="T9" fmla="*/ 5 h 11"/>
                                  <a:gd name="T10" fmla="*/ 0 w 11"/>
                                  <a:gd name="T11" fmla="*/ 6 h 11"/>
                                  <a:gd name="T12" fmla="*/ 0 w 11"/>
                                  <a:gd name="T13" fmla="*/ 6 h 11"/>
                                  <a:gd name="T14" fmla="*/ 0 w 11"/>
                                  <a:gd name="T15" fmla="*/ 6 h 11"/>
                                  <a:gd name="T16" fmla="*/ 0 w 11"/>
                                  <a:gd name="T17" fmla="*/ 7 h 11"/>
                                  <a:gd name="T18" fmla="*/ 0 w 11"/>
                                  <a:gd name="T19" fmla="*/ 7 h 11"/>
                                  <a:gd name="T20" fmla="*/ 4 w 11"/>
                                  <a:gd name="T21" fmla="*/ 11 h 11"/>
                                  <a:gd name="T22" fmla="*/ 5 w 11"/>
                                  <a:gd name="T23" fmla="*/ 11 h 11"/>
                                  <a:gd name="T24" fmla="*/ 5 w 11"/>
                                  <a:gd name="T25" fmla="*/ 11 h 11"/>
                                  <a:gd name="T26" fmla="*/ 6 w 11"/>
                                  <a:gd name="T27" fmla="*/ 11 h 11"/>
                                  <a:gd name="T28" fmla="*/ 6 w 11"/>
                                  <a:gd name="T29" fmla="*/ 11 h 11"/>
                                  <a:gd name="T30" fmla="*/ 6 w 11"/>
                                  <a:gd name="T31" fmla="*/ 11 h 11"/>
                                  <a:gd name="T32" fmla="*/ 7 w 11"/>
                                  <a:gd name="T33" fmla="*/ 11 h 11"/>
                                  <a:gd name="T34" fmla="*/ 11 w 11"/>
                                  <a:gd name="T35" fmla="*/ 7 h 11"/>
                                  <a:gd name="T36" fmla="*/ 11 w 11"/>
                                  <a:gd name="T37" fmla="*/ 6 h 11"/>
                                  <a:gd name="T38" fmla="*/ 11 w 11"/>
                                  <a:gd name="T39" fmla="*/ 6 h 11"/>
                                  <a:gd name="T40" fmla="*/ 11 w 11"/>
                                  <a:gd name="T41" fmla="*/ 6 h 11"/>
                                  <a:gd name="T42" fmla="*/ 11 w 11"/>
                                  <a:gd name="T43" fmla="*/ 5 h 11"/>
                                  <a:gd name="T44" fmla="*/ 11 w 11"/>
                                  <a:gd name="T45" fmla="*/ 4 h 11"/>
                                  <a:gd name="T46" fmla="*/ 7 w 11"/>
                                  <a:gd name="T47" fmla="*/ 0 h 11"/>
                                  <a:gd name="T48" fmla="*/ 6 w 11"/>
                                  <a:gd name="T49" fmla="*/ 0 h 11"/>
                                  <a:gd name="T50" fmla="*/ 6 w 11"/>
                                  <a:gd name="T51" fmla="*/ 0 h 11"/>
                                  <a:gd name="T52" fmla="*/ 6 w 11"/>
                                  <a:gd name="T53" fmla="*/ 0 h 11"/>
                                  <a:gd name="T54" fmla="*/ 5 w 11"/>
                                  <a:gd name="T55" fmla="*/ 0 h 11"/>
                                  <a:gd name="T56" fmla="*/ 5 w 11"/>
                                  <a:gd name="T57" fmla="*/ 0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5" y="0"/>
                                    </a:moveTo>
                                    <a:cubicBezTo>
                                      <a:pt x="5" y="0"/>
                                      <a:pt x="5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7"/>
                                      <a:pt x="11" y="7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8" name="Freeform 178"/>
                            <wps:cNvSpPr/>
                            <wps:spPr bwMode="auto">
                              <a:xfrm>
                                <a:off x="7342" y="22235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6 w 11"/>
                                  <a:gd name="T1" fmla="*/ 11 h 11"/>
                                  <a:gd name="T2" fmla="*/ 7 w 11"/>
                                  <a:gd name="T3" fmla="*/ 11 h 11"/>
                                  <a:gd name="T4" fmla="*/ 7 w 11"/>
                                  <a:gd name="T5" fmla="*/ 11 h 11"/>
                                  <a:gd name="T6" fmla="*/ 11 w 11"/>
                                  <a:gd name="T7" fmla="*/ 7 h 11"/>
                                  <a:gd name="T8" fmla="*/ 11 w 11"/>
                                  <a:gd name="T9" fmla="*/ 6 h 11"/>
                                  <a:gd name="T10" fmla="*/ 11 w 11"/>
                                  <a:gd name="T11" fmla="*/ 5 h 11"/>
                                  <a:gd name="T12" fmla="*/ 11 w 11"/>
                                  <a:gd name="T13" fmla="*/ 5 h 11"/>
                                  <a:gd name="T14" fmla="*/ 11 w 11"/>
                                  <a:gd name="T15" fmla="*/ 5 h 11"/>
                                  <a:gd name="T16" fmla="*/ 11 w 11"/>
                                  <a:gd name="T17" fmla="*/ 4 h 11"/>
                                  <a:gd name="T18" fmla="*/ 11 w 11"/>
                                  <a:gd name="T19" fmla="*/ 4 h 11"/>
                                  <a:gd name="T20" fmla="*/ 7 w 11"/>
                                  <a:gd name="T21" fmla="*/ 0 h 11"/>
                                  <a:gd name="T22" fmla="*/ 6 w 11"/>
                                  <a:gd name="T23" fmla="*/ 0 h 11"/>
                                  <a:gd name="T24" fmla="*/ 6 w 11"/>
                                  <a:gd name="T25" fmla="*/ 0 h 11"/>
                                  <a:gd name="T26" fmla="*/ 5 w 11"/>
                                  <a:gd name="T27" fmla="*/ 0 h 11"/>
                                  <a:gd name="T28" fmla="*/ 5 w 11"/>
                                  <a:gd name="T29" fmla="*/ 0 h 11"/>
                                  <a:gd name="T30" fmla="*/ 5 w 11"/>
                                  <a:gd name="T31" fmla="*/ 0 h 11"/>
                                  <a:gd name="T32" fmla="*/ 4 w 11"/>
                                  <a:gd name="T33" fmla="*/ 0 h 11"/>
                                  <a:gd name="T34" fmla="*/ 4 w 11"/>
                                  <a:gd name="T35" fmla="*/ 0 h 11"/>
                                  <a:gd name="T36" fmla="*/ 0 w 11"/>
                                  <a:gd name="T37" fmla="*/ 4 h 11"/>
                                  <a:gd name="T38" fmla="*/ 0 w 11"/>
                                  <a:gd name="T39" fmla="*/ 5 h 11"/>
                                  <a:gd name="T40" fmla="*/ 0 w 11"/>
                                  <a:gd name="T41" fmla="*/ 5 h 11"/>
                                  <a:gd name="T42" fmla="*/ 0 w 11"/>
                                  <a:gd name="T43" fmla="*/ 5 h 11"/>
                                  <a:gd name="T44" fmla="*/ 0 w 11"/>
                                  <a:gd name="T45" fmla="*/ 6 h 11"/>
                                  <a:gd name="T46" fmla="*/ 0 w 11"/>
                                  <a:gd name="T47" fmla="*/ 7 h 11"/>
                                  <a:gd name="T48" fmla="*/ 0 w 11"/>
                                  <a:gd name="T49" fmla="*/ 7 h 11"/>
                                  <a:gd name="T50" fmla="*/ 4 w 11"/>
                                  <a:gd name="T51" fmla="*/ 11 h 11"/>
                                  <a:gd name="T52" fmla="*/ 5 w 11"/>
                                  <a:gd name="T53" fmla="*/ 11 h 11"/>
                                  <a:gd name="T54" fmla="*/ 5 w 11"/>
                                  <a:gd name="T55" fmla="*/ 11 h 11"/>
                                  <a:gd name="T56" fmla="*/ 5 w 11"/>
                                  <a:gd name="T57" fmla="*/ 11 h 11"/>
                                  <a:gd name="T58" fmla="*/ 6 w 11"/>
                                  <a:gd name="T59" fmla="*/ 11 h 11"/>
                                  <a:gd name="T60" fmla="*/ 6 w 11"/>
                                  <a:gd name="T61" fmla="*/ 11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6" y="11"/>
                                    </a:moveTo>
                                    <a:cubicBezTo>
                                      <a:pt x="6" y="11"/>
                                      <a:pt x="7" y="11"/>
                                      <a:pt x="7" y="11"/>
                                    </a:cubicBezTo>
                                    <a:cubicBezTo>
                                      <a:pt x="7" y="11"/>
                                      <a:pt x="7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11" y="6"/>
                                      <a:pt x="11" y="6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7" y="0"/>
                                    </a:cubicBezTo>
                                    <a:cubicBezTo>
                                      <a:pt x="7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7"/>
                                    </a:cubicBezTo>
                                    <a:cubicBezTo>
                                      <a:pt x="0" y="7"/>
                                      <a:pt x="0" y="7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4" y="11"/>
                                      <a:pt x="4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5" y="11"/>
                                    </a:cubicBezTo>
                                    <a:cubicBezTo>
                                      <a:pt x="5" y="11"/>
                                      <a:pt x="5" y="11"/>
                                      <a:pt x="6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9" name="Freeform 179"/>
                            <wps:cNvSpPr/>
                            <wps:spPr bwMode="auto">
                              <a:xfrm>
                                <a:off x="6859" y="22165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4 h 11"/>
                                  <a:gd name="T4" fmla="*/ 7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6 h 11"/>
                                  <a:gd name="T12" fmla="*/ 4 w 11"/>
                                  <a:gd name="T13" fmla="*/ 11 h 11"/>
                                  <a:gd name="T14" fmla="*/ 7 w 11"/>
                                  <a:gd name="T15" fmla="*/ 11 h 11"/>
                                  <a:gd name="T16" fmla="*/ 11 w 11"/>
                                  <a:gd name="T17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0"/>
                                      <a:pt x="7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0"/>
                                      <a:pt x="1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1" y="8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7" y="11"/>
                                    </a:cubicBezTo>
                                    <a:cubicBezTo>
                                      <a:pt x="9" y="10"/>
                                      <a:pt x="10" y="8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0" name="Freeform 180"/>
                            <wps:cNvSpPr/>
                            <wps:spPr bwMode="auto">
                              <a:xfrm>
                                <a:off x="7069" y="20720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7 h 11"/>
                                  <a:gd name="T2" fmla="*/ 11 w 11"/>
                                  <a:gd name="T3" fmla="*/ 4 h 11"/>
                                  <a:gd name="T4" fmla="*/ 6 w 11"/>
                                  <a:gd name="T5" fmla="*/ 0 h 11"/>
                                  <a:gd name="T6" fmla="*/ 4 w 11"/>
                                  <a:gd name="T7" fmla="*/ 0 h 11"/>
                                  <a:gd name="T8" fmla="*/ 0 w 11"/>
                                  <a:gd name="T9" fmla="*/ 4 h 11"/>
                                  <a:gd name="T10" fmla="*/ 0 w 11"/>
                                  <a:gd name="T11" fmla="*/ 7 h 11"/>
                                  <a:gd name="T12" fmla="*/ 4 w 11"/>
                                  <a:gd name="T13" fmla="*/ 11 h 11"/>
                                  <a:gd name="T14" fmla="*/ 6 w 11"/>
                                  <a:gd name="T15" fmla="*/ 11 h 11"/>
                                  <a:gd name="T16" fmla="*/ 11 w 11"/>
                                  <a:gd name="T17" fmla="*/ 7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7"/>
                                    </a:moveTo>
                                    <a:cubicBezTo>
                                      <a:pt x="11" y="6"/>
                                      <a:pt x="11" y="5"/>
                                      <a:pt x="11" y="4"/>
                                    </a:cubicBezTo>
                                    <a:cubicBezTo>
                                      <a:pt x="10" y="2"/>
                                      <a:pt x="9" y="1"/>
                                      <a:pt x="6" y="0"/>
                                    </a:cubicBezTo>
                                    <a:cubicBezTo>
                                      <a:pt x="6" y="0"/>
                                      <a:pt x="5" y="0"/>
                                      <a:pt x="4" y="0"/>
                                    </a:cubicBezTo>
                                    <a:cubicBezTo>
                                      <a:pt x="2" y="1"/>
                                      <a:pt x="0" y="2"/>
                                      <a:pt x="0" y="4"/>
                                    </a:cubicBezTo>
                                    <a:cubicBezTo>
                                      <a:pt x="0" y="5"/>
                                      <a:pt x="0" y="6"/>
                                      <a:pt x="0" y="7"/>
                                    </a:cubicBezTo>
                                    <a:cubicBezTo>
                                      <a:pt x="1" y="9"/>
                                      <a:pt x="2" y="10"/>
                                      <a:pt x="4" y="11"/>
                                    </a:cubicBezTo>
                                    <a:cubicBezTo>
                                      <a:pt x="5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0" y="9"/>
                                      <a:pt x="11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1" name="Freeform 181"/>
                            <wps:cNvSpPr/>
                            <wps:spPr bwMode="auto">
                              <a:xfrm>
                                <a:off x="6859" y="20789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11 w 11"/>
                                  <a:gd name="T3" fmla="*/ 5 h 11"/>
                                  <a:gd name="T4" fmla="*/ 11 w 11"/>
                                  <a:gd name="T5" fmla="*/ 5 h 11"/>
                                  <a:gd name="T6" fmla="*/ 11 w 11"/>
                                  <a:gd name="T7" fmla="*/ 5 h 11"/>
                                  <a:gd name="T8" fmla="*/ 6 w 11"/>
                                  <a:gd name="T9" fmla="*/ 0 h 11"/>
                                  <a:gd name="T10" fmla="*/ 5 w 11"/>
                                  <a:gd name="T11" fmla="*/ 0 h 11"/>
                                  <a:gd name="T12" fmla="*/ 0 w 11"/>
                                  <a:gd name="T13" fmla="*/ 5 h 11"/>
                                  <a:gd name="T14" fmla="*/ 0 w 11"/>
                                  <a:gd name="T15" fmla="*/ 6 h 11"/>
                                  <a:gd name="T16" fmla="*/ 0 w 11"/>
                                  <a:gd name="T17" fmla="*/ 6 h 11"/>
                                  <a:gd name="T18" fmla="*/ 0 w 11"/>
                                  <a:gd name="T19" fmla="*/ 6 h 11"/>
                                  <a:gd name="T20" fmla="*/ 5 w 11"/>
                                  <a:gd name="T21" fmla="*/ 11 h 11"/>
                                  <a:gd name="T22" fmla="*/ 6 w 11"/>
                                  <a:gd name="T23" fmla="*/ 11 h 11"/>
                                  <a:gd name="T24" fmla="*/ 11 w 11"/>
                                  <a:gd name="T25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6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5"/>
                                      <a:pt x="11" y="5"/>
                                      <a:pt x="11" y="5"/>
                                    </a:cubicBez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6" y="0"/>
                                      <a:pt x="6" y="0"/>
                                      <a:pt x="5" y="0"/>
                                    </a:cubicBezTo>
                                    <a:cubicBezTo>
                                      <a:pt x="3" y="0"/>
                                      <a:pt x="1" y="2"/>
                                      <a:pt x="0" y="5"/>
                                    </a:cubicBezTo>
                                    <a:cubicBezTo>
                                      <a:pt x="0" y="5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1" y="9"/>
                                      <a:pt x="3" y="10"/>
                                      <a:pt x="5" y="11"/>
                                    </a:cubicBezTo>
                                    <a:cubicBezTo>
                                      <a:pt x="6" y="11"/>
                                      <a:pt x="6" y="11"/>
                                      <a:pt x="6" y="11"/>
                                    </a:cubicBezTo>
                                    <a:cubicBezTo>
                                      <a:pt x="9" y="10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2" name="Freeform 182"/>
                            <wps:cNvSpPr/>
                            <wps:spPr bwMode="auto">
                              <a:xfrm>
                                <a:off x="6517" y="21132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6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2"/>
                                      <a:pt x="9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3" name="Freeform 183"/>
                            <wps:cNvSpPr/>
                            <wps:spPr bwMode="auto">
                              <a:xfrm>
                                <a:off x="6517" y="21818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1 h 11"/>
                                  <a:gd name="T4" fmla="*/ 0 w 11"/>
                                  <a:gd name="T5" fmla="*/ 6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1"/>
                                      <a:pt x="5" y="1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9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4" name="Freeform 184"/>
                            <wps:cNvSpPr/>
                            <wps:spPr bwMode="auto">
                              <a:xfrm>
                                <a:off x="6449" y="21337"/>
                                <a:ext cx="54" cy="59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2"/>
                                  <a:gd name="T2" fmla="*/ 6 w 11"/>
                                  <a:gd name="T3" fmla="*/ 1 h 12"/>
                                  <a:gd name="T4" fmla="*/ 0 w 11"/>
                                  <a:gd name="T5" fmla="*/ 6 h 12"/>
                                  <a:gd name="T6" fmla="*/ 5 w 11"/>
                                  <a:gd name="T7" fmla="*/ 11 h 12"/>
                                  <a:gd name="T8" fmla="*/ 11 w 11"/>
                                  <a:gd name="T9" fmla="*/ 6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2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6" y="1"/>
                                    </a:cubicBezTo>
                                    <a:cubicBezTo>
                                      <a:pt x="3" y="1"/>
                                      <a:pt x="0" y="2"/>
                                      <a:pt x="0" y="6"/>
                                    </a:cubicBezTo>
                                    <a:cubicBezTo>
                                      <a:pt x="0" y="9"/>
                                      <a:pt x="3" y="11"/>
                                      <a:pt x="5" y="11"/>
                                    </a:cubicBezTo>
                                    <a:cubicBezTo>
                                      <a:pt x="8" y="12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5" name="Freeform 185"/>
                            <wps:cNvSpPr/>
                            <wps:spPr bwMode="auto">
                              <a:xfrm>
                                <a:off x="6449" y="21613"/>
                                <a:ext cx="54" cy="56"/>
                              </a:xfrm>
                              <a:custGeom>
                                <a:avLst/>
                                <a:gdLst>
                                  <a:gd name="T0" fmla="*/ 11 w 11"/>
                                  <a:gd name="T1" fmla="*/ 6 h 11"/>
                                  <a:gd name="T2" fmla="*/ 5 w 11"/>
                                  <a:gd name="T3" fmla="*/ 0 h 11"/>
                                  <a:gd name="T4" fmla="*/ 0 w 11"/>
                                  <a:gd name="T5" fmla="*/ 5 h 11"/>
                                  <a:gd name="T6" fmla="*/ 5 w 11"/>
                                  <a:gd name="T7" fmla="*/ 11 h 11"/>
                                  <a:gd name="T8" fmla="*/ 11 w 11"/>
                                  <a:gd name="T9" fmla="*/ 6 h 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" h="11">
                                    <a:moveTo>
                                      <a:pt x="11" y="6"/>
                                    </a:moveTo>
                                    <a:cubicBezTo>
                                      <a:pt x="11" y="3"/>
                                      <a:pt x="9" y="0"/>
                                      <a:pt x="5" y="0"/>
                                    </a:cubicBezTo>
                                    <a:cubicBezTo>
                                      <a:pt x="3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8"/>
                                      <a:pt x="2" y="11"/>
                                      <a:pt x="5" y="11"/>
                                    </a:cubicBezTo>
                                    <a:cubicBezTo>
                                      <a:pt x="8" y="11"/>
                                      <a:pt x="11" y="9"/>
                                      <a:pt x="11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6" name="Freeform 186"/>
                            <wps:cNvSpPr/>
                            <wps:spPr bwMode="auto">
                              <a:xfrm>
                                <a:off x="7962" y="21753"/>
                                <a:ext cx="48" cy="50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6 h 10"/>
                                  <a:gd name="T2" fmla="*/ 5 w 10"/>
                                  <a:gd name="T3" fmla="*/ 10 h 10"/>
                                  <a:gd name="T4" fmla="*/ 10 w 10"/>
                                  <a:gd name="T5" fmla="*/ 5 h 10"/>
                                  <a:gd name="T6" fmla="*/ 4 w 10"/>
                                  <a:gd name="T7" fmla="*/ 1 h 10"/>
                                  <a:gd name="T8" fmla="*/ 0 w 10"/>
                                  <a:gd name="T9" fmla="*/ 6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" h="10">
                                    <a:moveTo>
                                      <a:pt x="0" y="6"/>
                                    </a:moveTo>
                                    <a:cubicBezTo>
                                      <a:pt x="0" y="8"/>
                                      <a:pt x="3" y="10"/>
                                      <a:pt x="5" y="10"/>
                                    </a:cubicBezTo>
                                    <a:cubicBezTo>
                                      <a:pt x="8" y="10"/>
                                      <a:pt x="10" y="8"/>
                                      <a:pt x="10" y="5"/>
                                    </a:cubicBezTo>
                                    <a:cubicBezTo>
                                      <a:pt x="10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1"/>
                                      <a:pt x="0" y="3"/>
                                      <a:pt x="0" y="6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7" name="Freeform 187"/>
                            <wps:cNvSpPr/>
                            <wps:spPr bwMode="auto">
                              <a:xfrm>
                                <a:off x="7965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0 w 9"/>
                                  <a:gd name="T3" fmla="*/ 6 h 9"/>
                                  <a:gd name="T4" fmla="*/ 3 w 9"/>
                                  <a:gd name="T5" fmla="*/ 9 h 9"/>
                                  <a:gd name="T6" fmla="*/ 5 w 9"/>
                                  <a:gd name="T7" fmla="*/ 9 h 9"/>
                                  <a:gd name="T8" fmla="*/ 9 w 9"/>
                                  <a:gd name="T9" fmla="*/ 6 h 9"/>
                                  <a:gd name="T10" fmla="*/ 9 w 9"/>
                                  <a:gd name="T11" fmla="*/ 4 h 9"/>
                                  <a:gd name="T12" fmla="*/ 5 w 9"/>
                                  <a:gd name="T13" fmla="*/ 0 h 9"/>
                                  <a:gd name="T14" fmla="*/ 3 w 9"/>
                                  <a:gd name="T15" fmla="*/ 0 h 9"/>
                                  <a:gd name="T16" fmla="*/ 0 w 9"/>
                                  <a:gd name="T17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4"/>
                                      <a:pt x="0" y="5"/>
                                      <a:pt x="0" y="6"/>
                                    </a:cubicBezTo>
                                    <a:cubicBezTo>
                                      <a:pt x="0" y="8"/>
                                      <a:pt x="1" y="9"/>
                                      <a:pt x="3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9"/>
                                      <a:pt x="8" y="8"/>
                                      <a:pt x="9" y="6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8" y="2"/>
                                      <a:pt x="7" y="1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8" name="Oval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4" y="20724"/>
                                <a:ext cx="45" cy="45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99" name="Freeform 189"/>
                            <wps:cNvSpPr/>
                            <wps:spPr bwMode="auto">
                              <a:xfrm>
                                <a:off x="6933" y="22235"/>
                                <a:ext cx="45" cy="50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10"/>
                                  <a:gd name="T2" fmla="*/ 5 w 9"/>
                                  <a:gd name="T3" fmla="*/ 0 h 10"/>
                                  <a:gd name="T4" fmla="*/ 0 w 9"/>
                                  <a:gd name="T5" fmla="*/ 5 h 10"/>
                                  <a:gd name="T6" fmla="*/ 4 w 9"/>
                                  <a:gd name="T7" fmla="*/ 10 h 10"/>
                                  <a:gd name="T8" fmla="*/ 9 w 9"/>
                                  <a:gd name="T9" fmla="*/ 5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10">
                                    <a:moveTo>
                                      <a:pt x="9" y="5"/>
                                    </a:moveTo>
                                    <a:cubicBezTo>
                                      <a:pt x="9" y="3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10"/>
                                      <a:pt x="4" y="10"/>
                                    </a:cubicBezTo>
                                    <a:cubicBezTo>
                                      <a:pt x="7" y="10"/>
                                      <a:pt x="9" y="8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0" name="Freeform 190"/>
                            <wps:cNvSpPr/>
                            <wps:spPr bwMode="auto">
                              <a:xfrm>
                                <a:off x="6933" y="20724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4 h 9"/>
                                  <a:gd name="T2" fmla="*/ 5 w 9"/>
                                  <a:gd name="T3" fmla="*/ 0 h 9"/>
                                  <a:gd name="T4" fmla="*/ 0 w 9"/>
                                  <a:gd name="T5" fmla="*/ 5 h 9"/>
                                  <a:gd name="T6" fmla="*/ 5 w 9"/>
                                  <a:gd name="T7" fmla="*/ 9 h 9"/>
                                  <a:gd name="T8" fmla="*/ 9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4"/>
                                    </a:move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7"/>
                                      <a:pt x="2" y="9"/>
                                      <a:pt x="5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1" name="Freeform 191"/>
                            <wps:cNvSpPr/>
                            <wps:spPr bwMode="auto">
                              <a:xfrm>
                                <a:off x="6452" y="21207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6 w 9"/>
                                  <a:gd name="T1" fmla="*/ 9 h 9"/>
                                  <a:gd name="T2" fmla="*/ 6 w 9"/>
                                  <a:gd name="T3" fmla="*/ 9 h 9"/>
                                  <a:gd name="T4" fmla="*/ 9 w 9"/>
                                  <a:gd name="T5" fmla="*/ 5 h 9"/>
                                  <a:gd name="T6" fmla="*/ 9 w 9"/>
                                  <a:gd name="T7" fmla="*/ 4 h 9"/>
                                  <a:gd name="T8" fmla="*/ 6 w 9"/>
                                  <a:gd name="T9" fmla="*/ 0 h 9"/>
                                  <a:gd name="T10" fmla="*/ 4 w 9"/>
                                  <a:gd name="T11" fmla="*/ 0 h 9"/>
                                  <a:gd name="T12" fmla="*/ 0 w 9"/>
                                  <a:gd name="T13" fmla="*/ 4 h 9"/>
                                  <a:gd name="T14" fmla="*/ 0 w 9"/>
                                  <a:gd name="T15" fmla="*/ 5 h 9"/>
                                  <a:gd name="T16" fmla="*/ 4 w 9"/>
                                  <a:gd name="T17" fmla="*/ 9 h 9"/>
                                  <a:gd name="T18" fmla="*/ 6 w 9"/>
                                  <a:gd name="T19" fmla="*/ 9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6" y="9"/>
                                    </a:moveTo>
                                    <a:cubicBezTo>
                                      <a:pt x="6" y="9"/>
                                      <a:pt x="6" y="9"/>
                                      <a:pt x="6" y="9"/>
                                    </a:cubicBezTo>
                                    <a:cubicBezTo>
                                      <a:pt x="7" y="8"/>
                                      <a:pt x="9" y="7"/>
                                      <a:pt x="9" y="5"/>
                                    </a:cubicBezTo>
                                    <a:cubicBezTo>
                                      <a:pt x="9" y="5"/>
                                      <a:pt x="9" y="4"/>
                                      <a:pt x="9" y="4"/>
                                    </a:cubicBezTo>
                                    <a:cubicBezTo>
                                      <a:pt x="9" y="2"/>
                                      <a:pt x="8" y="0"/>
                                      <a:pt x="6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4"/>
                                      <a:pt x="0" y="5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6" y="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2" name="Freeform 192"/>
                            <wps:cNvSpPr/>
                            <wps:spPr bwMode="auto">
                              <a:xfrm>
                                <a:off x="6452" y="21758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9 w 9"/>
                                  <a:gd name="T1" fmla="*/ 5 h 9"/>
                                  <a:gd name="T2" fmla="*/ 9 w 9"/>
                                  <a:gd name="T3" fmla="*/ 3 h 9"/>
                                  <a:gd name="T4" fmla="*/ 5 w 9"/>
                                  <a:gd name="T5" fmla="*/ 0 h 9"/>
                                  <a:gd name="T6" fmla="*/ 4 w 9"/>
                                  <a:gd name="T7" fmla="*/ 0 h 9"/>
                                  <a:gd name="T8" fmla="*/ 0 w 9"/>
                                  <a:gd name="T9" fmla="*/ 3 h 9"/>
                                  <a:gd name="T10" fmla="*/ 0 w 9"/>
                                  <a:gd name="T11" fmla="*/ 5 h 9"/>
                                  <a:gd name="T12" fmla="*/ 4 w 9"/>
                                  <a:gd name="T13" fmla="*/ 9 h 9"/>
                                  <a:gd name="T14" fmla="*/ 5 w 9"/>
                                  <a:gd name="T15" fmla="*/ 9 h 9"/>
                                  <a:gd name="T16" fmla="*/ 9 w 9"/>
                                  <a:gd name="T17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9" y="5"/>
                                    </a:moveTo>
                                    <a:cubicBezTo>
                                      <a:pt x="9" y="4"/>
                                      <a:pt x="9" y="4"/>
                                      <a:pt x="9" y="3"/>
                                    </a:cubicBezTo>
                                    <a:cubicBezTo>
                                      <a:pt x="8" y="1"/>
                                      <a:pt x="7" y="0"/>
                                      <a:pt x="5" y="0"/>
                                    </a:cubicBezTo>
                                    <a:cubicBezTo>
                                      <a:pt x="5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1" y="7"/>
                                      <a:pt x="2" y="8"/>
                                      <a:pt x="4" y="9"/>
                                    </a:cubicBezTo>
                                    <a:cubicBezTo>
                                      <a:pt x="4" y="9"/>
                                      <a:pt x="5" y="9"/>
                                      <a:pt x="5" y="9"/>
                                    </a:cubicBezTo>
                                    <a:cubicBezTo>
                                      <a:pt x="7" y="8"/>
                                      <a:pt x="8" y="7"/>
                                      <a:pt x="9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3" name="Freeform 193"/>
                            <wps:cNvSpPr/>
                            <wps:spPr bwMode="auto">
                              <a:xfrm>
                                <a:off x="8036" y="21554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4" name="Freeform 194"/>
                            <wps:cNvSpPr/>
                            <wps:spPr bwMode="auto">
                              <a:xfrm>
                                <a:off x="8036" y="21415"/>
                                <a:ext cx="39" cy="41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8"/>
                                  <a:gd name="T2" fmla="*/ 4 w 8"/>
                                  <a:gd name="T3" fmla="*/ 8 h 8"/>
                                  <a:gd name="T4" fmla="*/ 8 w 8"/>
                                  <a:gd name="T5" fmla="*/ 4 h 8"/>
                                  <a:gd name="T6" fmla="*/ 4 w 8"/>
                                  <a:gd name="T7" fmla="*/ 0 h 8"/>
                                  <a:gd name="T8" fmla="*/ 0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5" name="Freeform 195"/>
                            <wps:cNvSpPr/>
                            <wps:spPr bwMode="auto">
                              <a:xfrm>
                                <a:off x="7826" y="22031"/>
                                <a:ext cx="41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5 h 9"/>
                                  <a:gd name="T2" fmla="*/ 4 w 8"/>
                                  <a:gd name="T3" fmla="*/ 9 h 9"/>
                                  <a:gd name="T4" fmla="*/ 8 w 8"/>
                                  <a:gd name="T5" fmla="*/ 5 h 9"/>
                                  <a:gd name="T6" fmla="*/ 4 w 8"/>
                                  <a:gd name="T7" fmla="*/ 1 h 9"/>
                                  <a:gd name="T8" fmla="*/ 0 w 8"/>
                                  <a:gd name="T9" fmla="*/ 5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5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8" y="7"/>
                                      <a:pt x="8" y="5"/>
                                    </a:cubicBezTo>
                                    <a:cubicBezTo>
                                      <a:pt x="8" y="2"/>
                                      <a:pt x="7" y="0"/>
                                      <a:pt x="4" y="1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6" name="Freeform 196"/>
                            <wps:cNvSpPr/>
                            <wps:spPr bwMode="auto">
                              <a:xfrm>
                                <a:off x="7757" y="22102"/>
                                <a:ext cx="45" cy="45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9"/>
                                  <a:gd name="T2" fmla="*/ 4 w 9"/>
                                  <a:gd name="T3" fmla="*/ 9 h 9"/>
                                  <a:gd name="T4" fmla="*/ 9 w 9"/>
                                  <a:gd name="T5" fmla="*/ 5 h 9"/>
                                  <a:gd name="T6" fmla="*/ 4 w 9"/>
                                  <a:gd name="T7" fmla="*/ 0 h 9"/>
                                  <a:gd name="T8" fmla="*/ 0 w 9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2" y="9"/>
                                      <a:pt x="4" y="9"/>
                                    </a:cubicBezTo>
                                    <a:cubicBezTo>
                                      <a:pt x="7" y="9"/>
                                      <a:pt x="9" y="7"/>
                                      <a:pt x="9" y="5"/>
                                    </a:cubicBezTo>
                                    <a:cubicBezTo>
                                      <a:pt x="9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7" name="Freeform 197"/>
                            <wps:cNvSpPr/>
                            <wps:spPr bwMode="auto">
                              <a:xfrm>
                                <a:off x="7763" y="20863"/>
                                <a:ext cx="39" cy="45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4 h 9"/>
                                  <a:gd name="T2" fmla="*/ 4 w 8"/>
                                  <a:gd name="T3" fmla="*/ 9 h 9"/>
                                  <a:gd name="T4" fmla="*/ 8 w 8"/>
                                  <a:gd name="T5" fmla="*/ 4 h 9"/>
                                  <a:gd name="T6" fmla="*/ 4 w 8"/>
                                  <a:gd name="T7" fmla="*/ 0 h 9"/>
                                  <a:gd name="T8" fmla="*/ 0 w 8"/>
                                  <a:gd name="T9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9">
                                    <a:moveTo>
                                      <a:pt x="0" y="4"/>
                                    </a:moveTo>
                                    <a:cubicBezTo>
                                      <a:pt x="0" y="7"/>
                                      <a:pt x="1" y="9"/>
                                      <a:pt x="4" y="9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8" name="Freeform 198"/>
                            <wps:cNvSpPr/>
                            <wps:spPr bwMode="auto">
                              <a:xfrm>
                                <a:off x="7826" y="20934"/>
                                <a:ext cx="45" cy="39"/>
                              </a:xfrm>
                              <a:custGeom>
                                <a:avLst/>
                                <a:gdLst>
                                  <a:gd name="T0" fmla="*/ 0 w 9"/>
                                  <a:gd name="T1" fmla="*/ 4 h 8"/>
                                  <a:gd name="T2" fmla="*/ 5 w 9"/>
                                  <a:gd name="T3" fmla="*/ 8 h 8"/>
                                  <a:gd name="T4" fmla="*/ 9 w 9"/>
                                  <a:gd name="T5" fmla="*/ 4 h 8"/>
                                  <a:gd name="T6" fmla="*/ 5 w 9"/>
                                  <a:gd name="T7" fmla="*/ 0 h 8"/>
                                  <a:gd name="T8" fmla="*/ 0 w 9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" h="8">
                                    <a:moveTo>
                                      <a:pt x="0" y="4"/>
                                    </a:moveTo>
                                    <a:cubicBezTo>
                                      <a:pt x="0" y="6"/>
                                      <a:pt x="2" y="8"/>
                                      <a:pt x="5" y="8"/>
                                    </a:cubicBezTo>
                                    <a:cubicBezTo>
                                      <a:pt x="7" y="8"/>
                                      <a:pt x="9" y="7"/>
                                      <a:pt x="9" y="4"/>
                                    </a:cubicBezTo>
                                    <a:cubicBezTo>
                                      <a:pt x="9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09" name="Freeform 199"/>
                            <wps:cNvSpPr/>
                            <wps:spPr bwMode="auto">
                              <a:xfrm>
                                <a:off x="7280" y="22310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3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8"/>
                                      <a:pt x="3" y="8"/>
                                    </a:cubicBezTo>
                                    <a:cubicBezTo>
                                      <a:pt x="3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8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10" name="Freeform 200"/>
                            <wps:cNvSpPr/>
                            <wps:spPr bwMode="auto">
                              <a:xfrm>
                                <a:off x="7143" y="22310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5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5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1"/>
                                      <a:pt x="6" y="0"/>
                                      <a:pt x="5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5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11" name="Freeform 201"/>
                            <wps:cNvSpPr/>
                            <wps:spPr bwMode="auto">
                              <a:xfrm>
                                <a:off x="7280" y="20661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5 h 8"/>
                                  <a:gd name="T2" fmla="*/ 8 w 8"/>
                                  <a:gd name="T3" fmla="*/ 3 h 8"/>
                                  <a:gd name="T4" fmla="*/ 4 w 8"/>
                                  <a:gd name="T5" fmla="*/ 0 h 8"/>
                                  <a:gd name="T6" fmla="*/ 3 w 8"/>
                                  <a:gd name="T7" fmla="*/ 0 h 8"/>
                                  <a:gd name="T8" fmla="*/ 0 w 8"/>
                                  <a:gd name="T9" fmla="*/ 3 h 8"/>
                                  <a:gd name="T10" fmla="*/ 0 w 8"/>
                                  <a:gd name="T11" fmla="*/ 5 h 8"/>
                                  <a:gd name="T12" fmla="*/ 3 w 8"/>
                                  <a:gd name="T13" fmla="*/ 8 h 8"/>
                                  <a:gd name="T14" fmla="*/ 4 w 8"/>
                                  <a:gd name="T15" fmla="*/ 8 h 8"/>
                                  <a:gd name="T16" fmla="*/ 8 w 8"/>
                                  <a:gd name="T17" fmla="*/ 5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5"/>
                                    </a:moveTo>
                                    <a:cubicBezTo>
                                      <a:pt x="8" y="4"/>
                                      <a:pt x="8" y="4"/>
                                      <a:pt x="8" y="3"/>
                                    </a:cubicBezTo>
                                    <a:cubicBezTo>
                                      <a:pt x="7" y="2"/>
                                      <a:pt x="6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3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3"/>
                                    </a:cubicBezTo>
                                    <a:cubicBezTo>
                                      <a:pt x="0" y="4"/>
                                      <a:pt x="0" y="4"/>
                                      <a:pt x="0" y="5"/>
                                    </a:cubicBezTo>
                                    <a:cubicBezTo>
                                      <a:pt x="0" y="6"/>
                                      <a:pt x="1" y="7"/>
                                      <a:pt x="3" y="8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6" y="7"/>
                                      <a:pt x="7" y="6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12" name="Freeform 202"/>
                            <wps:cNvSpPr/>
                            <wps:spPr bwMode="auto">
                              <a:xfrm>
                                <a:off x="6660" y="22102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6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13" name="Freeform 203"/>
                            <wps:cNvSpPr/>
                            <wps:spPr bwMode="auto">
                              <a:xfrm>
                                <a:off x="7143" y="20661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5 w 8"/>
                                  <a:gd name="T3" fmla="*/ 0 h 8"/>
                                  <a:gd name="T4" fmla="*/ 0 w 8"/>
                                  <a:gd name="T5" fmla="*/ 3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1"/>
                                      <a:pt x="0" y="3"/>
                                    </a:cubicBezTo>
                                    <a:cubicBezTo>
                                      <a:pt x="0" y="5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6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14" name="Freeform 204"/>
                            <wps:cNvSpPr/>
                            <wps:spPr bwMode="auto">
                              <a:xfrm>
                                <a:off x="6660" y="20863"/>
                                <a:ext cx="41" cy="41"/>
                              </a:xfrm>
                              <a:custGeom>
                                <a:avLst/>
                                <a:gdLst>
                                  <a:gd name="T0" fmla="*/ 8 w 8"/>
                                  <a:gd name="T1" fmla="*/ 4 h 8"/>
                                  <a:gd name="T2" fmla="*/ 4 w 8"/>
                                  <a:gd name="T3" fmla="*/ 0 h 8"/>
                                  <a:gd name="T4" fmla="*/ 0 w 8"/>
                                  <a:gd name="T5" fmla="*/ 4 h 8"/>
                                  <a:gd name="T6" fmla="*/ 4 w 8"/>
                                  <a:gd name="T7" fmla="*/ 8 h 8"/>
                                  <a:gd name="T8" fmla="*/ 8 w 8"/>
                                  <a:gd name="T9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8" y="4"/>
                                    </a:moveTo>
                                    <a:cubicBezTo>
                                      <a:pt x="8" y="2"/>
                                      <a:pt x="7" y="0"/>
                                      <a:pt x="4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6"/>
                                      <a:pt x="2" y="8"/>
                                      <a:pt x="4" y="8"/>
                                    </a:cubicBezTo>
                                    <a:cubicBezTo>
                                      <a:pt x="6" y="8"/>
                                      <a:pt x="8" y="7"/>
                                      <a:pt x="8" y="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715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97" y="20934"/>
                              <a:ext cx="33" cy="3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16" name="Freeform 207"/>
                          <wps:cNvSpPr/>
                          <wps:spPr bwMode="auto">
                            <a:xfrm>
                              <a:off x="6592" y="22037"/>
                              <a:ext cx="39" cy="3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3 h 7"/>
                                <a:gd name="T2" fmla="*/ 4 w 8"/>
                                <a:gd name="T3" fmla="*/ 0 h 7"/>
                                <a:gd name="T4" fmla="*/ 0 w 8"/>
                                <a:gd name="T5" fmla="*/ 3 h 7"/>
                                <a:gd name="T6" fmla="*/ 4 w 8"/>
                                <a:gd name="T7" fmla="*/ 7 h 7"/>
                                <a:gd name="T8" fmla="*/ 8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8" y="3"/>
                                  </a:moveTo>
                                  <a:cubicBezTo>
                                    <a:pt x="8" y="1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17" name="Freeform 208"/>
                          <wps:cNvSpPr/>
                          <wps:spPr bwMode="auto">
                            <a:xfrm>
                              <a:off x="7897" y="21966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8"/>
                                <a:gd name="T2" fmla="*/ 0 w 8"/>
                                <a:gd name="T3" fmla="*/ 5 h 8"/>
                                <a:gd name="T4" fmla="*/ 3 w 8"/>
                                <a:gd name="T5" fmla="*/ 8 h 8"/>
                                <a:gd name="T6" fmla="*/ 5 w 8"/>
                                <a:gd name="T7" fmla="*/ 8 h 8"/>
                                <a:gd name="T8" fmla="*/ 8 w 8"/>
                                <a:gd name="T9" fmla="*/ 5 h 8"/>
                                <a:gd name="T10" fmla="*/ 8 w 8"/>
                                <a:gd name="T11" fmla="*/ 3 h 8"/>
                                <a:gd name="T12" fmla="*/ 5 w 8"/>
                                <a:gd name="T13" fmla="*/ 0 h 8"/>
                                <a:gd name="T14" fmla="*/ 3 w 8"/>
                                <a:gd name="T15" fmla="*/ 0 h 8"/>
                                <a:gd name="T16" fmla="*/ 0 w 8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1"/>
                                    <a:pt x="7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1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18" name="Freeform 209"/>
                          <wps:cNvSpPr/>
                          <wps:spPr bwMode="auto">
                            <a:xfrm>
                              <a:off x="6387" y="21415"/>
                              <a:ext cx="41" cy="4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5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5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2"/>
                                    <a:pt x="6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19" name="Freeform 210"/>
                          <wps:cNvSpPr/>
                          <wps:spPr bwMode="auto">
                            <a:xfrm>
                              <a:off x="7900" y="21002"/>
                              <a:ext cx="35" cy="4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8"/>
                                <a:gd name="T2" fmla="*/ 0 w 7"/>
                                <a:gd name="T3" fmla="*/ 5 h 8"/>
                                <a:gd name="T4" fmla="*/ 2 w 7"/>
                                <a:gd name="T5" fmla="*/ 8 h 8"/>
                                <a:gd name="T6" fmla="*/ 4 w 7"/>
                                <a:gd name="T7" fmla="*/ 8 h 8"/>
                                <a:gd name="T8" fmla="*/ 7 w 7"/>
                                <a:gd name="T9" fmla="*/ 5 h 8"/>
                                <a:gd name="T10" fmla="*/ 7 w 7"/>
                                <a:gd name="T11" fmla="*/ 3 h 8"/>
                                <a:gd name="T12" fmla="*/ 4 w 7"/>
                                <a:gd name="T13" fmla="*/ 0 h 8"/>
                                <a:gd name="T14" fmla="*/ 2 w 7"/>
                                <a:gd name="T15" fmla="*/ 0 h 8"/>
                                <a:gd name="T16" fmla="*/ 0 w 7"/>
                                <a:gd name="T17" fmla="*/ 3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2" y="8"/>
                                  </a:cubicBezTo>
                                  <a:cubicBezTo>
                                    <a:pt x="3" y="8"/>
                                    <a:pt x="4" y="8"/>
                                    <a:pt x="4" y="8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0" name="Freeform 211"/>
                          <wps:cNvSpPr/>
                          <wps:spPr bwMode="auto">
                            <a:xfrm>
                              <a:off x="7692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5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2 h 7"/>
                                <a:gd name="T12" fmla="*/ 5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1" name="Freeform 212"/>
                          <wps:cNvSpPr/>
                          <wps:spPr bwMode="auto">
                            <a:xfrm>
                              <a:off x="6387" y="21554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2" name="Freeform 213"/>
                          <wps:cNvSpPr/>
                          <wps:spPr bwMode="auto">
                            <a:xfrm>
                              <a:off x="7692" y="20800"/>
                              <a:ext cx="41" cy="3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7"/>
                                <a:gd name="T2" fmla="*/ 4 w 8"/>
                                <a:gd name="T3" fmla="*/ 7 h 7"/>
                                <a:gd name="T4" fmla="*/ 8 w 8"/>
                                <a:gd name="T5" fmla="*/ 4 h 7"/>
                                <a:gd name="T6" fmla="*/ 4 w 8"/>
                                <a:gd name="T7" fmla="*/ 0 h 7"/>
                                <a:gd name="T8" fmla="*/ 0 w 8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0" y="3"/>
                                  </a:moveTo>
                                  <a:cubicBezTo>
                                    <a:pt x="0" y="6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8" y="6"/>
                                    <a:pt x="8" y="4"/>
                                  </a:cubicBezTo>
                                  <a:cubicBezTo>
                                    <a:pt x="8" y="1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3" name="Freeform 214"/>
                          <wps:cNvSpPr/>
                          <wps:spPr bwMode="auto">
                            <a:xfrm>
                              <a:off x="6731" y="2217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2 h 7"/>
                                <a:gd name="T4" fmla="*/ 5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2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5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1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6" y="6"/>
                                    <a:pt x="7" y="5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4" name="Freeform 215"/>
                          <wps:cNvSpPr/>
                          <wps:spPr bwMode="auto">
                            <a:xfrm>
                              <a:off x="6736" y="20800"/>
                              <a:ext cx="33" cy="3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2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2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6"/>
                                    <a:pt x="2" y="7"/>
                                  </a:cubicBezTo>
                                  <a:cubicBezTo>
                                    <a:pt x="3" y="7"/>
                                    <a:pt x="3" y="7"/>
                                    <a:pt x="4" y="7"/>
                                  </a:cubicBezTo>
                                  <a:cubicBezTo>
                                    <a:pt x="5" y="6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5" name="Freeform 216"/>
                          <wps:cNvSpPr/>
                          <wps:spPr bwMode="auto">
                            <a:xfrm>
                              <a:off x="6527" y="21966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4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4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1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1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5" y="7"/>
                                    <a:pt x="6" y="6"/>
                                    <a:pt x="7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6" name="Freeform 217"/>
                          <wps:cNvSpPr/>
                          <wps:spPr bwMode="auto">
                            <a:xfrm>
                              <a:off x="6527" y="21002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 h 7"/>
                                <a:gd name="T2" fmla="*/ 7 w 7"/>
                                <a:gd name="T3" fmla="*/ 3 h 7"/>
                                <a:gd name="T4" fmla="*/ 4 w 7"/>
                                <a:gd name="T5" fmla="*/ 0 h 7"/>
                                <a:gd name="T6" fmla="*/ 3 w 7"/>
                                <a:gd name="T7" fmla="*/ 0 h 7"/>
                                <a:gd name="T8" fmla="*/ 0 w 7"/>
                                <a:gd name="T9" fmla="*/ 3 h 7"/>
                                <a:gd name="T10" fmla="*/ 0 w 7"/>
                                <a:gd name="T11" fmla="*/ 5 h 7"/>
                                <a:gd name="T12" fmla="*/ 3 w 7"/>
                                <a:gd name="T13" fmla="*/ 7 h 7"/>
                                <a:gd name="T14" fmla="*/ 4 w 7"/>
                                <a:gd name="T15" fmla="*/ 7 h 7"/>
                                <a:gd name="T16" fmla="*/ 7 w 7"/>
                                <a:gd name="T17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5"/>
                                  </a:moveTo>
                                  <a:cubicBezTo>
                                    <a:pt x="7" y="4"/>
                                    <a:pt x="7" y="4"/>
                                    <a:pt x="7" y="3"/>
                                  </a:cubicBezTo>
                                  <a:cubicBezTo>
                                    <a:pt x="7" y="2"/>
                                    <a:pt x="6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7" name="Freeform 218"/>
                          <wps:cNvSpPr/>
                          <wps:spPr bwMode="auto">
                            <a:xfrm>
                              <a:off x="8036" y="21693"/>
                              <a:ext cx="33" cy="3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3 h 7"/>
                                <a:gd name="T2" fmla="*/ 0 w 7"/>
                                <a:gd name="T3" fmla="*/ 4 h 7"/>
                                <a:gd name="T4" fmla="*/ 3 w 7"/>
                                <a:gd name="T5" fmla="*/ 7 h 7"/>
                                <a:gd name="T6" fmla="*/ 4 w 7"/>
                                <a:gd name="T7" fmla="*/ 7 h 7"/>
                                <a:gd name="T8" fmla="*/ 7 w 7"/>
                                <a:gd name="T9" fmla="*/ 4 h 7"/>
                                <a:gd name="T10" fmla="*/ 7 w 7"/>
                                <a:gd name="T11" fmla="*/ 3 h 7"/>
                                <a:gd name="T12" fmla="*/ 4 w 7"/>
                                <a:gd name="T13" fmla="*/ 0 h 7"/>
                                <a:gd name="T14" fmla="*/ 3 w 7"/>
                                <a:gd name="T15" fmla="*/ 0 h 7"/>
                                <a:gd name="T16" fmla="*/ 0 w 7"/>
                                <a:gd name="T17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3"/>
                                  </a:move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1" y="6"/>
                                    <a:pt x="2" y="7"/>
                                    <a:pt x="3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6" y="7"/>
                                    <a:pt x="7" y="6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7" y="3"/>
                                  </a:cubicBezTo>
                                  <a:cubicBezTo>
                                    <a:pt x="7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0"/>
                                    <a:pt x="1" y="1"/>
                                    <a:pt x="0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8" name="Freeform 219"/>
                          <wps:cNvSpPr/>
                          <wps:spPr bwMode="auto">
                            <a:xfrm>
                              <a:off x="8036" y="21281"/>
                              <a:ext cx="39" cy="35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4 h 7"/>
                                <a:gd name="T2" fmla="*/ 4 w 8"/>
                                <a:gd name="T3" fmla="*/ 7 h 7"/>
                                <a:gd name="T4" fmla="*/ 7 w 8"/>
                                <a:gd name="T5" fmla="*/ 4 h 7"/>
                                <a:gd name="T6" fmla="*/ 4 w 8"/>
                                <a:gd name="T7" fmla="*/ 0 h 7"/>
                                <a:gd name="T8" fmla="*/ 1 w 8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1" y="4"/>
                                  </a:moveTo>
                                  <a:cubicBezTo>
                                    <a:pt x="1" y="5"/>
                                    <a:pt x="2" y="7"/>
                                    <a:pt x="4" y="7"/>
                                  </a:cubicBezTo>
                                  <a:cubicBezTo>
                                    <a:pt x="6" y="7"/>
                                    <a:pt x="7" y="5"/>
                                    <a:pt x="7" y="4"/>
                                  </a:cubicBez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9" name="Freeform 220"/>
                          <wps:cNvSpPr/>
                          <wps:spPr bwMode="auto">
                            <a:xfrm>
                              <a:off x="7419" y="20665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6"/>
                                <a:gd name="T2" fmla="*/ 0 w 7"/>
                                <a:gd name="T3" fmla="*/ 4 h 6"/>
                                <a:gd name="T4" fmla="*/ 3 w 7"/>
                                <a:gd name="T5" fmla="*/ 6 h 6"/>
                                <a:gd name="T6" fmla="*/ 4 w 7"/>
                                <a:gd name="T7" fmla="*/ 6 h 6"/>
                                <a:gd name="T8" fmla="*/ 7 w 7"/>
                                <a:gd name="T9" fmla="*/ 4 h 6"/>
                                <a:gd name="T10" fmla="*/ 7 w 7"/>
                                <a:gd name="T11" fmla="*/ 2 h 6"/>
                                <a:gd name="T12" fmla="*/ 4 w 7"/>
                                <a:gd name="T13" fmla="*/ 0 h 6"/>
                                <a:gd name="T14" fmla="*/ 3 w 7"/>
                                <a:gd name="T15" fmla="*/ 0 h 6"/>
                                <a:gd name="T16" fmla="*/ 0 w 7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2" y="6"/>
                                    <a:pt x="3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7" y="4"/>
                                  </a:cubicBezTo>
                                  <a:cubicBezTo>
                                    <a:pt x="7" y="3"/>
                                    <a:pt x="7" y="3"/>
                                    <a:pt x="7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0" name="Freeform 221"/>
                          <wps:cNvSpPr/>
                          <wps:spPr bwMode="auto">
                            <a:xfrm>
                              <a:off x="7009" y="2231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4 h 6"/>
                                <a:gd name="T2" fmla="*/ 6 w 6"/>
                                <a:gd name="T3" fmla="*/ 2 h 6"/>
                                <a:gd name="T4" fmla="*/ 4 w 6"/>
                                <a:gd name="T5" fmla="*/ 0 h 6"/>
                                <a:gd name="T6" fmla="*/ 2 w 6"/>
                                <a:gd name="T7" fmla="*/ 0 h 6"/>
                                <a:gd name="T8" fmla="*/ 0 w 6"/>
                                <a:gd name="T9" fmla="*/ 2 h 6"/>
                                <a:gd name="T10" fmla="*/ 0 w 6"/>
                                <a:gd name="T11" fmla="*/ 4 h 6"/>
                                <a:gd name="T12" fmla="*/ 2 w 6"/>
                                <a:gd name="T13" fmla="*/ 6 h 6"/>
                                <a:gd name="T14" fmla="*/ 4 w 6"/>
                                <a:gd name="T15" fmla="*/ 6 h 6"/>
                                <a:gd name="T16" fmla="*/ 6 w 6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1" name="Oval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09" y="20661"/>
                              <a:ext cx="33" cy="33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2" name="Oval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1" y="21903"/>
                              <a:ext cx="30" cy="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3" name="Freeform 224"/>
                          <wps:cNvSpPr/>
                          <wps:spPr bwMode="auto">
                            <a:xfrm>
                              <a:off x="6393" y="21281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3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5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5" y="6"/>
                                    <a:pt x="6" y="5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4" name="Freeform 225"/>
                          <wps:cNvSpPr/>
                          <wps:spPr bwMode="auto">
                            <a:xfrm>
                              <a:off x="6387" y="21693"/>
                              <a:ext cx="35" cy="3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7"/>
                                <a:gd name="T2" fmla="*/ 3 w 7"/>
                                <a:gd name="T3" fmla="*/ 0 h 7"/>
                                <a:gd name="T4" fmla="*/ 1 w 7"/>
                                <a:gd name="T5" fmla="*/ 3 h 7"/>
                                <a:gd name="T6" fmla="*/ 4 w 7"/>
                                <a:gd name="T7" fmla="*/ 6 h 7"/>
                                <a:gd name="T8" fmla="*/ 7 w 7"/>
                                <a:gd name="T9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7" y="3"/>
                                  </a:moveTo>
                                  <a:cubicBezTo>
                                    <a:pt x="7" y="1"/>
                                    <a:pt x="5" y="0"/>
                                    <a:pt x="3" y="0"/>
                                  </a:cubicBezTo>
                                  <a:cubicBezTo>
                                    <a:pt x="2" y="0"/>
                                    <a:pt x="0" y="2"/>
                                    <a:pt x="1" y="3"/>
                                  </a:cubicBezTo>
                                  <a:cubicBezTo>
                                    <a:pt x="1" y="5"/>
                                    <a:pt x="2" y="7"/>
                                    <a:pt x="4" y="6"/>
                                  </a:cubicBezTo>
                                  <a:cubicBezTo>
                                    <a:pt x="6" y="6"/>
                                    <a:pt x="7" y="5"/>
                                    <a:pt x="7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5" name="Freeform 226"/>
                          <wps:cNvSpPr/>
                          <wps:spPr bwMode="auto">
                            <a:xfrm>
                              <a:off x="7971" y="21077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2 h 6"/>
                                <a:gd name="T2" fmla="*/ 0 w 6"/>
                                <a:gd name="T3" fmla="*/ 4 h 6"/>
                                <a:gd name="T4" fmla="*/ 2 w 6"/>
                                <a:gd name="T5" fmla="*/ 6 h 6"/>
                                <a:gd name="T6" fmla="*/ 4 w 6"/>
                                <a:gd name="T7" fmla="*/ 6 h 6"/>
                                <a:gd name="T8" fmla="*/ 6 w 6"/>
                                <a:gd name="T9" fmla="*/ 4 h 6"/>
                                <a:gd name="T10" fmla="*/ 6 w 6"/>
                                <a:gd name="T11" fmla="*/ 2 h 6"/>
                                <a:gd name="T12" fmla="*/ 4 w 6"/>
                                <a:gd name="T13" fmla="*/ 0 h 6"/>
                                <a:gd name="T14" fmla="*/ 2 w 6"/>
                                <a:gd name="T15" fmla="*/ 0 h 6"/>
                                <a:gd name="T16" fmla="*/ 0 w 6"/>
                                <a:gd name="T17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6"/>
                                    <a:pt x="3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6" y="3"/>
                                    <a:pt x="6" y="3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6" name="Freeform 227"/>
                          <wps:cNvSpPr/>
                          <wps:spPr bwMode="auto">
                            <a:xfrm>
                              <a:off x="7629" y="20730"/>
                              <a:ext cx="30" cy="3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4 h 7"/>
                                <a:gd name="T2" fmla="*/ 3 w 6"/>
                                <a:gd name="T3" fmla="*/ 7 h 7"/>
                                <a:gd name="T4" fmla="*/ 6 w 6"/>
                                <a:gd name="T5" fmla="*/ 4 h 7"/>
                                <a:gd name="T6" fmla="*/ 3 w 6"/>
                                <a:gd name="T7" fmla="*/ 1 h 7"/>
                                <a:gd name="T8" fmla="*/ 0 w 6"/>
                                <a:gd name="T9" fmla="*/ 4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7">
                                  <a:moveTo>
                                    <a:pt x="0" y="4"/>
                                  </a:moveTo>
                                  <a:cubicBezTo>
                                    <a:pt x="0" y="5"/>
                                    <a:pt x="1" y="7"/>
                                    <a:pt x="3" y="7"/>
                                  </a:cubicBezTo>
                                  <a:cubicBezTo>
                                    <a:pt x="5" y="7"/>
                                    <a:pt x="6" y="5"/>
                                    <a:pt x="6" y="4"/>
                                  </a:cubicBezTo>
                                  <a:cubicBezTo>
                                    <a:pt x="6" y="2"/>
                                    <a:pt x="5" y="1"/>
                                    <a:pt x="3" y="1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7" name="Freeform 228"/>
                          <wps:cNvSpPr/>
                          <wps:spPr bwMode="auto">
                            <a:xfrm>
                              <a:off x="6805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6"/>
                                <a:gd name="T2" fmla="*/ 2 w 6"/>
                                <a:gd name="T3" fmla="*/ 0 h 6"/>
                                <a:gd name="T4" fmla="*/ 0 w 6"/>
                                <a:gd name="T5" fmla="*/ 3 h 6"/>
                                <a:gd name="T6" fmla="*/ 3 w 6"/>
                                <a:gd name="T7" fmla="*/ 6 h 6"/>
                                <a:gd name="T8" fmla="*/ 6 w 6"/>
                                <a:gd name="T9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3"/>
                                  </a:moveTo>
                                  <a:cubicBezTo>
                                    <a:pt x="6" y="1"/>
                                    <a:pt x="4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4" y="6"/>
                                    <a:pt x="6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8" name="Freeform 229"/>
                          <wps:cNvSpPr/>
                          <wps:spPr bwMode="auto">
                            <a:xfrm>
                              <a:off x="6805" y="20735"/>
                              <a:ext cx="30" cy="24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3 h 5"/>
                                <a:gd name="T2" fmla="*/ 6 w 6"/>
                                <a:gd name="T3" fmla="*/ 2 h 5"/>
                                <a:gd name="T4" fmla="*/ 4 w 6"/>
                                <a:gd name="T5" fmla="*/ 0 h 5"/>
                                <a:gd name="T6" fmla="*/ 2 w 6"/>
                                <a:gd name="T7" fmla="*/ 0 h 5"/>
                                <a:gd name="T8" fmla="*/ 0 w 6"/>
                                <a:gd name="T9" fmla="*/ 2 h 5"/>
                                <a:gd name="T10" fmla="*/ 0 w 6"/>
                                <a:gd name="T11" fmla="*/ 3 h 5"/>
                                <a:gd name="T12" fmla="*/ 2 w 6"/>
                                <a:gd name="T13" fmla="*/ 5 h 5"/>
                                <a:gd name="T14" fmla="*/ 4 w 6"/>
                                <a:gd name="T15" fmla="*/ 5 h 5"/>
                                <a:gd name="T16" fmla="*/ 6 w 6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3"/>
                                  </a:moveTo>
                                  <a:cubicBezTo>
                                    <a:pt x="6" y="3"/>
                                    <a:pt x="6" y="2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3" y="5"/>
                                    <a:pt x="3" y="5"/>
                                    <a:pt x="4" y="5"/>
                                  </a:cubicBezTo>
                                  <a:cubicBezTo>
                                    <a:pt x="5" y="5"/>
                                    <a:pt x="5" y="4"/>
                                    <a:pt x="6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9" name="Freeform 230"/>
                          <wps:cNvSpPr/>
                          <wps:spPr bwMode="auto">
                            <a:xfrm>
                              <a:off x="6463" y="21903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4 h 6"/>
                                <a:gd name="T2" fmla="*/ 5 w 5"/>
                                <a:gd name="T3" fmla="*/ 2 h 6"/>
                                <a:gd name="T4" fmla="*/ 3 w 5"/>
                                <a:gd name="T5" fmla="*/ 0 h 6"/>
                                <a:gd name="T6" fmla="*/ 2 w 5"/>
                                <a:gd name="T7" fmla="*/ 0 h 6"/>
                                <a:gd name="T8" fmla="*/ 0 w 5"/>
                                <a:gd name="T9" fmla="*/ 2 h 6"/>
                                <a:gd name="T10" fmla="*/ 0 w 5"/>
                                <a:gd name="T11" fmla="*/ 4 h 6"/>
                                <a:gd name="T12" fmla="*/ 2 w 5"/>
                                <a:gd name="T13" fmla="*/ 6 h 6"/>
                                <a:gd name="T14" fmla="*/ 3 w 5"/>
                                <a:gd name="T15" fmla="*/ 6 h 6"/>
                                <a:gd name="T16" fmla="*/ 5 w 5"/>
                                <a:gd name="T17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4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5"/>
                                    <a:pt x="5" y="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0" name="Freeform 231"/>
                          <wps:cNvSpPr/>
                          <wps:spPr bwMode="auto">
                            <a:xfrm>
                              <a:off x="6463" y="21077"/>
                              <a:ext cx="24" cy="3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6"/>
                                <a:gd name="T2" fmla="*/ 5 w 5"/>
                                <a:gd name="T3" fmla="*/ 2 h 6"/>
                                <a:gd name="T4" fmla="*/ 5 w 5"/>
                                <a:gd name="T5" fmla="*/ 2 h 6"/>
                                <a:gd name="T6" fmla="*/ 5 w 5"/>
                                <a:gd name="T7" fmla="*/ 2 h 6"/>
                                <a:gd name="T8" fmla="*/ 3 w 5"/>
                                <a:gd name="T9" fmla="*/ 0 h 6"/>
                                <a:gd name="T10" fmla="*/ 2 w 5"/>
                                <a:gd name="T11" fmla="*/ 0 h 6"/>
                                <a:gd name="T12" fmla="*/ 0 w 5"/>
                                <a:gd name="T13" fmla="*/ 2 h 6"/>
                                <a:gd name="T14" fmla="*/ 0 w 5"/>
                                <a:gd name="T15" fmla="*/ 3 h 6"/>
                                <a:gd name="T16" fmla="*/ 0 w 5"/>
                                <a:gd name="T17" fmla="*/ 3 h 6"/>
                                <a:gd name="T18" fmla="*/ 0 w 5"/>
                                <a:gd name="T19" fmla="*/ 3 h 6"/>
                                <a:gd name="T20" fmla="*/ 2 w 5"/>
                                <a:gd name="T21" fmla="*/ 6 h 6"/>
                                <a:gd name="T22" fmla="*/ 3 w 5"/>
                                <a:gd name="T23" fmla="*/ 6 h 6"/>
                                <a:gd name="T24" fmla="*/ 5 w 5"/>
                                <a:gd name="T25" fmla="*/ 3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3"/>
                                  </a:moveTo>
                                  <a:cubicBezTo>
                                    <a:pt x="5" y="3"/>
                                    <a:pt x="5" y="3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1"/>
                                    <a:pt x="5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5"/>
                                    <a:pt x="5" y="4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1" name="Freeform 232"/>
                          <wps:cNvSpPr/>
                          <wps:spPr bwMode="auto">
                            <a:xfrm>
                              <a:off x="7117" y="21197"/>
                              <a:ext cx="6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1 h 2"/>
                                <a:gd name="T4" fmla="*/ 1 w 1"/>
                                <a:gd name="T5" fmla="*/ 1 h 2"/>
                                <a:gd name="T6" fmla="*/ 0 w 1"/>
                                <a:gd name="T7" fmla="*/ 2 h 2"/>
                                <a:gd name="T8" fmla="*/ 0 w 1"/>
                                <a:gd name="T9" fmla="*/ 2 h 2"/>
                                <a:gd name="T10" fmla="*/ 0 w 1"/>
                                <a:gd name="T11" fmla="*/ 2 h 2"/>
                                <a:gd name="T12" fmla="*/ 1 w 1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2" name="Freeform 233"/>
                          <wps:cNvSpPr/>
                          <wps:spPr bwMode="auto">
                            <a:xfrm>
                              <a:off x="7117" y="21197"/>
                              <a:ext cx="11" cy="9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  <a:gd name="T6" fmla="*/ 0 w 2"/>
                                <a:gd name="T7" fmla="*/ 2 h 2"/>
                                <a:gd name="T8" fmla="*/ 1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2" y="2"/>
                                    <a:pt x="2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3" name="Freeform 234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1 w 1"/>
                                <a:gd name="T5" fmla="*/ 0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4" name="Freeform 235"/>
                          <wps:cNvSpPr/>
                          <wps:spPr bwMode="auto">
                            <a:xfrm>
                              <a:off x="6915" y="2140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0 h 2"/>
                                <a:gd name="T4" fmla="*/ 0 w 1"/>
                                <a:gd name="T5" fmla="*/ 2 h 2"/>
                                <a:gd name="T6" fmla="*/ 0 w 1"/>
                                <a:gd name="T7" fmla="*/ 2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5" name="Freeform 236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0 h 2"/>
                                <a:gd name="T4" fmla="*/ 0 w 1"/>
                                <a:gd name="T5" fmla="*/ 0 h 2"/>
                                <a:gd name="T6" fmla="*/ 0 w 1"/>
                                <a:gd name="T7" fmla="*/ 1 h 2"/>
                                <a:gd name="T8" fmla="*/ 0 w 1"/>
                                <a:gd name="T9" fmla="*/ 1 h 2"/>
                                <a:gd name="T10" fmla="*/ 1 w 1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6" name="Freeform 237"/>
                          <wps:cNvSpPr/>
                          <wps:spPr bwMode="auto">
                            <a:xfrm>
                              <a:off x="6915" y="21595"/>
                              <a:ext cx="4" cy="9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1 w 1"/>
                                <a:gd name="T3" fmla="*/ 2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  <a:gd name="T8" fmla="*/ 1 w 1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7" name="Freeform 238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8" name="Freeform 239"/>
                          <wps:cNvSpPr/>
                          <wps:spPr bwMode="auto">
                            <a:xfrm>
                              <a:off x="6924" y="21610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49" name="Freeform 240"/>
                          <wps:cNvSpPr/>
                          <wps:spPr bwMode="auto">
                            <a:xfrm>
                              <a:off x="7544" y="21331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0" name="Freeform 241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0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2 w 2"/>
                                <a:gd name="T9" fmla="*/ 0 h 1"/>
                                <a:gd name="T10" fmla="*/ 0 w 2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1" name="Freeform 242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1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0 w 2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2" name="Freeform 243"/>
                          <wps:cNvSpPr/>
                          <wps:spPr bwMode="auto">
                            <a:xfrm>
                              <a:off x="7535" y="21331"/>
                              <a:ext cx="9" cy="6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2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3" name="Freeform 244"/>
                          <wps:cNvSpPr/>
                          <wps:spPr bwMode="auto">
                            <a:xfrm>
                              <a:off x="7544" y="21678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0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4" name="Freeform 245"/>
                          <wps:cNvSpPr/>
                          <wps:spPr bwMode="auto">
                            <a:xfrm>
                              <a:off x="7535" y="21675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0 h 2"/>
                                <a:gd name="T6" fmla="*/ 2 w 2"/>
                                <a:gd name="T7" fmla="*/ 2 h 2"/>
                                <a:gd name="T8" fmla="*/ 2 w 2"/>
                                <a:gd name="T9" fmla="*/ 2 h 2"/>
                                <a:gd name="T10" fmla="*/ 2 w 2"/>
                                <a:gd name="T11" fmla="*/ 1 h 2"/>
                                <a:gd name="T12" fmla="*/ 0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5" name="Freeform 246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2 w 2"/>
                                <a:gd name="T3" fmla="*/ 1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6" name="Freeform 247"/>
                          <wps:cNvSpPr/>
                          <wps:spPr bwMode="auto">
                            <a:xfrm>
                              <a:off x="7535" y="21675"/>
                              <a:ext cx="9" cy="4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0 w 2"/>
                                <a:gd name="T3" fmla="*/ 0 h 1"/>
                                <a:gd name="T4" fmla="*/ 0 w 2"/>
                                <a:gd name="T5" fmla="*/ 0 h 1"/>
                                <a:gd name="T6" fmla="*/ 2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7" name="Freeform 248"/>
                          <wps:cNvSpPr/>
                          <wps:spPr bwMode="auto">
                            <a:xfrm>
                              <a:off x="7054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1 w 1"/>
                                <a:gd name="T7" fmla="*/ 0 h 1"/>
                                <a:gd name="T8" fmla="*/ 0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8" name="Freeform 249"/>
                          <wps:cNvSpPr/>
                          <wps:spPr bwMode="auto">
                            <a:xfrm>
                              <a:off x="7054" y="21808"/>
                              <a:ext cx="9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2 w 2"/>
                                <a:gd name="T3" fmla="*/ 0 h 2"/>
                                <a:gd name="T4" fmla="*/ 2 w 2"/>
                                <a:gd name="T5" fmla="*/ 0 h 2"/>
                                <a:gd name="T6" fmla="*/ 2 w 2"/>
                                <a:gd name="T7" fmla="*/ 0 h 2"/>
                                <a:gd name="T8" fmla="*/ 0 w 2"/>
                                <a:gd name="T9" fmla="*/ 2 h 2"/>
                                <a:gd name="T10" fmla="*/ 1 w 2"/>
                                <a:gd name="T11" fmla="*/ 1 h 2"/>
                                <a:gd name="T12" fmla="*/ 2 w 2"/>
                                <a:gd name="T13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2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59" name="Freeform 250"/>
                          <wps:cNvSpPr/>
                          <wps:spPr bwMode="auto">
                            <a:xfrm>
                              <a:off x="7057" y="21812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1 h 1"/>
                                <a:gd name="T10" fmla="*/ 1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0" name="Freeform 251"/>
                          <wps:cNvSpPr/>
                          <wps:spPr bwMode="auto">
                            <a:xfrm>
                              <a:off x="7057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1" name="Freeform 252"/>
                          <wps:cNvSpPr/>
                          <wps:spPr bwMode="auto">
                            <a:xfrm>
                              <a:off x="7470" y="22087"/>
                              <a:ext cx="69" cy="74"/>
                            </a:xfrm>
                            <a:custGeom>
                              <a:avLst/>
                              <a:gdLst>
                                <a:gd name="T0" fmla="*/ 8 w 14"/>
                                <a:gd name="T1" fmla="*/ 15 h 15"/>
                                <a:gd name="T2" fmla="*/ 14 w 14"/>
                                <a:gd name="T3" fmla="*/ 9 h 15"/>
                                <a:gd name="T4" fmla="*/ 14 w 14"/>
                                <a:gd name="T5" fmla="*/ 6 h 15"/>
                                <a:gd name="T6" fmla="*/ 9 w 14"/>
                                <a:gd name="T7" fmla="*/ 1 h 15"/>
                                <a:gd name="T8" fmla="*/ 0 w 14"/>
                                <a:gd name="T9" fmla="*/ 6 h 15"/>
                                <a:gd name="T10" fmla="*/ 0 w 14"/>
                                <a:gd name="T11" fmla="*/ 9 h 15"/>
                                <a:gd name="T12" fmla="*/ 0 w 14"/>
                                <a:gd name="T13" fmla="*/ 10 h 15"/>
                                <a:gd name="T14" fmla="*/ 6 w 14"/>
                                <a:gd name="T15" fmla="*/ 15 h 15"/>
                                <a:gd name="T16" fmla="*/ 8 w 14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8" y="15"/>
                                  </a:moveTo>
                                  <a:cubicBezTo>
                                    <a:pt x="11" y="14"/>
                                    <a:pt x="13" y="12"/>
                                    <a:pt x="14" y="9"/>
                                  </a:cubicBezTo>
                                  <a:cubicBezTo>
                                    <a:pt x="14" y="8"/>
                                    <a:pt x="14" y="7"/>
                                    <a:pt x="14" y="6"/>
                                  </a:cubicBezTo>
                                  <a:cubicBezTo>
                                    <a:pt x="13" y="4"/>
                                    <a:pt x="12" y="2"/>
                                    <a:pt x="9" y="1"/>
                                  </a:cubicBezTo>
                                  <a:cubicBezTo>
                                    <a:pt x="6" y="0"/>
                                    <a:pt x="1" y="2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1" y="12"/>
                                    <a:pt x="3" y="14"/>
                                    <a:pt x="6" y="15"/>
                                  </a:cubicBezTo>
                                  <a:cubicBezTo>
                                    <a:pt x="7" y="15"/>
                                    <a:pt x="7" y="15"/>
                                    <a:pt x="8" y="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2" name="Freeform 253"/>
                          <wps:cNvSpPr/>
                          <wps:spPr bwMode="auto">
                            <a:xfrm>
                              <a:off x="7419" y="22315"/>
                              <a:ext cx="35" cy="33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6 h 7"/>
                                <a:gd name="T2" fmla="*/ 4 w 7"/>
                                <a:gd name="T3" fmla="*/ 6 h 7"/>
                                <a:gd name="T4" fmla="*/ 6 w 7"/>
                                <a:gd name="T5" fmla="*/ 4 h 7"/>
                                <a:gd name="T6" fmla="*/ 6 w 7"/>
                                <a:gd name="T7" fmla="*/ 2 h 7"/>
                                <a:gd name="T8" fmla="*/ 4 w 7"/>
                                <a:gd name="T9" fmla="*/ 0 h 7"/>
                                <a:gd name="T10" fmla="*/ 2 w 7"/>
                                <a:gd name="T11" fmla="*/ 0 h 7"/>
                                <a:gd name="T12" fmla="*/ 0 w 7"/>
                                <a:gd name="T13" fmla="*/ 2 h 7"/>
                                <a:gd name="T14" fmla="*/ 0 w 7"/>
                                <a:gd name="T15" fmla="*/ 4 h 7"/>
                                <a:gd name="T16" fmla="*/ 0 w 7"/>
                                <a:gd name="T17" fmla="*/ 4 h 7"/>
                                <a:gd name="T18" fmla="*/ 2 w 7"/>
                                <a:gd name="T19" fmla="*/ 6 h 7"/>
                                <a:gd name="T20" fmla="*/ 4 w 7"/>
                                <a:gd name="T21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4" y="6"/>
                                  </a:move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6" y="5"/>
                                    <a:pt x="6" y="4"/>
                                  </a:cubicBezTo>
                                  <a:cubicBezTo>
                                    <a:pt x="7" y="3"/>
                                    <a:pt x="7" y="3"/>
                                    <a:pt x="6" y="2"/>
                                  </a:cubicBezTo>
                                  <a:cubicBezTo>
                                    <a:pt x="6" y="1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3" y="7"/>
                                    <a:pt x="4" y="7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3" name="Freeform 254"/>
                          <wps:cNvSpPr/>
                          <wps:spPr bwMode="auto">
                            <a:xfrm>
                              <a:off x="7401" y="21818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4" name="Freeform 255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  <a:gd name="T10" fmla="*/ 0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5" name="Freeform 256"/>
                          <wps:cNvSpPr/>
                          <wps:spPr bwMode="auto">
                            <a:xfrm>
                              <a:off x="7401" y="21812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0 w 1"/>
                                <a:gd name="T11" fmla="*/ 1 h 1"/>
                                <a:gd name="T12" fmla="*/ 0 w 1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6" name="Freeform 257"/>
                          <wps:cNvSpPr/>
                          <wps:spPr bwMode="auto">
                            <a:xfrm>
                              <a:off x="7401" y="21812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7" name="Freeform 258"/>
                          <wps:cNvSpPr/>
                          <wps:spPr bwMode="auto">
                            <a:xfrm>
                              <a:off x="7629" y="22245"/>
                              <a:ext cx="30" cy="30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6 h 6"/>
                                <a:gd name="T2" fmla="*/ 6 w 6"/>
                                <a:gd name="T3" fmla="*/ 4 h 6"/>
                                <a:gd name="T4" fmla="*/ 6 w 6"/>
                                <a:gd name="T5" fmla="*/ 2 h 6"/>
                                <a:gd name="T6" fmla="*/ 6 w 6"/>
                                <a:gd name="T7" fmla="*/ 2 h 6"/>
                                <a:gd name="T8" fmla="*/ 4 w 6"/>
                                <a:gd name="T9" fmla="*/ 0 h 6"/>
                                <a:gd name="T10" fmla="*/ 2 w 6"/>
                                <a:gd name="T11" fmla="*/ 0 h 6"/>
                                <a:gd name="T12" fmla="*/ 0 w 6"/>
                                <a:gd name="T13" fmla="*/ 2 h 6"/>
                                <a:gd name="T14" fmla="*/ 0 w 6"/>
                                <a:gd name="T15" fmla="*/ 4 h 6"/>
                                <a:gd name="T16" fmla="*/ 2 w 6"/>
                                <a:gd name="T17" fmla="*/ 6 h 6"/>
                                <a:gd name="T18" fmla="*/ 4 w 6"/>
                                <a:gd name="T1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4" y="6"/>
                                  </a:moveTo>
                                  <a:cubicBezTo>
                                    <a:pt x="5" y="6"/>
                                    <a:pt x="5" y="5"/>
                                    <a:pt x="6" y="4"/>
                                  </a:cubicBezTo>
                                  <a:cubicBezTo>
                                    <a:pt x="6" y="4"/>
                                    <a:pt x="6" y="3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5" y="1"/>
                                    <a:pt x="5" y="1"/>
                                    <a:pt x="4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3" y="6"/>
                                    <a:pt x="4" y="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8" name="Freeform 259"/>
                          <wps:cNvSpPr/>
                          <wps:spPr bwMode="auto">
                            <a:xfrm>
                              <a:off x="7479" y="22235"/>
                              <a:ext cx="50" cy="50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10 h 10"/>
                                <a:gd name="T2" fmla="*/ 10 w 10"/>
                                <a:gd name="T3" fmla="*/ 6 h 10"/>
                                <a:gd name="T4" fmla="*/ 10 w 10"/>
                                <a:gd name="T5" fmla="*/ 4 h 10"/>
                                <a:gd name="T6" fmla="*/ 6 w 10"/>
                                <a:gd name="T7" fmla="*/ 1 h 10"/>
                                <a:gd name="T8" fmla="*/ 4 w 10"/>
                                <a:gd name="T9" fmla="*/ 1 h 10"/>
                                <a:gd name="T10" fmla="*/ 0 w 10"/>
                                <a:gd name="T11" fmla="*/ 4 h 10"/>
                                <a:gd name="T12" fmla="*/ 0 w 10"/>
                                <a:gd name="T13" fmla="*/ 6 h 10"/>
                                <a:gd name="T14" fmla="*/ 4 w 10"/>
                                <a:gd name="T15" fmla="*/ 10 h 10"/>
                                <a:gd name="T16" fmla="*/ 6 w 10"/>
                                <a:gd name="T1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10"/>
                                  </a:moveTo>
                                  <a:cubicBezTo>
                                    <a:pt x="8" y="9"/>
                                    <a:pt x="9" y="8"/>
                                    <a:pt x="10" y="6"/>
                                  </a:cubicBezTo>
                                  <a:cubicBezTo>
                                    <a:pt x="10" y="6"/>
                                    <a:pt x="10" y="5"/>
                                    <a:pt x="10" y="4"/>
                                  </a:cubicBezTo>
                                  <a:cubicBezTo>
                                    <a:pt x="9" y="2"/>
                                    <a:pt x="8" y="1"/>
                                    <a:pt x="6" y="1"/>
                                  </a:cubicBezTo>
                                  <a:cubicBezTo>
                                    <a:pt x="5" y="0"/>
                                    <a:pt x="5" y="0"/>
                                    <a:pt x="4" y="1"/>
                                  </a:cubicBezTo>
                                  <a:cubicBezTo>
                                    <a:pt x="2" y="1"/>
                                    <a:pt x="1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1" y="8"/>
                                    <a:pt x="2" y="9"/>
                                    <a:pt x="4" y="10"/>
                                  </a:cubicBezTo>
                                  <a:cubicBezTo>
                                    <a:pt x="5" y="10"/>
                                    <a:pt x="5" y="10"/>
                                    <a:pt x="6" y="1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69" name="Freeform 260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  <a:gd name="T5" fmla="*/ 0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0" name="Freeform 261"/>
                          <wps:cNvSpPr/>
                          <wps:spPr bwMode="auto">
                            <a:xfrm>
                              <a:off x="6983" y="21749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1" name="Freeform 262"/>
                          <wps:cNvSpPr/>
                          <wps:spPr bwMode="auto">
                            <a:xfrm>
                              <a:off x="6983" y="21743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2" name="Freeform 263"/>
                          <wps:cNvSpPr/>
                          <wps:spPr bwMode="auto">
                            <a:xfrm>
                              <a:off x="6989" y="21749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3" name="Freeform 264"/>
                          <wps:cNvSpPr/>
                          <wps:spPr bwMode="auto">
                            <a:xfrm>
                              <a:off x="6915" y="21405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0 w 1"/>
                                <a:gd name="T4" fmla="*/ 1 w 1"/>
                                <a:gd name="T5" fmla="*/ 1 w 1"/>
                                <a:gd name="T6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4" name="Freeform 265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0 h 1"/>
                                <a:gd name="T4" fmla="*/ 1 h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5" name="Freeform 266"/>
                          <wps:cNvSpPr/>
                          <wps:spPr bwMode="auto">
                            <a:xfrm>
                              <a:off x="6915" y="21400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6" name="Freeform 267"/>
                          <wps:cNvSpPr/>
                          <wps:spPr bwMode="auto">
                            <a:xfrm>
                              <a:off x="6918" y="21400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7" name="Freeform 268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8" name="Freeform 269"/>
                          <wps:cNvSpPr/>
                          <wps:spPr bwMode="auto">
                            <a:xfrm>
                              <a:off x="6918" y="2140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79" name="Freeform 270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0" name="Freeform 271"/>
                          <wps:cNvSpPr/>
                          <wps:spPr bwMode="auto">
                            <a:xfrm>
                              <a:off x="6885" y="22319"/>
                              <a:ext cx="4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1" name="Freeform 272"/>
                          <wps:cNvSpPr/>
                          <wps:spPr bwMode="auto">
                            <a:xfrm>
                              <a:off x="6915" y="21459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2" name="Freeform 273"/>
                          <wps:cNvSpPr/>
                          <wps:spPr bwMode="auto">
                            <a:xfrm>
                              <a:off x="6915" y="21459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3" name="Freeform 274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1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4" name="Freeform 275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5" name="Freeform 276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0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6" name="Freeform 277"/>
                          <wps:cNvSpPr/>
                          <wps:spPr bwMode="auto">
                            <a:xfrm>
                              <a:off x="6918" y="216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7" name="Freeform 278"/>
                          <wps:cNvSpPr/>
                          <wps:spPr bwMode="auto">
                            <a:xfrm>
                              <a:off x="6915" y="21598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8" name="Freeform 279"/>
                          <wps:cNvSpPr/>
                          <wps:spPr bwMode="auto">
                            <a:xfrm>
                              <a:off x="6915" y="21604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89" name="Freeform 280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0 h 1"/>
                                <a:gd name="T2" fmla="*/ 0 h 1"/>
                                <a:gd name="T3" fmla="*/ 1 h 1"/>
                                <a:gd name="T4" fmla="*/ 1 h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0" name="Freeform 281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1" name="Oval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2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2" y="21197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3" name="Freeform 284"/>
                          <wps:cNvSpPr/>
                          <wps:spPr bwMode="auto">
                            <a:xfrm>
                              <a:off x="7122" y="21197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4" name="Freeform 285"/>
                          <wps:cNvSpPr/>
                          <wps:spPr bwMode="auto">
                            <a:xfrm>
                              <a:off x="7122" y="2119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5" name="Freeform 286"/>
                          <wps:cNvSpPr/>
                          <wps:spPr bwMode="auto">
                            <a:xfrm>
                              <a:off x="7117" y="21808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6" name="Freeform 287"/>
                          <wps:cNvSpPr/>
                          <wps:spPr bwMode="auto">
                            <a:xfrm>
                              <a:off x="7063" y="2180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7" name="Oval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8" name="Freeform 289"/>
                          <wps:cNvSpPr/>
                          <wps:spPr bwMode="auto">
                            <a:xfrm>
                              <a:off x="7063" y="21808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99" name="Oval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21808"/>
                              <a:ext cx="2" cy="4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0" name="Freeform 291"/>
                          <wps:cNvSpPr/>
                          <wps:spPr bwMode="auto">
                            <a:xfrm>
                              <a:off x="7395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1" name="Freeform 292"/>
                          <wps:cNvSpPr/>
                          <wps:spPr bwMode="auto">
                            <a:xfrm>
                              <a:off x="7336" y="21808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2" name="Freeform 293"/>
                          <wps:cNvSpPr/>
                          <wps:spPr bwMode="auto">
                            <a:xfrm>
                              <a:off x="7401" y="2181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3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4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1" y="21812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5" name="Freeform 296"/>
                          <wps:cNvSpPr/>
                          <wps:spPr bwMode="auto">
                            <a:xfrm>
                              <a:off x="7520" y="21613"/>
                              <a:ext cx="15" cy="6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2"/>
                                <a:gd name="T2" fmla="*/ 3 w 3"/>
                                <a:gd name="T3" fmla="*/ 0 h 12"/>
                                <a:gd name="T4" fmla="*/ 3 w 3"/>
                                <a:gd name="T5" fmla="*/ 12 h 12"/>
                                <a:gd name="T6" fmla="*/ 3 w 3"/>
                                <a:gd name="T7" fmla="*/ 12 h 12"/>
                                <a:gd name="T8" fmla="*/ 3 w 3"/>
                                <a:gd name="T9" fmla="*/ 12 h 12"/>
                                <a:gd name="T10" fmla="*/ 3 w 3"/>
                                <a:gd name="T11" fmla="*/ 12 h 12"/>
                                <a:gd name="T12" fmla="*/ 3 w 3"/>
                                <a:gd name="T13" fmla="*/ 0 h 12"/>
                                <a:gd name="T14" fmla="*/ 3 w 3"/>
                                <a:gd name="T15" fmla="*/ 0 h 12"/>
                                <a:gd name="T16" fmla="*/ 3 w 3"/>
                                <a:gd name="T1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0" y="4"/>
                                    <a:pt x="1" y="8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1" y="8"/>
                                    <a:pt x="1" y="4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6" name="Freeform 297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7" name="Freeform 298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8" name="Freeform 299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09" name="Freeform 300"/>
                          <wps:cNvSpPr/>
                          <wps:spPr bwMode="auto">
                            <a:xfrm>
                              <a:off x="7535" y="2167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0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75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1" name="Freeform 302"/>
                          <wps:cNvSpPr/>
                          <wps:spPr bwMode="auto">
                            <a:xfrm>
                              <a:off x="6993" y="21684"/>
                              <a:ext cx="17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1 h 12"/>
                                <a:gd name="T2" fmla="*/ 2 w 3"/>
                                <a:gd name="T3" fmla="*/ 9 h 12"/>
                                <a:gd name="T4" fmla="*/ 1 w 3"/>
                                <a:gd name="T5" fmla="*/ 0 h 12"/>
                                <a:gd name="T6" fmla="*/ 1 w 3"/>
                                <a:gd name="T7" fmla="*/ 0 h 12"/>
                                <a:gd name="T8" fmla="*/ 0 w 3"/>
                                <a:gd name="T9" fmla="*/ 11 h 12"/>
                                <a:gd name="T10" fmla="*/ 0 w 3"/>
                                <a:gd name="T11" fmla="*/ 12 h 12"/>
                                <a:gd name="T12" fmla="*/ 0 w 3"/>
                                <a:gd name="T13" fmla="*/ 11 h 12"/>
                                <a:gd name="T14" fmla="*/ 0 w 3"/>
                                <a:gd name="T15" fmla="*/ 1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" h="12">
                                  <a:moveTo>
                                    <a:pt x="0" y="11"/>
                                  </a:moveTo>
                                  <a:cubicBezTo>
                                    <a:pt x="1" y="11"/>
                                    <a:pt x="1" y="10"/>
                                    <a:pt x="2" y="9"/>
                                  </a:cubicBezTo>
                                  <a:cubicBezTo>
                                    <a:pt x="3" y="6"/>
                                    <a:pt x="3" y="3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3" y="4"/>
                                    <a:pt x="3" y="8"/>
                                    <a:pt x="0" y="11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2" name="Freeform 303"/>
                          <wps:cNvSpPr/>
                          <wps:spPr bwMode="auto">
                            <a:xfrm>
                              <a:off x="6998" y="2168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3" name="Freeform 304"/>
                          <wps:cNvSpPr/>
                          <wps:spPr bwMode="auto">
                            <a:xfrm>
                              <a:off x="6993" y="21738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1 h 1"/>
                                <a:gd name="T3" fmla="*/ 0 h 1"/>
                                <a:gd name="T4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4" name="Freeform 305"/>
                          <wps:cNvSpPr/>
                          <wps:spPr bwMode="auto">
                            <a:xfrm>
                              <a:off x="7191" y="21808"/>
                              <a:ext cx="11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5" name="Freeform 306"/>
                          <wps:cNvSpPr/>
                          <wps:spPr bwMode="auto">
                            <a:xfrm>
                              <a:off x="7202" y="21753"/>
                              <a:ext cx="4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1 h 1"/>
                                <a:gd name="T8" fmla="*/ 1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6" name="Freeform 307"/>
                          <wps:cNvSpPr/>
                          <wps:spPr bwMode="auto">
                            <a:xfrm>
                              <a:off x="7206" y="21753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1 h 1"/>
                                <a:gd name="T4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7" name="Freeform 308"/>
                          <wps:cNvSpPr/>
                          <wps:spPr bwMode="auto">
                            <a:xfrm>
                              <a:off x="718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8" name="Freeform 309"/>
                          <wps:cNvSpPr/>
                          <wps:spPr bwMode="auto">
                            <a:xfrm>
                              <a:off x="7182" y="21734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0 w 1"/>
                                <a:gd name="T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19" name="Freeform 310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0" name="Freeform 311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1" name="Oval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2" name="Freeform 313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3" name="Freeform 314"/>
                          <wps:cNvSpPr/>
                          <wps:spPr bwMode="auto">
                            <a:xfrm>
                              <a:off x="7535" y="2161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4" name="Oval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35" y="2161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5" name="Freeform 316"/>
                          <wps:cNvSpPr/>
                          <wps:spPr bwMode="auto">
                            <a:xfrm>
                              <a:off x="6924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6" name="Freeform 317"/>
                          <wps:cNvSpPr/>
                          <wps:spPr bwMode="auto">
                            <a:xfrm>
                              <a:off x="6929" y="21474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7" name="Freeform 318"/>
                          <wps:cNvSpPr/>
                          <wps:spPr bwMode="auto">
                            <a:xfrm>
                              <a:off x="7410" y="21550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1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8" name="Freeform 319"/>
                          <wps:cNvSpPr/>
                          <wps:spPr bwMode="auto">
                            <a:xfrm>
                              <a:off x="7416" y="21550"/>
                              <a:ext cx="0" cy="4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0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29" name="Freeform 320"/>
                          <wps:cNvSpPr/>
                          <wps:spPr bwMode="auto">
                            <a:xfrm>
                              <a:off x="7390" y="21524"/>
                              <a:ext cx="0" cy="6"/>
                            </a:xfrm>
                            <a:custGeom>
                              <a:avLst/>
                              <a:gdLst>
                                <a:gd name="T0" fmla="*/ 0 h 1"/>
                                <a:gd name="T1" fmla="*/ 1 h 1"/>
                                <a:gd name="T2" fmla="*/ 0 h 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0" name="Freeform 321"/>
                          <wps:cNvSpPr/>
                          <wps:spPr bwMode="auto">
                            <a:xfrm>
                              <a:off x="7390" y="2152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1" name="Freeform 322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2" name="Freeform 323"/>
                          <wps:cNvSpPr/>
                          <wps:spPr bwMode="auto">
                            <a:xfrm>
                              <a:off x="7202" y="21201"/>
                              <a:ext cx="4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3" name="Freeform 324"/>
                          <wps:cNvSpPr/>
                          <wps:spPr bwMode="auto">
                            <a:xfrm>
                              <a:off x="7132" y="21734"/>
                              <a:ext cx="6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4" name="Freeform 325"/>
                          <wps:cNvSpPr/>
                          <wps:spPr bwMode="auto">
                            <a:xfrm>
                              <a:off x="7137" y="21734"/>
                              <a:ext cx="0" cy="4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5" name="Freeform 326"/>
                          <wps:cNvSpPr/>
                          <wps:spPr bwMode="auto">
                            <a:xfrm>
                              <a:off x="7117" y="21753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  <a:gd name="T3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6" name="Oval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7" y="21753"/>
                              <a:ext cx="2" cy="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7" name="Freeform 328"/>
                          <wps:cNvSpPr/>
                          <wps:spPr bwMode="auto">
                            <a:xfrm>
                              <a:off x="7117" y="2175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8" name="Freeform 329"/>
                          <wps:cNvSpPr/>
                          <wps:spPr bwMode="auto">
                            <a:xfrm>
                              <a:off x="7529" y="21474"/>
                              <a:ext cx="6" cy="6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1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839" name="Freeform 330"/>
                          <wps:cNvSpPr/>
                          <wps:spPr bwMode="auto">
                            <a:xfrm>
                              <a:off x="7529" y="21480"/>
                              <a:ext cx="6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14" name="椭圆 14"/>
                        <wps:cNvSpPr/>
                        <wps:spPr>
                          <a:xfrm>
                            <a:off x="1683" y="22164"/>
                            <a:ext cx="410" cy="41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3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41" name="圆角矩形 841"/>
                        <wps:cNvSpPr/>
                        <wps:spPr bwMode="auto">
                          <a:xfrm>
                            <a:off x="2221" y="22164"/>
                            <a:ext cx="10033" cy="4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1D3D4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05pt;margin-top:169.65pt;height:26.3pt;width:529.45pt;z-index:251585536;mso-width-relative:page;mso-height-relative:page;" coordorigin="1664,22145" coordsize="10589,526" o:gfxdata="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">
                <o:lock v:ext="edit" aspectratio="f"/>
                <v:group id="_x0000_s1026" o:spid="_x0000_s1026" o:spt="203" style="position:absolute;left:1664;top:22145;height:527;width:527;" coordorigin="6387,20661" coordsize="1687,1686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510" o:spid="_x0000_s1026" o:spt="203" style="position:absolute;left:6449;top:20661;height:1687;width:1625;" coordorigin="6449,20661" coordsize="1625,1687" o:gfxdata="UEsDBAoAAAAAAIdO4kAAAAAAAAAAAAAAAAAEAAAAZHJzL1BLAwQUAAAACACHTuJAnCU/Yb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qBe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JT9h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" o:spid="_x0000_s1026" o:spt="100" style="position:absolute;left:7484;top:21337;height:59;width:50;" filled="t" stroked="f" coordsize="10,12" o:gfxdata="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sdAO25AAAA3AAA&#10;AA8AAAAAAAAAAQAgAAAAIgAAAGRycy9kb3ducmV2LnhtbFBLAQIUABQAAAAIAIdO4kAzLwWeOwAA&#10;ADkAAAAQAAAAAAAAAAEAIAAAAAgBAABkcnMvc2hhcGV4bWwueG1sUEsFBgAAAAAGAAYAWwEAALID&#10;AAAAAA==&#10;" path="m10,0c7,3,4,3,0,1c0,3,1,4,1,6c1,8,1,9,0,11c3,9,7,10,10,12c10,11,9,11,9,10c8,7,8,3,10,0xe">
                      <v:path o:connectlocs="50,0;0,4;5,29;0,54;50,59;45,49;50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6840;top:21106;height:791;width:789;" filled="t" stroked="f" coordsize="159,159" o:gfxdata="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TxW74A&#10;AADcAAAADwAAAAAAAAABACAAAAAiAAAAZHJzL2Rvd25yZXYueG1sUEsBAhQAFAAAAAgAh07iQDMv&#10;BZ47AAAAOQAAABAAAAAAAAAAAQAgAAAADQEAAGRycy9zaGFwZXhtbC54bWxQSwUGAAAAAAYABgBb&#10;AQAAtwMAAAAA&#10;" path="m16,100c16,100,16,100,16,100c16,100,16,100,16,100c16,100,16,100,16,100c16,100,16,100,16,100c16,100,16,100,16,100c16,101,17,101,17,101c17,101,17,101,17,101c17,101,17,101,17,101c18,101,19,101,19,102c19,102,19,102,19,102c19,102,19,102,19,102c22,104,25,104,28,102c29,103,28,103,28,103c27,105,27,107,27,109c28,111,28,112,29,113c29,113,29,113,29,113c30,114,31,115,32,116c32,116,32,116,32,116c35,118,39,118,42,116c42,118,41,120,41,121c41,123,42,125,43,127c39,125,35,125,31,128c31,129,31,129,30,129c30,129,30,129,30,129c30,129,30,129,30,129c30,129,30,129,29,129c29,130,29,130,29,130c26,135,27,140,31,143c35,146,39,146,43,143c43,143,43,143,43,143c44,142,44,142,45,141c45,141,45,141,45,141c47,138,48,134,45,130c49,132,52,132,56,130c56,130,56,130,56,130c56,130,56,130,57,130c57,130,56,130,56,130c54,134,55,137,57,141c57,141,57,141,57,141c57,141,57,141,57,141c57,141,57,141,57,141c58,142,58,142,59,143c59,143,59,143,59,143c60,144,61,145,63,145c66,145,68,145,71,143c70,146,69,148,69,150c70,153,71,155,73,157c76,159,80,159,83,157c89,154,90,149,87,144c88,144,89,145,90,145c93,146,96,145,99,143c99,143,100,142,100,142c100,142,100,142,100,142c100,142,100,142,100,142c101,140,102,138,102,136c103,134,102,133,102,131c102,131,101,131,101,130c105,132,108,132,112,130c112,130,112,131,112,131c110,135,110,138,113,142c113,142,113,142,113,142c113,142,114,142,114,143c114,143,114,143,114,143c114,143,114,143,114,143c114,143,115,143,115,144c119,146,124,145,127,142c130,139,131,134,128,130c128,130,128,130,128,129c128,129,129,130,129,130c132,131,134,132,137,131c143,129,146,121,142,116c142,116,142,116,142,116c142,116,142,116,142,116c141,115,141,114,140,114c136,111,133,111,129,113c131,110,131,106,129,102c133,104,136,104,140,102c140,102,140,102,140,102c140,102,140,102,140,102c140,102,140,102,140,102c140,102,140,102,140,102c140,102,140,102,140,102c141,101,142,100,142,100c142,100,142,100,142,100c145,96,145,92,143,89c143,89,142,88,143,88c147,90,151,90,154,87c157,85,159,80,157,76c154,70,149,69,143,72c143,71,143,71,143,71c145,68,145,64,143,61c143,61,142,60,142,60c141,60,141,59,140,58c140,58,140,58,140,58c137,56,133,55,130,57c131,55,131,54,131,52c131,50,130,49,130,47c134,49,137,49,140,46c140,46,140,46,140,46c140,46,140,46,140,46c140,46,140,46,140,46c141,46,141,45,142,45c142,45,142,45,142,45c142,45,142,45,142,45c142,44,142,44,142,44c145,40,145,35,141,32c138,28,133,28,129,31c129,31,128,31,128,31c130,28,131,24,129,21c127,15,120,13,114,17c114,17,114,17,114,17c114,17,114,17,114,17c114,18,113,18,113,18c110,22,110,26,112,30c109,28,105,28,101,30c103,26,103,22,101,18c100,18,100,17,99,17c99,17,99,17,99,17c99,17,98,16,98,16c96,15,93,14,90,15c89,16,88,16,87,17c89,12,89,8,86,4c83,1,79,0,75,2c69,5,68,10,71,16c67,14,64,14,61,16c61,17,60,17,59,17c58,17,58,17,57,18c57,18,57,18,57,18c57,18,57,18,57,18c57,18,57,18,57,18c58,19,58,20,56,20c55,23,55,26,57,30c54,29,52,28,50,28c49,28,47,29,46,30c46,30,46,30,46,30c45,31,44,32,43,33c43,33,43,33,43,33c43,33,43,33,43,33c41,36,41,40,42,43c42,43,42,43,42,43c39,42,36,42,33,43c32,43,32,44,32,44c32,44,32,44,32,44c32,44,32,44,32,44c31,44,30,45,29,46c29,46,29,46,29,46c29,47,29,47,29,47c27,50,27,53,28,57c29,57,29,57,29,57c25,56,22,55,19,57c19,58,19,59,18,58c17,58,17,59,16,59c16,59,16,59,16,59c16,59,16,60,16,60c16,61,16,61,15,62c15,62,15,62,15,62c15,62,15,62,15,62c13,65,13,68,15,71c16,72,16,72,16,72c15,72,15,72,15,72c15,72,15,72,15,72c15,72,15,71,14,71c11,70,7,70,4,72c1,74,0,78,0,82c1,86,4,88,7,89c10,90,13,89,15,88c13,91,13,95,15,98c15,98,15,98,15,98c16,98,16,99,16,100xm71,143c72,142,72,142,73,141c72,142,72,142,71,143xm84,130c82,134,82,137,84,141c82,140,80,139,79,139c77,139,75,140,73,141c75,138,75,134,74,131c74,131,74,131,74,131c74,131,74,130,73,130c74,130,74,130,74,131c78,132,81,132,84,130xm60,126c61,123,61,120,60,117c63,118,66,118,70,117c68,120,68,123,69,126c69,126,69,126,69,126c70,126,70,126,70,127c70,127,69,126,69,126c66,125,63,125,60,127c60,127,60,127,60,127c60,127,60,127,60,127c60,127,60,127,59,127c59,127,60,126,60,126xm88,117c91,118,94,118,97,117c96,120,96,123,98,127c94,125,91,125,87,127c89,124,89,121,88,117xm126,128c125,127,123,126,121,126c119,126,117,126,115,127c117,124,117,120,115,116c119,118,122,118,126,116c124,120,124,124,126,128xm112,113c108,111,105,111,102,113c103,109,103,106,102,103c105,105,108,105,111,103c110,106,110,109,112,113xm80,104c81,104,82,104,82,104c82,103,83,103,83,103c83,104,83,104,83,104c83,105,83,105,82,106c82,108,82,110,83,112c80,111,77,111,74,112c75,109,76,106,74,103c76,104,78,104,80,104xm56,103c54,106,54,109,56,112c52,111,49,111,46,113c48,109,48,106,46,103c49,104,52,104,56,103xm74,19c74,19,74,19,74,19c74,19,73,19,73,19c74,19,74,19,74,19c78,21,81,21,85,19c84,20,83,22,83,24c83,26,83,28,84,30c80,28,77,28,73,30c75,26,76,23,74,19xm60,33c63,35,67,35,70,33c69,36,68,39,70,43c66,41,63,41,60,43c62,40,62,36,60,33xm88,43c90,40,90,37,88,33c91,35,95,35,98,33c96,36,96,40,98,43c96,42,95,42,93,42c91,42,90,42,88,43xm115,44c117,40,117,36,115,33c119,35,124,35,127,32c126,34,125,36,125,38c125,40,125,42,126,44c123,42,119,42,115,44xm46,47c49,49,53,49,56,47c54,50,54,53,56,57c53,55,50,55,46,57c48,53,48,50,46,47xm75,56c76,53,76,51,75,48c78,49,80,49,84,48c82,51,82,53,83,56c80,55,78,55,75,56xm102,57c104,54,103,51,102,47c105,49,108,49,112,47c110,51,110,54,112,57c108,55,105,55,102,57xm32,60c35,63,39,63,42,61c41,64,41,68,42,71c39,69,36,69,32,71c34,67,34,64,32,60xm69,62c68,64,68,67,69,69c69,70,69,70,68,70c66,69,63,69,61,70c62,67,62,64,61,61c64,63,66,63,69,62xm89,70c90,67,90,65,89,62c92,63,94,63,97,62c96,65,96,67,97,70c94,69,92,69,89,70xm116,71c117,67,117,64,116,61c119,63,122,63,126,61c124,64,124,68,126,71c122,70,119,69,116,71xm18,75c18,75,18,75,18,75c18,75,18,75,18,75c18,74,17,74,17,74c18,74,18,74,18,74c21,76,25,76,28,75c27,78,27,82,28,85c25,83,21,83,17,86c20,82,20,78,18,75xm55,76c54,78,54,81,55,84c52,83,49,83,46,84c48,81,48,78,46,75c49,76,52,77,55,76xm102,84c103,81,103,79,102,76c102,76,102,76,103,76c105,77,108,77,111,76c110,78,110,81,111,84c111,84,111,84,111,84c111,84,111,84,111,85c111,85,111,85,111,84c108,83,107,83,102,84xm83,76c82,79,82,79,83,84c80,83,77,83,75,84c76,81,76,78,75,76c77,76,79,77,83,76xm129,85c131,82,131,78,129,75c133,77,136,77,139,75c139,75,139,75,139,75c140,75,140,74,140,74c140,75,140,75,140,75c138,79,138,82,140,86c136,84,133,83,129,85xm126,99c122,97,119,97,116,99c117,96,117,93,116,90c116,90,116,90,116,90c116,90,116,90,116,90c116,90,115,89,116,89c116,89,116,89,116,89c119,91,122,90,125,89c124,92,124,95,126,99xm88,98c89,95,90,93,89,90c93,91,94,91,97,90c96,93,96,95,97,98c94,97,91,97,88,98xm69,90c68,92,68,95,69,98c66,97,63,97,60,98c62,95,62,92,61,89c62,90,63,90,65,90c66,90,67,90,69,90xm32,89c35,90,38,90,42,89c40,92,40,95,42,99c38,97,35,97,32,99c34,95,34,92,32,89xe">
                      <v:path o:connectlocs="79,497;94,507;158,577;148,641;213,711;277,646;282,701;362,781;496,706;555,651;570,716;704,577;694,507;704,497;709,358;645,283;694,228;640,154;560,89;486,79;302,79;277,99;213,164;158,218;143,283;74,308;74,358;74,487;416,646;362,646;342,626;297,631;431,631;625,577;555,562;411,557;228,562;367,94;297,164;436,164;570,164;277,233;416,238;555,283;158,298;342,308;575,353;89,373;84,427;272,378;550,417;372,417;689,373;575,492;620,442;436,487;342,447" o:connectangles="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6900;top:21654;height:110;width:110;" filled="t" stroked="f" coordsize="22,22" o:gfxdata="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8IC9i5AAAA3AAA&#10;AA8AAAAAAAAAAQAgAAAAIgAAAGRycy9kb3ducmV2LnhtbFBLAQIUABQAAAAIAIdO4kAzLwWeOwAA&#10;ADkAAAAQAAAAAAAAAAEAIAAAAAgBAABkcnMvc2hhcGV4bWwueG1sUEsFBgAAAAAGAAYAWwEAALID&#10;AAAAAA==&#10;" path="m18,19c18,19,18,19,18,19c19,19,19,18,19,18c19,18,19,18,19,17c22,14,22,10,20,6c20,6,20,6,20,6c18,5,17,4,17,3c17,3,17,3,17,3c16,3,16,3,15,3c11,0,5,2,3,7c0,12,3,18,8,20c11,22,14,21,17,19c17,19,17,19,17,19c17,19,18,19,18,18c18,19,18,19,18,19xe">
                      <v:path o:connectlocs="90,95;90,95;95,90;95,85;100,30;100,30;85,15;85,15;75,15;15,35;40,100;85,95;85,95;90,90;90,95" o:connectangles="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6983;top:21669;height:15;width:15;" filled="t" stroked="f" coordsize="3,3" o:gfxdata="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73gmC8AAAA&#10;3AAAAA8AAAAAAAAAAQAgAAAAIgAAAGRycy9kb3ducmV2LnhtbFBLAQIUABQAAAAIAIdO4kAzLwWe&#10;OwAAADkAAAAQAAAAAAAAAAEAIAAAAAsBAABkcnMvc2hhcGV4bWwueG1sUEsFBgAAAAAGAAYAWwEA&#10;ALUDAAAAAA==&#10;" path="m3,3c3,3,3,3,3,3c3,3,3,3,3,3c3,3,3,3,3,3c3,3,3,3,3,3c2,2,1,1,0,0c0,0,0,0,0,0c0,0,0,0,0,0c0,1,1,2,3,3xe">
                      <v:path o:connectlocs="15,15;15,15;15,15;15,15;15,15;0,0;0,0;0,0;15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6989;top:21743;height:6;width:4;" filled="t" stroked="f" coordsize="1,1" o:gfxdata="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dVlK/&#10;AAAA3AAAAA8AAAAAAAAAAQAgAAAAIgAAAGRycy9kb3ducmV2LnhtbFBLAQIUABQAAAAIAIdO4kAz&#10;LwWeOwAAADkAAAAQAAAAAAAAAAEAIAAAAA4BAABkcnMvc2hhcGV4bWwueG1sUEsFBgAAAAAGAAYA&#10;WwEAALgDAAAAAA==&#10;" path="m0,1c0,1,0,1,0,1c0,1,0,1,0,1c0,1,0,1,0,1c1,1,1,1,1,0c1,0,1,0,1,0c1,0,1,1,0,1xe">
                      <v:path o:connectlocs="0,6;0,6;0,6;0,6;4,0;4,0;0,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6903;top:21246;height:110;width:100;" filled="t" stroked="f" coordsize="20,22" o:gfxdata="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5otta/&#10;AAAA3AAAAA8AAAAAAAAAAQAgAAAAIgAAAGRycy9kb3ducmV2LnhtbFBLAQIUABQAAAAIAIdO4kAz&#10;LwWeOwAAADkAAAAQAAAAAAAAAAEAIAAAAA4BAABkcnMvc2hhcGV4bWwueG1sUEsFBgAAAAAGAAYA&#10;WwEAALgDAAAAAA==&#10;" path="m19,15c19,14,20,13,20,12c20,9,20,7,19,5c18,5,18,4,18,4c18,4,17,3,17,3c17,3,17,3,17,3c17,3,16,3,16,2c16,2,16,2,15,2c12,0,8,0,5,3c1,5,0,9,1,13c3,19,10,22,16,18c16,18,16,18,16,18c17,17,18,16,19,15xe">
                      <v:path o:connectlocs="95,75;100,60;95,25;90,20;85,15;85,15;80,10;75,10;25,15;5,65;80,90;80,90;95,7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6974;top:21171;height:110;width:104;" filled="t" stroked="f" coordsize="21,22" o:gfxdata="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KCaa/&#10;AAAA3AAAAA8AAAAAAAAAAQAgAAAAIgAAAGRycy9kb3ducmV2LnhtbFBLAQIUABQAAAAIAIdO4kAz&#10;LwWeOwAAADkAAAAQAAAAAAAAAAEAIAAAAA4BAABkcnMvc2hhcGV4bWwueG1sUEsFBgAAAAAGAAYA&#10;WwEAALgDAAAAAA==&#10;" path="m3,18c3,18,3,18,3,18c4,18,4,18,4,19c4,19,4,19,4,19c8,22,12,22,15,20c15,20,15,20,16,20c16,18,17,17,19,17c19,17,19,17,19,17c19,16,19,16,19,16c21,11,19,5,14,3c9,0,4,3,2,8c0,11,1,14,3,17c3,17,3,17,3,18xe">
                      <v:path o:connectlocs="14,90;14,90;19,95;19,95;74,100;79,100;94,85;94,85;94,80;69,15;9,40;14,85;14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7523;top:21595;height:98;width:100;" filled="t" stroked="f" coordsize="20,20" o:gfxdata="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fypb4A&#10;AADcAAAADwAAAAAAAAABACAAAAAiAAAAZHJzL2Rvd25yZXYueG1sUEsBAhQAFAAAAAgAh07iQDMv&#10;BZ47AAAAOQAAABAAAAAAAAAAAQAgAAAADQEAAGRycy9zaGFwZXhtbC54bWxQSwUGAAAAAAYABgBb&#10;AQAAtwMAAAAA&#10;" path="m2,4c2,4,2,4,2,4c2,4,2,4,2,4c0,8,0,12,2,16c3,16,3,17,4,17c4,17,4,17,4,17c4,17,4,18,5,18c8,20,13,20,16,17c19,14,20,10,19,6c17,2,13,0,9,0c7,0,6,1,4,2c4,2,4,2,4,2c4,2,4,2,4,2c4,3,3,3,2,4xe">
                      <v:path o:connectlocs="10,19;10,19;10,19;10,78;20,83;20,83;25,88;80,83;95,29;45,0;20,9;20,9;20,9;10,19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7535;top:21604;height:9;width:9;" filled="t" stroked="f" coordsize="2,2" o:gfxdata="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QG2K/&#10;AAAA3AAAAA8AAAAAAAAAAQAgAAAAIgAAAGRycy9kb3ducmV2LnhtbFBLAQIUABQAAAAIAIdO4kAz&#10;LwWeOwAAADkAAAAQAAAAAAAAAAEAIAAAAA4BAABkcnMvc2hhcGV4bWwueG1sUEsFBgAAAAAGAAYA&#10;WwEAALgDAAAAAA==&#10;" path="m0,2c0,2,0,2,0,2c0,2,0,2,0,2c1,1,2,1,2,0c2,0,2,0,2,0c2,0,1,1,0,2c0,2,0,2,0,2xe">
                      <v:path o:connectlocs="0,9;0,9;0,9;9,0;9,0;0,9;0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7523;top:21316;height:104;width:106;" filled="t" stroked="f" coordsize="21,21" o:gfxdata="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OIuS74A&#10;AADcAAAADwAAAAAAAAABACAAAAAiAAAAZHJzL2Rvd25yZXYueG1sUEsBAhQAFAAAAAgAh07iQDMv&#10;BZ47AAAAOQAAABAAAAAAAAAAAQAgAAAADQEAAGRycy9zaGFwZXhtbC54bWxQSwUGAAAAAAYABgBb&#10;AQAAtwMAAAAA&#10;" path="m2,4c2,4,2,4,2,4c2,4,2,4,2,4c0,7,0,11,1,14c1,15,2,15,2,16c2,16,2,16,2,16c3,16,4,17,4,18c9,21,14,20,18,16c21,12,20,6,16,3c14,1,9,0,4,3c4,3,3,4,3,4c2,4,2,4,2,4xe">
                      <v:path o:connectlocs="10,19;10,19;10,19;5,69;10,79;10,79;20,89;90,79;80,14;20,14;15,19;10,19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7535;top:21337;height:0;width:0;" filled="t" stroked="f" coordsize="0,0" o:gfxdata="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RbCO8AAAA&#10;3AAAAA8AAAAAAAAAAQAgAAAAIgAAAGRycy9kb3ducmV2LnhtbFBLAQIUABQAAAAIAIdO4kAzLwWe&#10;OwAAADkAAAAQAAAAAAAAAAEAIAAAAAsBAABkcnMvc2hhcGV4bWwueG1sUEsFBgAAAAAGAAYAWwEA&#10;ALUDAAAAAA==&#10;" path="m0,0c0,0,0,0,0,0c0,0,0,0,0,0c0,0,0,0,0,0c0,0,0,0,0,0c0,0,0,0,0,0xe">
                      <v:path o:connectlocs="0,0;0,0;0,0;0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7535;top:21396;height:9;width:9;" filled="t" stroked="f" coordsize="2,2" o:gfxdata="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PjxC/&#10;AAAA3AAAAA8AAAAAAAAAAQAgAAAAIgAAAGRycy9kb3ducmV2LnhtbFBLAQIUABQAAAAIAIdO4kAz&#10;LwWeOwAAADkAAAAQAAAAAAAAAAEAIAAAAA4BAABkcnMvc2hhcGV4bWwueG1sUEsFBgAAAAAGAAYA&#10;WwEAALgDAAAAAA==&#10;" path="m0,0c0,0,0,0,0,0c0,0,0,0,0,0c1,1,1,2,2,2c2,1,1,0,0,0xe">
                      <v:path o:connectlocs="0,0;0,0;0,0;9,9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7316;top:21797;height:106;width:104;" filled="t" stroked="f" coordsize="21,21" o:gfxdata="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tIg4rsAAADc&#10;AAAADwAAAAAAAAABACAAAAAiAAAAZHJzL2Rvd25yZXYueG1sUEsBAhQAFAAAAAgAh07iQDMvBZ47&#10;AAAAOQAAABAAAAAAAAAAAQAgAAAACgEAAGRycy9zaGFwZXhtbC54bWxQSwUGAAAAAAYABgBbAQAA&#10;tAMAAAAA&#10;" path="m17,3c13,0,9,0,5,2c5,2,5,3,5,3c4,3,4,4,3,4c3,5,2,5,2,5c0,10,1,15,5,18c10,21,15,20,18,16c20,13,21,8,18,4c17,4,17,3,17,3xe">
                      <v:path o:connectlocs="84,15;24,10;24,15;14,20;9,25;24,90;89,80;89,20;84,1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7330;top:21808;height:9;width:11;" filled="t" stroked="f" coordsize="2,2" o:gfxdata="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YBXL&#10;wAAAANwAAAAPAAAAAAAAAAEAIAAAACIAAABkcnMvZG93bnJldi54bWxQSwECFAAUAAAACACHTuJA&#10;My8FnjsAAAA5AAAAEAAAAAAAAAABACAAAAAPAQAAZHJzL3NoYXBleG1sLnhtbFBLBQYAAAAABgAG&#10;AFsBAAC5AwAAAAA=&#10;" path="m2,1c2,1,2,0,2,0c2,0,2,1,1,1c1,1,1,1,1,1c1,1,0,2,0,2c1,2,1,1,2,1xe">
                      <v:path o:connectlocs="11,4;11,0;5,4;5,4;0,9;11,4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7321;top:21112;height:100;width:95;" filled="t" stroked="f" coordsize="19,20" o:gfxdata="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lJIm/&#10;AAAA3AAAAA8AAAAAAAAAAQAgAAAAIgAAAGRycy9kb3ducmV2LnhtbFBLAQIUABQAAAAIAIdO4kAz&#10;LwWeOwAAADkAAAAQAAAAAAAAAAEAIAAAAA4BAABkcnMvc2hhcGV4bWwueG1sUEsFBgAAAAAGAAYA&#10;WwEAALgDAAAAAA==&#10;" path="m4,17c4,17,4,17,4,17c8,20,12,20,16,17c16,17,16,17,16,17c16,17,17,16,17,16c17,16,17,16,17,16c17,16,17,16,17,16c18,14,19,12,19,10c19,5,15,0,10,0c5,0,0,4,0,9c0,12,1,14,2,16c2,16,2,16,2,16c3,16,3,17,4,17xe">
                      <v:path o:connectlocs="20,85;20,85;80,85;80,85;85,80;85,80;85,80;95,50;50,0;0,45;10,80;10,80;20,8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7043;top:21106;height:110;width:104;" filled="t" stroked="f" coordsize="21,22" o:gfxdata="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noHD74A&#10;AADcAAAADwAAAAAAAAABACAAAAAiAAAAZHJzL2Rvd25yZXYueG1sUEsBAhQAFAAAAAgAh07iQDMv&#10;BZ47AAAAOQAAABAAAAAAAAAAAQAgAAAADQEAAGRycy9zaGFwZXhtbC54bWxQSwUGAAAAAAYABgBb&#10;AQAAtwMAAAAA&#10;" path="m16,18c16,18,16,18,16,18c17,17,17,17,18,17c19,17,19,16,20,16c19,16,19,17,18,17c18,16,18,16,19,15c21,11,20,6,16,3c12,0,7,0,4,4c0,7,0,12,3,16c5,20,11,22,16,18c16,18,16,18,16,18c16,18,16,18,16,18c16,18,16,18,16,18xe">
                      <v:path o:connectlocs="79,90;79,90;89,85;99,80;89,85;94,75;79,15;19,20;14,80;79,90;79,90;79,90;79,9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7122;top:21186;height:11;width:20;" filled="t" stroked="f" coordsize="4,2" o:gfxdata="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lktlr4A&#10;AADcAAAADwAAAAAAAAABACAAAAAiAAAAZHJzL2Rvd25yZXYueG1sUEsBAhQAFAAAAAgAh07iQDMv&#10;BZ47AAAAOQAAABAAAAAAAAAAAQAgAAAADQEAAGRycy9zaGFwZXhtbC54bWxQSwUGAAAAAAYABgBb&#10;AQAAtwMAAAAA&#10;" path="m2,1c1,1,1,1,0,2c0,2,0,2,0,2c0,2,0,2,0,2c0,2,0,2,0,2c1,1,1,1,2,1c3,1,4,1,4,0c3,0,3,1,2,1xe">
                      <v:path o:connectlocs="10,5;0,11;0,11;0,11;0,11;10,5;20,0;10,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6835;top:21311;height:104;width:110;" filled="t" stroked="f" coordsize="22,21" o:gfxdata="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PKzK8AAAA&#10;3AAAAA8AAAAAAAAAAQAgAAAAIgAAAGRycy9kb3ducmV2LnhtbFBLAQIUABQAAAAIAIdO4kAzLwWe&#10;OwAAADkAAAAQAAAAAAAAAAEAIAAAAAsBAABkcnMvc2hhcGV4bWwueG1sUEsFBgAAAAAGAAYAWwEA&#10;ALUDAAAAAA==&#10;" path="m17,18c17,18,17,18,17,18c17,18,18,17,19,17c19,17,20,17,20,16c19,16,19,17,18,17c18,17,18,17,18,17c22,13,21,6,16,3c12,0,5,2,3,6c0,11,2,17,7,20c10,21,13,21,16,19c16,19,16,19,16,19c16,19,16,19,16,19c16,19,17,19,17,18xe">
                      <v:path o:connectlocs="85,89;85,89;95,84;100,79;90,84;90,84;80,14;15,29;35,99;80,94;80,94;80,94;85,89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6918;top:21391;height:9;width:15;" filled="t" stroked="f" coordsize="3,2" o:gfxdata="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35IO/&#10;AAAA3AAAAA8AAAAAAAAAAQAgAAAAIgAAAGRycy9kb3ducmV2LnhtbFBLAQIUABQAAAAIAIdO4kAz&#10;LwWeOwAAADkAAAAQAAAAAAAAAAEAIAAAAA4BAABkcnMvc2hhcGV4bWwueG1sUEsFBgAAAAAGAAYA&#10;WwEAALgDAAAAAA==&#10;" path="m2,1c1,1,0,2,0,2c0,2,0,2,0,2c0,2,0,2,0,2c0,2,0,2,0,2c0,2,0,2,0,2c1,2,1,1,2,1c3,2,3,1,3,0c3,1,2,1,2,1xe">
                      <v:path o:connectlocs="10,4;0,9;0,9;0,9;0,9;0,9;10,4;15,0;10,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7043;top:21797;height:100;width:100;" filled="t" stroked="f" coordsize="20,20" o:gfxdata="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QX5S/&#10;AAAA3AAAAA8AAAAAAAAAAQAgAAAAIgAAAGRycy9kb3ducmV2LnhtbFBLAQIUABQAAAAIAIdO4kAz&#10;LwWeOwAAADkAAAAQAAAAAAAAAAEAIAAAAA4BAABkcnMvc2hhcGV4bWwueG1sUEsFBgAAAAAGAAYA&#10;WwEAALgDAAAAAA==&#10;" path="m16,2c16,2,16,2,16,2c14,1,13,1,11,0c8,0,6,1,4,3c3,3,3,3,3,4c3,4,3,4,3,4c3,4,3,4,3,4c1,6,0,8,1,11c1,16,5,20,10,20c15,20,19,16,20,11c20,8,19,6,18,4c18,4,18,4,18,4c17,4,16,3,16,2xe">
                      <v:path o:connectlocs="80,10;80,10;55,0;20,15;15,20;15,20;15,20;5,55;50,100;100,55;90,20;90,20;80,1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7122;top:21808;height:9;width:9;" filled="t" stroked="f" coordsize="2,2" o:gfxdata="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avFa8AAAA&#10;3AAAAA8AAAAAAAAAAQAgAAAAIgAAAGRycy9kb3ducmV2LnhtbFBLAQIUABQAAAAIAIdO4kAzLwWe&#10;OwAAADkAAAAQAAAAAAAAAAEAIAAAAAsBAABkcnMvc2hhcGV4bWwueG1sUEsFBgAAAAAGAAYAWwEA&#10;ALUDAAAAAA==&#10;" path="m0,0c0,0,0,0,0,0c0,0,0,0,0,0c0,0,0,0,0,0c0,1,1,2,2,2c2,2,2,2,2,2c2,2,2,2,2,2c1,1,1,1,0,0xe">
                      <v:path o:connectlocs="0,0;0,0;0,0;0,0;9,9;9,9;9,9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6835;top:21589;height:104;width:104;" filled="t" stroked="f" coordsize="21,21" o:gfxdata="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oiX+/&#10;AAAA3AAAAA8AAAAAAAAAAQAgAAAAIgAAAGRycy9kb3ducmV2LnhtbFBLAQIUABQAAAAIAIdO4kAz&#10;LwWeOwAAADkAAAAQAAAAAAAAAAEAIAAAAA4BAABkcnMvc2hhcGV4bWwueG1sUEsFBgAAAAAGAAYA&#10;WwEAALgDAAAAAA==&#10;" path="m4,17c7,21,13,21,17,18c20,15,21,10,19,5c18,5,18,5,18,4c18,4,18,4,18,4c17,4,17,4,17,3c17,3,17,3,17,3c16,3,16,3,16,3c16,3,16,3,16,3c16,3,16,3,16,3c16,2,15,2,15,2c11,0,6,1,3,5c0,9,0,14,4,17xe">
                      <v:path o:connectlocs="19,84;84,89;94,24;89,19;89,19;84,14;84,14;79,14;79,14;79,14;74,9;14,24;19,8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6918;top:21604;height:6;width:6;" filled="t" stroked="f" coordsize="1,1" o:gfxdata="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ciB68AAAA&#10;3AAAAA8AAAAAAAAAAQAgAAAAIgAAAGRycy9kb3ducmV2LnhtbFBLAQIUABQAAAAIAIdO4kAzLwWe&#10;OwAAADkAAAAQAAAAAAAAAAEAIAAAAAsBAABkcnMvc2hhcGV4bWwueG1sUEsFBgAAAAAGAAYAWwEA&#10;ALUDAAAAAA==&#10;" path="m0,0c0,0,0,0,0,0c0,0,0,0,0,0c0,0,0,0,0,0c0,1,0,1,1,1c1,1,1,1,1,1c1,1,1,1,1,1c1,1,0,1,0,0xe">
                      <v:path o:connectlocs="0,0;0,0;0,0;0,0;6,6;6,6;6,6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7598;top:21391;height:95;width:91;" filled="t" stroked="f" coordsize="18,19" o:gfxdata="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pewb4A&#10;AADcAAAADwAAAAAAAAABACAAAAAiAAAAZHJzL2Rvd25yZXYueG1sUEsBAhQAFAAAAAgAh07iQDMv&#10;BZ47AAAAOQAAABAAAAAAAAAAAQAgAAAADQEAAGRycy9zaGFwZXhtbC54bWxQSwUGAAAAAAYABgBb&#10;AQAAtwMAAAAA&#10;" path="m0,9c0,14,4,18,9,18c14,19,18,14,18,9c18,4,14,0,9,0c4,0,0,4,0,9xe">
                      <v:path o:connectlocs="0,45;45,90;91,45;45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2" o:spid="_x0000_s1026" o:spt="3" type="#_x0000_t3" style="position:absolute;left:7594;top:21530;height:89;width:95;" filled="t" stroked="f" coordsize="21600,21600" o:gfxdata="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dBM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7117;top:21043;height:93;width:89;" filled="t" stroked="f" coordsize="18,19" o:gfxdata="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0ZS2/&#10;AAAA3AAAAA8AAAAAAAAAAQAgAAAAIgAAAGRycy9kb3ducmV2LnhtbFBLAQIUABQAAAAIAIdO4kAz&#10;LwWeOwAAADkAAAAQAAAAAAAAAAEAIAAAAA4BAABkcnMvc2hhcGV4bWwueG1sUEsFBgAAAAAGAAYA&#10;WwEAALgDAAAAAA==&#10;" path="m9,0c4,0,0,4,0,10c0,15,4,19,9,19c14,19,18,15,18,10c18,5,14,1,9,0xe">
                      <v:path o:connectlocs="44,0;0,48;44,93;89,48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4" o:spid="_x0000_s1026" o:spt="3" type="#_x0000_t3" style="position:absolute;left:7117;top:21873;height:89;width:89;" filled="t" stroked="f" coordsize="21600,21600" o:gfxdata="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ODki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7251;top:21047;height:89;width:95;" filled="t" stroked="f" coordsize="19,18" o:gfxdata="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sFuE7gAAADcAAAA&#10;DwAAAAAAAAABACAAAAAiAAAAZHJzL2Rvd25yZXYueG1sUEsBAhQAFAAAAAgAh07iQDMvBZ47AAAA&#10;OQAAABAAAAAAAAAAAQAgAAAABwEAAGRycy9zaGFwZXhtbC54bWxQSwUGAAAAAAYABgBbAQAAsQMA&#10;AAAA&#10;" path="m10,18c15,18,19,14,19,9c19,4,15,0,10,0c5,0,1,4,1,9c0,14,5,18,10,18xe">
                      <v:path o:connectlocs="50,89;95,44;50,0;5,44;50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36" o:spid="_x0000_s1026" o:spt="3" type="#_x0000_t3" style="position:absolute;left:7251;top:21873;height:89;width:95;" filled="t" stroked="f" coordsize="21600,21600" o:gfxdata="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mAs6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7" o:spid="_x0000_s1026" o:spt="3" type="#_x0000_t3" style="position:absolute;left:6775;top:21391;height:89;width:89;" filled="t" stroked="f" coordsize="21600,21600" o:gfxdata="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qp1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8" o:spid="_x0000_s1026" o:spt="3" type="#_x0000_t3" style="position:absolute;left:6770;top:21524;height:95;width:95;" filled="t" stroked="f" coordsize="21600,21600" o:gfxdata="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dTMn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39" o:spid="_x0000_s1026" o:spt="3" type="#_x0000_t3" style="position:absolute;left:7460;top:21803;height:89;width:89;" filled="t" stroked="f" coordsize="21600,21600" o:gfxdata="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OZa8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7460;top:21118;height:89;width:93;" filled="t" stroked="f" coordsize="19,18" o:gfxdata="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29bVrUAAADcAAAADwAA&#10;AAAAAAABACAAAAAiAAAAZHJzL2Rvd25yZXYueG1sUEsBAhQAFAAAAAgAh07iQDMvBZ47AAAAOQAA&#10;ABAAAAAAAAAAAQAgAAAABAEAAGRycy9zaGFwZXhtbC54bWxQSwUGAAAAAAYABgBbAQAArgMAAAAA&#10;" path="m9,0c4,0,0,4,0,9c0,14,4,18,9,18c14,18,18,14,19,9c19,4,14,0,9,0xe">
                      <v:path o:connectlocs="44,0;0,44;44,89;93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7529;top:21734;height:93;width:89;" filled="t" stroked="f" coordsize="18,19" o:gfxdata="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PIHL4A&#10;AADcAAAADwAAAAAAAAABACAAAAAiAAAAZHJzL2Rvd25yZXYueG1sUEsBAhQAFAAAAAgAh07iQDMv&#10;BZ47AAAAOQAAABAAAAAAAAAAAQAgAAAADQEAAGRycy9zaGFwZXhtbC54bWxQSwUGAAAAAAYABgBb&#10;AQAAtwMAAAAA&#10;" path="m18,9c18,4,14,0,9,0c4,0,0,4,0,9c0,14,4,19,9,19c14,19,18,15,18,9xe">
                      <v:path o:connectlocs="89,44;44,0;0,44;44,93;89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2" o:spid="_x0000_s1026" o:spt="3" type="#_x0000_t3" style="position:absolute;left:7529;top:21183;height:93;width:89;" filled="t" stroked="f" coordsize="21600,21600" o:gfxdata="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EkhC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6840;top:21734;height:89;width:93;" filled="t" stroked="f" coordsize="19,18" o:gfxdata="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73FIbgAAADcAAAA&#10;DwAAAAAAAAABACAAAAAiAAAAZHJzL2Rvd25yZXYueG1sUEsBAhQAFAAAAAgAh07iQDMvBZ47AAAA&#10;OQAAABAAAAAAAAAAAQAgAAAABwEAAGRycy9zaGFwZXhtbC54bWxQSwUGAAAAAAYABgBbAQAAsQMA&#10;AAAA&#10;" path="m9,18c15,18,19,14,19,9c19,4,15,0,10,0c5,0,0,4,0,9c0,14,4,18,9,18xe">
                      <v:path o:connectlocs="44,89;93,44;48,0;0,44;44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4" o:spid="_x0000_s1026" o:spt="3" type="#_x0000_t3" style="position:absolute;left:6909;top:21803;height:89;width:95;" filled="t" stroked="f" coordsize="21600,21600" o:gfxdata="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hr/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45" o:spid="_x0000_s1026" o:spt="3" type="#_x0000_t3" style="position:absolute;left:6844;top:21183;height:93;width:89;" filled="t" stroked="f" coordsize="21600,21600" o:gfxdata="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tCmS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6" o:spid="_x0000_s1026" o:spt="100" style="position:absolute;left:6909;top:21112;height:95;width:95;" filled="t" stroked="f" coordsize="19,19" o:gfxdata="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C8ubsAAADc&#10;AAAADwAAAAAAAAABACAAAAAiAAAAZHJzL2Rvd25yZXYueG1sUEsBAhQAFAAAAAgAh07iQDMvBZ47&#10;AAAAOQAAABAAAAAAAAAAAQAgAAAACgEAAGRycy9zaGFwZXhtbC54bWxQSwUGAAAAAAYABgBbAQAA&#10;tAMAAAAA&#10;" path="m0,9c0,14,4,19,9,19c14,19,19,15,19,10c19,5,15,0,10,0c5,0,1,4,0,9xe">
                      <v:path o:connectlocs="0,45;45,95;95,50;50,0;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7" o:spid="_x0000_s1026" o:spt="100" style="position:absolute;left:7598;top:21663;height:95;width:91;" filled="t" stroked="f" coordsize="18,19" o:gfxdata="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W9fO/&#10;AAAA3AAAAA8AAAAAAAAAAQAgAAAAIgAAAGRycy9kb3ducmV2LnhtbFBLAQIUABQAAAAIAIdO4kAz&#10;LwWeOwAAADkAAAAQAAAAAAAAAAEAIAAAAA4BAABkcnMvc2hhcGV4bWwueG1sUEsFBgAAAAAGAAYA&#10;WwEAALgDAAAAAA==&#10;" path="m18,10c18,5,14,1,9,1c4,0,0,4,0,9c0,14,4,19,9,19c14,19,18,15,18,10xe">
                      <v:path o:connectlocs="91,50;45,5;0,45;45,95;91,5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7598;top:21251;height:95;width:91;" filled="t" stroked="f" coordsize="18,19" o:gfxdata="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JYYG8AAAA&#10;3AAAAA8AAAAAAAAAAQAgAAAAIgAAAGRycy9kb3ducmV2LnhtbFBLAQIUABQAAAAIAIdO4kAzLwWe&#10;OwAAADkAAAAQAAAAAAAAAAEAIAAAAAsBAABkcnMvc2hhcGV4bWwueG1sUEsFBgAAAAAGAAYAWwEA&#10;ALUDAAAAAA==&#10;" path="m9,0c4,0,0,4,0,9c0,14,4,19,9,19c14,19,18,15,18,10c18,5,14,1,9,0xe">
                      <v:path o:connectlocs="45,0;0,45;45,95;91,50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49" o:spid="_x0000_s1026" o:spt="3" type="#_x0000_t3" style="position:absolute;left:7390;top:21873;height:89;width:89;" filled="t" stroked="f" coordsize="21600,21600" o:gfxdata="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4ABh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7390;top:21047;height:89;width:95;" filled="t" stroked="f" coordsize="19,18" o:gfxdata="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1QOR67UAAADcAAAADwAA&#10;AAAAAAABACAAAAAiAAAAZHJzL2Rvd25yZXYueG1sUEsBAhQAFAAAAAgAh07iQDMvBZ47AAAAOQAA&#10;ABAAAAAAAAAAAQAgAAAABAEAAGRycy9zaGFwZXhtbC54bWxQSwUGAAAAAAYABgBbAQAArgMAAAAA&#10;" path="m9,0c4,0,0,4,0,9c0,14,4,18,9,18c14,18,18,14,18,9c19,4,15,0,9,0xe">
                      <v:path o:connectlocs="45,0;0,44;45,89;90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1" o:spid="_x0000_s1026" o:spt="3" type="#_x0000_t3" style="position:absolute;left:6978;top:21873;height:89;width:91;" filled="t" stroked="f" coordsize="21600,21600" o:gfxdata="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6xtq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2" o:spid="_x0000_s1026" o:spt="3" type="#_x0000_t3" style="position:absolute;left:6978;top:21047;height:89;width:91;" filled="t" stroked="f" coordsize="21600,21600" o:gfxdata="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oWK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3" o:spid="_x0000_s1026" o:spt="3" type="#_x0000_t3" style="position:absolute;left:6775;top:21251;height:89;width:89;" filled="t" stroked="f" coordsize="21600,21600" o:gfxdata="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ZP02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4" o:spid="_x0000_s1026" o:spt="3" type="#_x0000_t3" style="position:absolute;left:6775;top:21663;height:89;width:89;" filled="t" stroked="f" coordsize="21600,21600" o:gfxdata="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NZUK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7668;top:21459;height:91;width:89;" filled="t" stroked="f" coordsize="18,18" o:gfxdata="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O3nC/&#10;AAAA3AAAAA8AAAAAAAAAAQAgAAAAIgAAAGRycy9kb3ducmV2LnhtbFBLAQIUABQAAAAIAIdO4kAz&#10;LwWeOwAAADkAAAAQAAAAAAAAAAEAIAAAAA4BAABkcnMvc2hhcGV4bWwueG1sUEsFBgAAAAAGAAYA&#10;WwEAALgDAAAAAA==&#10;" path="m9,0c4,0,0,4,0,9c0,14,4,18,9,18c13,18,18,14,18,9c18,4,14,0,9,0xe">
                      <v:path o:connectlocs="44,0;0,45;44,91;89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56" o:spid="_x0000_s1026" o:spt="3" type="#_x0000_t3" style="position:absolute;left:7187;top:21942;height:89;width:89;" filled="t" stroked="f" coordsize="21600,21600" o:gfxdata="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TXq6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7" o:spid="_x0000_s1026" o:spt="3" type="#_x0000_t3" style="position:absolute;left:7187;top:20978;height:89;width:89;" filled="t" stroked="f" coordsize="21600,21600" o:gfxdata="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1f+z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58" o:spid="_x0000_s1026" o:spt="3" type="#_x0000_t3" style="position:absolute;left:6707;top:21459;height:91;width:89;" filled="t" stroked="f" coordsize="21600,21600" o:gfxdata="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zAb0e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7668;top:21598;height:91;width:84;" filled="t" stroked="f" coordsize="17,18" o:gfxdata="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XkpgvQAA&#10;ANwAAAAPAAAAAAAAAAEAIAAAACIAAABkcnMvZG93bnJldi54bWxQSwECFAAUAAAACACHTuJAMy8F&#10;njsAAAA5AAAAEAAAAAAAAAABACAAAAAMAQAAZHJzL3NoYXBleG1sLnhtbFBLBQYAAAAABgAGAFsB&#10;AAC2AwAAAAA=&#10;" path="m17,9c17,4,14,0,9,0c4,0,0,4,0,9c0,14,4,17,9,17c13,18,17,14,17,9xe">
                      <v:path o:connectlocs="84,45;44,0;0,45;44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0" o:spid="_x0000_s1026" o:spt="3" type="#_x0000_t3" style="position:absolute;left:7668;top:21326;height:85;width:89;" filled="t" stroked="f" coordsize="21600,21600" o:gfxdata="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dv9Zy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1" o:spid="_x0000_s1026" o:spt="100" style="position:absolute;left:7327;top:21942;height:89;width:84;" filled="t" stroked="f" coordsize="17,18" o:gfxdata="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8dC7&#10;wAAAANwAAAAPAAAAAAAAAAEAIAAAACIAAABkcnMvZG93bnJldi54bWxQSwECFAAUAAAACACHTuJA&#10;My8FnjsAAAA5AAAAEAAAAAAAAAABACAAAAAPAQAAZHJzL3NoYXBleG1sLnhtbFBLBQYAAAAABgAG&#10;AFsBAAC5AwAAAAA=&#10;" path="m8,18c13,18,17,14,17,9c17,4,13,0,9,0c4,0,0,4,0,9c0,14,3,18,8,18xe">
                      <v:path o:connectlocs="39,89;84,44;44,0;0,44;39,8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" o:spid="_x0000_s1026" o:spt="100" style="position:absolute;left:7327;top:20978;height:89;width:84;" filled="t" stroked="f" coordsize="17,18" o:gfxdata="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jTsy/&#10;AAAA3AAAAA8AAAAAAAAAAQAgAAAAIgAAAGRycy9kb3ducmV2LnhtbFBLAQIUABQAAAAIAIdO4kAz&#10;LwWeOwAAADkAAAAQAAAAAAAAAAEAIAAAAA4BAABkcnMvc2hhcGV4bWwueG1sUEsFBgAAAAAGAAYA&#10;WwEAALgDAAAAAA==&#10;" path="m9,0c4,0,0,4,0,9c0,14,4,18,8,18c13,18,17,14,17,9c17,4,14,0,9,0xe">
                      <v:path o:connectlocs="44,0;0,44;39,89;84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3" o:spid="_x0000_s1026" o:spt="100" style="position:absolute;left:7048;top:20978;height:89;width:89;" filled="t" stroked="f" coordsize="18,18" o:gfxdata="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J1Qr4A&#10;AADcAAAADwAAAAAAAAABACAAAAAiAAAAZHJzL2Rvd25yZXYueG1sUEsBAhQAFAAAAAgAh07iQDMv&#10;BZ47AAAAOQAAABAAAAAAAAAAAQAgAAAADQEAAGRycy9zaGFwZXhtbC54bWxQSwUGAAAAAAYABgBb&#10;AQAAtwMAAAAA&#10;" path="m9,0c5,0,1,4,1,9c0,14,4,18,9,18c14,18,18,14,18,9c18,4,14,0,9,0xe">
                      <v:path o:connectlocs="44,0;4,44;44,89;89,44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4" o:spid="_x0000_s1026" o:spt="3" type="#_x0000_t3" style="position:absolute;left:7048;top:21942;height:85;width:89;" filled="t" stroked="f" coordsize="21600,21600" o:gfxdata="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U85+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5" o:spid="_x0000_s1026" o:spt="100" style="position:absolute;left:6707;top:21598;height:85;width:89;" filled="t" stroked="f" coordsize="18,17" o:gfxdata="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DBUqvQAA&#10;ANwAAAAPAAAAAAAAAAEAIAAAACIAAABkcnMvZG93bnJldi54bWxQSwECFAAUAAAACACHTuJAMy8F&#10;njsAAAA5AAAAEAAAAAAAAAABACAAAAAMAQAAZHJzL3NoYXBleG1sLnhtbFBLBQYAAAAABgAGAFsB&#10;AAC2AwAAAAA=&#10;" path="m9,17c14,17,18,13,18,9c18,4,14,0,9,0c4,0,0,4,0,8c0,13,4,17,9,17xe">
                      <v:path o:connectlocs="44,85;89,45;44,0;0,40;44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6" o:spid="_x0000_s1026" o:spt="3" type="#_x0000_t3" style="position:absolute;left:6707;top:21322;height:89;width:89;" filled="t" stroked="f" coordsize="21600,21600" o:gfxdata="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KyH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67" o:spid="_x0000_s1026" o:spt="3" type="#_x0000_t3" style="position:absolute;left:7598;top:21808;height:84;width:85;" filled="t" stroked="f" coordsize="21600,21600" o:gfxdata="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Gbe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8" o:spid="_x0000_s1026" o:spt="100" style="position:absolute;left:7535;top:21047;height:89;width:84;" filled="t" stroked="f" coordsize="17,18" o:gfxdata="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LeSa8AAAA&#10;3AAAAA8AAAAAAAAAAQAgAAAAIgAAAGRycy9kb3ducmV2LnhtbFBLAQIUABQAAAAIAIdO4kAzLwWe&#10;OwAAADkAAAAQAAAAAAAAAAEAIAAAAAsBAABkcnMvc2hhcGV4bWwueG1sUEsFBgAAAAAGAAYAWwEA&#10;ALUDAAAAAA==&#10;" path="m8,0c3,1,0,4,0,9c0,14,4,18,8,17c13,17,17,14,17,9c17,4,13,0,8,0xe">
                      <v:path o:connectlocs="39,0;0,44;39,84;84,44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69" o:spid="_x0000_s1026" o:spt="3" type="#_x0000_t3" style="position:absolute;left:7529;top:21877;height:85;width:85;" filled="t" stroked="f" coordsize="21600,21600" o:gfxdata="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VXA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7598;top:21118;height:84;width:91;" filled="t" stroked="f" coordsize="18,17" o:gfxdata="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7GlbsAAADc&#10;AAAADwAAAAAAAAABACAAAAAiAAAAZHJzL2Rvd25yZXYueG1sUEsBAhQAFAAAAAgAh07iQDMvBZ47&#10;AAAAOQAAABAAAAAAAAAAAQAgAAAACgEAAGRycy9zaGFwZXhtbC54bWxQSwUGAAAAAAYABgBbAQAA&#10;tAMAAAAA&#10;" path="m9,0c4,0,0,4,0,9c0,13,4,17,9,17c14,17,18,13,17,9c17,4,14,0,9,0xe">
                      <v:path o:connectlocs="45,0;0,44;45,84;85,44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1" o:spid="_x0000_s1026" o:spt="3" type="#_x0000_t3" style="position:absolute;left:6844;top:21873;height:84;width:85;" filled="t" stroked="f" coordsize="21600,21600" o:gfxdata="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2ICC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72" o:spid="_x0000_s1026" o:spt="3" type="#_x0000_t3" style="position:absolute;left:6775;top:21808;height:80;width:84;" filled="t" stroked="f" coordsize="21600,21600" o:gfxdata="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kvle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6775;top:21118;height:84;width:84;" filled="t" stroked="f" coordsize="17,17" o:gfxdata="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jOfO/&#10;AAAA3AAAAA8AAAAAAAAAAQAgAAAAIgAAAGRycy9kb3ducmV2LnhtbFBLAQIUABQAAAAIAIdO4kAz&#10;LwWeOwAAADkAAAAQAAAAAAAAAAEAIAAAAA4BAABkcnMvc2hhcGV4bWwueG1sUEsFBgAAAAAGAAYA&#10;WwEAALgDAAAAAA==&#10;" path="m0,9c1,13,4,17,9,17c14,17,17,13,17,9c17,4,14,0,9,0c4,0,0,4,0,9xe">
                      <v:path o:connectlocs="0,44;44,84;84,44;44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74" o:spid="_x0000_s1026" o:spt="3" type="#_x0000_t3" style="position:absolute;left:6844;top:21047;height:85;width:85;" filled="t" stroked="f" coordsize="21600,21600" o:gfxdata="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Bg7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5" o:spid="_x0000_s1026" o:spt="100" style="position:absolute;left:7737;top:21530;height:84;width:85;" filled="t" stroked="f" coordsize="17,17" o:gfxdata="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4YEHL4A&#10;AADcAAAADwAAAAAAAAABACAAAAAiAAAAZHJzL2Rvd25yZXYueG1sUEsBAhQAFAAAAAgAh07iQDMv&#10;BZ47AAAAOQAAABAAAAAAAAAAAQAgAAAADQEAAGRycy9zaGFwZXhtbC54bWxQSwUGAAAAAAYABgBb&#10;AQAAtwMAAAAA&#10;" path="m17,9c17,4,13,1,9,1c4,0,0,4,0,9c0,13,4,17,8,17c13,17,17,14,17,9xe">
                      <v:path o:connectlocs="85,44;45,4;0,44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6" o:spid="_x0000_s1026" o:spt="100" style="position:absolute;left:7668;top:21738;height:85;width:84;" filled="t" stroked="f" coordsize="17,17" o:gfxdata="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9Ummu/&#10;AAAA3AAAAA8AAAAAAAAAAQAgAAAAIgAAAGRycy9kb3ducmV2LnhtbFBLAQIUABQAAAAIAIdO4kAz&#10;LwWeOwAAADkAAAAQAAAAAAAAAAEAIAAAAA4BAABkcnMvc2hhcGV4bWwueG1sUEsFBgAAAAAGAAYA&#10;WwEAALgDAAAAAA==&#10;" path="m17,9c17,4,13,0,9,0c4,0,0,4,0,8c0,13,4,17,8,17c13,17,17,13,17,9xe">
                      <v:path o:connectlocs="84,45;44,0;0,40;39,85;84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7" o:spid="_x0000_s1026" o:spt="100" style="position:absolute;left:7668;top:21186;height:85;width:84;" filled="t" stroked="f" coordsize="17,17" o:gfxdata="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AYP/C/&#10;AAAA3AAAAA8AAAAAAAAAAQAgAAAAIgAAAGRycy9kb3ducmV2LnhtbFBLAQIUABQAAAAIAIdO4kAz&#10;LwWeOwAAADkAAAAQAAAAAAAAAAEAIAAAAA4BAABkcnMvc2hhcGV4bWwueG1sUEsFBgAAAAAGAAYA&#10;WwEAALgDAAAAAA==&#10;" path="m9,0c4,0,1,4,1,9c0,13,4,17,9,17c13,17,17,13,17,9c17,4,14,0,9,0xe">
                      <v:path o:connectlocs="44,0;4,45;44,85;84,45;44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" o:spid="_x0000_s1026" o:spt="100" style="position:absolute;left:7737;top:21396;height:84;width:85;" filled="t" stroked="f" coordsize="17,17" o:gfxdata="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h6uCvQAA&#10;ANwAAAAPAAAAAAAAAAEAIAAAACIAAABkcnMvZG93bnJldi54bWxQSwECFAAUAAAACACHTuJAMy8F&#10;njsAAAA5AAAAEAAAAAAAAAABACAAAAAMAQAAZHJzL3NoYXBleG1sLnhtbFBLBQYAAAAABgAGAFsB&#10;AAC2AwAAAAA=&#10;" path="m17,8c17,4,13,0,9,0c4,0,0,3,0,8c0,13,4,16,9,17c13,17,17,13,17,8xe">
                      <v:path o:connectlocs="85,39;45,0;0,39;45,84;85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9" o:spid="_x0000_s1026" o:spt="100" style="position:absolute;left:7464;top:20984;height:78;width:85;" filled="t" stroked="f" coordsize="17,16" o:gfxdata="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A7ouvQAA&#10;ANwAAAAPAAAAAAAAAAEAIAAAACIAAABkcnMvZG93bnJldi54bWxQSwECFAAUAAAACACHTuJAMy8F&#10;njsAAAA5AAAAEAAAAAAAAAABACAAAAAMAQAAZHJzL3NoYXBleG1sLnhtbFBLBQYAAAAABgAGAFsB&#10;AAC2AwAAAAA=&#10;" path="m8,0c4,0,0,3,0,8c0,13,4,16,8,16c13,16,17,13,17,8c17,4,13,0,8,0xe">
                      <v:path o:connectlocs="40,0;0,39;40,78;85,39;4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0" o:spid="_x0000_s1026" o:spt="100" style="position:absolute;left:7464;top:21948;height:80;width:80;" filled="t" stroked="f" coordsize="16,16" o:gfxdata="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qxizvQAA&#10;ANwAAAAPAAAAAAAAAAEAIAAAACIAAABkcnMvZG93bnJldi54bWxQSwECFAAUAAAACACHTuJAMy8F&#10;njsAAAA5AAAAEAAAAAAAAAABACAAAAAMAQAAZHJzL3NoYXBleG1sLnhtbFBLBQYAAAAABgAGAFsB&#10;AAC2AwAAAAA=&#10;" path="m16,8c16,3,13,0,8,0c3,0,0,3,0,8c0,13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7256;top:22011;height:85;width:85;" filled="t" stroked="f" coordsize="17,17" o:gfxdata="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klMK/&#10;AAAA3AAAAA8AAAAAAAAAAQAgAAAAIgAAAGRycy9kb3ducmV2LnhtbFBLAQIUABQAAAAIAIdO4kAz&#10;LwWeOwAAADkAAAAQAAAAAAAAAAEAIAAAAA4BAABkcnMvc2hhcGV4bWwueG1sUEsFBgAAAAAGAAYA&#10;WwEAALgDAAAAAA==&#10;" path="m8,17c13,17,17,13,17,9c17,4,13,0,9,0c4,0,0,4,0,9c0,13,4,17,8,17xe">
                      <v:path o:connectlocs="40,85;85,45;45,0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7122;top:22011;height:85;width:80;" filled="t" stroked="f" coordsize="16,17" o:gfxdata="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LoHWvQAA&#10;ANwAAAAPAAAAAAAAAAEAIAAAACIAAABkcnMvZG93bnJldi54bWxQSwECFAAUAAAACACHTuJAMy8F&#10;njsAAAA5AAAAEAAAAAAAAAABACAAAAAMAQAAZHJzL3NoYXBleG1sLnhtbFBLBQYAAAAABgAGAFsB&#10;AAC2AwAAAAA=&#10;" path="m16,9c16,4,13,0,8,0c3,0,0,4,0,8c0,13,3,17,8,17c12,17,16,13,16,9xe">
                      <v:path o:connectlocs="80,45;40,0;0,40;40,85;80,4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3" o:spid="_x0000_s1026" o:spt="100" style="position:absolute;left:7256;top:20913;height:85;width:85;" filled="t" stroked="f" coordsize="17,17" o:gfxdata="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6ry6/&#10;AAAA3AAAAA8AAAAAAAAAAQAgAAAAIgAAAGRycy9kb3ducmV2LnhtbFBLAQIUABQAAAAIAIdO4kAz&#10;LwWeOwAAADkAAAAQAAAAAAAAAAEAIAAAAA4BAABkcnMvc2hhcGV4bWwueG1sUEsFBgAAAAAGAAYA&#10;WwEAALgDAAAAAA==&#10;" path="m0,8c0,13,4,17,9,17c13,17,17,13,17,8c17,4,13,0,9,0c4,0,1,4,0,8xe">
                      <v:path o:connectlocs="0,40;45,85;85,40;45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4" o:spid="_x0000_s1026" o:spt="3" type="#_x0000_t3" style="position:absolute;left:6915;top:21942;height:85;width:84;" filled="t" stroked="f" coordsize="21600,21600" o:gfxdata="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WBVl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5" o:spid="_x0000_s1026" o:spt="100" style="position:absolute;left:7122;top:20913;height:80;width:80;" filled="t" stroked="f" coordsize="16,16" o:gfxdata="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3Lsr&#10;wAAAANwAAAAPAAAAAAAAAAEAIAAAACIAAABkcnMvZG93bnJldi54bWxQSwECFAAUAAAACACHTuJA&#10;My8FnjsAAAA5AAAAEAAAAAAAAAABACAAAAAPAQAAZHJzL3NoYXBleG1sLnhtbFBLBQYAAAAABgAG&#10;AFsBAAC5AwAAAAA=&#10;" path="m0,8c0,13,4,16,8,16c13,16,16,13,16,8c16,4,13,0,8,0c4,0,0,3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86" o:spid="_x0000_s1026" o:spt="3" type="#_x0000_t3" style="position:absolute;left:6710;top:21738;height:80;width:80;" filled="t" stroked="f" coordsize="21600,21600" o:gfxdata="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GLom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7" o:spid="_x0000_s1026" o:spt="3" type="#_x0000_t3" style="position:absolute;left:6710;top:21186;height:85;width:80;" filled="t" stroked="f" coordsize="21600,21600" o:gfxdata="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KixK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8" o:spid="_x0000_s1026" o:spt="3" type="#_x0000_t3" style="position:absolute;left:6915;top:20984;height:78;width:84;" filled="t" stroked="f" coordsize="21600,21600" o:gfxdata="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FR9g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89" o:spid="_x0000_s1026" o:spt="3" type="#_x0000_t3" style="position:absolute;left:6642;top:21396;height:78;width:84;" filled="t" stroked="f" coordsize="21600,21600" o:gfxdata="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Zuv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0" o:spid="_x0000_s1026" o:spt="100" style="position:absolute;left:6642;top:21530;height:84;width:80;" filled="t" stroked="f" coordsize="16,17" o:gfxdata="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2fTsG5AAAA3AAA&#10;AA8AAAAAAAAAAQAgAAAAIgAAAGRycy9kb3ducmV2LnhtbFBLAQIUABQAAAAIAIdO4kAzLwWeOwAA&#10;ADkAAAAQAAAAAAAAAAEAIAAAAAgBAABkcnMvc2hhcGV4bWwueG1sUEsFBgAAAAAGAAYAWwEAALID&#10;AAAAAA==&#10;" path="m0,9c0,13,4,17,8,17c13,17,16,13,16,9c16,4,13,0,8,0c3,0,0,4,0,9xe">
                      <v:path o:connectlocs="0,44;40,84;80,44;40,0;0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1" o:spid="_x0000_s1026" o:spt="100" style="position:absolute;left:7737;top:21669;height:84;width:85;" filled="t" stroked="f" coordsize="17,17" o:gfxdata="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tgOb4A&#10;AADcAAAADwAAAAAAAAABACAAAAAiAAAAZHJzL2Rvd25yZXYueG1sUEsBAhQAFAAAAAgAh07iQDMv&#10;BZ47AAAAOQAAABAAAAAAAAAAAQAgAAAADQEAAGRycy9zaGFwZXhtbC54bWxQSwUGAAAAAAYABgBb&#10;AQAAtwMAAAAA&#10;" path="m17,9c17,4,13,1,9,0c4,0,0,4,0,8c0,13,4,17,8,17c13,17,16,13,17,9xe">
                      <v:path o:connectlocs="85,44;45,0;0,39;40,84;85,4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2" o:spid="_x0000_s1026" o:spt="100" style="position:absolute;left:7743;top:21257;height:84;width:80;" filled="t" stroked="f" coordsize="16,17" o:gfxdata="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AXUtvQAA&#10;ANwAAAAPAAAAAAAAAAEAIAAAACIAAABkcnMvZG93bnJldi54bWxQSwECFAAUAAAACACHTuJAMy8F&#10;njsAAAA5AAAAEAAAAAAAAAABACAAAAAMAQAAZHJzL3NoYXBleG1sLnhtbFBLBQYAAAAABgAGAFsB&#10;AAC2AwAAAAA=&#10;" path="m16,8c16,4,12,0,8,0c3,0,0,4,0,9c0,13,3,17,8,17c12,17,16,13,16,8xe">
                      <v:path o:connectlocs="80,39;40,0;0,44;40,84;80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7395;top:20913;height:80;width:84;" filled="t" stroked="f" coordsize="17,16" o:gfxdata="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d7+K8AAAA&#10;3AAAAA8AAAAAAAAAAQAgAAAAIgAAAGRycy9kb3ducmV2LnhtbFBLAQIUABQAAAAIAIdO4kAzLwWe&#10;OwAAADkAAAAQAAAAAAAAAAEAIAAAAAsBAABkcnMvc2hhcGV4bWwueG1sUEsFBgAAAAAGAAYAWwEA&#10;ALUDAAAAAA==&#10;" path="m8,0c4,0,0,4,0,8c0,13,4,16,8,16c13,16,17,13,17,8c16,4,13,0,8,0xe">
                      <v:path o:connectlocs="39,0;0,40;39,80;84,40;39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7395;top:22016;height:80;width:80;" filled="t" stroked="f" coordsize="16,16" o:gfxdata="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v+pL&#10;wAAAANwAAAAPAAAAAAAAAAEAIAAAACIAAABkcnMvZG93bnJldi54bWxQSwECFAAUAAAACACHTuJA&#10;My8FnjsAAAA5AAAAEAAAAAAAAAABACAAAAAPAQAAZHJzL3NoYXBleG1sLnhtbFBLBQYAAAAABgAG&#10;AFsBAAC5AwAAAAA=&#10;" path="m16,8c16,3,13,0,8,0c4,0,0,3,0,8c0,12,3,16,8,16c13,16,16,12,16,8xe">
                      <v:path o:connectlocs="80,40;40,0;0,40;40,80;8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6983;top:22011;height:85;width:80;" filled="t" stroked="f" coordsize="16,17" o:gfxdata="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6O1ZvQAA&#10;ANwAAAAPAAAAAAAAAAEAIAAAACIAAABkcnMvZG93bnJldi54bWxQSwECFAAUAAAACACHTuJAMy8F&#10;njsAAAA5AAAAEAAAAAAAAAABACAAAAAMAQAAZHJzL3NoYXBleG1sLnhtbFBLBQYAAAAABgAGAFsB&#10;AAC2AwAAAAA=&#10;" path="m8,17c13,16,16,13,16,8c16,4,13,0,8,1c4,1,0,4,0,9c0,13,4,17,8,17xe">
                      <v:path o:connectlocs="40,85;80,40;40,5;0,45;40,8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6" o:spid="_x0000_s1026" o:spt="100" style="position:absolute;left:6642;top:21669;height:84;width:80;" filled="t" stroked="f" coordsize="16,17" o:gfxdata="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OnMuvQAA&#10;ANwAAAAPAAAAAAAAAAEAIAAAACIAAABkcnMvZG93bnJldi54bWxQSwECFAAUAAAACACHTuJAMy8F&#10;njsAAAA5AAAAEAAAAAAAAAABACAAAAAMAQAAZHJzL3NoYXBleG1sLnhtbFBLBQYAAAAABgAGAFsB&#10;AAC2AwAAAAA=&#10;" path="m10,16c14,15,16,12,16,8c16,4,13,1,9,0c5,0,0,3,0,7c0,8,0,9,0,10c1,11,1,12,1,13c4,16,7,17,10,16xe">
                      <v:path o:connectlocs="50,79;80,39;45,0;0,34;0,49;5,64;50,7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6983;top:20913;height:80;width:80;" filled="t" stroked="f" coordsize="16,16" o:gfxdata="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bXQ8&#10;wAAAANwAAAAPAAAAAAAAAAEAIAAAACIAAABkcnMvZG93bnJldi54bWxQSwECFAAUAAAACACHTuJA&#10;My8FnjsAAAA5AAAAEAAAAAAAAAABACAAAAAPAQAAZHJzL3NoYXBleG1sLnhtbFBLBQYAAAAABgAG&#10;AFsBAAC5AwAAAAA=&#10;" path="m0,8c0,13,4,16,8,16c13,16,16,12,16,8c16,4,13,0,8,0c4,0,0,4,0,8xe">
                      <v:path o:connectlocs="0,40;40,80;80,40;40,0;0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98" o:spid="_x0000_s1026" o:spt="3" type="#_x0000_t3" style="position:absolute;left:6642;top:21257;height:80;width:80;" filled="t" stroked="f" coordsize="21600,21600" o:gfxdata="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jrrm7gAAADcAAAA&#10;DwAAAAAAAAABACAAAAAiAAAAZHJzL2Rvd25yZXYueG1sUEsBAhQAFAAAAAgAh07iQDMvBZ47AAAA&#10;OQAAABAAAAAAAAAAAQAgAAAABwEAAGRycy9zaGFwZXhtbC54bWxQSwUGAAAAAAYABgBbAQAAsQMA&#10;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9" o:spid="_x0000_s1026" o:spt="100" style="position:absolute;left:7807;top:21459;height:91;width:78;" filled="t" stroked="f" coordsize="16,18" o:gfxdata="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w93j&#10;wAAAANwAAAAPAAAAAAAAAAEAIAAAACIAAABkcnMvZG93bnJldi54bWxQSwECFAAUAAAACACHTuJA&#10;My8FnjsAAAA5AAAAEAAAAAAAAAABACAAAAAPAQAAZHJzL3NoYXBleG1sLnhtbFBLBQYAAAAABgAG&#10;AFsBAAC5AwAAAAA=&#10;" path="m2,5c0,8,0,12,3,15c6,18,11,17,14,15c15,13,15,12,16,11c16,10,16,10,16,9c16,9,16,9,16,9c16,9,16,9,16,9c16,8,16,8,16,7c15,5,14,3,12,2c9,0,4,1,2,5xe">
                      <v:path o:connectlocs="9,25;14,75;68,75;78,55;78,45;78,45;78,45;78,35;58,10;9,2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0" o:spid="_x0000_s1026" o:spt="3" type="#_x0000_t3" style="position:absolute;left:7191;top:22087;height:74;width:74;" filled="t" stroked="f" coordsize="21600,21600" o:gfxdata="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VcUC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1" o:spid="_x0000_s1026" o:spt="100" style="position:absolute;left:7187;top:20848;height:80;width:84;" filled="t" stroked="f" coordsize="17,16" o:gfxdata="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kLTvQAA&#10;ANwAAAAPAAAAAAAAAAEAIAAAACIAAABkcnMvZG93bnJldi54bWxQSwECFAAUAAAACACHTuJAMy8F&#10;njsAAAA5AAAAEAAAAAAAAAABACAAAAAMAQAAZHJzL3NoYXBleG1sLnhtbFBLBQYAAAAABgAGAFsB&#10;AAC2AwAAAAA=&#10;" path="m7,0c3,1,0,5,2,10c3,13,6,16,10,15c14,14,17,11,17,7c17,3,13,0,10,0c9,0,9,0,8,0c8,0,8,0,8,0c8,0,8,0,8,0c7,0,7,0,7,0xe">
                      <v:path o:connectlocs="34,0;9,50;49,75;84,35;49,0;39,0;39,0;39,0;34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" o:spid="_x0000_s1026" o:spt="100" style="position:absolute;left:6577;top:21465;height:80;width:80;" filled="t" stroked="f" coordsize="16,16" o:gfxdata="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NBeb4A&#10;AADcAAAADwAAAAAAAAABACAAAAAiAAAAZHJzL2Rvd25yZXYueG1sUEsBAhQAFAAAAAgAh07iQDMv&#10;BZ47AAAAOQAAABAAAAAAAAAAAQAgAAAADQEAAGRycy9zaGFwZXhtbC54bWxQSwUGAAAAAAYABgBb&#10;AQAAtwMAAAAA&#10;" path="m7,15c10,16,13,14,14,11c16,8,15,5,13,3c11,0,8,0,5,1c2,1,0,4,0,7c0,8,0,8,0,8c0,9,0,10,0,10c1,13,4,15,7,15xe">
                      <v:path o:connectlocs="35,75;70,55;65,15;25,5;0,35;0,40;0,50;35,7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3" o:spid="_x0000_s1026" o:spt="100" style="position:absolute;left:7811;top:21331;height:74;width:74;" filled="t" stroked="f" coordsize="15,15" o:gfxdata="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8qQL4A&#10;AADcAAAADwAAAAAAAAABACAAAAAiAAAAZHJzL2Rvd25yZXYueG1sUEsBAhQAFAAAAAgAh07iQDMv&#10;BZ47AAAAOQAAABAAAAAAAAAAAQAgAAAADQEAAGRycy9zaGFwZXhtbC54bWxQSwUGAAAAAAYABgBb&#10;AQAAtwMAAAAA&#10;" path="m15,7c15,3,12,0,7,0c3,0,0,3,0,7c0,11,3,15,7,15c12,15,15,12,15,7xe">
                      <v:path o:connectlocs="74,34;34,0;0,34;34,74;74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4" o:spid="_x0000_s1026" o:spt="100" style="position:absolute;left:7811;top:21604;height:74;width:74;" filled="t" stroked="f" coordsize="15,15" o:gfxdata="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ayNL4A&#10;AADcAAAADwAAAAAAAAABACAAAAAiAAAAZHJzL2Rvd25yZXYueG1sUEsBAhQAFAAAAAgAh07iQDMv&#10;BZ47AAAAOQAAABAAAAAAAAAAAQAgAAAADQEAAGRycy9zaGFwZXhtbC54bWxQSwUGAAAAAAYABgBb&#10;AQAAtwMAAAAA&#10;" path="m15,8c15,3,12,0,7,0c3,0,0,4,0,8c0,12,3,15,7,15c11,15,15,12,15,8xe">
                      <v:path o:connectlocs="74,39;34,0;0,39;34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7674;top:21877;height:80;width:74;" filled="t" stroked="f" coordsize="15,16" o:gfxdata="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HedO/&#10;AAAA3AAAAA8AAAAAAAAAAQAgAAAAIgAAAGRycy9kb3ducmV2LnhtbFBLAQIUABQAAAAIAIdO4kAz&#10;LwWeOwAAADkAAAAQAAAAAAAAAAEAIAAAAA4BAABkcnMvc2hhcGV4bWwueG1sUEsFBgAAAAAGAAYA&#10;WwEAALgDAAAAAA==&#10;" path="m15,8c15,4,12,0,8,0c3,1,0,4,0,8c0,12,3,16,8,16c12,16,15,12,15,8xe">
                      <v:path o:connectlocs="74,40;39,0;0,40;39,80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6" o:spid="_x0000_s1026" o:spt="100" style="position:absolute;left:7603;top:21948;height:80;width:74;" filled="t" stroked="f" coordsize="15,16" o:gfxdata="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V56S/&#10;AAAA3AAAAA8AAAAAAAAAAQAgAAAAIgAAAGRycy9kb3ducmV2LnhtbFBLAQIUABQAAAAIAIdO4kAz&#10;LwWeOwAAADkAAAAQAAAAAAAAAAEAIAAAAA4BAABkcnMvc2hhcGV4bWwueG1sUEsFBgAAAAAGAAYA&#10;WwEAALgDAAAAAA==&#10;" path="m15,8c15,4,12,0,8,0c4,0,0,4,0,8c0,12,4,15,8,15c12,16,15,12,15,8xe">
                      <v:path o:connectlocs="74,40;39,0;0,40;39,75;74,4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07" o:spid="_x0000_s1026" o:spt="3" type="#_x0000_t3" style="position:absolute;left:7674;top:21053;height:80;width:74;" filled="t" stroked="f" coordsize="21600,21600" o:gfxdata="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86TS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8" o:spid="_x0000_s1026" o:spt="100" style="position:absolute;left:7603;top:20988;height:74;width:80;" filled="t" stroked="f" coordsize="16,15" o:gfxdata="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GKeG8AAAA&#10;3AAAAA8AAAAAAAAAAQAgAAAAIgAAAGRycy9kb3ducmV2LnhtbFBLAQIUABQAAAAIAIdO4kAzLwWe&#10;OwAAADkAAAAQAAAAAAAAAAEAIAAAAAsBAABkcnMvc2hhcGV4bWwueG1sUEsFBgAAAAAGAAYAWwEA&#10;ALUDAAAAAA==&#10;" path="m0,7c1,11,4,15,8,15c12,15,16,11,16,7c16,3,12,0,8,0c4,0,0,3,0,7xe">
                      <v:path o:connectlocs="0,34;40,74;80,34;40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9" o:spid="_x0000_s1026" o:spt="100" style="position:absolute;left:7327;top:22081;height:80;width:78;" filled="t" stroked="f" coordsize="16,16" o:gfxdata="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n0wi/&#10;AAAA3AAAAA8AAAAAAAAAAQAgAAAAIgAAAGRycy9kb3ducmV2LnhtbFBLAQIUABQAAAAIAIdO4kAz&#10;LwWeOwAAADkAAAAQAAAAAAAAAAEAIAAAAA4BAABkcnMvc2hhcGV4bWwueG1sUEsFBgAAAAAGAAYA&#10;WwEAALgDAAAAAA==&#10;" path="m12,15c14,14,15,12,16,10c16,10,16,9,16,9c16,9,16,9,16,9c16,9,16,9,16,9c16,9,16,8,16,8c16,8,16,7,16,7c15,5,14,4,13,3c10,0,5,1,2,4c0,8,1,12,4,15c5,15,6,16,7,16c7,16,8,16,8,16c8,16,8,16,8,16c8,16,8,16,8,16c8,16,9,16,9,16c9,16,10,16,10,16c10,16,10,16,10,16c10,16,10,16,10,16c11,16,11,15,12,15xe">
                      <v:path o:connectlocs="58,75;78,50;78,45;78,45;78,45;78,40;78,35;63,15;9,20;19,75;34,80;39,80;39,80;39,80;43,80;48,80;48,80;48,80;58,75" o:connectangles="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0" o:spid="_x0000_s1026" o:spt="100" style="position:absolute;left:7327;top:20848;height:80;width:84;" filled="t" stroked="f" coordsize="17,16" o:gfxdata="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ei31ugAAANwA&#10;AAAPAAAAAAAAAAEAIAAAACIAAABkcnMvZG93bnJldi54bWxQSwECFAAUAAAACACHTuJAMy8FnjsA&#10;AAA5AAAAEAAAAAAAAAABACAAAAAJAQAAZHJzL3NoYXBleG1sLnhtbFBLBQYAAAAABgAGAFsBAACz&#10;AwAAAAA=&#10;" path="m9,0c9,0,9,0,9,0c9,0,9,0,9,0c9,0,9,0,8,0c8,0,8,0,8,0c8,0,8,0,7,0c7,0,7,0,7,0c7,0,6,0,6,0c2,2,0,6,2,10c3,14,7,16,11,15c15,13,17,9,16,5c15,2,13,1,10,0c10,0,9,0,9,0xe">
                      <v:path o:connectlocs="44,0;44,0;44,0;39,0;39,0;34,0;34,0;29,0;9,50;54,75;79,25;49,0;44,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6785;top:20988;height:74;width:74;" filled="t" stroked="f" coordsize="15,15" o:gfxdata="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3bEb4A&#10;AADcAAAADwAAAAAAAAABACAAAAAiAAAAZHJzL2Rvd25yZXYueG1sUEsBAhQAFAAAAAgAh07iQDMv&#10;BZ47AAAAOQAAABAAAAAAAAAAAQAgAAAADQEAAGRycy9zaGFwZXhtbC54bWxQSwUGAAAAAAYABgBb&#10;AQAAtwMAAAAA&#10;" path="m0,6c0,7,0,7,0,8c0,9,0,9,0,10c1,13,4,15,8,14c11,14,14,11,14,7c15,3,11,0,8,0c7,0,7,0,6,0c3,0,0,3,0,6xe">
                      <v:path o:connectlocs="0,29;0,39;0,49;39,69;69,34;39,0;29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7054;top:22081;height:80;width:78;" filled="t" stroked="f" coordsize="16,16" o:gfxdata="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r4vE&#10;wAAAANwAAAAPAAAAAAAAAAEAIAAAACIAAABkcnMvZG93bnJldi54bWxQSwECFAAUAAAACACHTuJA&#10;My8FnjsAAAA5AAAAEAAAAAAAAAABACAAAAAPAQAAZHJzL3NoYXBleG1sLnhtbFBLBQYAAAAABgAG&#10;AFsBAAC5AwAAAAA=&#10;" path="m11,15c14,14,16,10,15,6c14,2,10,0,6,1c2,2,0,6,1,10c2,13,4,15,7,16c8,16,9,16,9,16c10,16,10,15,11,15xe">
                      <v:path o:connectlocs="53,75;73,30;29,5;4,50;34,80;43,80;53,7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6710;top:21053;height:80;width:80;" filled="t" stroked="f" coordsize="16,16" o:gfxdata="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4y5f&#10;wAAAANwAAAAPAAAAAAAAAAEAIAAAACIAAABkcnMvZG93bnJldi54bWxQSwECFAAUAAAACACHTuJA&#10;My8FnjsAAAA5AAAAEAAAAAAAAAABACAAAAAPAQAAZHJzL3NoYXBleG1sLnhtbFBLBQYAAAAABgAG&#10;AFsBAAC5AwAAAAA=&#10;" path="m1,8c1,13,5,16,10,15c13,14,16,11,15,7c15,4,13,1,9,0c8,0,8,0,7,0c7,0,6,0,6,1c3,1,0,4,1,8xe">
                      <v:path o:connectlocs="5,40;50,75;75,35;45,0;35,0;30,5;5,4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4" o:spid="_x0000_s1026" o:spt="100" style="position:absolute;left:6710;top:21877;height:80;width:80;" filled="t" stroked="f" coordsize="16,16" o:gfxdata="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CrYr&#10;wAAAANwAAAAPAAAAAAAAAAEAIAAAACIAAABkcnMvZG93bnJldi54bWxQSwECFAAUAAAACACHTuJA&#10;My8FnjsAAAA5AAAAEAAAAAAAAAABACAAAAAPAQAAZHJzL3NoYXBleG1sLnhtbFBLBQYAAAAABgAG&#10;AFsBAAC5AwAAAAA=&#10;" path="m15,7c15,3,12,0,8,0c4,0,1,3,0,7c0,7,0,8,0,9c1,10,1,11,1,11c3,14,7,16,10,15c14,14,16,11,15,7xe">
                      <v:path o:connectlocs="75,35;40,0;0,35;0,45;5,55;50,75;75,35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6577;top:21322;height:84;width:74;" filled="t" stroked="f" coordsize="15,17" o:gfxdata="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r6Go7sAAADc&#10;AAAADwAAAAAAAAABACAAAAAiAAAAZHJzL2Rvd25yZXYueG1sUEsBAhQAFAAAAAgAh07iQDMvBZ47&#10;AAAAOQAAABAAAAAAAAAAAQAgAAAACgEAAGRycy9zaGFwZXhtbC54bWxQSwUGAAAAAAYABgBbAQAA&#10;tAMAAAAA&#10;" path="m0,8c0,9,0,9,0,10c0,11,0,12,1,13c3,16,7,17,10,16c13,15,15,12,15,8c14,3,8,0,4,2c2,4,0,6,0,8xe">
                      <v:path o:connectlocs="0,39;0,49;4,64;49,79;74,39;19,9;0,3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6577;top:21595;height:84;width:74;" filled="t" stroked="f" coordsize="15,17" o:gfxdata="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wY1LsAAADc&#10;AAAADwAAAAAAAAABACAAAAAiAAAAZHJzL2Rvd25yZXYueG1sUEsBAhQAFAAAAAgAh07iQDMvBZ47&#10;AAAAOQAAABAAAAAAAAAAAQAgAAAACgEAAGRycy9zaGFwZXhtbC54bWxQSwUGAAAAAAYABgBbAQAA&#10;tAMAAAAA&#10;" path="m0,9c0,9,0,10,0,10c0,14,3,16,6,17c7,17,7,17,8,17c13,16,15,13,15,9c14,4,8,0,4,3c1,4,0,6,0,9xe">
                      <v:path o:connectlocs="0,44;0,49;29,84;39,84;74,44;19,14;0,4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6781;top:21948;height:74;width:74;" filled="t" stroked="f" coordsize="15,15" o:gfxdata="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I5v6/&#10;AAAA3AAAAA8AAAAAAAAAAQAgAAAAIgAAAGRycy9kb3ducmV2LnhtbFBLAQIUABQAAAAIAIdO4kAz&#10;LwWeOwAAADkAAAAQAAAAAAAAAAEAIAAAAA4BAABkcnMvc2hhcGV4bWwueG1sUEsFBgAAAAAGAAYA&#10;WwEAALgDAAAAAA==&#10;" path="m15,8c15,4,12,0,8,0c4,0,0,3,0,8c0,12,4,15,8,15c12,15,15,12,15,8xe">
                      <v:path o:connectlocs="74,39;39,0;0,39;39,74;74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18" o:spid="_x0000_s1026" o:spt="3" type="#_x0000_t3" style="position:absolute;left:7057;top:20848;height:74;width:74;" filled="t" stroked="f" coordsize="21600,21600" o:gfxdata="UEsDBAoAAAAAAIdO4kAAAAAAAAAAAAAAAAAEAAAAZHJzL1BLAwQUAAAACACHTuJAoY+3+7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KyXeW0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GPt/u5AAAA3AAA&#10;AA8AAAAAAAAAAQAgAAAAIgAAAGRycy9kb3ducmV2LnhtbFBLAQIUABQAAAAIAIdO4kAzLwWeOwAA&#10;ADkAAAAQAAAAAAAAAAEAIAAAAAgBAABkcnMvc2hhcGV4bWwueG1sUEsFBgAAAAAGAAYAWwEAALID&#10;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7737;top:21808;height:80;width:80;" filled="t" stroked="f" coordsize="16,16" o:gfxdata="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LGbW/&#10;AAAA3AAAAA8AAAAAAAAAAQAgAAAAIgAAAGRycy9kb3ducmV2LnhtbFBLAQIUABQAAAAIAIdO4kAz&#10;LwWeOwAAADkAAAAQAAAAAAAAAAEAIAAAAA4BAABkcnMvc2hhcGV4bWwueG1sUEsFBgAAAAAGAAYA&#10;WwEAALgDAAAAAA==&#10;" path="m14,12c16,10,16,6,14,3c12,1,8,0,5,2c2,3,0,7,1,10c2,13,4,15,8,16c8,16,9,16,9,16c11,15,13,14,14,12xe">
                      <v:path o:connectlocs="70,60;70,15;25,10;5,50;40,80;45,80;70,6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0" o:spid="_x0000_s1026" o:spt="100" style="position:absolute;left:7538;top:20919;height:74;width:76;" filled="t" stroked="f" coordsize="15,15" o:gfxdata="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3joV7sAAADc&#10;AAAADwAAAAAAAAABACAAAAAiAAAAZHJzL2Rvd25yZXYueG1sUEsBAhQAFAAAAAgAh07iQDMvBZ47&#10;AAAAOQAAABAAAAAAAAAAAQAgAAAACgEAAGRycy9zaGFwZXhtbC54bWxQSwUGAAAAAAYABgBbAQAA&#10;tAMAAAAA&#10;" path="m0,7c0,11,3,15,7,15c11,15,15,11,15,7c14,3,12,0,7,0c3,0,0,3,0,7xe">
                      <v:path o:connectlocs="0,34;35,74;76,34;35,0;0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21" o:spid="_x0000_s1026" o:spt="3" type="#_x0000_t3" style="position:absolute;left:7743;top:21121;height:76;width:74;" filled="t" stroked="f" coordsize="21600,21600" o:gfxdata="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siL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2" o:spid="_x0000_s1026" o:spt="100" style="position:absolute;left:7538;top:22016;height:74;width:71;" filled="t" stroked="f" coordsize="14,15" o:gfxdata="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TLQ74A&#10;AADcAAAADwAAAAAAAAABACAAAAAiAAAAZHJzL2Rvd25yZXYueG1sUEsBAhQAFAAAAAgAh07iQDMv&#10;BZ47AAAAOQAAABAAAAAAAAAAAQAgAAAADQEAAGRycy9zaGFwZXhtbC54bWxQSwUGAAAAAAYABgBb&#10;AQAAtwMAAAAA&#10;" path="m14,8c14,4,11,0,7,0c3,0,0,4,0,8c0,12,2,15,7,15c11,15,14,12,14,8xe">
                      <v:path o:connectlocs="71,39;35,0;0,39;35,74;71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3" o:spid="_x0000_s1026" o:spt="100" style="position:absolute;left:6850;top:22016;height:74;width:74;" filled="t" stroked="f" coordsize="15,15" o:gfxdata="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p2IL4A&#10;AADcAAAADwAAAAAAAAABACAAAAAiAAAAZHJzL2Rvd25yZXYueG1sUEsBAhQAFAAAAAgAh07iQDMv&#10;BZ47AAAAOQAAABAAAAAAAAAAAQAgAAAADQEAAGRycy9zaGFwZXhtbC54bWxQSwUGAAAAAAYABgBb&#10;AQAAtwMAAAAA&#10;" path="m9,15c9,15,9,15,9,15c9,15,9,15,9,15c10,15,10,14,11,14c14,13,15,9,15,6c14,3,11,0,8,0c4,0,1,3,0,6c0,9,1,13,5,14c5,14,5,15,6,15c6,15,7,15,7,15c7,15,7,15,7,15c7,15,8,15,8,15c8,15,9,15,9,15xe">
                      <v:path o:connectlocs="44,74;44,74;44,74;54,69;74,29;39,0;0,29;24,69;29,74;34,74;34,74;39,74;44,74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4" o:spid="_x0000_s1026" o:spt="100" style="position:absolute;left:6645;top:21121;height:76;width:76;" filled="t" stroked="f" coordsize="15,15" o:gfxdata="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D7lS/&#10;AAAA3AAAAA8AAAAAAAAAAQAgAAAAIgAAAGRycy9kb3ducmV2LnhtbFBLAQIUABQAAAAIAIdO4kAz&#10;LwWeOwAAADkAAAAQAAAAAAAAAAEAIAAAAA4BAABkcnMvc2hhcGV4bWwueG1sUEsFBgAAAAAGAAYA&#10;WwEAALgDAAAAAA==&#10;" path="m0,6c0,7,0,8,0,9c0,9,0,10,0,10c1,13,5,15,8,15c12,14,14,11,14,8c15,4,13,2,9,0c8,0,7,0,6,0c3,1,1,3,0,6xe">
                      <v:path o:connectlocs="0,30;0,45;0,50;40,76;70,40;45,0;30,0;0,3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6855;top:20919;height:74;width:69;" filled="t" stroked="f" coordsize="14,15" o:gfxdata="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bVM3&#10;wAAAANwAAAAPAAAAAAAAAAEAIAAAACIAAABkcnMvZG93bnJldi54bWxQSwECFAAUAAAACACHTuJA&#10;My8FnjsAAAA5AAAAEAAAAAAAAAABACAAAAAPAQAAZHJzL3NoYXBleG1sLnhtbFBLBQYAAAAABgAG&#10;AFsBAAC5AwAAAAA=&#10;" path="m0,6c0,7,0,8,0,8c0,9,0,9,0,9c1,13,4,15,8,14c11,14,14,11,14,7c14,4,12,1,8,0c7,0,6,0,5,0c2,0,0,3,0,6xe">
                      <v:path o:connectlocs="0,29;0,39;0,44;39,69;69,34;39,0;24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6" o:spid="_x0000_s1026" o:spt="100" style="position:absolute;left:6645;top:21812;height:71;width:76;" filled="t" stroked="f" coordsize="15,14" o:gfxdata="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8Ly928AAAA&#10;3AAAAA8AAAAAAAAAAQAgAAAAIgAAAGRycy9kb3ducmV2LnhtbFBLAQIUABQAAAAIAIdO4kAzLwWe&#10;OwAAADkAAAAQAAAAAAAAAAEAIAAAAAsBAABkcnMvc2hhcGV4bWwueG1sUEsFBgAAAAAGAAYAWwEA&#10;ALUDAAAAAA==&#10;" path="m9,14c13,13,15,9,14,6c14,2,11,0,7,0c3,0,0,2,0,6c0,7,0,7,0,8c1,11,3,13,6,14c7,14,7,14,8,14c9,14,9,14,9,14xe">
                      <v:path o:connectlocs="45,71;70,30;35,0;0,30;0,40;30,71;40,71;45,71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7811;top:21743;height:69;width:71;" filled="t" stroked="f" coordsize="14,14" o:gfxdata="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szIvQAA&#10;ANwAAAAPAAAAAAAAAAEAIAAAACIAAABkcnMvZG93bnJldi54bWxQSwECFAAUAAAACACHTuJAMy8F&#10;njsAAAA5AAAAEAAAAAAAAAABACAAAAAMAQAAZHJzL3NoYXBleG1sLnhtbFBLBQYAAAAABgAGAFsB&#10;AAC2AwAAAAA=&#10;" path="m0,6c0,10,2,13,6,14c7,14,8,14,9,14c12,14,13,12,14,9c14,8,14,7,14,6c13,3,12,1,9,0c8,0,7,0,6,0c3,1,1,3,0,6xe">
                      <v:path o:connectlocs="0,29;30,69;45,69;71,44;71,29;45,0;30,0;0,2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7811;top:21197;height:69;width:71;" filled="t" stroked="f" coordsize="14,14" o:gfxdata="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iVi6ugAAANwA&#10;AAAPAAAAAAAAAAEAIAAAACIAAABkcnMvZG93bnJldi54bWxQSwECFAAUAAAACACHTuJAMy8FnjsA&#10;AAA5AAAAEAAAAAAAAAABACAAAAAJAQAAZHJzL3NoYXBleG1sLnhtbFBLBQYAAAAABgAGAFsBAACz&#10;AwAAAAA=&#10;" path="m3,2c0,4,0,7,1,10c3,13,7,14,10,13c12,12,14,11,14,8c14,7,14,6,14,6c14,2,12,0,9,0c8,0,7,0,6,0c5,0,4,1,3,2xe">
                      <v:path o:connectlocs="15,9;5,49;50,64;71,39;71,29;45,0;30,0;15,9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7470;top:20854;height:69;width:69;" filled="t" stroked="f" coordsize="14,14" o:gfxdata="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xf0hvQAA&#10;ANwAAAAPAAAAAAAAAAEAIAAAACIAAABkcnMvZG93bnJldi54bWxQSwECFAAUAAAACACHTuJAMy8F&#10;njsAAAA5AAAAEAAAAAAAAAABACAAAAAMAQAAZHJzL3NoYXBleG1sLnhtbFBLBQYAAAAABgAGAFsB&#10;AAC2AwAAAAA=&#10;" path="m3,1c1,3,0,6,1,9c2,12,6,14,9,13c12,12,14,10,14,6c14,3,12,0,8,0c8,0,7,0,6,0c5,0,4,0,3,1xe">
                      <v:path o:connectlocs="14,4;4,44;44,64;69,29;39,0;29,0;14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0" o:spid="_x0000_s1026" o:spt="100" style="position:absolute;left:6918;top:22087;height:69;width:71;" filled="t" stroked="f" coordsize="14,14" o:gfxdata="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+SfBugAAANwA&#10;AAAPAAAAAAAAAAEAIAAAACIAAABkcnMvZG93bnJldi54bWxQSwECFAAUAAAACACHTuJAMy8FnjsA&#10;AAA5AAAAEAAAAAAAAAABACAAAAAJAQAAZHJzL3NoYXBleG1sLnhtbFBLBQYAAAAABgAGAFsBAACz&#10;AwAAAAA=&#10;" path="m9,14c12,13,14,11,14,8c14,5,13,2,10,1c7,0,4,1,2,3c1,4,1,5,0,7c0,7,0,8,0,8c1,12,3,14,7,14c7,14,8,14,8,14c8,14,9,14,9,14xe">
                      <v:path o:connectlocs="45,69;71,39;50,4;10,14;0,34;0,39;35,69;40,69;45,69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6924;top:20848;height:71;width:69;" filled="t" stroked="f" coordsize="14,14" o:gfxdata="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tYJavQAA&#10;ANwAAAAPAAAAAAAAAAEAIAAAACIAAABkcnMvZG93bnJldi54bWxQSwECFAAUAAAACACHTuJAMy8F&#10;njsAAAA5AAAAEAAAAAAAAAABACAAAAAMAQAAZHJzL3NoYXBleG1sLnhtbFBLBQYAAAAABgAGAFsB&#10;AAC2AwAAAAA=&#10;" path="m0,7c0,11,3,14,7,14c10,14,13,11,14,7c14,4,11,0,7,0c3,0,0,3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2" o:spid="_x0000_s1026" o:spt="100" style="position:absolute;left:6577;top:21743;height:69;width:69;" filled="t" stroked="f" coordsize="14,14" o:gfxdata="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ZxwtvQAA&#10;ANwAAAAPAAAAAAAAAAEAIAAAACIAAABkcnMvZG93bnJldi54bWxQSwECFAAUAAAACACHTuJAMy8F&#10;njsAAAA5AAAAEAAAAAAAAAABACAAAAAMAQAAZHJzL3NoYXBleG1sLnhtbFBLBQYAAAAABgAGAFsB&#10;AAC2AwAAAAA=&#10;" path="m14,7c14,4,11,0,7,0c3,0,0,3,0,7c0,11,3,14,7,14c11,14,14,11,14,7xe">
                      <v:path o:connectlocs="69,34;34,0;0,34;34,69;69,34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3" o:spid="_x0000_s1026" o:spt="100" style="position:absolute;left:6577;top:21192;height:69;width:69;" filled="t" stroked="f" coordsize="14,14" o:gfxdata="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K7m2vQAA&#10;ANwAAAAPAAAAAAAAAAEAIAAAACIAAABkcnMvZG93bnJldi54bWxQSwECFAAUAAAACACHTuJAMy8F&#10;njsAAAA5AAAAEAAAAAAAAAABACAAAAAMAQAAZHJzL3NoYXBleG1sLnhtbFBLBQYAAAAABgAGAFsB&#10;AAC2AwAAAAA=&#10;" path="m14,8c14,4,11,1,8,1c4,0,0,3,1,7c0,11,3,14,7,14c11,14,14,11,14,8xe">
                      <v:path o:connectlocs="69,39;39,4;4,34;34,69;69,3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4" o:spid="_x0000_s1026" o:spt="100" style="position:absolute;left:7882;top:21400;height:71;width:69;" filled="t" stroked="f" coordsize="14,14" o:gfxdata="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CIcK8AAAA&#10;3AAAAA8AAAAAAAAAAQAgAAAAIgAAAGRycy9kb3ducmV2LnhtbFBLAQIUABQAAAAIAIdO4kAzLwWe&#10;OwAAADkAAAAQAAAAAAAAAAEAIAAAAAsBAABkcnMvc2hhcGV4bWwueG1sUEsFBgAAAAAGAAYAWwEA&#10;ALUDAAAAAA==&#10;" path="m0,7c0,11,3,14,7,14c11,14,14,11,14,7c14,4,12,0,6,0c3,0,0,4,0,7xe">
                      <v:path o:connectlocs="0,35;34,71;69,35;29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7882;top:21539;height:71;width:69;" filled="t" stroked="f" coordsize="14,14" o:gfxdata="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joRZvQAA&#10;ANwAAAAPAAAAAAAAAAEAIAAAACIAAABkcnMvZG93bnJldi54bWxQSwECFAAUAAAACACHTuJAMy8F&#10;njsAAAA5AAAAEAAAAAAAAAABACAAAAAMAQAAZHJzL3NoYXBleG1sLnhtbFBLBQYAAAAABgAGAFsB&#10;AAC2AwAAAAA=&#10;" path="m0,7c0,10,3,14,7,14c11,14,14,11,14,7c14,3,11,0,7,0c3,0,0,4,0,7xe">
                      <v:path o:connectlocs="0,35;34,71;69,35;34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6" o:spid="_x0000_s1026" o:spt="100" style="position:absolute;left:7265;top:20783;height:71;width:71;" filled="t" stroked="f" coordsize="14,14" o:gfxdata="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XBouvQAA&#10;ANwAAAAPAAAAAAAAAAEAIAAAACIAAABkcnMvZG93bnJldi54bWxQSwECFAAUAAAACACHTuJAMy8F&#10;njsAAAA5AAAAEAAAAAAAAAABACAAAAAMAQAAZHJzL3NoYXBleG1sLnhtbFBLBQYAAAAABgAGAFsB&#10;AAC2AwAAAAA=&#10;" path="m0,5c0,6,0,7,0,8c0,8,0,8,0,9c2,12,5,14,9,13c11,12,13,10,14,8c14,7,14,6,14,5c13,2,11,0,8,0c7,0,6,0,6,0c3,0,1,2,0,5xe">
                      <v:path o:connectlocs="0,25;0,40;0,45;45,65;71,40;71,25;40,0;30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7128;top:20783;height:71;width:69;" filled="t" stroked="f" coordsize="14,14" o:gfxdata="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EL+1vQAA&#10;ANwAAAAPAAAAAAAAAAEAIAAAACIAAABkcnMvZG93bnJldi54bWxQSwECFAAUAAAACACHTuJAMy8F&#10;njsAAAA5AAAAEAAAAAAAAAABACAAAAAMAQAAZHJzL3NoYXBleG1sLnhtbFBLBQYAAAAABgAGAFsB&#10;AAC2AwAAAAA=&#10;" path="m0,5c0,6,0,7,0,7c0,8,1,8,1,8c2,12,6,14,10,12c12,11,13,9,14,7c14,7,14,6,14,5c13,2,11,0,8,0c7,0,7,0,6,0c6,0,6,0,6,0c6,0,6,0,6,0c3,0,1,2,0,5xe">
                      <v:path o:connectlocs="0,25;0,35;4,40;49,60;69,35;69,25;39,0;29,0;29,0;29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8" o:spid="_x0000_s1026" o:spt="100" style="position:absolute;left:7128;top:22155;height:71;width:69;" filled="t" stroked="f" coordsize="14,14" o:gfxdata="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jyvHugAAANwA&#10;AAAPAAAAAAAAAAEAIAAAACIAAABkcnMvZG93bnJldi54bWxQSwECFAAUAAAACACHTuJAMy8FnjsA&#10;AAA5AAAAEAAAAAAAAAABACAAAAAJAQAAZHJzL3NoYXBleG1sLnhtbFBLBQYAAAAABgAGAFsBAACz&#10;AwAAAAA=&#10;" path="m14,8c14,8,14,7,14,6c14,6,13,5,13,5c12,2,9,0,6,0c3,1,1,3,0,6c0,7,0,8,0,8c1,11,3,13,6,14c7,14,7,14,8,14c11,13,13,11,14,8xe">
                      <v:path o:connectlocs="69,40;69,30;64,25;29,0;0,30;0,40;29,71;39,71;69,4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9" o:spid="_x0000_s1026" o:spt="100" style="position:absolute;left:7265;top:22155;height:71;width:65;" filled="t" stroked="f" coordsize="13,14" o:gfxdata="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Ipgi/&#10;AAAA3AAAAA8AAAAAAAAAAQAgAAAAIgAAAGRycy9kb3ducmV2LnhtbFBLAQIUABQAAAAIAIdO4kAz&#10;LwWeOwAAADkAAAAQAAAAAAAAAAEAIAAAAA4BAABkcnMvc2hhcGV4bWwueG1sUEsFBgAAAAAGAAYA&#10;WwEAALgDAAAAAA==&#10;" path="m13,9c13,8,13,7,13,6c12,2,9,0,6,1c3,1,1,3,0,6c0,7,0,8,0,9c1,12,2,13,5,14c6,14,7,14,8,14c11,13,13,12,13,9xe">
                      <v:path o:connectlocs="65,45;65,30;30,5;0,30;0,45;25,71;40,71;65,4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6512;top:21400;height:71;width:65;" filled="t" stroked="f" coordsize="13,14" o:gfxdata="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uZSLsAAADc&#10;AAAADwAAAAAAAAABACAAAAAiAAAAZHJzL2Rvd25yZXYueG1sUEsBAhQAFAAAAAgAh07iQDMvBZ47&#10;AAAAOQAAABAAAAAAAAAAAQAgAAAACgEAAGRycy9zaGFwZXhtbC54bWxQSwUGAAAAAAYABgBbAQAA&#10;tAMAAAAA&#10;" path="m13,7c13,3,10,0,7,0c3,0,0,2,0,7c0,10,3,13,6,14c10,14,13,11,13,7xe">
                      <v:path o:connectlocs="65,35;35,0;0,35;30,71;65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1" o:spid="_x0000_s1026" o:spt="3" type="#_x0000_t3" style="position:absolute;left:6512;top:21539;height:65;width:65;" filled="t" stroked="f" coordsize="21600,21600" o:gfxdata="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zbR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2" o:spid="_x0000_s1026" o:spt="100" style="position:absolute;left:7885;top:21678;height:65;width:65;" filled="t" stroked="f" coordsize="13,13" o:gfxdata="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CXz+8AAAA&#10;3AAAAA8AAAAAAAAAAQAgAAAAIgAAAGRycy9kb3ducmV2LnhtbFBLAQIUABQAAAAIAIdO4kAzLwWe&#10;OwAAADkAAAAQAAAAAAAAAAEAIAAAAAsBAABkcnMvc2hhcGV4bWwueG1sUEsFBgAAAAAGAAYAWwEA&#10;ALUDAAAAAA==&#10;" path="m0,7c0,10,3,13,6,13c10,13,13,10,13,7c13,3,10,0,6,0c2,0,0,4,0,7xe">
                      <v:path o:connectlocs="0,35;30,65;65,35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7405;top:22161;height:65;width:65;" filled="t" stroked="f" coordsize="13,13" o:gfxdata="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O+qS8AAAA&#10;3AAAAA8AAAAAAAAAAQAgAAAAIgAAAGRycy9kb3ducmV2LnhtbFBLAQIUABQAAAAIAIdO4kAzLwWe&#10;OwAAADkAAAAQAAAAAAAAAAEAIAAAAAsBAABkcnMvc2hhcGV4bWwueG1sUEsFBgAAAAAGAAYAWwEA&#10;ALUDAAAAAA==&#10;" path="m0,7c0,10,3,13,6,13c10,13,13,10,13,6c13,3,10,0,6,0c3,0,0,3,0,7xe">
                      <v:path o:connectlocs="0,35;30,65;65,30;30,0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44" o:spid="_x0000_s1026" o:spt="3" type="#_x0000_t3" style="position:absolute;left:7885;top:21266;height:65;width:65;" filled="t" stroked="f" coordsize="21600,21600" o:gfxdata="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Ezo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5" o:spid="_x0000_s1026" o:spt="100" style="position:absolute;left:7405;top:20783;height:65;width:65;" filled="t" stroked="f" coordsize="13,13" o:gfxdata="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rx0u8AAAA&#10;3AAAAA8AAAAAAAAAAQAgAAAAIgAAAGRycy9kb3ducmV2LnhtbFBLAQIUABQAAAAIAIdO4kAzLwWe&#10;OwAAADkAAAAQAAAAAAAAAAEAIAAAAAsBAABkcnMvc2hhcGV4bWwueG1sUEsFBgAAAAAGAAYAWwEA&#10;ALUDAAAAAA==&#10;" path="m0,6c0,10,3,13,7,13c10,13,13,10,13,6c13,3,10,0,6,0c3,0,0,3,0,6xe">
                      <v:path o:connectlocs="0,30;35,65;65,30;30,0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6" o:spid="_x0000_s1026" o:spt="100" style="position:absolute;left:6993;top:22155;height:65;width:61;" filled="t" stroked="f" coordsize="12,13" o:gfxdata="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p6oL&#10;wAAAANwAAAAPAAAAAAAAAAEAIAAAACIAAABkcnMvZG93bnJldi54bWxQSwECFAAUAAAACACHTuJA&#10;My8FnjsAAAA5AAAAEAAAAAAAAAABACAAAAAPAQAAZHJzL3NoYXBleG1sLnhtbFBLBQYAAAAABgAG&#10;AFsBAAC5AwAAAAA=&#10;" path="m12,8c12,8,12,7,12,6c12,3,10,2,8,1c4,0,0,2,0,6c0,7,0,8,0,8c1,11,2,13,5,13c6,13,7,13,7,13c10,13,12,11,12,8xe">
                      <v:path o:connectlocs="61,40;61,30;40,5;0,30;0,40;25,65;35,65;61,4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7" o:spid="_x0000_s1026" o:spt="100" style="position:absolute;left:6993;top:20783;height:65;width:65;" filled="t" stroked="f" coordsize="13,13" o:gfxdata="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1/Ke8AAAA&#10;3AAAAA8AAAAAAAAAAQAgAAAAIgAAAGRycy9kb3ducmV2LnhtbFBLAQIUABQAAAAIAIdO4kAzLwWe&#10;OwAAADkAAAAQAAAAAAAAAAEAIAAAAAsBAABkcnMvc2hhcGV4bWwueG1sUEsFBgAAAAAGAAYAWwEA&#10;ALUDAAAAAA==&#10;" path="m13,7c13,7,13,6,13,5c12,2,10,1,7,0c7,0,6,0,6,0c3,1,1,2,0,5c0,6,0,7,0,7c1,10,2,12,5,12c8,13,12,12,13,7xe">
                      <v:path o:connectlocs="65,35;65,25;35,0;30,0;0,25;0,35;25,60;65,35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8" o:spid="_x0000_s1026" o:spt="100" style="position:absolute;left:6512;top:21678;height:65;width:65;" filled="t" stroked="f" coordsize="13,13" o:gfxdata="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iqaNW5AAAA3AAA&#10;AA8AAAAAAAAAAQAgAAAAIgAAAGRycy9kb3ducmV2LnhtbFBLAQIUABQAAAAIAIdO4kAzLwWeOwAA&#10;ADkAAAAQAAAAAAAAAAEAIAAAAAgBAABkcnMvc2hhcGV4bWwueG1sUEsFBgAAAAAGAAYAWwEAALID&#10;AAAAAA==&#10;" path="m13,7c13,7,13,6,13,6c12,2,10,0,7,0c7,0,6,0,6,0c3,0,0,3,0,6c0,6,0,7,0,7c1,10,3,12,6,13c6,13,7,13,7,13c10,12,12,10,13,7xe">
                      <v:path o:connectlocs="65,35;65,30;35,0;30,0;0,30;0,35;30,65;35,65;65,3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9" o:spid="_x0000_s1026" o:spt="100" style="position:absolute;left:6512;top:21266;height:65;width:65;" filled="t" stroked="f" coordsize="13,13" o:gfxdata="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mzU68AAAA&#10;3AAAAA8AAAAAAAAAAQAgAAAAIgAAAGRycy9kb3ducmV2LnhtbFBLAQIUABQAAAAIAIdO4kAzLwWe&#10;OwAAADkAAAAQAAAAAAAAAAEAIAAAAAsBAABkcnMvc2hhcGV4bWwueG1sUEsFBgAAAAAGAAYAWwEA&#10;ALUDAAAAAA==&#10;" path="m10,12c12,10,13,8,13,5c12,2,10,0,7,0c7,0,6,0,6,0c3,0,1,2,0,6c0,6,0,6,0,7c1,10,3,12,6,13c6,13,7,13,7,13c8,12,9,12,10,12xe">
                      <v:path o:connectlocs="50,60;65,25;35,0;30,0;0,30;0,35;30,65;35,65;50,6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0" o:spid="_x0000_s1026" o:spt="100" style="position:absolute;left:7748;top:21957;height:59;width:63;" filled="t" stroked="f" coordsize="13,12" o:gfxdata="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xgEu8AAAA&#10;3AAAAA8AAAAAAAAAAQAgAAAAIgAAAGRycy9kb3ducmV2LnhtbFBLAQIUABQAAAAIAIdO4kAzLwWe&#10;OwAAADkAAAAQAAAAAAAAAAEAIAAAAAsBAABkcnMvc2hhcGV4bWwueG1sUEsFBgAAAAAGAAYAWwEA&#10;ALUDAAAAAA==&#10;" path="m0,6c0,9,3,12,6,12c10,12,13,9,13,6c13,2,10,0,6,0c3,0,0,3,0,6xe">
                      <v:path o:connectlocs="0,29;29,59;63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1" o:spid="_x0000_s1026" o:spt="100" style="position:absolute;left:7678;top:20923;height:65;width:65;" filled="t" stroked="f" coordsize="13,13" o:gfxdata="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8C/W8AAAA&#10;3AAAAA8AAAAAAAAAAQAgAAAAIgAAAGRycy9kb3ducmV2LnhtbFBLAQIUABQAAAAIAIdO4kAzLwWe&#10;OwAAADkAAAAQAAAAAAAAAAEAIAAAAAsBAABkcnMvc2hhcGV4bWwueG1sUEsFBgAAAAAGAAYAWwEA&#10;ALUDAAAAAA==&#10;" path="m1,6c1,10,3,13,7,12c10,12,13,10,13,6c13,3,11,0,7,0c3,0,0,3,1,6xe">
                      <v:path o:connectlocs="5,30;35,60;65,30;35,0;5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2" o:spid="_x0000_s1026" o:spt="100" style="position:absolute;left:7748;top:20993;height:59;width:63;" filled="t" stroked="f" coordsize="13,12" o:gfxdata="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b7un&#10;wAAAANwAAAAPAAAAAAAAAAEAIAAAACIAAABkcnMvZG93bnJldi54bWxQSwECFAAUAAAACACHTuJA&#10;My8FnjsAAAA5AAAAEAAAAAAAAAABACAAAAAPAQAAZHJzL3NoYXBleG1sLnhtbFBLBQYAAAAABgAG&#10;AFsBAAC5AwAAAAA=&#10;" path="m0,6c1,9,3,12,7,12c10,12,13,10,13,6c13,3,10,0,7,0c3,0,0,3,0,6xe">
                      <v:path o:connectlocs="0,29;33,59;63,29;33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3" o:spid="_x0000_s1026" o:spt="100" style="position:absolute;left:7678;top:22022;height:65;width:65;" filled="t" stroked="f" coordsize="13,13" o:gfxdata="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iMBm8AAAA&#10;3AAAAA8AAAAAAAAAAQAgAAAAIgAAAGRycy9kb3ducmV2LnhtbFBLAQIUABQAAAAIAIdO4kAzLwWe&#10;OwAAADkAAAAQAAAAAAAAAAEAIAAAAAsBAABkcnMvc2hhcGV4bWwueG1sUEsFBgAAAAAGAAYAWwEA&#10;ALUDAAAAAA==&#10;" path="m0,7c0,10,3,13,7,13c10,13,13,10,13,7c13,3,10,0,7,1c3,0,0,4,0,7xe">
                      <v:path o:connectlocs="0,35;35,65;65,35;35,5;0,3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4" o:spid="_x0000_s1026" o:spt="100" style="position:absolute;left:6721;top:20923;height:61;width:59;" filled="t" stroked="f" coordsize="12,12" o:gfxdata="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guGtugAAANwA&#10;AAAPAAAAAAAAAAEAIAAAACIAAABkcnMvZG93bnJldi54bWxQSwECFAAUAAAACACHTuJAMy8FnjsA&#10;AAA5AAAAEAAAAAAAAAABACAAAAAJAQAAZHJzL3NoYXBleG1sLnhtbFBLBQYAAAAABgAGAFsBAACz&#10;AwAAAAA=&#10;" path="m12,7c12,6,12,6,12,5c11,2,10,0,7,0c6,0,6,0,5,0c2,0,0,2,0,5c0,6,0,6,0,7c0,7,0,7,0,7c0,7,0,7,0,7c1,10,2,11,5,12c6,12,6,12,7,12c10,11,11,10,12,7xe">
                      <v:path o:connectlocs="59,35;59,25;34,0;24,0;0,25;0,35;0,35;0,35;24,61;34,61;59,3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5" o:spid="_x0000_s1026" o:spt="100" style="position:absolute;left:6721;top:22022;height:65;width:63;" filled="t" stroked="f" coordsize="13,13" o:gfxdata="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HDfa8AAAA&#10;3AAAAA8AAAAAAAAAAQAgAAAAIgAAAGRycy9kb3ducmV2LnhtbFBLAQIUABQAAAAIAIdO4kAzLwWe&#10;OwAAADkAAAAQAAAAAAAAAAEAIAAAAAsBAABkcnMvc2hhcGV4bWwueG1sUEsFBgAAAAAGAAYAWwEA&#10;ALUDAAAAAA==&#10;" path="m7,12c11,11,13,7,11,4c10,1,7,0,4,1c2,1,0,3,0,5c0,6,0,7,0,8c1,10,2,12,5,13c5,13,6,13,7,13c7,12,7,12,7,12xe">
                      <v:path o:connectlocs="33,60;53,20;19,5;0,25;0,40;24,65;33,65;33,6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6" o:spid="_x0000_s1026" o:spt="100" style="position:absolute;left:6651;top:20993;height:59;width:59;" filled="t" stroked="f" coordsize="12,12" o:gfxdata="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HNpBugAAANwA&#10;AAAPAAAAAAAAAAEAIAAAACIAAABkcnMvZG93bnJldi54bWxQSwECFAAUAAAACACHTuJAMy8FnjsA&#10;AAA5AAAAEAAAAAAAAAABACAAAAAJAQAAZHJzL3NoYXBleG1sLnhtbFBLBQYAAAAABgAGAFsBAACz&#10;AwAAAAA=&#10;" path="m12,7c12,6,12,6,12,5c12,2,10,0,7,0c7,0,6,0,5,0c3,0,1,2,0,5c0,6,0,6,0,7c1,10,3,11,5,12c6,12,7,12,7,12c10,11,12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7" o:spid="_x0000_s1026" o:spt="100" style="position:absolute;left:6651;top:21957;height:59;width:59;" filled="t" stroked="f" coordsize="12,12" o:gfxdata="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Qf9q8AAAA&#10;3AAAAA8AAAAAAAAAAQAgAAAAIgAAAGRycy9kb3ducmV2LnhtbFBLAQIUABQAAAAIAIdO4kAzLwWe&#10;OwAAADkAAAAQAAAAAAAAAAEAIAAAAAsBAABkcnMvc2hhcGV4bWwueG1sUEsFBgAAAAAGAAYAWwEA&#10;ALUDAAAAAA==&#10;" path="m7,12c7,12,7,12,7,12c7,12,7,12,8,11c10,11,12,8,12,5c12,3,10,0,7,0c6,0,6,0,5,0c2,0,0,2,0,5c0,5,0,6,0,7c1,9,2,11,5,12c6,12,6,12,7,12xe">
                      <v:path o:connectlocs="34,59;34,59;39,54;59,24;34,0;24,0;0,24;0,34;24,59;34,5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8" o:spid="_x0000_s1026" o:spt="100" style="position:absolute;left:7817;top:21888;height:59;width:59;" filled="t" stroked="f" coordsize="12,12" o:gfxdata="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s/rqLUAAADcAAAADwAA&#10;AAAAAAABACAAAAAiAAAAZHJzL2Rvd25yZXYueG1sUEsBAhQAFAAAAAgAh07iQDMvBZ47AAAAOQAA&#10;ABAAAAAAAAAAAQAgAAAABAEAAGRycy9zaGFwZXhtbC54bWxQSwUGAAAAAAYABgBbAQAArgMAAAAA&#10;" path="m2,2c0,4,0,6,1,9c2,11,4,12,6,12c6,12,7,12,7,12c8,12,8,12,9,12c11,11,12,9,12,7c12,6,12,6,12,5c12,2,10,0,7,0c7,0,6,0,6,0c4,0,3,1,2,2xe">
                      <v:path o:connectlocs="9,9;4,44;29,59;34,59;44,59;59,34;59,24;34,0;29,0;9,9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7614;top:22091;height:65;width:59;" filled="t" stroked="f" coordsize="12,13" o:gfxdata="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VPTE&#10;wAAAANwAAAAPAAAAAAAAAAEAIAAAACIAAABkcnMvZG93bnJldi54bWxQSwECFAAUAAAACACHTuJA&#10;My8FnjsAAAA5AAAAEAAAAAAAAAABACAAAAAPAQAAZHJzL3NoYXBleG1sLnhtbFBLBQYAAAAABgAG&#10;AFsBAAC5AwAAAAA=&#10;" path="m0,6c0,9,2,12,5,13c9,13,12,10,12,7c12,4,10,1,6,1c3,0,0,3,0,6xe">
                      <v:path o:connectlocs="0,30;24,65;59,35;2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7817;top:21062;height:59;width:65;" filled="t" stroked="f" coordsize="13,12" o:gfxdata="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oFpa8AAAA&#10;3AAAAA8AAAAAAAAAAQAgAAAAIgAAAGRycy9kb3ducmV2LnhtbFBLAQIUABQAAAAIAIdO4kAzLwWe&#10;OwAAADkAAAAQAAAAAAAAAAEAIAAAAAsBAABkcnMvc2hhcGV4bWwueG1sUEsFBgAAAAAGAAYAWwEA&#10;ALUDAAAAAA==&#10;" path="m1,6c1,9,3,12,7,12c10,12,13,9,12,6c12,3,10,0,6,0c3,0,0,3,1,6xe">
                      <v:path o:connectlocs="5,29;35,59;60,29;30,0;5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7614;top:20854;height:59;width:59;" filled="t" stroked="f" coordsize="12,12" o:gfxdata="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s1Oi8AAAA&#10;3AAAAA8AAAAAAAAAAQAgAAAAIgAAAGRycy9kb3ducmV2LnhtbFBLAQIUABQAAAAIAIdO4kAzLwWe&#10;OwAAADkAAAAQAAAAAAAAAAEAIAAAAAsBAABkcnMvc2hhcGV4bWwueG1sUEsFBgAAAAAGAAYAWwEA&#10;ALUDAAAAAA==&#10;" path="m0,6c0,10,3,12,6,12c9,12,12,10,12,6c12,3,10,1,6,0c3,0,0,4,0,6xe">
                      <v:path o:connectlocs="0,29;29,59;59,29;29,0;0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6790;top:22091;height:59;width:54;" filled="t" stroked="f" coordsize="11,12" o:gfxdata="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bEHi/&#10;AAAA3AAAAA8AAAAAAAAAAQAgAAAAIgAAAGRycy9kb3ducmV2LnhtbFBLAQIUABQAAAAIAIdO4kAz&#10;LwWeOwAAADkAAAAQAAAAAAAAAAEAIAAAAA4BAABkcnMvc2hhcGV4bWwueG1sUEsFBgAAAAAGAAYA&#10;WwEAALgDAAAAAA==&#10;" path="m11,7c11,7,11,6,11,5c11,5,11,5,11,4c10,2,8,0,5,1c2,1,0,2,0,5c0,6,0,7,0,7c1,10,2,11,5,12c5,12,6,12,7,12c9,11,11,10,11,7xe">
                      <v:path o:connectlocs="54,34;54,24;54,19;24,4;0,24;0,34;24,59;34,59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3" o:spid="_x0000_s1026" o:spt="100" style="position:absolute;left:6582;top:21888;height:59;width:59;" filled="t" stroked="f" coordsize="12,12" o:gfxdata="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su8EvQAA&#10;ANwAAAAPAAAAAAAAAAEAIAAAACIAAABkcnMvZG93bnJldi54bWxQSwECFAAUAAAACACHTuJAMy8F&#10;njsAAAA5AAAAEAAAAAAAAAABACAAAAAMAQAAZHJzL3NoYXBleG1sLnhtbFBLBQYAAAAABgAGAFsB&#10;AAC2AwAAAAA=&#10;" path="m12,7c12,6,12,6,12,5c11,2,10,0,7,0c6,0,6,0,5,0c3,0,1,2,0,5c0,6,0,6,0,7c1,9,3,11,5,12c6,12,6,12,7,12c10,11,11,9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4" o:spid="_x0000_s1026" o:spt="100" style="position:absolute;left:6586;top:21062;height:59;width:56;" filled="t" stroked="f" coordsize="11,12" o:gfxdata="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+LZe/&#10;AAAA3AAAAA8AAAAAAAAAAQAgAAAAIgAAAGRycy9kb3ducmV2LnhtbFBLAQIUABQAAAAIAIdO4kAz&#10;LwWeOwAAADkAAAAQAAAAAAAAAAEAIAAAAA4BAABkcnMvc2hhcGV4bWwueG1sUEsFBgAAAAAGAAYA&#10;WwEAALgDAAAAAA==&#10;" path="m7,11c10,10,11,8,11,5c11,3,9,0,6,0c6,0,5,0,4,0c2,0,0,2,0,5c0,5,0,6,0,7c0,9,2,11,4,12c5,12,6,12,6,12c7,11,7,11,7,11xe">
                      <v:path o:connectlocs="35,54;56,24;30,0;20,0;0,24;0,34;20,59;30,59;35,5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5" o:spid="_x0000_s1026" o:spt="100" style="position:absolute;left:6790;top:20854;height:59;width:59;" filled="t" stroked="f" coordsize="12,12" o:gfxdata="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F9LrvQAA&#10;ANwAAAAPAAAAAAAAAAEAIAAAACIAAABkcnMvZG93bnJldi54bWxQSwECFAAUAAAACACHTuJAMy8F&#10;njsAAAA5AAAAEAAAAAAAAAABACAAAAAMAQAAZHJzL3NoYXBleG1sLnhtbFBLBQYAAAAABgAGAFsB&#10;AAC2AwAAAAA=&#10;" path="m12,7c12,7,12,6,12,5c11,3,10,1,7,0c6,0,6,0,5,0c2,1,1,3,0,5c0,6,0,7,0,7c1,10,2,11,5,12c6,12,6,12,7,12c9,11,11,10,12,7xe">
                      <v:path o:connectlocs="59,34;59,24;34,0;24,0;0,24;0,34;24,59;34,59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7956;top:21474;height:61;width:59;" filled="t" stroked="f" coordsize="12,12" o:gfxdata="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FTJy8AAAA&#10;3AAAAA8AAAAAAAAAAQAgAAAAIgAAAGRycy9kb3ducmV2LnhtbFBLAQIUABQAAAAIAIdO4kAzLwWe&#10;OwAAADkAAAAQAAAAAAAAAAEAIAAAAAsBAABkcnMvc2hhcGV4bWwueG1sUEsFBgAAAAAGAAYAWwEA&#10;ALUDAAAAAA==&#10;" path="m0,5c0,6,0,6,0,7c1,10,2,11,5,12c6,12,6,12,7,12c8,11,8,11,9,11c11,10,11,9,12,7c12,6,12,6,12,5c12,5,12,4,11,4c11,2,9,0,7,0c6,0,6,0,5,0c3,0,0,3,0,5xe">
                      <v:path o:connectlocs="0,25;0,35;24,61;34,61;44,55;59,35;59,25;54,20;34,0;24,0;0,25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7202;top:22230;height:59;width:54;" filled="t" stroked="f" coordsize="11,12" o:gfxdata="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ss+C/&#10;AAAA3AAAAA8AAAAAAAAAAQAgAAAAIgAAAGRycy9kb3ducmV2LnhtbFBLAQIUABQAAAAIAIdO4kAz&#10;LwWeOwAAADkAAAAQAAAAAAAAAAEAIAAAAA4BAABkcnMvc2hhcGV4bWwueG1sUEsFBgAAAAAGAAYA&#10;WwEAALgDAAAAAA==&#10;" path="m11,6c11,3,9,0,6,0c3,0,0,3,0,6c0,9,2,12,6,12c9,12,11,9,11,6xe">
                      <v:path o:connectlocs="54,29;29,0;0,29;29,59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8" o:spid="_x0000_s1026" o:spt="100" style="position:absolute;left:7202;top:20720;height:54;width:59;" filled="t" stroked="f" coordsize="12,11" o:gfxdata="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WkB7sAAADc&#10;AAAADwAAAAAAAAABACAAAAAiAAAAZHJzL2Rvd25yZXYueG1sUEsBAhQAFAAAAAgAh07iQDMvBZ47&#10;AAAAOQAAABAAAAAAAAAAAQAgAAAACgEAAGRycy9zaGFwZXhtbC54bWxQSwUGAAAAAAYABgBbAQAA&#10;tAMAAAAA&#10;" path="m12,7c12,6,12,5,12,5c11,2,10,1,7,0c6,0,6,0,5,0c2,1,1,2,0,5c0,5,0,6,0,7c1,9,3,11,5,11c6,11,6,11,7,11c9,11,11,9,12,7xe">
                      <v:path o:connectlocs="59,34;59,24;34,0;24,0;0,24;0,34;24,54;34,54;59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" o:spid="_x0000_s1026" o:spt="100" style="position:absolute;left:6449;top:21474;height:56;width:54;" filled="t" stroked="f" coordsize="11,11" o:gfxdata="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ko+E25AAAA3AAA&#10;AA8AAAAAAAAAAQAgAAAAIgAAAGRycy9kb3ducmV2LnhtbFBLAQIUABQAAAAIAIdO4kAzLwWeOwAA&#10;ADkAAAAQAAAAAAAAAAEAIAAAAAgBAABkcnMvc2hhcGV4bWwueG1sUEsFBgAAAAAGAAYAWwEAALID&#10;AAAAAA==&#10;" path="m6,11c6,11,6,11,6,11c9,11,11,9,11,6c11,6,11,6,11,5c11,2,8,0,6,0c6,0,5,0,5,0c5,0,5,0,5,0c5,0,5,0,5,0c3,0,0,3,0,5c0,6,0,6,0,6c1,9,2,11,5,11c5,11,6,11,6,11xe">
                      <v:path o:connectlocs="29,56;29,56;54,30;54,25;29,0;24,0;24,0;24,0;0,25;0,30;24,56;29,56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0" o:spid="_x0000_s1026" o:spt="100" style="position:absolute;left:7956;top:21613;height:56;width:59;" filled="t" stroked="f" coordsize="12,11" o:gfxdata="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bYJrsAAADc&#10;AAAADwAAAAAAAAABACAAAAAiAAAAZHJzL2Rvd25yZXYueG1sUEsBAhQAFAAAAAgAh07iQDMvBZ47&#10;AAAAOQAAABAAAAAAAAAAAQAgAAAACgEAAGRycy9zaGFwZXhtbC54bWxQSwUGAAAAAAYABgBbAQAA&#10;tAMAAAAA&#10;" path="m0,5c0,5,0,6,0,6c1,9,3,11,5,11c6,11,6,11,7,11c9,11,11,9,12,6c12,6,12,5,12,5c11,2,9,0,7,0c6,0,6,0,5,0c3,0,1,2,0,5xe">
                      <v:path o:connectlocs="0,25;0,30;24,56;34,56;59,30;59,25;34,0;24,0;0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1" o:spid="_x0000_s1026" o:spt="100" style="position:absolute;left:7956;top:21337;height:59;width:59;" filled="t" stroked="f" coordsize="12,12" o:gfxdata="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+aTPugAAANwA&#10;AAAPAAAAAAAAAAEAIAAAACIAAABkcnMvZG93bnJldi54bWxQSwECFAAUAAAACACHTuJAMy8FnjsA&#10;AAA5AAAAEAAAAAAAAAABACAAAAAJAQAAZHJzL3NoYXBleG1sLnhtbFBLBQYAAAAABgAGAFsBAACz&#10;AwAAAAA=&#10;" path="m1,6c1,9,3,12,6,12c9,12,12,10,12,6c12,3,10,1,6,1c3,0,0,3,1,6xe">
                      <v:path o:connectlocs="4,29;29,59;59,29;29,4;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72" o:spid="_x0000_s1026" o:spt="3" type="#_x0000_t3" style="position:absolute;left:7891;top:21132;height:54;width:56;" filled="t" stroked="f" coordsize="21600,21600" o:gfxdata="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gHfK7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3" o:spid="_x0000_s1026" o:spt="100" style="position:absolute;left:7885;top:21823;height:54;width:61;" filled="t" stroked="f" coordsize="12,11" o:gfxdata="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kRlG/&#10;AAAA3AAAAA8AAAAAAAAAAQAgAAAAIgAAAGRycy9kb3ducmV2LnhtbFBLAQIUABQAAAAIAIdO4kAz&#10;LwWeOwAAADkAAAAQAAAAAAAAAAEAIAAAAA4BAABkcnMvc2hhcGV4bWwueG1sUEsFBgAAAAAGAAYA&#10;WwEAALgDAAAAAA==&#10;" path="m4,0c2,1,0,3,1,6c1,9,3,10,5,11c6,11,6,11,7,11c9,10,11,9,12,6c12,5,12,5,12,5c11,1,9,0,7,0c6,0,6,0,5,0c5,0,5,0,4,0xe">
                      <v:path o:connectlocs="20,0;5,29;25,54;35,54;61,29;61,24;35,0;25,0;20,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4" o:spid="_x0000_s1026" o:spt="100" style="position:absolute;left:7549;top:20789;height:56;width:54;" filled="t" stroked="f" coordsize="11,11" o:gfxdata="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vwn9LsAAADc&#10;AAAADwAAAAAAAAABACAAAAAiAAAAZHJzL2Rvd25yZXYueG1sUEsBAhQAFAAAAAgAh07iQDMvBZ47&#10;AAAAOQAAABAAAAAAAAAAAQAgAAAACgEAAGRycy9zaGFwZXhtbC54bWxQSwUGAAAAAAYABgBbAQAA&#10;tAMAAAAA&#10;" path="m0,5c0,9,2,11,5,11c8,11,10,9,11,6c11,3,8,0,6,0c2,0,0,3,0,5xe">
                      <v:path o:connectlocs="0,25;24,56;54,30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5" o:spid="_x0000_s1026" o:spt="100" style="position:absolute;left:7544;top:22165;height:56;width:54;" filled="t" stroked="f" coordsize="11,11" o:gfxdata="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CCb7sAAADc&#10;AAAADwAAAAAAAAABACAAAAAiAAAAZHJzL2Rvd25yZXYueG1sUEsBAhQAFAAAAAgAh07iQDMvBZ47&#10;AAAAOQAAABAAAAAAAAAAAQAgAAAACgEAAGRycy9zaGFwZXhtbC54bWxQSwUGAAAAAAYABgBbAQAA&#10;tAMAAAAA&#10;" path="m0,5c1,9,3,11,6,11c9,11,11,9,11,5c11,2,9,0,6,0c3,0,0,2,0,5xe">
                      <v:path o:connectlocs="0,25;29,56;54,25;29,0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6" o:spid="_x0000_s1026" o:spt="100" style="position:absolute;left:7069;top:22235;height:54;width:54;" filled="t" stroked="f" coordsize="11,11" o:gfxdata="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iHBi8AAAA&#10;3AAAAA8AAAAAAAAAAQAgAAAAIgAAAGRycy9kb3ducmV2LnhtbFBLAQIUABQAAAAIAIdO4kAzLwWe&#10;OwAAADkAAAAQAAAAAAAAAAEAIAAAAAsBAABkcnMvc2hhcGV4bWwueG1sUEsFBgAAAAAGAAYAWwEA&#10;ALUDAAAAAA==&#10;" path="m6,10c6,10,6,10,6,10c8,10,10,8,10,6c10,6,10,6,10,6c10,6,10,5,11,5c11,5,11,5,11,5c11,5,11,5,11,5c11,5,11,5,11,5c11,5,11,5,11,5c10,5,10,5,10,4c10,4,10,4,10,4c10,2,8,0,6,0c6,0,6,0,6,0c6,0,5,0,5,0c5,0,5,0,5,0c5,0,5,0,5,0c5,0,5,0,4,0c4,0,4,0,4,0c4,0,4,0,4,0c2,0,0,2,0,4c0,4,0,4,0,4c0,5,0,5,0,5c0,5,0,5,0,5c0,5,0,6,0,6c0,6,0,6,0,6c0,6,0,6,0,6c0,8,2,10,4,10c4,10,4,10,4,10c5,10,5,10,5,11c5,11,5,10,5,10c5,10,5,11,5,11c5,10,6,10,6,10xe">
                      <v:path o:connectlocs="29,49;29,49;49,29;49,29;54,24;54,24;54,24;54,24;54,24;49,19;49,19;29,0;29,0;24,0;24,0;24,0;19,0;19,0;19,0;0,19;0,19;0,24;0,24;0,29;0,29;0,29;19,49;19,49;24,54;24,49;24,54;29,49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7342;top:20720;height:54;width:54;" filled="t" stroked="f" coordsize="11,11" o:gfxdata="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65g7sAAADc&#10;AAAADwAAAAAAAAABACAAAAAiAAAAZHJzL2Rvd25yZXYueG1sUEsBAhQAFAAAAAgAh07iQDMvBZ47&#10;AAAAOQAAABAAAAAAAAAAAQAgAAAACgEAAGRycy9zaGFwZXhtbC54bWxQSwUGAAAAAAYABgBbAQAA&#10;tAMAAAAA&#10;" path="m5,0c5,0,5,0,4,0c4,0,4,0,4,0c2,1,1,2,0,4c0,5,0,5,0,5c0,5,0,5,0,6c0,6,0,6,0,6c0,6,0,6,0,6c0,7,0,7,0,7c0,7,0,7,0,7c1,9,2,10,4,11c5,11,5,11,5,11c5,11,5,11,5,11c6,11,6,11,6,11c6,11,6,11,6,11c6,11,6,11,6,11c6,11,7,11,7,11c9,10,10,9,11,7c11,7,11,7,11,6c11,6,11,6,11,6c11,6,11,6,11,6c11,6,11,5,11,5c11,5,11,5,11,4c10,2,9,1,7,0c7,0,6,0,6,0c6,0,6,0,6,0c6,0,6,0,6,0c6,0,6,0,5,0c5,0,5,0,5,0xe">
                      <v:path o:connectlocs="24,0;19,0;19,0;0,19;0,24;0,29;0,29;0,29;0,34;0,34;19,54;24,54;24,54;29,54;29,54;29,54;34,54;54,34;54,29;54,29;54,29;54,24;54,19;34,0;29,0;29,0;29,0;24,0;24,0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7342;top:22235;height:54;width:54;" filled="t" stroked="f" coordsize="11,11" o:gfxdata="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xLfG8AAAA&#10;3AAAAA8AAAAAAAAAAQAgAAAAIgAAAGRycy9kb3ducmV2LnhtbFBLAQIUABQAAAAIAIdO4kAzLwWe&#10;OwAAADkAAAAQAAAAAAAAAAEAIAAAAAsBAABkcnMvc2hhcGV4bWwueG1sUEsFBgAAAAAGAAYAWwEA&#10;ALUDAAAAAA==&#10;" path="m6,11c6,11,7,11,7,11c7,11,7,11,7,11c9,10,10,9,11,7c11,6,11,6,11,6c11,6,11,6,11,5c11,5,11,5,11,5c11,5,11,5,11,5c11,4,11,4,11,4c11,4,11,4,11,4c10,2,9,1,7,0c7,0,6,0,6,0c6,0,6,0,6,0c6,0,5,0,5,0c5,0,5,0,5,0c5,0,5,0,5,0c4,0,4,0,4,0c4,0,4,0,4,0c2,1,1,2,0,4c0,4,0,4,0,5c0,5,0,5,0,5c0,5,0,5,0,5c0,6,0,6,0,6c0,6,0,6,0,7c0,7,0,7,0,7c1,9,2,10,4,11c4,11,4,11,5,11c5,11,5,11,5,11c5,11,5,11,5,11c5,11,5,11,6,11c6,11,6,11,6,11xe">
                      <v:path o:connectlocs="29,54;34,54;34,54;54,34;54,29;54,24;54,24;54,24;54,19;54,19;34,0;29,0;29,0;24,0;24,0;24,0;19,0;19,0;0,19;0,24;0,24;0,24;0,29;0,34;0,34;19,54;24,54;24,54;24,54;29,54;29,54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6859;top:22165;height:56;width:56;" filled="t" stroked="f" coordsize="11,11" o:gfxdata="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P2IargAAADcAAAA&#10;DwAAAAAAAAABACAAAAAiAAAAZHJzL2Rvd25yZXYueG1sUEsBAhQAFAAAAAgAh07iQDMvBZ47AAAA&#10;OQAAABAAAAAAAAAAAQAgAAAABwEAAGRycy9zaGFwZXhtbC54bWxQSwUGAAAAAAYABgBbAQAAsQMA&#10;AAAA&#10;" path="m11,6c11,6,11,5,11,4c10,2,9,0,7,0c6,0,5,0,4,0c2,0,1,2,0,4c0,5,0,6,0,6c1,8,2,10,4,11c5,11,6,11,7,11c9,10,10,8,11,6xe">
                      <v:path o:connectlocs="56,30;56,20;35,0;20,0;0,20;0,30;20,56;35,56;56,3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7069;top:20720;height:54;width:54;" filled="t" stroked="f" coordsize="11,11" o:gfxdata="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etyq8AAAA&#10;3AAAAA8AAAAAAAAAAQAgAAAAIgAAAGRycy9kb3ducmV2LnhtbFBLAQIUABQAAAAIAIdO4kAzLwWe&#10;OwAAADkAAAAQAAAAAAAAAAEAIAAAAAsBAABkcnMvc2hhcGV4bWwueG1sUEsFBgAAAAAGAAYAWwEA&#10;ALUDAAAAAA==&#10;" path="m11,7c11,6,11,5,11,4c10,2,9,1,6,0c6,0,5,0,4,0c2,1,0,2,0,4c0,5,0,6,0,7c1,9,2,10,4,11c5,11,6,11,6,11c9,10,10,9,11,7xe">
                      <v:path o:connectlocs="54,34;54,19;29,0;19,0;0,19;0,34;19,54;29,54;54,3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6859;top:20789;height:56;width:56;" filled="t" stroked="f" coordsize="11,11" o:gfxdata="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1ISsbgAAADcAAAA&#10;DwAAAAAAAAABACAAAAAiAAAAZHJzL2Rvd25yZXYueG1sUEsBAhQAFAAAAAgAh07iQDMvBZ47AAAA&#10;OQAAABAAAAAAAAAAAQAgAAAABwEAAGRycy9zaGFwZXhtbC54bWxQSwUGAAAAAAYABgBbAQAAsQMA&#10;AAAA&#10;" path="m11,6c11,6,11,5,11,5c11,5,11,5,11,5c11,5,11,5,11,5c11,2,9,0,6,0c6,0,6,0,5,0c3,0,1,2,0,5c0,5,0,6,0,6c0,6,0,6,0,6c0,6,0,6,0,6c1,9,3,10,5,11c6,11,6,11,6,11c9,10,11,9,11,6xe">
                      <v:path o:connectlocs="56,30;56,25;56,25;56,25;30,0;25,0;0,25;0,30;0,30;0,30;25,56;30,56;56,30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6517;top:21132;height:54;width:54;" filled="t" stroked="f" coordsize="11,11" o:gfxdata="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4CMxrgAAADcAAAA&#10;DwAAAAAAAAABACAAAAAiAAAAZHJzL2Rvd25yZXYueG1sUEsBAhQAFAAAAAgAh07iQDMvBZ47AAAA&#10;OQAAABAAAAAAAAAAAQAgAAAABwEAAGRycy9zaGFwZXhtbC54bWxQSwUGAAAAAAYABgBbAQAAsQMA&#10;AAAA&#10;" path="m11,6c11,2,9,0,6,0c3,0,0,2,0,5c0,8,2,11,5,11c8,11,11,9,11,6xe">
                      <v:path o:connectlocs="54,29;29,0;0,24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6517;top:21818;height:56;width:54;" filled="t" stroked="f" coordsize="11,11" o:gfxdata="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MwpXbgAAADcAAAA&#10;DwAAAAAAAAABACAAAAAiAAAAZHJzL2Rvd25yZXYueG1sUEsBAhQAFAAAAAgAh07iQDMvBZ47AAAA&#10;OQAAABAAAAAAAAAAAQAgAAAABwEAAGRycy9zaGFwZXhtbC54bWxQSwUGAAAAAAYABgBbAQAAsQMA&#10;AAAA&#10;" path="m11,6c11,3,9,1,5,1c3,0,0,3,0,6c0,9,2,11,5,11c8,11,11,9,11,6xe">
                      <v:path o:connectlocs="54,30;24,5;0,30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6449;top:21337;height:59;width:54;" filled="t" stroked="f" coordsize="11,12" o:gfxdata="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Mstt&#10;wAAAANwAAAAPAAAAAAAAAAEAIAAAACIAAABkcnMvZG93bnJldi54bWxQSwECFAAUAAAACACHTuJA&#10;My8FnjsAAAA5AAAAEAAAAAAAAAABACAAAAAPAQAAZHJzL3NoYXBleG1sLnhtbFBLBQYAAAAABgAG&#10;AFsBAAC5AwAAAAA=&#10;" path="m11,6c11,3,9,0,6,1c3,1,0,2,0,6c0,9,3,11,5,11c8,12,11,9,11,6xe">
                      <v:path o:connectlocs="54,29;29,4;0,29;24,54;54,2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6449;top:21613;height:56;width:54;" filled="t" stroked="f" coordsize="11,11" o:gfxdata="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hpFLK5AAAA3AAA&#10;AA8AAAAAAAAAAQAgAAAAIgAAAGRycy9kb3ducmV2LnhtbFBLAQIUABQAAAAIAIdO4kAzLwWeOwAA&#10;ADkAAAAQAAAAAAAAAAEAIAAAAAgBAABkcnMvc2hhcGV4bWwueG1sUEsFBgAAAAAGAAYAWwEAALID&#10;AAAAAA==&#10;" path="m11,6c11,3,9,0,5,0c3,0,0,2,0,5c0,8,2,11,5,11c8,11,11,9,11,6xe">
                      <v:path o:connectlocs="54,30;24,0;0,25;24,56;54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7962;top:21753;height:50;width:48;" filled="t" stroked="f" coordsize="10,10" o:gfxdata="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D31rvQAA&#10;ANwAAAAPAAAAAAAAAAEAIAAAACIAAABkcnMvZG93bnJldi54bWxQSwECFAAUAAAACACHTuJAMy8F&#10;njsAAAA5AAAAEAAAAAAAAAABACAAAAAMAQAAZHJzL3NoYXBleG1sLnhtbFBLBQYAAAAABgAGAFsB&#10;AAC2AwAAAAA=&#10;" path="m0,6c0,8,3,10,5,10c8,10,10,8,10,5c10,2,7,0,4,1c2,1,0,3,0,6xe">
                      <v:path o:connectlocs="0,30;24,50;48,25;19,5;0,3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7" o:spid="_x0000_s1026" o:spt="100" style="position:absolute;left:7965;top:21207;height:45;width:45;" filled="t" stroked="f" coordsize="9,9" o:gfxdata="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0Qjr4A&#10;AADcAAAADwAAAAAAAAABACAAAAAiAAAAZHJzL2Rvd25yZXYueG1sUEsBAhQAFAAAAAgAh07iQDMv&#10;BZ47AAAAOQAAABAAAAAAAAAAAQAgAAAADQEAAGRycy9zaGFwZXhtbC54bWxQSwUGAAAAAAYABgBb&#10;AQAAtwMAAAAA&#10;" path="m0,4c0,4,0,5,0,6c0,8,1,9,3,9c4,9,5,9,5,9c7,9,8,8,9,6c9,5,9,4,9,4c8,2,7,1,5,0c5,0,4,0,3,0c2,0,0,2,0,4xe">
                      <v:path o:connectlocs="0,20;0,30;15,45;25,45;45,30;45,20;25,0;15,0;0,2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8" o:spid="_x0000_s1026" o:spt="3" type="#_x0000_t3" style="position:absolute;left:7484;top:20724;height:45;width:45;" filled="t" stroked="f" coordsize="21600,21600" o:gfxdata="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MH4cugAAANwA&#10;AAAPAAAAAAAAAAEAIAAAACIAAABkcnMvZG93bnJldi54bWxQSwECFAAUAAAACACHTuJAMy8FnjsA&#10;AAA5AAAAEAAAAAAAAAABACAAAAAJAQAAZHJzL3NoYXBleG1sLnhtbFBLBQYAAAAABgAGAFsBAACz&#10;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9" o:spid="_x0000_s1026" o:spt="100" style="position:absolute;left:6933;top:22235;height:50;width:45;" filled="t" stroked="f" coordsize="9,10" o:gfxdata="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qi5YvQAA&#10;ANwAAAAPAAAAAAAAAAEAIAAAACIAAABkcnMvZG93bnJldi54bWxQSwECFAAUAAAACACHTuJAMy8F&#10;njsAAAA5AAAAEAAAAAAAAAABACAAAAAMAQAAZHJzL3NoYXBleG1sLnhtbFBLBQYAAAAABgAGAFsB&#10;AAC2AwAAAAA=&#10;" path="m9,5c9,3,7,0,5,0c2,0,0,2,0,5c0,7,2,10,4,10c7,10,9,8,9,5xe">
                      <v:path o:connectlocs="45,25;25,0;0,25;20,50;45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0" o:spid="_x0000_s1026" o:spt="100" style="position:absolute;left:6933;top:20724;height:45;width:45;" filled="t" stroked="f" coordsize="9,9" o:gfxdata="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8S4LsAAADc&#10;AAAADwAAAAAAAAABACAAAAAiAAAAZHJzL2Rvd25yZXYueG1sUEsBAhQAFAAAAAgAh07iQDMvBZ47&#10;AAAAOQAAABAAAAAAAAAAAQAgAAAACgEAAGRycy9zaGFwZXhtbC54bWxQSwUGAAAAAAYABgBbAQAA&#10;tAMAAAAA&#10;" path="m9,4c9,2,7,0,5,0c2,0,0,2,0,5c0,7,2,9,5,9c7,9,9,7,9,4xe">
                      <v:path o:connectlocs="45,20;25,0;0,25;25,45;45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1" o:spid="_x0000_s1026" o:spt="100" style="position:absolute;left:6452;top:21207;height:45;width:45;" filled="t" stroked="f" coordsize="9,9" o:gfxdata="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6O3e74A&#10;AADcAAAADwAAAAAAAAABACAAAAAiAAAAZHJzL2Rvd25yZXYueG1sUEsBAhQAFAAAAAgAh07iQDMv&#10;BZ47AAAAOQAAABAAAAAAAAAAAQAgAAAADQEAAGRycy9zaGFwZXhtbC54bWxQSwUGAAAAAAYABgBb&#10;AQAAtwMAAAAA&#10;" path="m6,9c6,9,6,9,6,9c7,8,9,7,9,5c9,5,9,4,9,4c9,2,8,0,6,0c5,0,4,0,4,0c2,0,0,2,0,4c0,4,0,5,0,5c1,7,2,8,4,9c4,9,5,9,6,9xe">
                      <v:path o:connectlocs="30,45;30,45;45,25;45,20;30,0;20,0;0,20;0,25;20,45;30,45" o:connectangles="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2" o:spid="_x0000_s1026" o:spt="100" style="position:absolute;left:6452;top:21758;height:45;width:45;" filled="t" stroked="f" coordsize="9,9" o:gfxdata="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EpDL4A&#10;AADcAAAADwAAAAAAAAABACAAAAAiAAAAZHJzL2Rvd25yZXYueG1sUEsBAhQAFAAAAAgAh07iQDMv&#10;BZ47AAAAOQAAABAAAAAAAAAAAQAgAAAADQEAAGRycy9zaGFwZXhtbC54bWxQSwUGAAAAAAYABgBb&#10;AQAAtwMAAAAA&#10;" path="m9,5c9,4,9,4,9,3c8,1,7,0,5,0c5,0,4,0,4,0c2,0,0,2,0,3c0,4,0,4,0,5c1,7,2,8,4,9c4,9,5,9,5,9c7,8,8,7,9,5xe">
                      <v:path o:connectlocs="45,25;45,15;25,0;20,0;0,15;0,25;20,45;25,45;45,25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3" o:spid="_x0000_s1026" o:spt="100" style="position:absolute;left:8036;top:21554;height:41;width:39;" filled="t" stroked="f" coordsize="8,8" o:gfxdata="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MbfT&#10;wAAAANwAAAAPAAAAAAAAAAEAIAAAACIAAABkcnMvZG93bnJldi54bWxQSwECFAAUAAAACACHTuJA&#10;My8FnjsAAAA5AAAAEAAAAAAAAAABACAAAAAPAQAAZHJzL3NoYXBleG1sLnhtbFBLBQYAAAAABgAG&#10;AFsBAAC5AwAAAAA=&#10;" path="m0,4c0,6,2,8,4,8c6,8,8,6,8,4c8,2,6,0,4,0c2,0,0,1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8036;top:21415;height:41;width:39;" filled="t" stroked="f" coordsize="8,8" o:gfxdata="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Ngv&#10;p8EAAADcAAAADwAAAAAAAAABACAAAAAiAAAAZHJzL2Rvd25yZXYueG1sUEsBAhQAFAAAAAgAh07i&#10;QDMvBZ47AAAAOQAAABAAAAAAAAAAAQAgAAAAEAEAAGRycy9zaGFwZXhtbC54bWxQSwUGAAAAAAYA&#10;BgBbAQAAugMAAAAA&#10;" path="m0,4c0,6,2,8,4,8c6,8,8,6,8,4c8,2,7,0,4,0c2,0,0,2,0,4xe">
                      <v:path o:connectlocs="0,20;19,41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7826;top:22031;height:45;width:41;" filled="t" stroked="f" coordsize="8,9" o:gfxdata="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uKBq8AAAA&#10;3AAAAA8AAAAAAAAAAQAgAAAAIgAAAGRycy9kb3ducmV2LnhtbFBLAQIUABQAAAAIAIdO4kAzLwWe&#10;OwAAADkAAAAQAAAAAAAAAAEAIAAAAAsBAABkcnMvc2hhcGV4bWwueG1sUEsFBgAAAAAGAAYAWwEA&#10;ALUDAAAAAA==&#10;" path="m0,5c0,7,2,9,4,9c7,9,8,7,8,5c8,2,7,0,4,1c2,0,0,2,0,5xe">
                      <v:path o:connectlocs="0,25;20,45;41,25;20,5;0,25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7757;top:22102;height:45;width:45;" filled="t" stroked="f" coordsize="9,9" o:gfxdata="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ovD74A&#10;AADcAAAADwAAAAAAAAABACAAAAAiAAAAZHJzL2Rvd25yZXYueG1sUEsBAhQAFAAAAAgAh07iQDMv&#10;BZ47AAAAOQAAABAAAAAAAAAAAQAgAAAADQEAAGRycy9zaGFwZXhtbC54bWxQSwUGAAAAAAYABgBb&#10;AQAAtwMAAAAA&#10;" path="m0,4c0,7,2,9,4,9c7,9,9,7,9,5c9,2,7,0,4,0c2,0,0,2,0,4xe">
                      <v:path o:connectlocs="0,20;20,45;45,25;20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7763;top:20863;height:45;width:39;" filled="t" stroked="f" coordsize="8,9" o:gfxdata="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MBP2vQAA&#10;ANwAAAAPAAAAAAAAAAEAIAAAACIAAABkcnMvZG93bnJldi54bWxQSwECFAAUAAAACACHTuJAMy8F&#10;njsAAAA5AAAAEAAAAAAAAAABACAAAAAMAQAAZHJzL3NoYXBleG1sLnhtbFBLBQYAAAAABgAGAFsB&#10;AAC2AwAAAAA=&#10;" path="m0,4c0,7,1,9,4,9c6,8,8,7,8,4c8,2,6,0,4,0c1,0,0,2,0,4xe">
                      <v:path o:connectlocs="0,20;19,45;39,20;19,0;0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7826;top:20934;height:39;width:45;" filled="t" stroked="f" coordsize="9,8" o:gfxdata="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fTYrsAAADc&#10;AAAADwAAAAAAAAABACAAAAAiAAAAZHJzL2Rvd25yZXYueG1sUEsBAhQAFAAAAAgAh07iQDMvBZ47&#10;AAAAOQAAABAAAAAAAAAAAQAgAAAACgEAAGRycy9zaGFwZXhtbC54bWxQSwUGAAAAAAYABgBbAQAA&#10;tAMAAAAA&#10;" path="m0,4c0,6,2,8,5,8c7,8,9,7,9,4c9,2,7,0,5,0c2,0,0,2,0,4xe">
                      <v:path o:connectlocs="0,19;25,39;45,19;25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7280;top:22310;height:39;width:41;" filled="t" stroked="f" coordsize="8,8" o:gfxdata="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2YA5&#10;wAAAANwAAAAPAAAAAAAAAAEAIAAAACIAAABkcnMvZG93bnJldi54bWxQSwECFAAUAAAACACHTuJA&#10;My8FnjsAAAA5AAAAEAAAAAAAAAABACAAAAAPAQAAZHJzL3NoYXBleG1sLnhtbFBLBQYAAAAABgAG&#10;AFsBAAC5AwAAAAA=&#10;" path="m8,5c8,4,8,4,8,3c7,2,6,0,4,0c4,0,3,0,3,0c1,0,0,2,0,3c0,4,0,4,0,5c0,6,1,8,3,8c3,8,4,8,4,8c6,8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7143;top:22310;height:39;width:39;" filled="t" stroked="f" coordsize="8,8" o:gfxdata="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Or95vQAA&#10;ANwAAAAPAAAAAAAAAAEAIAAAACIAAABkcnMvZG93bnJldi54bWxQSwECFAAUAAAACACHTuJAMy8F&#10;njsAAAA5AAAAEAAAAAAAAAABACAAAAAMAQAAZHJzL3NoYXBleG1sLnhtbFBLBQYAAAAABgAGAFsB&#10;AAC2AwAAAAA=&#10;" path="m8,5c8,4,8,4,8,3c7,1,6,0,5,0c4,0,4,0,3,0c2,0,0,1,0,3c0,4,0,4,0,5c0,6,1,7,3,8c4,8,4,8,5,8c6,7,7,6,8,5xe">
                      <v:path o:connectlocs="39,24;39,14;24,0;14,0;0,14;0,24;14,39;24,39;39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7280;top:20661;height:39;width:41;" filled="t" stroked="f" coordsize="8,8" o:gfxdata="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dhri&#10;wAAAANwAAAAPAAAAAAAAAAEAIAAAACIAAABkcnMvZG93bnJldi54bWxQSwECFAAUAAAACACHTuJA&#10;My8FnjsAAAA5AAAAEAAAAAAAAAABACAAAAAPAQAAZHJzL3NoYXBleG1sLnhtbFBLBQYAAAAABgAG&#10;AFsBAAC5AwAAAAA=&#10;" path="m8,5c8,4,8,4,8,3c7,2,6,0,4,0c4,0,4,0,3,0c1,0,0,2,0,3c0,4,0,4,0,5c0,6,1,7,3,8c4,8,4,8,4,8c6,7,7,6,8,5xe">
                      <v:path o:connectlocs="41,24;41,14;20,0;15,0;0,14;0,24;15,39;20,39;41,24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6660;top:22102;height:39;width:41;" filled="t" stroked="f" coordsize="8,8" o:gfxdata="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pISV&#10;wAAAANwAAAAPAAAAAAAAAAEAIAAAACIAAABkcnMvZG93bnJldi54bWxQSwECFAAUAAAACACHTuJA&#10;My8FnjsAAAA5AAAAEAAAAAAAAAABACAAAAAPAQAAZHJzL3NoYXBleG1sLnhtbFBLBQYAAAAABgAG&#10;AFsBAAC5AwAAAAA=&#10;" path="m8,4c8,2,6,0,4,0c2,0,0,2,0,4c0,6,2,8,4,8c6,8,8,7,8,4xe">
                      <v:path o:connectlocs="41,19;20,0;0,19;20,39;41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7143;top:20661;height:39;width:39;" filled="t" stroked="f" coordsize="8,8" o:gfxdata="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6CEO&#10;wAAAANwAAAAPAAAAAAAAAAEAIAAAACIAAABkcnMvZG93bnJldi54bWxQSwECFAAUAAAACACHTuJA&#10;My8FnjsAAAA5AAAAEAAAAAAAAAABACAAAAAPAQAAZHJzL3NoYXBleG1sLnhtbFBLBQYAAAAABgAG&#10;AFsBAAC5AwAAAAA=&#10;" path="m8,4c8,2,7,0,5,0c2,0,0,1,0,3c0,5,2,8,4,8c6,8,8,6,8,4xe">
                      <v:path o:connectlocs="39,19;24,0;0,14;19,39;39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6660;top:20863;height:41;width:41;" filled="t" stroked="f" coordsize="8,8" o:gfxdata="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QG5&#10;esEAAADcAAAADwAAAAAAAAABACAAAAAiAAAAZHJzL2Rvd25yZXYueG1sUEsBAhQAFAAAAAgAh07i&#10;QDMvBZ47AAAAOQAAABAAAAAAAAAAAQAgAAAAEAEAAGRycy9zaGFwZXhtbC54bWxQSwUGAAAAAAYA&#10;BgBbAQAAugMAAAAA&#10;" path="m8,4c8,2,7,0,4,0c2,0,0,2,0,4c0,6,2,8,4,8c6,8,8,7,8,4xe">
                      <v:path o:connectlocs="41,20;20,0;0,20;20,41;41,2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Oval 206" o:spid="_x0000_s1026" o:spt="3" type="#_x0000_t3" style="position:absolute;left:6597;top:20934;height:39;width:33;" filled="t" stroked="f" coordsize="21600,21600" o:gfxdata="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D3U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07" o:spid="_x0000_s1026" o:spt="100" style="position:absolute;left:6592;top:22037;height:35;width:39;" filled="t" stroked="f" coordsize="8,7" o:gfxdata="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pZsK/&#10;AAAA3AAAAA8AAAAAAAAAAQAgAAAAIgAAAGRycy9kb3ducmV2LnhtbFBLAQIUABQAAAAIAIdO4kAz&#10;LwWeOwAAADkAAAAQAAAAAAAAAAEAIAAAAA4BAABkcnMvc2hhcGV4bWwueG1sUEsFBgAAAAAGAAYA&#10;WwEAALgDAAAAAA==&#10;" path="m8,3c8,1,7,0,4,0c2,0,0,1,0,3c0,6,2,7,4,7c6,7,8,6,8,3xe">
                    <v:path o:connectlocs="39,15;19,0;0,15;19,35;39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8" o:spid="_x0000_s1026" o:spt="100" style="position:absolute;left:7897;top:21966;height:41;width:39;" filled="t" stroked="f" coordsize="8,8" o:gfxdata="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0ycN&#10;wAAAANwAAAAPAAAAAAAAAAEAIAAAACIAAABkcnMvZG93bnJldi54bWxQSwECFAAUAAAACACHTuJA&#10;My8FnjsAAAA5AAAAEAAAAAAAAAABACAAAAAPAQAAZHJzL3NoYXBleG1sLnhtbFBLBQYAAAAABgAG&#10;AFsBAAC5AwAAAAA=&#10;" path="m0,3c0,4,0,4,0,5c1,6,2,7,3,8c4,8,4,8,5,8c6,7,7,6,8,5c8,4,8,4,8,3c7,1,7,1,5,0c4,0,4,0,3,0c2,1,1,1,0,3xe">
                    <v:path o:connectlocs="0,15;0,25;14,41;24,41;39,25;39,15;24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09" o:spid="_x0000_s1026" o:spt="100" style="position:absolute;left:6387;top:21415;height:41;width:41;" filled="t" stroked="f" coordsize="8,8" o:gfxdata="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TLN/vQAA&#10;ANwAAAAPAAAAAAAAAAEAIAAAACIAAABkcnMvZG93bnJldi54bWxQSwECFAAUAAAACACHTuJAMy8F&#10;njsAAAA5AAAAEAAAAAAAAAABACAAAAAMAQAAZHJzL3NoYXBleG1sLnhtbFBLBQYAAAAABgAGAFsB&#10;AAC2AwAAAAA=&#10;" path="m8,5c8,4,8,4,8,3c7,2,6,1,5,0c4,0,4,0,3,0c1,1,0,1,0,3c0,4,0,4,0,5c1,6,2,7,3,8c4,8,4,8,5,8c6,7,7,6,8,5xe">
                    <v:path o:connectlocs="41,25;41,15;25,0;15,0;0,15;0,25;15,41;25,41;41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0" o:spid="_x0000_s1026" o:spt="100" style="position:absolute;left:7900;top:21002;height:41;width:35;" filled="t" stroked="f" coordsize="7,8" o:gfxdata="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pR2pugAAANwA&#10;AAAPAAAAAAAAAAEAIAAAACIAAABkcnMvZG93bnJldi54bWxQSwECFAAUAAAACACHTuJAMy8FnjsA&#10;AAA5AAAAEAAAAAAAAAABACAAAAAJAQAAZHJzL3NoYXBleG1sLnhtbFBLBQYAAAAABgAGAFsBAACz&#10;AwAAAAA=&#10;" path="m0,3c0,4,0,4,0,5c0,6,1,7,2,8c3,8,4,8,4,8c6,7,7,6,7,5c7,4,7,4,7,3c7,2,6,1,4,0c4,0,3,0,2,0c1,1,0,2,0,3xe">
                    <v:path o:connectlocs="0,15;0,25;10,41;20,41;35,25;35,15;20,0;10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1" o:spid="_x0000_s1026" o:spt="100" style="position:absolute;left:7692;top:22176;height:35;width:35;" filled="t" stroked="f" coordsize="7,7" o:gfxdata="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fidxvQAA&#10;ANwAAAAPAAAAAAAAAAEAIAAAACIAAABkcnMvZG93bnJldi54bWxQSwECFAAUAAAACACHTuJAMy8F&#10;njsAAAA5AAAAEAAAAAAAAAABACAAAAAMAQAAZHJzL3NoYXBleG1sLnhtbFBLBQYAAAAABgAGAFsB&#10;AAC2AwAAAAA=&#10;" path="m0,2c0,3,0,4,0,4c0,6,1,7,3,7c3,7,4,7,5,7c6,7,7,6,7,4c7,4,7,3,7,2c7,1,6,0,5,0c4,0,3,0,3,0c1,0,0,1,0,2xe">
                    <v:path o:connectlocs="0,10;0,20;15,35;25,35;35,20;35,10;25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2" o:spid="_x0000_s1026" o:spt="100" style="position:absolute;left:6387;top:21554;height:35;width:35;" filled="t" stroked="f" coordsize="7,7" o:gfxdata="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MoLq&#10;wAAAANwAAAAPAAAAAAAAAAEAIAAAACIAAABkcnMvZG93bnJldi54bWxQSwECFAAUAAAACACHTuJA&#10;My8FnjsAAAA5AAAAEAAAAAAAAAABACAAAAAPAQAAZHJzL3NoYXBleG1sLnhtbFBLBQYAAAAABgAG&#10;AFsBAAC5AwAAAAA=&#10;" path="m7,5c7,4,7,3,7,3c7,1,6,0,5,0c4,0,3,0,3,0c1,0,0,1,0,3c0,3,0,4,0,5c0,6,1,7,3,7c3,7,4,7,5,7c6,7,7,6,7,5xe">
                    <v:path o:connectlocs="35,25;35,15;25,0;15,0;0,15;0,25;15,35;25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3" o:spid="_x0000_s1026" o:spt="100" style="position:absolute;left:7692;top:20800;height:33;width:41;" filled="t" stroked="f" coordsize="8,7" o:gfxdata="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vqp8&#10;wAAAANwAAAAPAAAAAAAAAAEAIAAAACIAAABkcnMvZG93bnJldi54bWxQSwECFAAUAAAACACHTuJA&#10;My8FnjsAAAA5AAAAEAAAAAAAAAABACAAAAAPAQAAZHJzL3NoYXBleG1sLnhtbFBLBQYAAAAABgAG&#10;AFsBAAC5AwAAAAA=&#10;" path="m0,3c0,6,2,7,4,7c6,7,8,6,8,4c8,1,6,0,4,0c2,0,0,1,0,3xe">
                    <v:path o:connectlocs="0,14;20,33;41,18;20,0;0,14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4" o:spid="_x0000_s1026" o:spt="100" style="position:absolute;left:6731;top:22176;height:35;width:35;" filled="t" stroked="f" coordsize="7,7" o:gfxdata="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rLkG&#10;wAAAANwAAAAPAAAAAAAAAAEAIAAAACIAAABkcnMvZG93bnJldi54bWxQSwECFAAUAAAACACHTuJA&#10;My8FnjsAAAA5AAAAEAAAAAAAAAABACAAAAAPAQAAZHJzL3NoYXBleG1sLnhtbFBLBQYAAAAABgAG&#10;AFsBAAC5AwAAAAA=&#10;" path="m7,4c7,3,7,3,7,2c7,1,6,0,5,0c4,0,4,0,3,0c2,0,1,1,0,2c0,3,0,3,0,4c1,5,2,6,3,7c4,7,4,7,5,7c6,6,7,5,7,4xe">
                    <v:path o:connectlocs="35,20;35,10;25,0;15,0;0,10;0,20;15,35;25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5" o:spid="_x0000_s1026" o:spt="100" style="position:absolute;left:6736;top:20800;height:33;width:33;" filled="t" stroked="f" coordsize="7,7" o:gfxdata="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RSFy&#10;wAAAANwAAAAPAAAAAAAAAAEAIAAAACIAAABkcnMvZG93bnJldi54bWxQSwECFAAUAAAACACHTuJA&#10;My8FnjsAAAA5AAAAEAAAAAAAAAABACAAAAAPAQAAZHJzL3NoYXBleG1sLnhtbFBLBQYAAAAABgAG&#10;AFsBAAC5AwAAAAA=&#10;" path="m7,4c7,4,7,3,7,3c6,1,5,0,4,0c3,0,3,0,2,0c1,0,0,1,0,3c0,3,0,4,0,4c0,6,1,6,2,7c3,7,3,7,4,7c5,6,6,6,7,4xe">
                    <v:path o:connectlocs="33,18;33,14;18,0;9,0;0,14;0,18;9,33;18,33;33,1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6" o:spid="_x0000_s1026" o:spt="100" style="position:absolute;left:6527;top:21966;height:35;width:35;" filled="t" stroked="f" coordsize="7,7" o:gfxdata="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JhOm/&#10;AAAA3AAAAA8AAAAAAAAAAQAgAAAAIgAAAGRycy9kb3ducmV2LnhtbFBLAQIUABQAAAAIAIdO4kAz&#10;LwWeOwAAADkAAAAQAAAAAAAAAAEAIAAAAA4BAABkcnMvc2hhcGV4bWwueG1sUEsFBgAAAAAGAAYA&#10;WwEAALgDAAAAAA==&#10;" path="m7,4c7,4,7,3,7,3c6,1,6,0,4,0c4,0,3,0,3,0c1,1,0,1,0,3c0,3,0,4,0,4c0,6,1,7,3,7c3,7,4,7,4,7c5,7,6,6,7,4xe">
                    <v:path o:connectlocs="35,20;35,15;20,0;15,0;0,15;0,20;15,35;20,35;35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6527;top:21002;height:35;width:35;" filled="t" stroked="f" coordsize="7,7" o:gfxdata="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2xqe&#10;wAAAANwAAAAPAAAAAAAAAAEAIAAAACIAAABkcnMvZG93bnJldi54bWxQSwECFAAUAAAACACHTuJA&#10;My8FnjsAAAA5AAAAEAAAAAAAAAABACAAAAAPAQAAZHJzL3NoYXBleG1sLnhtbFBLBQYAAAAABgAG&#10;AFsBAAC5AwAAAAA=&#10;" path="m7,5c7,4,7,4,7,3c7,2,6,1,4,0c4,0,3,0,3,0c1,1,0,2,0,3c0,4,0,4,0,5c1,6,2,7,3,7c3,7,4,7,4,7c6,7,7,6,7,5xe">
                    <v:path o:connectlocs="35,25;35,15;20,0;15,0;0,15;0,25;15,35;20,35;35,2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8" o:spid="_x0000_s1026" o:spt="100" style="position:absolute;left:8036;top:21693;height:35;width:33;" filled="t" stroked="f" coordsize="7,7" o:gfxdata="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XvwW/&#10;AAAA3AAAAA8AAAAAAAAAAQAgAAAAIgAAAGRycy9kb3ducmV2LnhtbFBLAQIUABQAAAAIAIdO4kAz&#10;LwWeOwAAADkAAAAQAAAAAAAAAAEAIAAAAA4BAABkcnMvc2hhcGV4bWwueG1sUEsFBgAAAAAGAAYA&#10;WwEAALgDAAAAAA==&#10;" path="m0,3c0,3,0,4,0,4c1,6,2,7,3,7c4,7,4,7,4,7c6,7,7,6,7,4c7,4,7,3,7,3c7,1,6,0,4,0c4,0,4,0,3,0c1,0,1,1,0,3xe">
                    <v:path o:connectlocs="0,15;0,20;14,35;18,35;33,20;33,15;18,0;14,0;0,1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9" o:spid="_x0000_s1026" o:spt="100" style="position:absolute;left:8036;top:21281;height:35;width:39;" filled="t" stroked="f" coordsize="8,7" o:gfxdata="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WnZa8AAAA&#10;3AAAAA8AAAAAAAAAAQAgAAAAIgAAAGRycy9kb3ducmV2LnhtbFBLAQIUABQAAAAIAIdO4kAzLwWe&#10;OwAAADkAAAAQAAAAAAAAAAEAIAAAAAsBAABkcnMvc2hhcGV4bWwueG1sUEsFBgAAAAAGAAYAWwEA&#10;ALUDAAAAAA==&#10;" path="m1,4c1,5,2,7,4,7c6,7,7,5,7,4c8,2,6,0,4,0c2,0,0,1,1,4xe">
                    <v:path o:connectlocs="4,20;19,35;34,20;19,0;4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0" o:spid="_x0000_s1026" o:spt="100" style="position:absolute;left:7419;top:20665;height:30;width:35;" filled="t" stroked="f" coordsize="7,6" o:gfxdata="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90d4vQAA&#10;ANwAAAAPAAAAAAAAAAEAIAAAACIAAABkcnMvZG93bnJldi54bWxQSwECFAAUAAAACACHTuJAMy8F&#10;njsAAAA5AAAAEAAAAAAAAAABACAAAAAMAQAAZHJzL3NoYXBleG1sLnhtbFBLBQYAAAAABgAGAFsB&#10;AAC2AwAAAAA=&#10;" path="m0,2c0,3,0,3,0,4c1,5,2,6,3,6c3,6,4,6,4,6c5,6,6,5,7,4c7,3,7,3,7,2c6,1,6,0,4,0c4,0,3,0,3,0c1,0,0,1,0,2xe">
                    <v:path o:connectlocs="0,10;0,20;15,30;20,30;35,20;35,10;20,0;15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1" o:spid="_x0000_s1026" o:spt="100" style="position:absolute;left:7009;top:22315;height:30;width:30;" filled="t" stroked="f" coordsize="6,6" o:gfxdata="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RkFe5AAAA3AAA&#10;AA8AAAAAAAAAAQAgAAAAIgAAAGRycy9kb3ducmV2LnhtbFBLAQIUABQAAAAIAIdO4kAzLwWeOwAA&#10;ADkAAAAQAAAAAAAAAAEAIAAAAAgBAABkcnMvc2hhcGV4bWwueG1sUEsFBgAAAAAGAAYAWwEAALID&#10;AAAAAA==&#10;" path="m6,4c6,3,6,3,6,2c6,1,5,0,4,0c4,0,3,0,2,0c1,0,0,1,0,2c0,3,0,3,0,4c0,5,1,6,2,6c3,6,4,6,4,6c5,6,6,5,6,4xe">
                    <v:path o:connectlocs="30,20;30,10;20,0;10,0;0,10;0,20;10,30;20,30;30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222" o:spid="_x0000_s1026" o:spt="3" type="#_x0000_t3" style="position:absolute;left:7009;top:20661;height:33;width:33;" filled="t" stroked="f" coordsize="21600,21600" o:gfxdata="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Nhya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Oval 223" o:spid="_x0000_s1026" o:spt="3" type="#_x0000_t3" style="position:absolute;left:7971;top:21903;height:30;width:30;" filled="t" stroked="f" coordsize="21600,21600" o:gfxdata="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fGVG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24" o:spid="_x0000_s1026" o:spt="100" style="position:absolute;left:6393;top:21281;height:30;width:30;" filled="t" stroked="f" coordsize="6,6" o:gfxdata="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ww4gvQAA&#10;ANwAAAAPAAAAAAAAAAEAIAAAACIAAABkcnMvZG93bnJldi54bWxQSwECFAAUAAAACACHTuJAMy8F&#10;njsAAAA5AAAAEAAAAAAAAAABACAAAAAMAQAAZHJzL3NoYXBleG1sLnhtbFBLBQYAAAAABgAGAFsB&#10;AAC2AwAAAAA=&#10;" path="m6,3c6,1,5,0,3,0c1,0,0,2,0,3c0,5,1,6,3,6c5,6,6,5,6,3xe">
                    <v:path o:connectlocs="30,15;15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5" o:spid="_x0000_s1026" o:spt="100" style="position:absolute;left:6387;top:21693;height:35;width:35;" filled="t" stroked="f" coordsize="7,7" o:gfxdata="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nLev&#10;wAAAANwAAAAPAAAAAAAAAAEAIAAAACIAAABkcnMvZG93bnJldi54bWxQSwECFAAUAAAACACHTuJA&#10;My8FnjsAAAA5AAAAEAAAAAAAAAABACAAAAAPAQAAZHJzL3NoYXBleG1sLnhtbFBLBQYAAAAABgAG&#10;AFsBAAC5AwAAAAA=&#10;" path="m7,3c7,1,5,0,3,0c2,0,0,2,1,3c1,5,2,7,4,6c6,6,7,5,7,3xe">
                    <v:path o:connectlocs="35,15;15,0;5,15;20,30;35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7971;top:21077;height:30;width:30;" filled="t" stroked="f" coordsize="6,6" o:gfxdata="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mM8+/&#10;AAAA3AAAAA8AAAAAAAAAAQAgAAAAIgAAAGRycy9kb3ducmV2LnhtbFBLAQIUABQAAAAIAIdO4kAz&#10;LwWeOwAAADkAAAAQAAAAAAAAAAEAIAAAAA4BAABkcnMvc2hhcGV4bWwueG1sUEsFBgAAAAAGAAYA&#10;WwEAALgDAAAAAA==&#10;" path="m0,2c0,3,0,3,0,4c1,5,1,6,2,6c3,6,3,6,4,6c5,6,6,5,6,4c6,3,6,3,6,2c6,1,5,0,4,0c3,0,3,0,2,0c1,0,0,1,0,2xe">
                    <v:path o:connectlocs="0,10;0,20;10,30;20,30;30,20;30,10;20,0;10,0;0,1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7629;top:20730;height:35;width:30;" filled="t" stroked="f" coordsize="6,7" o:gfxdata="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peaDvQAA&#10;ANwAAAAPAAAAAAAAAAEAIAAAACIAAABkcnMvZG93bnJldi54bWxQSwECFAAUAAAACACHTuJAMy8F&#10;njsAAAA5AAAAEAAAAAAAAAABACAAAAAMAQAAZHJzL3NoYXBleG1sLnhtbFBLBQYAAAAABgAGAFsB&#10;AAC2AwAAAAA=&#10;" path="m0,4c0,5,1,7,3,7c5,7,6,5,6,4c6,2,5,1,3,1c1,0,0,2,0,4xe">
                    <v:path o:connectlocs="0,20;15,35;30,20;15,5;0,2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8" o:spid="_x0000_s1026" o:spt="100" style="position:absolute;left:6805;top:22245;height:30;width:30;" filled="t" stroked="f" coordsize="6,6" o:gfxdata="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gII74A&#10;AADcAAAADwAAAAAAAAABACAAAAAiAAAAZHJzL2Rvd25yZXYueG1sUEsBAhQAFAAAAAgAh07iQDMv&#10;BZ47AAAAOQAAABAAAAAAAAAAAQAgAAAADQEAAGRycy9zaGFwZXhtbC54bWxQSwUGAAAAAAYABgBb&#10;AQAAtwMAAAAA&#10;" path="m6,3c6,1,4,0,2,0c1,0,0,1,0,3c0,5,1,6,3,6c4,6,6,4,6,3xe">
                    <v:path o:connectlocs="30,15;10,0;0,15;15,30;30,15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29" o:spid="_x0000_s1026" o:spt="100" style="position:absolute;left:6805;top:20735;height:24;width:30;" filled="t" stroked="f" coordsize="6,5" o:gfxdata="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ZXF7sAAADc&#10;AAAADwAAAAAAAAABACAAAAAiAAAAZHJzL2Rvd25yZXYueG1sUEsBAhQAFAAAAAgAh07iQDMvBZ47&#10;AAAAOQAAABAAAAAAAAAAAQAgAAAACgEAAGRycy9zaGFwZXhtbC54bWxQSwUGAAAAAAYABgBbAQAA&#10;tAMAAAAA&#10;" path="m6,3c6,3,6,2,6,2c6,1,5,0,4,0c3,0,3,0,2,0c1,0,0,1,0,2c0,2,0,3,0,3c0,4,1,5,2,5c3,5,3,5,4,5c5,5,5,4,6,3xe">
                    <v:path o:connectlocs="30,14;30,9;20,0;10,0;0,9;0,14;10,24;20,24;30,1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0" o:spid="_x0000_s1026" o:spt="100" style="position:absolute;left:6463;top:21903;height:30;width:24;" filled="t" stroked="f" coordsize="5,6" o:gfxdata="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9Q&#10;5SjCAAAA3AAAAA8AAAAAAAAAAQAgAAAAIgAAAGRycy9kb3ducmV2LnhtbFBLAQIUABQAAAAIAIdO&#10;4kAzLwWeOwAAADkAAAAQAAAAAAAAAAEAIAAAABEBAABkcnMvc2hhcGV4bWwueG1sUEsFBgAAAAAG&#10;AAYAWwEAALsDAAAAAA==&#10;" path="m5,4c5,3,5,3,5,2c5,1,4,0,3,0c3,0,2,0,2,0c1,0,0,1,0,2c0,3,0,3,0,4c0,5,1,5,2,6c2,6,3,6,3,6c4,5,5,5,5,4xe">
                    <v:path o:connectlocs="24,20;24,10;14,0;9,0;0,10;0,20;9,30;14,30;24,2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1" o:spid="_x0000_s1026" o:spt="100" style="position:absolute;left:6463;top:21077;height:30;width:24;" filled="t" stroked="f" coordsize="5,6" o:gfxdata="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w/yL4A&#10;AADcAAAADwAAAAAAAAABACAAAAAiAAAAZHJzL2Rvd25yZXYueG1sUEsBAhQAFAAAAAgAh07iQDMv&#10;BZ47AAAAOQAAABAAAAAAAAAAAQAgAAAADQEAAGRycy9zaGFwZXhtbC54bWxQSwUGAAAAAAYABgBb&#10;AQAAtwMAAAAA&#10;" path="m5,3c5,3,5,3,5,2c5,2,5,2,5,2c5,2,5,2,5,2c5,1,5,0,3,0c3,0,2,0,2,0c1,0,0,1,0,2c0,3,0,3,0,3c0,3,0,3,0,3c0,3,0,3,0,3c0,4,1,5,2,6c2,6,3,6,3,6c4,5,5,4,5,3xe">
                    <v:path o:connectlocs="24,15;24,10;24,10;24,10;14,0;9,0;0,10;0,15;0,15;0,15;9,30;14,30;24,15" o:connectangles="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2" o:spid="_x0000_s1026" o:spt="100" style="position:absolute;left:7117;top:21197;height:9;width:6;" filled="t" stroked="f" coordsize="1,2" o:gfxdata="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MUEK/&#10;AAAA3AAAAA8AAAAAAAAAAQAgAAAAIgAAAGRycy9kb3ducmV2LnhtbFBLAQIUABQAAAAIAIdO4kAz&#10;LwWeOwAAADkAAAAQAAAAAAAAAAEAIAAAAA4BAABkcnMvc2hhcGV4bWwueG1sUEsFBgAAAAAGAAYA&#10;WwEAALgDAAAAAA==&#10;" path="m1,0c1,0,1,1,1,1c1,1,1,1,1,1c1,1,0,1,0,2c0,2,0,2,0,2c0,2,0,2,0,2c1,2,1,1,1,0xe">
                    <v:path o:connectlocs="6,0;6,4;6,4;0,9;0,9;0,9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3" o:spid="_x0000_s1026" o:spt="100" style="position:absolute;left:7117;top:21197;height:9;width:11;" filled="t" stroked="f" coordsize="2,2" o:gfxdata="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wliC/&#10;AAAA3AAAAA8AAAAAAAAAAQAgAAAAIgAAAGRycy9kb3ducmV2LnhtbFBLAQIUABQAAAAIAIdO4kAz&#10;LwWeOwAAADkAAAAQAAAAAAAAAAEAIAAAAA4BAABkcnMvc2hhcGV4bWwueG1sUEsFBgAAAAAGAAYA&#10;WwEAALgDAAAAAA==&#10;" path="m1,0c1,0,1,0,1,0c1,1,1,2,0,2c0,2,0,2,0,2c2,2,2,1,1,0xe">
                    <v:path o:connectlocs="5,0;5,0;0,9;0,9;5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4" o:spid="_x0000_s1026" o:spt="100" style="position:absolute;left:6915;top:21405;height:9;width:4;" filled="t" stroked="f" coordsize="1,2" o:gfxdata="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kmuu&#10;wAAAANwAAAAPAAAAAAAAAAEAIAAAACIAAABkcnMvZG93bnJldi54bWxQSwECFAAUAAAACACHTuJA&#10;My8FnjsAAAA5AAAAEAAAAAAAAAABACAAAAAPAQAAZHJzL3NoYXBleG1sLnhtbFBLBQYAAAAABgAG&#10;AFsBAAC5AwAAAAA=&#10;" path="m1,0c1,0,1,0,1,0c1,0,1,0,1,0c0,1,0,1,0,2c0,1,1,1,1,0xe">
                    <v:path o:connectlocs="4,0;4,0;4,0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5" o:spid="_x0000_s1026" o:spt="100" style="position:absolute;left:6915;top:21405;height:9;width:4;" filled="t" stroked="f" coordsize="1,2" o:gfxdata="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789q8AAAA&#10;3AAAAA8AAAAAAAAAAQAgAAAAIgAAAGRycy9kb3ducmV2LnhtbFBLAQIUABQAAAAIAIdO4kAzLwWe&#10;OwAAADkAAAAQAAAAAAAAAAEAIAAAAAsBAABkcnMvc2hhcGV4bWwueG1sUEsFBgAAAAAGAAYAWwEA&#10;ALUDAAAAAA==&#10;" path="m1,0c1,0,1,0,1,0c1,1,0,1,0,2c0,2,0,2,0,2c1,1,1,1,1,0xe">
                    <v:path o:connectlocs="4,0;4,0;0,9;0,9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6" o:spid="_x0000_s1026" o:spt="100" style="position:absolute;left:6915;top:21595;height:9;width:4;" filled="t" stroked="f" coordsize="1,2" o:gfxdata="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N1ZB&#10;wAAAANwAAAAPAAAAAAAAAAEAIAAAACIAAABkcnMvZG93bnJldi54bWxQSwECFAAUAAAACACHTuJA&#10;My8FnjsAAAA5AAAAEAAAAAAAAAABACAAAAAPAQAAZHJzL3NoYXBleG1sLnhtbFBLBQYAAAAABgAG&#10;AFsBAAC5AwAAAAA=&#10;" path="m1,2c1,1,0,0,0,0c0,0,0,0,0,0c0,0,0,1,0,1c0,1,0,1,0,1c0,1,0,2,1,2xe">
                    <v:path o:connectlocs="4,9;0,0;0,0;0,4;0,4;4,9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6915;top:21595;height:9;width:4;" filled="t" stroked="f" coordsize="1,2" o:gfxdata="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+XINr4A&#10;AADcAAAADwAAAAAAAAABACAAAAAiAAAAZHJzL2Rvd25yZXYueG1sUEsBAhQAFAAAAAgAh07iQDMv&#10;BZ47AAAAOQAAABAAAAAAAAAAAQAgAAAADQEAAGRycy9zaGFwZXhtbC54bWxQSwUGAAAAAAYABgBb&#10;AQAAtwMAAAAA&#10;" path="m1,2c1,2,1,2,1,2c1,2,1,2,1,2c1,1,1,0,0,0c0,0,1,1,1,2xe">
                    <v:path o:connectlocs="4,9;4,9;4,9;0,0;4,9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38" o:spid="_x0000_s1026" o:spt="100" style="position:absolute;left:6924;top:21610;height:4;width:9;" filled="t" stroked="f" coordsize="2,1" o:gfxdata="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TJm/vQAA&#10;ANwAAAAPAAAAAAAAAAEAIAAAACIAAABkcnMvZG93bnJldi54bWxQSwECFAAUAAAACACHTuJAMy8F&#10;njsAAAA5AAAAEAAAAAAAAAABACAAAAAMAQAAZHJzL3NoYXBleG1sLnhtbFBLBQYAAAAABgAGAFsB&#10;AAC2AwAAAAA=&#10;" path="m0,0c1,1,1,1,2,1c1,1,1,0,0,0xe">
                    <v:path o:connectlocs="0,0;9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39" o:spid="_x0000_s1026" o:spt="100" style="position:absolute;left:6924;top:21610;height:4;width:9;" filled="t" stroked="f" coordsize="2,1" o:gfxdata="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0w3NugAAANwA&#10;AAAPAAAAAAAAAAEAIAAAACIAAABkcnMvZG93bnJldi54bWxQSwECFAAUAAAACACHTuJAMy8FnjsA&#10;AAA5AAAAEAAAAAAAAAABACAAAAAJAQAAZHJzL3NoYXBleG1sLnhtbFBLBQYAAAAABgAGAFsBAACz&#10;AwAAAAA=&#10;" path="m0,0c1,0,1,1,2,1c2,1,2,1,2,1c2,0,1,0,0,0xe">
                    <v:path o:connectlocs="0,0;9,4;9,4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0" o:spid="_x0000_s1026" o:spt="100" style="position:absolute;left:7544;top:21331;height:0;width:0;" filled="t" stroked="f" coordsize="0,0" o:gfxdata="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GQvm/&#10;AAAA3AAAAA8AAAAAAAAAAQAgAAAAIgAAAGRycy9kb3ducmV2LnhtbFBLAQIUABQAAAAIAIdO4kAz&#10;LwWeOwAAADkAAAAQAAAAAAAAAAEAIAAAAA4BAABkcnMvc2hhcGV4bWwueG1sUEsFBgAAAAAGAAYA&#10;WwEAALgDAAAAAA=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1" o:spid="_x0000_s1026" o:spt="100" style="position:absolute;left:7535;top:21331;height:6;width:9;" filled="t" stroked="f" coordsize="2,1" o:gfxdata="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fJcWugAAANwA&#10;AAAPAAAAAAAAAAEAIAAAACIAAABkcnMvZG93bnJldi54bWxQSwECFAAUAAAACACHTuJAMy8FnjsA&#10;AAA5AAAAEAAAAAAAAAABACAAAAAJAQAAZHJzL3NoYXBleG1sLnhtbFBLBQYAAAAABgAGAFsBAACz&#10;AwAAAAA=&#10;" path="m0,1c0,1,0,1,0,1c1,1,1,0,2,0c2,0,2,0,2,0c2,0,2,0,2,0c1,0,1,1,0,1xe">
                    <v:path o:connectlocs="0,6;0,6;9,0;9,0;9,0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2" o:spid="_x0000_s1026" o:spt="100" style="position:absolute;left:7535;top:21331;height:6;width:9;" filled="t" stroked="f" coordsize="2,1" o:gfxdata="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MDKNvQAA&#10;ANwAAAAPAAAAAAAAAAEAIAAAACIAAABkcnMvZG93bnJldi54bWxQSwECFAAUAAAACACHTuJAMy8F&#10;njsAAAA5AAAAEAAAAAAAAAABACAAAAAMAQAAZHJzL3NoYXBleG1sLnhtbFBLBQYAAAAABgAGAFsB&#10;AAC2AwAAAAA=&#10;" path="m0,1c0,1,0,1,1,1c1,1,2,0,2,0c2,0,2,0,2,0c1,1,1,1,0,1xe">
                    <v:path o:connectlocs="0,6;4,6;9,0;9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3" o:spid="_x0000_s1026" o:spt="100" style="position:absolute;left:7535;top:21331;height:6;width:9;" filled="t" stroked="f" coordsize="2,1" o:gfxdata="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4qz6vQAA&#10;ANwAAAAPAAAAAAAAAAEAIAAAACIAAABkcnMvZG93bnJldi54bWxQSwECFAAUAAAACACHTuJAMy8F&#10;njsAAAA5AAAAEAAAAAAAAAABACAAAAAMAQAAZHJzL3NoYXBleG1sLnhtbFBLBQYAAAAABgAGAFsB&#10;AAC2AwAAAAA=&#10;" path="m2,0c1,0,1,1,0,1c0,1,0,1,0,1c1,1,1,1,2,0xe">
                    <v:path o:connectlocs="9,0;0,6;0,6;9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4" o:spid="_x0000_s1026" o:spt="100" style="position:absolute;left:7544;top:21678;height:6;width:0;" filled="t" stroked="f" coordsize="1,1" o:gfxdata="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8T7lW/&#10;AAAA3AAAAA8AAAAAAAAAAQAgAAAAIgAAAGRycy9kb3ducmV2LnhtbFBLAQIUABQAAAAIAIdO4kAz&#10;LwWeOwAAADkAAAAQAAAAAAAAAAEAIAAAAA4BAABkcnMvc2hhcGV4bWwueG1sUEsFBgAAAAAGAAYA&#10;WwEAALgDAAAAAA==&#10;" path="m0,1c0,0,0,0,0,0c0,0,0,0,0,0c0,0,0,0,0,0c0,0,0,0,0,1xe">
                    <v:path o:connectlocs="0,6;0,0;0,0;0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5" o:spid="_x0000_s1026" o:spt="100" style="position:absolute;left:7535;top:21675;height:9;width:9;" filled="t" stroked="f" coordsize="2,2" o:gfxdata="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MPRK/&#10;AAAA3AAAAA8AAAAAAAAAAQAgAAAAIgAAAGRycy9kb3ducmV2LnhtbFBLAQIUABQAAAAIAIdO4kAz&#10;LwWeOwAAADkAAAAQAAAAAAAAAAEAIAAAAA4BAABkcnMvc2hhcGV4bWwueG1sUEsFBgAAAAAGAAYA&#10;WwEAALgDAAAAAA==&#10;" path="m0,0c0,0,0,0,0,0c0,0,0,0,0,0c1,0,1,1,2,2c2,2,2,2,2,2c2,1,2,1,2,1c1,1,1,0,0,0xe">
                    <v:path o:connectlocs="0,0;0,0;0,0;9,9;9,9;9,4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6" o:spid="_x0000_s1026" o:spt="100" style="position:absolute;left:7535;top:21675;height:4;width:9;" filled="t" stroked="f" coordsize="2,1" o:gfxdata="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CzSOvQAA&#10;ANwAAAAPAAAAAAAAAAEAIAAAACIAAABkcnMvZG93bnJldi54bWxQSwECFAAUAAAACACHTuJAMy8F&#10;njsAAAA5AAAAEAAAAAAAAAABACAAAAAMAQAAZHJzL3NoYXBleG1sLnhtbFBLBQYAAAAABgAGAFsB&#10;AAC2AwAAAAA=&#10;" path="m0,0c1,0,1,0,2,1c2,1,2,1,2,1c1,1,1,0,0,0c0,0,0,0,0,0xe">
                    <v:path o:connectlocs="0,0;9,4;9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7" o:spid="_x0000_s1026" o:spt="100" style="position:absolute;left:7535;top:21675;height:4;width:9;" filled="t" stroked="f" coordsize="2,1" o:gfxdata="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mq+b4A&#10;AADcAAAADwAAAAAAAAABACAAAAAiAAAAZHJzL2Rvd25yZXYueG1sUEsBAhQAFAAAAAgAh07iQDMv&#10;BZ47AAAAOQAAABAAAAAAAAAAAQAgAAAADQEAAGRycy9zaGFwZXhtbC54bWxQSwUGAAAAAAYABgBb&#10;AQAAtwMAAAAA&#10;" path="m2,1c1,0,1,0,0,0c0,0,0,0,0,0c1,0,1,1,2,1xe">
                    <v:path o:connectlocs="9,4;0,0;0,0;9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48" o:spid="_x0000_s1026" o:spt="100" style="position:absolute;left:7054;top:21812;height:6;width:4;" filled="t" stroked="f" coordsize="1,1" o:gfxdata="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o6Fa/&#10;AAAA3AAAAA8AAAAAAAAAAQAgAAAAIgAAAGRycy9kb3ducmV2LnhtbFBLAQIUABQAAAAIAIdO4kAz&#10;LwWeOwAAADkAAAAQAAAAAAAAAAEAIAAAAA4BAABkcnMvc2hhcGV4bWwueG1sUEsFBgAAAAAGAAYA&#10;WwEAALgDAAAAAA==&#10;" path="m0,1c0,1,0,1,0,1c1,1,1,1,1,1c1,1,1,0,1,0c1,0,1,1,0,1xe">
                    <v:path o:connectlocs="0,6;0,6;4,6;4,0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49" o:spid="_x0000_s1026" o:spt="100" style="position:absolute;left:7054;top:21808;height:9;width:9;" filled="t" stroked="f" coordsize="2,2" o:gfxdata="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BNxe8AAAA&#10;3AAAAA8AAAAAAAAAAQAgAAAAIgAAAGRycy9kb3ducmV2LnhtbFBLAQIUABQAAAAIAIdO4kAzLwWe&#10;OwAAADkAAAAQAAAAAAAAAAEAIAAAAAsBAABkcnMvc2hhcGV4bWwueG1sUEsFBgAAAAAGAAYAWwEA&#10;ALUDAAAAAA==&#10;" path="m2,0c2,0,2,0,2,0c2,0,2,0,2,0c2,0,2,0,2,0c1,1,1,1,0,2c1,2,1,1,1,1c1,1,2,1,2,0xe">
                    <v:path o:connectlocs="9,0;9,0;9,0;9,0;0,9;4,4;9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0" o:spid="_x0000_s1026" o:spt="100" style="position:absolute;left:7057;top:21812;height:6;width:6;" filled="t" stroked="f" coordsize="1,1" o:gfxdata="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72b+/&#10;AAAA3AAAAA8AAAAAAAAAAQAgAAAAIgAAAGRycy9kb3ducmV2LnhtbFBLAQIUABQAAAAIAIdO4kAz&#10;LwWeOwAAADkAAAAQAAAAAAAAAAEAIAAAAA4BAABkcnMvc2hhcGV4bWwueG1sUEsFBgAAAAAGAAYA&#10;WwEAALgDAAAAAA==&#10;" path="m1,0c1,0,1,0,1,0c1,0,0,0,0,0c0,0,0,1,0,1c0,1,0,1,0,1c0,0,0,0,1,0xe">
                    <v:path o:connectlocs="6,0;6,0;0,0;0,6;0,6;6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1" o:spid="_x0000_s1026" o:spt="100" style="position:absolute;left:7057;top:21808;height:4;width:6;" filled="t" stroked="f" coordsize="1,1" o:gfxdata="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26n7sAAADc&#10;AAAADwAAAAAAAAABACAAAAAiAAAAZHJzL2Rvd25yZXYueG1sUEsBAhQAFAAAAAgAh07iQDMvBZ47&#10;AAAAOQAAABAAAAAAAAAAAQAgAAAACgEAAGRycy9zaGFwZXhtbC54bWxQSwUGAAAAAAYABgBbAQAA&#10;tAMAAAAA&#10;" path="m0,1c0,1,1,1,1,1c1,1,1,1,1,0c1,1,0,1,0,1xe">
                    <v:path o:connectlocs="0,4;6,4;6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2" o:spid="_x0000_s1026" o:spt="100" style="position:absolute;left:7470;top:22087;height:74;width:69;" filled="t" stroked="f" coordsize="14,15" o:gfxdata="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BHW0vQAA&#10;ANwAAAAPAAAAAAAAAAEAIAAAACIAAABkcnMvZG93bnJldi54bWxQSwECFAAUAAAACACHTuJAMy8F&#10;njsAAAA5AAAAEAAAAAAAAAABACAAAAAMAQAAZHJzL3NoYXBleG1sLnhtbFBLBQYAAAAABgAGAFsB&#10;AAC2AwAAAAA=&#10;" path="m8,15c11,14,13,12,14,9c14,8,14,7,14,6c13,4,12,2,9,1c6,0,1,2,0,6c0,7,0,8,0,9c0,9,0,9,0,10c1,12,3,14,6,15c7,15,7,15,8,15xe">
                    <v:path o:connectlocs="39,74;69,44;69,29;44,4;0,29;0,44;0,49;29,74;39,74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3" o:spid="_x0000_s1026" o:spt="100" style="position:absolute;left:7419;top:22315;height:33;width:35;" filled="t" stroked="f" coordsize="7,7" o:gfxdata="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iqVd&#10;wAAAANwAAAAPAAAAAAAAAAEAIAAAACIAAABkcnMvZG93bnJldi54bWxQSwECFAAUAAAACACHTuJA&#10;My8FnjsAAAA5AAAAEAAAAAAAAAABACAAAAAPAQAAZHJzL3NoYXBleG1sLnhtbFBLBQYAAAAABgAG&#10;AFsBAAC5AwAAAAA=&#10;" path="m4,6c4,6,4,6,4,6c5,6,6,5,6,4c7,3,7,3,6,2c6,1,6,0,4,0c4,0,3,0,2,0c1,0,0,1,0,2c0,3,0,3,0,4c0,4,0,4,0,4c1,5,1,6,2,6c3,7,4,7,4,6xe">
                    <v:path o:connectlocs="20,28;20,28;30,18;30,9;20,0;10,0;0,9;0,18;0,18;10,28;20,28" o:connectangles="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4" o:spid="_x0000_s1026" o:spt="100" style="position:absolute;left:7401;top:21818;height:0;width:4;" filled="t" stroked="f" coordsize="1,1" o:gfxdata="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/JOi/&#10;AAAA3AAAAA8AAAAAAAAAAQAgAAAAIgAAAGRycy9kb3ducmV2LnhtbFBLAQIUABQAAAAIAIdO4kAz&#10;LwWeOwAAADkAAAAQAAAAAAAAAAEAIAAAAA4BAABkcnMvc2hhcGV4bWwueG1sUEsFBgAAAAAGAAYA&#10;WwEAALgDAAAAAA==&#10;" path="m1,0c1,0,1,0,1,0c1,0,1,0,0,0c1,0,1,0,1,0xe">
                    <v:path o:connectlocs="4,0;4,0;0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5" o:spid="_x0000_s1026" o:spt="100" style="position:absolute;left:7401;top:21812;height:6;width:4;" filled="t" stroked="f" coordsize="1,1" o:gfxdata="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WvJy/&#10;AAAA3AAAAA8AAAAAAAAAAQAgAAAAIgAAAGRycy9kb3ducmV2LnhtbFBLAQIUABQAAAAIAIdO4kAz&#10;LwWeOwAAADkAAAAQAAAAAAAAAAEAIAAAAA4BAABkcnMvc2hhcGV4bWwueG1sUEsFBgAAAAAGAAYA&#10;WwEAALgDAAAAAA==&#10;" path="m0,0c0,0,0,0,0,0c0,0,0,0,0,1c1,1,1,1,1,1c1,1,1,1,1,1c1,0,0,0,0,0xe">
                    <v:path o:connectlocs="0,0;0,0;0,6;4,6;4,6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6" o:spid="_x0000_s1026" o:spt="100" style="position:absolute;left:7401;top:21812;height:6;width:4;" filled="t" stroked="f" coordsize="1,1" o:gfxdata="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aGQe/&#10;AAAA3AAAAA8AAAAAAAAAAQAgAAAAIgAAAGRycy9kb3ducmV2LnhtbFBLAQIUABQAAAAIAIdO4kAz&#10;LwWeOwAAADkAAAAQAAAAAAAAAAEAIAAAAA4BAABkcnMvc2hhcGV4bWwueG1sUEsFBgAAAAAGAAYA&#10;WwEAALgDAAAAAA==&#10;" path="m0,0c0,0,0,0,0,0c0,0,0,0,0,0c0,0,0,0,0,0c0,0,0,1,1,1c1,1,1,1,0,1c0,0,0,0,0,0xe">
                    <v:path o:connectlocs="0,0;0,0;0,0;0,0;4,6;0,6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7" o:spid="_x0000_s1026" o:spt="100" style="position:absolute;left:7401;top:21812;height:6;width:0;" filled="t" stroked="f" coordsize="1,1" o:gfxdata="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Ih3C/&#10;AAAA3AAAAA8AAAAAAAAAAQAgAAAAIgAAAGRycy9kb3ducmV2LnhtbFBLAQIUABQAAAAIAIdO4kAz&#10;LwWeOwAAADkAAAAQAAAAAAAAAAEAIAAAAA4BAABkcnMvc2hhcGV4bWwueG1sUEsFBgAAAAAGAAYA&#10;WwEAALgDAAAAAA==&#10;" path="m0,1c0,0,0,0,0,0c0,0,0,0,0,0c0,0,0,0,0,1xe">
                    <v:path o:connectlocs="0,6;0,0;0,0;0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58" o:spid="_x0000_s1026" o:spt="100" style="position:absolute;left:7629;top:22245;height:30;width:30;" filled="t" stroked="f" coordsize="6,6" o:gfxdata="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LJz68AAAA&#10;3AAAAA8AAAAAAAAAAQAgAAAAIgAAAGRycy9kb3ducmV2LnhtbFBLAQIUABQAAAAIAIdO4kAzLwWe&#10;OwAAADkAAAAQAAAAAAAAAAEAIAAAAAsBAABkcnMvc2hhcGV4bWwueG1sUEsFBgAAAAAGAAYAWwEA&#10;ALUDAAAAAA==&#10;" path="m4,6c5,6,5,5,6,4c6,4,6,3,6,2c6,2,6,2,6,2c5,1,5,1,4,0c3,0,2,0,2,0c1,1,0,1,0,2c0,3,0,4,0,4c0,5,1,6,2,6c2,6,3,6,4,6xe">
                    <v:path o:connectlocs="20,30;30,20;30,10;30,10;20,0;10,0;0,10;0,20;10,30;20,30" o:connectangles="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59" o:spid="_x0000_s1026" o:spt="100" style="position:absolute;left:7479;top:22235;height:50;width:50;" filled="t" stroked="f" coordsize="10,10" o:gfxdata="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OgzOLsAAADc&#10;AAAADwAAAAAAAAABACAAAAAiAAAAZHJzL2Rvd25yZXYueG1sUEsBAhQAFAAAAAgAh07iQDMvBZ47&#10;AAAAOQAAABAAAAAAAAAAAQAgAAAACgEAAGRycy9zaGFwZXhtbC54bWxQSwUGAAAAAAYABgBbAQAA&#10;tAMAAAAA&#10;" path="m6,10c8,9,9,8,10,6c10,6,10,5,10,4c9,2,8,1,6,1c5,0,5,0,4,1c2,1,1,2,0,4c0,5,0,6,0,6c1,8,2,9,4,10c5,10,5,10,6,10xe">
                    <v:path o:connectlocs="30,50;50,30;50,20;30,5;20,5;0,20;0,30;20,50;30,5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0" o:spid="_x0000_s1026" o:spt="100" style="position:absolute;left:6983;top:21749;height:0;width:6;" filled="t" stroked="f" coordsize="1,1" o:gfxdata="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XEwK/&#10;AAAA3AAAAA8AAAAAAAAAAQAgAAAAIgAAAGRycy9kb3ducmV2LnhtbFBLAQIUABQAAAAIAIdO4kAz&#10;LwWeOwAAADkAAAAQAAAAAAAAAAEAIAAAAA4BAABkcnMvc2hhcGV4bWwueG1sUEsFBgAAAAAGAAYA&#10;WwEAALgDAAAAAA==&#10;" path="m1,0c0,0,0,0,0,0c0,0,0,0,0,0c0,0,0,0,0,0c0,0,0,0,0,0c0,0,0,0,0,0c0,0,1,0,1,0xe">
                    <v:path o:connectlocs="6,0;0,0;0,0;0,0;0,0;0,0;6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1" o:spid="_x0000_s1026" o:spt="100" style="position:absolute;left:6983;top:21749;height:0;width:6;" filled="t" stroked="f" coordsize="1,1" o:gfxdata="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0LEK8AAAA&#10;3AAAAA8AAAAAAAAAAQAgAAAAIgAAAGRycy9kb3ducmV2LnhtbFBLAQIUABQAAAAIAIdO4kAzLwWe&#10;OwAAADkAAAAQAAAAAAAAAAEAIAAAAAsBAABkcnMvc2hhcGV4bWwueG1sUEsFBgAAAAAGAAYAWwEA&#10;ALUDAAAAAA==&#10;" path="m1,0c1,0,1,0,1,0c1,0,0,0,0,0c0,0,0,0,0,0c1,0,1,0,1,0xe">
                    <v:path o:connectlocs="6,0;6,0;0,0;0,0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2" o:spid="_x0000_s1026" o:spt="100" style="position:absolute;left:6983;top:21743;height:6;width:6;" filled="t" stroked="f" coordsize="1,1" o:gfxdata="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4idm/&#10;AAAA3AAAAA8AAAAAAAAAAQAgAAAAIgAAAGRycy9kb3ducmV2LnhtbFBLAQIUABQAAAAIAIdO4kAz&#10;LwWeOwAAADkAAAAQAAAAAAAAAAEAIAAAAA4BAABkcnMvc2hhcGV4bWwueG1sUEsFBgAAAAAGAAYA&#10;WwEAALgDAAAAAA==&#10;" path="m1,1c1,1,1,1,1,1c1,1,1,1,1,0c1,1,0,1,0,1c0,1,0,1,1,1xe">
                    <v:path o:connectlocs="6,6;6,6;6,0;0,6;6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3" o:spid="_x0000_s1026" o:spt="100" style="position:absolute;left:6989;top:21749;height:0;width:0;" filled="t" stroked="f" coordsize="0,0" o:gfxdata="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OGjW/&#10;AAAA3AAAAA8AAAAAAAAAAQAgAAAAIgAAAGRycy9kb3ducmV2LnhtbFBLAQIUABQAAAAIAIdO4kAz&#10;LwWeOwAAADkAAAAQAAAAAAAAAAEAIAAAAA4BAABkcnMvc2hhcGV4bWwueG1sUEsFBgAAAAAGAAYA&#10;WwEAALgDAAAAAA=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4" o:spid="_x0000_s1026" o:spt="100" style="position:absolute;left:6915;top:21405;height:0;width:4;" filled="t" stroked="f" coordsize="1,1" o:gfxdata="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msjW/&#10;AAAA3AAAAA8AAAAAAAAAAQAgAAAAIgAAAGRycy9kb3ducmV2LnhtbFBLAQIUABQAAAAIAIdO4kAz&#10;LwWeOwAAADkAAAAQAAAAAAAAAAEAIAAAAA4BAABkcnMvc2hhcGV4bWwueG1sUEsFBgAAAAAGAAYA&#10;WwEAALgDAAAAAA==&#10;" path="m1,0c1,0,1,0,1,0c1,0,1,0,1,0c1,0,0,0,0,0c0,0,0,0,1,0c1,0,1,0,1,0c1,0,1,0,1,0xe">
                    <v:path o:connectlocs="4,0;4,0;4,0;0,0;4,0;4,0;4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5" o:spid="_x0000_s1026" o:spt="100" style="position:absolute;left:6918;top:21400;height:6;width:0;" filled="t" stroked="f" coordsize="1,1" o:gfxdata="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PKkG/&#10;AAAA3AAAAA8AAAAAAAAAAQAgAAAAIgAAAGRycy9kb3ducmV2LnhtbFBLAQIUABQAAAAIAIdO4kAz&#10;LwWeOwAAADkAAAAQAAAAAAAAAAEAIAAAAA4BAABkcnMvc2hhcGV4bWwueG1sUEsFBgAAAAAGAAYA&#10;WwEAALgDAAAAAA==&#10;" path="m0,1c0,1,0,1,0,1c0,1,0,1,0,1c0,1,0,0,0,0c0,0,0,0,0,1c0,1,0,1,0,1xe">
                    <v:path o:connectlocs="0,6;0,6;0,6;0,0;0,6;0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6" o:spid="_x0000_s1026" o:spt="100" style="position:absolute;left:6915;top:21400;height:6;width:4;" filled="t" stroked="f" coordsize="1,1" o:gfxdata="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Dj9q/&#10;AAAA3AAAAA8AAAAAAAAAAQAgAAAAIgAAAGRycy9kb3ducmV2LnhtbFBLAQIUABQAAAAIAIdO4kAz&#10;LwWeOwAAADkAAAAQAAAAAAAAAAEAIAAAAA4BAABkcnMvc2hhcGV4bWwueG1sUEsFBgAAAAAGAAYA&#10;WwEAALgDAAAAAA==&#10;" path="m1,1c1,1,1,0,1,0c1,1,0,1,0,1c0,1,0,1,0,1c0,1,1,1,1,1xe">
                    <v:path o:connectlocs="4,6;4,0;0,6;0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7" o:spid="_x0000_s1026" o:spt="100" style="position:absolute;left:6918;top:21400;height:6;width:0;" filled="t" stroked="f" coordsize="1,1" o:gfxdata="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ERrb4A&#10;AADcAAAADwAAAAAAAAABACAAAAAiAAAAZHJzL2Rvd25yZXYueG1sUEsBAhQAFAAAAAgAh07iQDMv&#10;BZ47AAAAOQAAABAAAAAAAAAAAQAgAAAADQEAAGRycy9zaGFwZXhtbC54bWxQSwUGAAAAAAYABgBb&#10;AQAAtwMAAAAA&#10;" path="m0,0c0,0,0,1,0,1c0,0,0,0,0,0c0,0,0,0,0,0c0,0,0,0,0,0xe">
                    <v:path o:connectlocs="0,0;0,6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68" o:spid="_x0000_s1026" o:spt="100" style="position:absolute;left:6918;top:21405;height:0;width:0;" filled="t" stroked="f" coordsize="0,0" o:gfxdata="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5ua2/&#10;AAAA3AAAAA8AAAAAAAAAAQAgAAAAIgAAAGRycy9kb3ducmV2LnhtbFBLAQIUABQAAAAIAIdO4kAz&#10;LwWeOwAAADkAAAAQAAAAAAAAAAEAIAAAAA4BAABkcnMvc2hhcGV4bWwueG1sUEsFBgAAAAAGAAYA&#10;WwEAALgDAAAAAA=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69" o:spid="_x0000_s1026" o:spt="100" style="position:absolute;left:6918;top:21405;height:0;width:0;" filled="t" stroked="f" coordsize="0,0" o:gfxdata="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uYt37sAAADc&#10;AAAADwAAAAAAAAABACAAAAAiAAAAZHJzL2Rvd25yZXYueG1sUEsBAhQAFAAAAAgAh07iQDMvBZ47&#10;AAAAOQAAABAAAAAAAAAAAQAgAAAACgEAAGRycy9zaGFwZXhtbC54bWxQSwUGAAAAAAYABgBbAQAA&#10;tA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0" o:spid="_x0000_s1026" o:spt="100" style="position:absolute;left:6885;top:22319;height:0;width:4;" filled="t" stroked="f" coordsize="1,1" o:gfxdata="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Ohd+/&#10;AAAA3AAAAA8AAAAAAAAAAQAgAAAAIgAAAGRycy9kb3ducmV2LnhtbFBLAQIUABQAAAAIAIdO4kAz&#10;LwWeOwAAADkAAAAQAAAAAAAAAAEAIAAAAA4BAABkcnMvc2hhcGV4bWwueG1sUEsFBgAAAAAGAAYA&#10;WwEAALgDAAAAAA==&#10;" path="m1,0c1,0,0,0,0,0c0,0,1,0,1,0xe">
                    <v:path o:connectlocs="4,0;0,0;4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1" o:spid="_x0000_s1026" o:spt="100" style="position:absolute;left:6885;top:22319;height:0;width:4;" filled="t" stroked="f" coordsize="1,1" o:gfxdata="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FcZbsAAADc&#10;AAAADwAAAAAAAAABACAAAAAiAAAAZHJzL2Rvd25yZXYueG1sUEsBAhQAFAAAAAgAh07iQDMvBZ47&#10;AAAAOQAAABAAAAAAAAAAAQAgAAAACgEAAGRycy9zaGFwZXhtbC54bWxQSwUGAAAAAAYABgBbAQAA&#10;tAMAAAAA&#10;" path="m0,0c0,0,1,0,1,0c1,0,0,0,0,0xe">
                    <v:path o:connectlocs="0,0;4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72" o:spid="_x0000_s1026" o:spt="100" style="position:absolute;left:6915;top:21459;height:6;width:0;" filled="t" stroked="f" coordsize="1,1" o:gfxdata="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35/r4A&#10;AADcAAAADwAAAAAAAAABACAAAAAiAAAAZHJzL2Rvd25yZXYueG1sUEsBAhQAFAAAAAgAh07iQDMv&#10;BZ47AAAAOQAAABAAAAAAAAAAAQAgAAAADQEAAGRycy9zaGFwZXhtbC54bWxQSwUGAAAAAAYABgBb&#10;AQAAtwMAAAAA&#10;" path="m0,1c0,1,0,1,0,0c0,0,0,1,0,1c0,1,0,1,0,1c0,1,0,1,0,1xe">
                    <v:path o:connectlocs="0,6;0,0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3" o:spid="_x0000_s1026" o:spt="100" style="position:absolute;left:6915;top:21459;height:6;width:4;" filled="t" stroked="f" coordsize="1,1" o:gfxdata="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/Z4m/&#10;AAAA3AAAAA8AAAAAAAAAAQAgAAAAIgAAAGRycy9kb3ducmV2LnhtbFBLAQIUABQAAAAIAIdO4kAz&#10;LwWeOwAAADkAAAAQAAAAAAAAAAEAIAAAAA4BAABkcnMvc2hhcGV4bWwueG1sUEsFBgAAAAAGAAYA&#10;WwEAALgDAAAAAA==&#10;" path="m0,0c0,1,0,1,0,1c0,1,0,1,0,1c0,1,0,1,1,1c1,1,1,1,0,0xe">
                    <v:path o:connectlocs="0,0;0,6;0,6;4,6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4" o:spid="_x0000_s1026" o:spt="100" style="position:absolute;left:6915;top:21598;height:6;width:4;" filled="t" stroked="f" coordsize="1,1" o:gfxdata="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zwhK/&#10;AAAA3AAAAA8AAAAAAAAAAQAgAAAAIgAAAGRycy9kb3ducmV2LnhtbFBLAQIUABQAAAAIAIdO4kAz&#10;LwWeOwAAADkAAAAQAAAAAAAAAAEAIAAAAA4BAABkcnMvc2hhcGV4bWwueG1sUEsFBgAAAAAGAAYA&#10;WwEAALgDAAAAAA==&#10;" path="m1,1c0,1,0,0,0,0c0,0,0,0,0,0c0,0,0,1,0,1c0,1,0,1,1,1c1,1,1,1,1,1xe">
                    <v:path o:connectlocs="4,6;0,0;0,0;0,6;4,6;4,6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5" o:spid="_x0000_s1026" o:spt="100" style="position:absolute;left:6918;top:21604;height:0;width:0;" filled="t" stroked="f" coordsize="0,0" o:gfxdata="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+V/2/&#10;AAAA3AAAAA8AAAAAAAAAAQAgAAAAIgAAAGRycy9kb3ducmV2LnhtbFBLAQIUABQAAAAIAIdO4kAz&#10;LwWeOwAAADkAAAAQAAAAAAAAAAEAIAAAAA4BAABkcnMvc2hhcGV4bWwueG1sUEsFBgAAAAAGAAYA&#10;WwEAALgDAAAAAA==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6" o:spid="_x0000_s1026" o:spt="100" style="position:absolute;left:6915;top:21604;height:0;width:4;" filled="t" stroked="f" coordsize="1,1" o:gfxdata="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W//2/&#10;AAAA3AAAAA8AAAAAAAAAAQAgAAAAIgAAAGRycy9kb3ducmV2LnhtbFBLAQIUABQAAAAIAIdO4kAz&#10;LwWeOwAAADkAAAAQAAAAAAAAAAEAIAAAAA4BAABkcnMvc2hhcGV4bWwueG1sUEsFBgAAAAAGAAYA&#10;WwEAALgDAAAAAA==&#10;" path="m1,0c1,0,1,0,1,0c0,0,0,0,0,0c0,0,0,0,0,0c0,0,0,0,1,0xe">
                    <v:path o:connectlocs="4,0;4,0;0,0;0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7" o:spid="_x0000_s1026" o:spt="100" style="position:absolute;left:6918;top:21604;height:0;width:0;" filled="t" stroked="f" coordsize="0,0" o:gfxdata="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gbBG/&#10;AAAA3AAAAA8AAAAAAAAAAQAgAAAAIgAAAGRycy9kb3ducmV2LnhtbFBLAQIUABQAAAAIAIdO4kAz&#10;LwWeOwAAADkAAAAQAAAAAAAAAAEAIAAAAA4BAABkcnMvc2hhcGV4bWwueG1sUEsFBgAAAAAGAAYA&#10;WwEAALgDAAAAAA=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78" o:spid="_x0000_s1026" o:spt="100" style="position:absolute;left:6915;top:21598;height:6;width:4;" filled="t" stroked="f" coordsize="1,1" o:gfxdata="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jEEb4A&#10;AADcAAAADwAAAAAAAAABACAAAAAiAAAAZHJzL2Rvd25yZXYueG1sUEsBAhQAFAAAAAgAh07iQDMv&#10;BZ47AAAAOQAAABAAAAAAAAAAAQAgAAAADQEAAGRycy9zaGFwZXhtbC54bWxQSwUGAAAAAAYABgBb&#10;AQAAtwMAAAAA&#10;" path="m1,1c1,1,1,1,0,1c1,1,1,1,1,1c0,1,0,0,0,0c0,0,0,0,0,0c0,0,0,0,0,0c0,0,0,1,1,1xe">
                    <v:path o:connectlocs="4,6;0,6;4,6;0,0;0,0;0,0;4,6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79" o:spid="_x0000_s1026" o:spt="100" style="position:absolute;left:6915;top:21604;height:0;width:4;" filled="t" stroked="f" coordsize="1,1" o:gfxdata="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9dQY7sAAADc&#10;AAAADwAAAAAAAAABACAAAAAiAAAAZHJzL2Rvd25yZXYueG1sUEsBAhQAFAAAAAgAh07iQDMvBZ47&#10;AAAAOQAAABAAAAAAAAAAAQAgAAAACgEAAGRycy9zaGFwZXhtbC54bWxQSwUGAAAAAAYABgBbAQAA&#10;tAMAAAAA&#10;" path="m1,0c1,0,1,0,1,0c1,0,1,0,0,0c1,0,1,0,1,0c1,0,1,0,1,0xe">
                    <v:path o:connectlocs="4,0;4,0;0,0;4,0;4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0" o:spid="_x0000_s1026" o:spt="100" style="position:absolute;left:7122;top:21197;height:4;width:0;" filled="t" stroked="f" coordsize="1,1" o:gfxdata="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b9fi/&#10;AAAA3AAAAA8AAAAAAAAAAQAgAAAAIgAAAGRycy9kb3ducmV2LnhtbFBLAQIUABQAAAAIAIdO4kAz&#10;LwWeOwAAADkAAAAQAAAAAAAAAAEAIAAAAA4BAABkcnMvc2hhcGV4bWwueG1sUEsFBgAAAAAGAAYA&#10;WwEAALgDAAAAAA==&#10;" path="m0,0c0,0,0,0,0,0c0,0,0,0,0,0c0,1,0,1,0,1c0,1,0,1,0,1c0,0,0,0,0,0xe">
                    <v:path o:connectlocs="0,0;0,0;0,0;0,4;0,4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81" o:spid="_x0000_s1026" o:spt="100" style="position:absolute;left:7122;top:21197;height:0;width:0;" filled="t" stroked="f" coordsize="0,0" o:gfxdata="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JzHI7sAAADc&#10;AAAADwAAAAAAAAABACAAAAAiAAAAZHJzL2Rvd25yZXYueG1sUEsBAhQAFAAAAAgAh07iQDMvBZ47&#10;AAAAOQAAABAAAAAAAAAAAQAgAAAACgEAAGRycy9zaGFwZXhtbC54bWxQSwUGAAAAAAYABgBbAQAA&#10;tAMAAAAA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2" o:spid="_x0000_s1026" o:spt="3" type="#_x0000_t3" style="position:absolute;left:7122;top:21197;height:2;width:2;" filled="t" stroked="f" coordsize="21600,21600" o:gfxdata="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r2By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Oval 283" o:spid="_x0000_s1026" o:spt="3" type="#_x0000_t3" style="position:absolute;left:7122;top:21197;height:2;width:2;" filled="t" stroked="f" coordsize="21600,21600" o:gfxdata="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5Rmu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84" o:spid="_x0000_s1026" o:spt="100" style="position:absolute;left:7122;top:21197;height:4;width:0;" filled="t" stroked="f" coordsize="1,1" o:gfxdata="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qVM+/&#10;AAAA3AAAAA8AAAAAAAAAAQAgAAAAIgAAAGRycy9kb3ducmV2LnhtbFBLAQIUABQAAAAIAIdO4kAz&#10;LwWeOwAAADkAAAAQAAAAAAAAAAEAIAAAAA4BAABkcnMvc2hhcGV4bWwueG1sUEsFBgAAAAAGAAYA&#10;WwEAALgDAAAAAA==&#10;" path="m0,0c0,0,0,0,0,1c0,1,0,0,0,0c0,0,0,0,0,0xe">
                    <v:path o:connectlocs="0,0;0,4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5" o:spid="_x0000_s1026" o:spt="100" style="position:absolute;left:7122;top:21197;height:0;width:0;" filled="t" stroked="f" coordsize="0,0" o:gfxdata="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nwSC/&#10;AAAA3AAAAA8AAAAAAAAAAQAgAAAAIgAAAGRycy9kb3ducmV2LnhtbFBLAQIUABQAAAAIAIdO4kAz&#10;LwWeOwAAADkAAAAQAAAAAAAAAAEAIAAAAA4BAABkcnMvc2hhcGV4bWwueG1sUEsFBgAAAAAGAAYA&#10;WwEAALgDAAAAAA=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6" o:spid="_x0000_s1026" o:spt="100" style="position:absolute;left:7117;top:21808;height:0;width:6;" filled="t" stroked="f" coordsize="1,1" o:gfxdata="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PaSC/&#10;AAAA3AAAAA8AAAAAAAAAAQAgAAAAIgAAAGRycy9kb3ducmV2LnhtbFBLAQIUABQAAAAIAIdO4kAz&#10;LwWeOwAAADkAAAAQAAAAAAAAAAEAIAAAAA4BAABkcnMvc2hhcGV4bWwueG1sUEsFBgAAAAAGAAYA&#10;WwEAALgDAAAAAA==&#10;" path="m1,0c1,0,1,0,1,0c1,0,1,0,0,0c0,0,1,0,1,0xe">
                    <v:path o:connectlocs="6,0;6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87" o:spid="_x0000_s1026" o:spt="100" style="position:absolute;left:7063;top:21808;height:0;width:0;" filled="t" stroked="f" coordsize="0,0" o:gfxdata="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5+sy/&#10;AAAA3AAAAA8AAAAAAAAAAQAgAAAAIgAAAGRycy9kb3ducmV2LnhtbFBLAQIUABQAAAAIAIdO4kAz&#10;LwWeOwAAADkAAAAQAAAAAAAAAAEAIAAAAA4BAABkcnMvc2hhcGV4bWwueG1sUEsFBgAAAAAGAAYA&#10;WwEAALgDAAAAAA=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Oval 288" o:spid="_x0000_s1026" o:spt="3" type="#_x0000_t3" style="position:absolute;left:7063;top:21808;height:2;width:2;" filled="t" stroked="f" coordsize="21600,21600" o:gfxdata="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O5fO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89" o:spid="_x0000_s1026" o:spt="100" style="position:absolute;left:7063;top:21808;height:4;width:0;" filled="t" stroked="f" coordsize="1,1" o:gfxdata="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Oxr68AAAA&#10;3AAAAA8AAAAAAAAAAQAgAAAAIgAAAGRycy9kb3ducmV2LnhtbFBLAQIUABQAAAAIAIdO4kAzLwWe&#10;OwAAADkAAAAQAAAAAAAAAAEAIAAAAAsBAABkcnMvc2hhcGV4bWwueG1sUEsFBgAAAAAGAAYAWwEA&#10;ALUDAAAAAA==&#10;" path="m0,1c0,1,0,1,0,1c0,1,0,1,0,0c0,1,0,1,0,1xe">
                    <v:path o:connectlocs="0,4;0,4;0,0;0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0" o:spid="_x0000_s1026" o:spt="3" type="#_x0000_t3" style="position:absolute;left:7063;top:21808;height:4;width:2;" filled="t" stroked="f" coordsize="21600,21600" o:gfxdata="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d1Bq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91" o:spid="_x0000_s1026" o:spt="100" style="position:absolute;left:7395;top:21808;height:4;width:6;" filled="t" stroked="f" coordsize="1,1" o:gfxdata="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bLabsAAADc&#10;AAAADwAAAAAAAAABACAAAAAiAAAAZHJzL2Rvd25yZXYueG1sUEsBAhQAFAAAAAgAh07iQDMvBZ47&#10;AAAAOQAAABAAAAAAAAAAAQAgAAAACgEAAGRycy9zaGFwZXhtbC54bWxQSwUGAAAAAAYABgBbAQAA&#10;tAMAAAAA&#10;" path="m1,1c1,1,1,1,1,1c1,1,1,1,1,1c1,1,0,0,0,0c0,1,1,1,1,1c1,1,1,1,1,1xe">
                    <v:path o:connectlocs="6,4;6,4;6,4;0,0;6,4;6,4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2" o:spid="_x0000_s1026" o:spt="100" style="position:absolute;left:7336;top:21808;height:4;width:6;" filled="t" stroked="f" coordsize="1,1" o:gfxdata="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pu8r4A&#10;AADcAAAADwAAAAAAAAABACAAAAAiAAAAZHJzL2Rvd25yZXYueG1sUEsBAhQAFAAAAAgAh07iQDMv&#10;BZ47AAAAOQAAABAAAAAAAAAAAQAgAAAADQEAAGRycy9zaGFwZXhtbC54bWxQSwUGAAAAAAYABgBb&#10;AQAAtwMAAAAA&#10;" path="m1,0c1,0,1,0,0,1c1,1,1,0,1,0c1,0,1,0,1,0xe">
                    <v:path o:connectlocs="6,0;0,4;6,0;6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293" o:spid="_x0000_s1026" o:spt="100" style="position:absolute;left:7401;top:21812;height:0;width:0;" filled="t" stroked="f" coordsize="0,0" o:gfxdata="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8/R6/&#10;AAAA3AAAAA8AAAAAAAAAAQAgAAAAIgAAAGRycy9kb3ducmV2LnhtbFBLAQIUABQAAAAIAIdO4kAz&#10;LwWeOwAAADkAAAAQAAAAAAAAAAEAIAAAAA4BAABkcnMvc2hhcGV4bWwueG1sUEsFBgAAAAAGAAYA&#10;WwEAALgDAAAAAA=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294" o:spid="_x0000_s1026" o:spt="3" type="#_x0000_t3" style="position:absolute;left:7401;top:21812;height:2;width:2;" filled="t" stroked="f" coordsize="21600,21600" o:gfxdata="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L4iG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Oval 295" o:spid="_x0000_s1026" o:spt="3" type="#_x0000_t3" style="position:absolute;left:7401;top:21812;height:2;width:2;" filled="t" stroked="f" coordsize="21600,21600" o:gfxdata="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iel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296" o:spid="_x0000_s1026" o:spt="100" style="position:absolute;left:7520;top:21613;height:61;width:15;" filled="t" stroked="f" coordsize="3,12" o:gfxdata="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/vr9vQAA&#10;ANwAAAAPAAAAAAAAAAEAIAAAACIAAABkcnMvZG93bnJldi54bWxQSwECFAAUAAAACACHTuJAMy8F&#10;njsAAAA5AAAAEAAAAAAAAAABACAAAAAMAQAAZHJzL3NoYXBleG1sLnhtbFBLBQYAAAAABgAGAFsB&#10;AAC2AwAAAAA=&#10;" path="m3,0c3,0,3,0,3,0c0,4,1,8,3,12c3,12,3,12,3,12c3,12,3,12,3,12c3,12,3,12,3,12c1,8,1,4,3,0c3,0,3,0,3,0c3,0,3,0,3,0xe">
                    <v:path o:connectlocs="15,0;15,0;15,61;15,61;15,61;15,61;15,0;15,0;15,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7" o:spid="_x0000_s1026" o:spt="100" style="position:absolute;left:7535;top:21613;height:0;width:0;" filled="t" stroked="f" coordsize="0,0" o:gfxdata="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h/sd&#10;wAAAANwAAAAPAAAAAAAAAAEAIAAAACIAAABkcnMvZG93bnJldi54bWxQSwECFAAUAAAACACHTuJA&#10;My8FnjsAAAA5AAAAEAAAAAAAAAABACAAAAAPAQAAZHJzL3NoYXBleG1sLnhtbFBLBQYAAAAABgAG&#10;AFsBAAC5AwAAAAA=&#10;" path="m0,0c0,0,0,0,0,0c0,0,0,0,0,0xe">
                    <v:path o:connectlocs="0,0;0,0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298" o:spid="_x0000_s1026" o:spt="100" style="position:absolute;left:7535;top:21675;height:0;width:0;" filled="t" stroked="f" coordsize="0,0" o:gfxdata="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LXoa/&#10;AAAA3AAAAA8AAAAAAAAAAQAgAAAAIgAAAGRycy9kb3ducmV2LnhtbFBLAQIUABQAAAAIAIdO4kAz&#10;LwWeOwAAADkAAAAQAAAAAAAAAAEAIAAAAA4BAABkcnMvc2hhcGV4bWwueG1sUEsFBgAAAAAGAAYA&#10;WwEAALgDAAAAAA=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99" o:spid="_x0000_s1026" o:spt="100" style="position:absolute;left:7535;top:21675;height:0;width:0;" filled="t" stroked="f" coordsize="0,0" o:gfxdata="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FTK9LsAAADc&#10;AAAADwAAAAAAAAABACAAAAAiAAAAZHJzL2Rvd25yZXYueG1sUEsBAhQAFAAAAAgAh07iQDMvBZ47&#10;AAAAOQAAABAAAAAAAAAAAQAgAAAACgEAAGRycy9zaGFwZXhtbC54bWxQSwUGAAAAAAYABgBbAQAA&#10;tAMAAAAA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0" o:spid="_x0000_s1026" o:spt="100" style="position:absolute;left:7535;top:21675;height:0;width:0;" filled="t" stroked="f" coordsize="0,0" o:gfxdata="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GG9v&#10;wAAAANwAAAAPAAAAAAAAAAEAIAAAACIAAABkcnMvZG93bnJldi54bWxQSwECFAAUAAAACACHTuJA&#10;My8FnjsAAAA5AAAAEAAAAAAAAAABACAAAAAPAQAAZHJzL3NoYXBleG1sLnhtbFBLBQYAAAAABgAG&#10;AFsBAAC5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01" o:spid="_x0000_s1026" o:spt="3" type="#_x0000_t3" style="position:absolute;left:7535;top:21675;height:2;width:2;" filled="t" stroked="f" coordsize="21600,21600" o:gfxdata="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HA6ou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302" o:spid="_x0000_s1026" o:spt="100" style="position:absolute;left:6993;top:21684;height:59;width:17;" filled="t" stroked="f" coordsize="3,12" o:gfxdata="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GojvQAA&#10;ANwAAAAPAAAAAAAAAAEAIAAAACIAAABkcnMvZG93bnJldi54bWxQSwECFAAUAAAACACHTuJAMy8F&#10;njsAAAA5AAAAEAAAAAAAAAABACAAAAAMAQAAZHJzL3NoYXBleG1sLnhtbFBLBQYAAAAABgAGAFsB&#10;AAC2AwAAAAA=&#10;" path="m0,11c1,11,1,10,2,9c3,6,3,3,1,0c1,0,1,0,1,0c3,4,3,8,0,11c0,12,0,12,0,12c0,11,0,11,0,11c0,11,0,11,0,11xe">
                    <v:path o:connectlocs="0,54;11,44;5,0;5,0;0,54;0,59;0,54;0,54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3" o:spid="_x0000_s1026" o:spt="100" style="position:absolute;left:6998;top:21684;height:0;width:0;" filled="t" stroked="f" coordsize="0,0" o:gfxdata="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la8O/&#10;AAAA3AAAAA8AAAAAAAAAAQAgAAAAIgAAAGRycy9kb3ducmV2LnhtbFBLAQIUABQAAAAIAIdO4kAz&#10;LwWeOwAAADkAAAAQAAAAAAAAAAEAIAAAAA4BAABkcnMvc2hhcGV4bWwueG1sUEsFBgAAAAAGAAYA&#10;WwEAALgDAAAAAA==&#10;" path="m0,0c0,0,0,0,0,0c0,0,0,0,0,0c0,0,0,0,0,0c0,0,0,0,0,0c0,0,0,0,0,0c0,0,0,0,0,0xe">
                    <v:path o:connectlocs="0,0;0,0;0,0;0,0;0,0;0,0;0,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4" o:spid="_x0000_s1026" o:spt="100" style="position:absolute;left:6993;top:21738;height:6;width:0;" filled="t" stroked="f" coordsize="1,1" o:gfxdata="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Nw8O/&#10;AAAA3AAAAA8AAAAAAAAAAQAgAAAAIgAAAGRycy9kb3ducmV2LnhtbFBLAQIUABQAAAAIAIdO4kAz&#10;LwWeOwAAADkAAAAQAAAAAAAAAAEAIAAAAA4BAABkcnMvc2hhcGV4bWwueG1sUEsFBgAAAAAGAAYA&#10;WwEAALgDAAAAAA==&#10;" path="m0,0c0,0,0,0,0,1c0,1,0,1,0,1c0,0,0,0,0,0c0,0,0,0,0,0xe">
                    <v:path o:connectlocs="0,0;0,6;0,6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5" o:spid="_x0000_s1026" o:spt="100" style="position:absolute;left:7191;top:21808;height:9;width:11;" filled="t" stroked="f" coordsize="2,2" o:gfxdata="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SEIS/&#10;AAAA3AAAAA8AAAAAAAAAAQAgAAAAIgAAAGRycy9kb3ducmV2LnhtbFBLAQIUABQAAAAIAIdO4kAz&#10;LwWeOwAAADkAAAAQAAAAAAAAAAEAIAAAAA4BAABkcnMvc2hhcGV4bWwueG1sUEsFBgAAAAAGAAYA&#10;WwEAALgDAAAAAA==&#10;" path="m2,0c1,1,1,1,0,2c1,1,1,1,2,0xe">
                    <v:path o:connectlocs="11,0;0,9;11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06" o:spid="_x0000_s1026" o:spt="100" style="position:absolute;left:7202;top:21753;height:6;width:4;" filled="t" stroked="f" coordsize="1,1" o:gfxdata="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o/iy/&#10;AAAA3AAAAA8AAAAAAAAAAQAgAAAAIgAAAGRycy9kb3ducmV2LnhtbFBLAQIUABQAAAAIAIdO4kAz&#10;LwWeOwAAADkAAAAQAAAAAAAAAAEAIAAAAA4BAABkcnMvc2hhcGV4bWwueG1sUEsFBgAAAAAGAAYA&#10;WwEAALgDAAAAAA==&#10;" path="m1,1c1,0,1,0,1,1c1,0,1,0,0,0c1,0,1,1,1,1c1,1,1,1,1,1xe">
                    <v:path o:connectlocs="4,6;4,6;0,0;4,6;4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7" o:spid="_x0000_s1026" o:spt="100" style="position:absolute;left:7206;top:21753;height:6;width:0;" filled="t" stroked="f" coordsize="1,1" o:gfxdata="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6YFu/&#10;AAAA3AAAAA8AAAAAAAAAAQAgAAAAIgAAAGRycy9kb3ducmV2LnhtbFBLAQIUABQAAAAIAIdO4kAz&#10;LwWeOwAAADkAAAAQAAAAAAAAAAEAIAAAAA4BAABkcnMvc2hhcGV4bWwueG1sUEsFBgAAAAAGAAYA&#10;WwEAALgDAAAAAA==&#10;" path="m0,1c0,0,0,0,0,1c0,1,0,1,0,1c0,1,0,1,0,1c0,1,0,1,0,1xe">
                    <v:path o:connectlocs="0,6;0,6;0,6;0,6;0,6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8" o:spid="_x0000_s1026" o:spt="100" style="position:absolute;left:7182;top:21734;height:4;width:6;" filled="t" stroked="f" coordsize="1,1" o:gfxdata="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bFwL4A&#10;AADcAAAADwAAAAAAAAABACAAAAAiAAAAZHJzL2Rvd25yZXYueG1sUEsBAhQAFAAAAAgAh07iQDMv&#10;BZ47AAAAOQAAABAAAAAAAAAAAQAgAAAADQEAAGRycy9zaGFwZXhtbC54bWxQSwUGAAAAAAYABgBb&#10;AQAAtwMAAAAA&#10;" path="m0,0c0,0,0,0,0,0c0,0,1,1,1,1c1,0,1,0,0,0c1,0,1,0,0,0xe">
                    <v:path o:connectlocs="0,0;0,0;6,4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09" o:spid="_x0000_s1026" o:spt="100" style="position:absolute;left:7182;top:21734;height:0;width:6;" filled="t" stroked="f" coordsize="1,1" o:gfxdata="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pUbK8AAAA&#10;3AAAAA8AAAAAAAAAAQAgAAAAIgAAAGRycy9kb3ducmV2LnhtbFBLAQIUABQAAAAIAIdO4kAzLwWe&#10;OwAAADkAAAAQAAAAAAAAAAEAIAAAAAsBAABkcnMvc2hhcGV4bWwueG1sUEsFBgAAAAAGAAYAWwEA&#10;ALUDAAAAAA==&#10;" path="m0,0c0,0,0,0,0,0c1,0,1,0,0,0c0,0,0,0,0,0c1,0,0,0,0,0xe">
                    <v:path o:connectlocs="0,0;0,0;0,0;0,0;0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0" o:spid="_x0000_s1026" o:spt="100" style="position:absolute;left:7535;top:21613;height:0;width:0;" filled="t" stroked="f" coordsize="0,0" o:gfxdata="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wfmy&#10;wAAAANwAAAAPAAAAAAAAAAEAIAAAACIAAABkcnMvZG93bnJldi54bWxQSwECFAAUAAAACACHTuJA&#10;My8FnjsAAAA5AAAAEAAAAAAAAAABACAAAAAPAQAAZHJzL3NoYXBleG1sLnhtbFBLBQYAAAAABgAG&#10;AFsBAAC5AwAAAAA=&#10;" path="m0,0c0,0,0,0,0,0c0,0,0,0,0,0c0,0,0,0,0,0c0,0,0,0,0,0c0,0,0,0,0,0xe">
                    <v:path o:connectlocs="0,0;0,0;0,0;0,0;0,0;0,0" o:connectangles="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1" o:spid="_x0000_s1026" o:spt="100" style="position:absolute;left:7535;top:21613;height:0;width:0;" filled="t" stroked="f" coordsize="0,0" o:gfxdata="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l5qSvQAA&#10;ANwAAAAPAAAAAAAAAAEAIAAAACIAAABkcnMvZG93bnJldi54bWxQSwECFAAUAAAACACHTuJAMy8F&#10;njsAAAA5AAAAEAAAAAAAAAABACAAAAAMAQAAZHJzL3NoYXBleG1sLnhtbFBLBQYAAAAABgAGAFsB&#10;AAC2AwAAAAA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2" o:spid="_x0000_s1026" o:spt="3" type="#_x0000_t3" style="position:absolute;left:7535;top:21613;height:2;width:2;" filled="t" stroked="f" coordsize="21600,21600" o:gfxdata="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gha2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313" o:spid="_x0000_s1026" o:spt="100" style="position:absolute;left:7535;top:21613;height:0;width:0;" filled="t" stroked="f" coordsize="0,0" o:gfxdata="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mhfr4A&#10;AADcAAAADwAAAAAAAAABACAAAAAiAAAAZHJzL2Rvd25yZXYueG1sUEsBAhQAFAAAAAgAh07iQDMv&#10;BZ47AAAAOQAAABAAAAAAAAAAAQAgAAAADQEAAGRycy9zaGFwZXhtbC54bWxQSwUGAAAAAAYABgBb&#10;AQAAtw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14" o:spid="_x0000_s1026" o:spt="100" style="position:absolute;left:7535;top:21613;height:0;width:0;" filled="t" stroked="f" coordsize="0,0" o:gfxdata="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FBOW/&#10;AAAA3AAAAA8AAAAAAAAAAQAgAAAAIgAAAGRycy9kb3ducmV2LnhtbFBLAQIUABQAAAAIAIdO4kAz&#10;LwWeOwAAADkAAAAQAAAAAAAAAAEAIAAAAA4BAABkcnMvc2hhcGV4bWwueG1sUEsFBgAAAAAGAAYA&#10;WwEAALgDAAAAAA==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15" o:spid="_x0000_s1026" o:spt="3" type="#_x0000_t3" style="position:absolute;left:7535;top:21613;height:2;width:2;" filled="t" stroked="f" coordsize="21600,21600" o:gfxdata="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XJj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316" o:spid="_x0000_s1026" o:spt="100" style="position:absolute;left:6924;top:21474;height:6;width:6;" filled="t" stroked="f" coordsize="1,1" o:gfxdata="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ENJG/&#10;AAAA3AAAAA8AAAAAAAAAAQAgAAAAIgAAAGRycy9kb3ducmV2LnhtbFBLAQIUABQAAAAIAIdO4kAz&#10;LwWeOwAAADkAAAAQAAAAAAAAAAEAIAAAAA4BAABkcnMvc2hhcGV4bWwueG1sUEsFBgAAAAAGAAYA&#10;WwEAALgDAAAAAA==&#10;" path="m1,0c1,0,1,0,0,0c0,0,1,0,1,1c1,1,1,1,1,1c1,0,1,0,1,0xe">
                    <v:path o:connectlocs="6,0;0,0;6,6;6,6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7" o:spid="_x0000_s1026" o:spt="100" style="position:absolute;left:6929;top:21474;height:6;width:0;" filled="t" stroked="f" coordsize="1,1" o:gfxdata="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aq5r4A&#10;AADcAAAADwAAAAAAAAABACAAAAAiAAAAZHJzL2Rvd25yZXYueG1sUEsBAhQAFAAAAAgAh07iQDMv&#10;BZ47AAAAOQAAABAAAAAAAAAAAQAgAAAADQEAAGRycy9zaGFwZXhtbC54bWxQSwUGAAAAAAYABgBb&#10;AQAAtwMAAAAA&#10;" path="m0,1c0,0,0,0,0,0c0,0,0,0,0,1xe">
                    <v:path o:connectlocs="0,6;0,0;0,6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18" o:spid="_x0000_s1026" o:spt="100" style="position:absolute;left:7410;top:21550;height:4;width:6;" filled="t" stroked="f" coordsize="1,1" o:gfxdata="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aD32/&#10;AAAA3AAAAA8AAAAAAAAAAQAgAAAAIgAAAGRycy9kb3ducmV2LnhtbFBLAQIUABQAAAAIAIdO4kAz&#10;LwWeOwAAADkAAAAQAAAAAAAAAAEAIAAAAA4BAABkcnMvc2hhcGV4bWwueG1sUEsFBgAAAAAGAAYA&#10;WwEAALgDAAAAAA==&#10;" path="m1,0c1,0,1,0,1,0c0,0,1,1,1,1c1,1,1,1,1,1c1,0,1,0,1,0xe">
                    <v:path o:connectlocs="6,0;6,0;6,4;6,4;6,0" o:connectangles="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19" o:spid="_x0000_s1026" o:spt="100" style="position:absolute;left:7416;top:21550;height:4;width:0;" filled="t" stroked="f" coordsize="1,1" o:gfxdata="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WbD7sAAADc&#10;AAAADwAAAAAAAAABACAAAAAiAAAAZHJzL2Rvd25yZXYueG1sUEsBAhQAFAAAAAgAh07iQDMvBZ47&#10;AAAAOQAAABAAAAAAAAAAAQAgAAAACgEAAGRycy9zaGFwZXhtbC54bWxQSwUGAAAAAAYABgBbAQAA&#10;tAMAAAAA&#10;" path="m0,0c0,0,0,0,0,1c0,0,0,1,0,0xe">
                    <v:path o:connectlocs="0,0;0,4;0,0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0" o:spid="_x0000_s1026" o:spt="100" style="position:absolute;left:7390;top:21524;height:6;width:0;" filled="t" stroked="f" coordsize="1,1" o:gfxdata="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JPpS/&#10;AAAA3AAAAA8AAAAAAAAAAQAgAAAAIgAAAGRycy9kb3ducmV2LnhtbFBLAQIUABQAAAAIAIdO4kAz&#10;LwWeOwAAADkAAAAQAAAAAAAAAAEAIAAAAA4BAABkcnMvc2hhcGV4bWwueG1sUEsFBgAAAAAGAAYA&#10;WwEAALgDAAAAAA==&#10;" path="m0,0c0,1,0,1,0,1c0,0,0,0,0,0c0,0,0,0,0,0xe">
                    <v:path o:connectlocs="0,0;0,6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1" o:spid="_x0000_s1026" o:spt="100" style="position:absolute;left:7390;top:21524;height:0;width:0;" filled="t" stroked="f" coordsize="0,0" o:gfxdata="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E4MT7sAAADc&#10;AAAADwAAAAAAAAABACAAAAAiAAAAZHJzL2Rvd25yZXYueG1sUEsBAhQAFAAAAAgAh07iQDMvBZ47&#10;AAAAOQAAABAAAAAAAAAAAQAgAAAACgEAAGRycy9zaGFwZXhtbC54bWxQSwUGAAAAAAYABgBbAQAA&#10;tAMAAAAA&#10;" path="m0,0c0,0,0,0,0,0c0,0,0,0,0,0c0,0,0,0,0,0xe">
                    <v:path o:connectlocs="0,0;0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2" o:spid="_x0000_s1026" o:spt="100" style="position:absolute;left:7202;top:21201;height:0;width:4;" filled="t" stroked="f" coordsize="1,1" o:gfxdata="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mpE+/&#10;AAAA3AAAAA8AAAAAAAAAAQAgAAAAIgAAAGRycy9kb3ducmV2LnhtbFBLAQIUABQAAAAIAIdO4kAz&#10;LwWeOwAAADkAAAAQAAAAAAAAAAEAIAAAAA4BAABkcnMvc2hhcGV4bWwueG1sUEsFBgAAAAAGAAYA&#10;WwEAALgDAAAAAA==&#10;" path="m1,0c1,0,1,0,0,0c0,0,1,0,1,0c0,0,1,0,1,0xe">
                    <v:path o:connectlocs="4,0;0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3" o:spid="_x0000_s1026" o:spt="100" style="position:absolute;left:7202;top:21201;height:0;width:4;" filled="t" stroked="f" coordsize="1,1" o:gfxdata="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0Oji/&#10;AAAA3AAAAA8AAAAAAAAAAQAgAAAAIgAAAGRycy9kb3ducmV2LnhtbFBLAQIUABQAAAAIAIdO4kAz&#10;LwWeOwAAADkAAAAQAAAAAAAAAAEAIAAAAA4BAABkcnMvc2hhcGV4bWwueG1sUEsFBgAAAAAGAAYA&#10;WwEAALgDAAAAAA==&#10;" path="m1,0c1,0,0,0,1,0c1,0,1,0,1,0c1,0,1,0,1,0xe">
                    <v:path o:connectlocs="4,0;4,0;4,0;4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4" o:spid="_x0000_s1026" o:spt="100" style="position:absolute;left:7132;top:21734;height:4;width:6;" filled="t" stroked="f" coordsize="1,1" o:gfxdata="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4n6O/&#10;AAAA3AAAAA8AAAAAAAAAAQAgAAAAIgAAAGRycy9kb3ducmV2LnhtbFBLAQIUABQAAAAIAIdO4kAz&#10;LwWeOwAAADkAAAAQAAAAAAAAAAEAIAAAAA4BAABkcnMvc2hhcGV4bWwueG1sUEsFBgAAAAAGAAYA&#10;WwEAALgDAAAAAA==&#10;" path="m1,1c1,0,1,0,1,0c1,0,0,1,0,1c1,1,1,1,1,1xe">
                    <v:path o:connectlocs="6,4;6,0;0,4;6,4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25" o:spid="_x0000_s1026" o:spt="100" style="position:absolute;left:7137;top:21734;height:4;width:0;" filled="t" stroked="f" coordsize="1,1" o:gfxdata="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RB9e/&#10;AAAA3AAAAA8AAAAAAAAAAQAgAAAAIgAAAGRycy9kb3ducmV2LnhtbFBLAQIUABQAAAAIAIdO4kAz&#10;LwWeOwAAADkAAAAQAAAAAAAAAAEAIAAAAA4BAABkcnMvc2hhcGV4bWwueG1sUEsFBgAAAAAGAAYA&#10;WwEAALgDAAAAAA==&#10;" path="m0,1c0,0,0,0,0,0c0,0,0,0,0,1xe">
                    <v:path o:connectlocs="0,4;0,0;0,4" o:connectangles="0,0,0"/>
                    <v:fill on="t" focussize="0,0"/>
                    <v:stroke on="f"/>
                    <v:imagedata o:title=""/>
                    <o:lock v:ext="edit" aspectratio="f"/>
                  </v:shape>
                  <v:shape id="Freeform 326" o:spid="_x0000_s1026" o:spt="100" style="position:absolute;left:7117;top:21753;height:0;width:6;" filled="t" stroked="f" coordsize="1,1" o:gfxdata="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doky/&#10;AAAA3AAAAA8AAAAAAAAAAQAgAAAAIgAAAGRycy9kb3ducmV2LnhtbFBLAQIUABQAAAAIAIdO4kAz&#10;LwWeOwAAADkAAAAQAAAAAAAAAAEAIAAAAA4BAABkcnMvc2hhcGV4bWwueG1sUEsFBgAAAAAGAAYA&#10;WwEAALgDAAAAAA==&#10;" path="m0,0c0,0,1,0,1,0c0,0,0,0,0,0c0,0,0,0,0,0xe">
                    <v:path o:connectlocs="0,0;6,0;0,0;0,0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Oval 327" o:spid="_x0000_s1026" o:spt="3" type="#_x0000_t3" style="position:absolute;left:7117;top:21753;height:2;width:2;" filled="t" stroked="f" coordsize="21600,21600" o:gfxdata="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QiwS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shape>
                  <v:shape id="Freeform 328" o:spid="_x0000_s1026" o:spt="100" style="position:absolute;left:7117;top:21753;height:0;width:0;" filled="t" stroked="f" coordsize="0,0" o:gfxdata="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nlDu/&#10;AAAA3AAAAA8AAAAAAAAAAQAgAAAAIgAAAGRycy9kb3ducmV2LnhtbFBLAQIUABQAAAAIAIdO4kAz&#10;LwWeOwAAADkAAAAQAAAAAAAAAAEAIAAAAA4BAABkcnMvc2hhcGV4bWwueG1sUEsFBgAAAAAGAAYA&#10;WwEAALgDAAAAAA==&#10;" path="m0,0c0,0,0,0,0,0c0,0,0,0,0,0c0,0,0,0,0,0c0,0,0,0,0,0c0,0,0,0,0,0c0,0,0,0,0,0c0,0,0,0,0,0xe">
                    <v:path o:connectlocs="0,0;0,0;0,0;0,0;0,0;0,0;0,0;0,0" o:connectangles="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329" o:spid="_x0000_s1026" o:spt="100" style="position:absolute;left:7529;top:21474;height:6;width:6;" filled="t" stroked="f" coordsize="1,1" o:gfxdata="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cDdK8AAAA&#10;3AAAAA8AAAAAAAAAAQAgAAAAIgAAAGRycy9kb3ducmV2LnhtbFBLAQIUABQAAAAIAIdO4kAzLwWe&#10;OwAAADkAAAAQAAAAAAAAAAEAIAAAAAsBAABkcnMvc2hhcGV4bWwueG1sUEsFBgAAAAAGAAYAWwEA&#10;ALUDAAAAAA==&#10;" path="m1,1c1,1,1,1,1,0c1,0,1,1,0,1c1,1,1,1,1,1xe">
                    <v:path o:connectlocs="6,6;6,0;0,6;6,6" o:connectangles="0,0,0,0"/>
                    <v:fill on="t" focussize="0,0"/>
                    <v:stroke on="f"/>
                    <v:imagedata o:title=""/>
                    <o:lock v:ext="edit" aspectratio="f"/>
                  </v:shape>
                  <v:shape id="Freeform 330" o:spid="_x0000_s1026" o:spt="100" style="position:absolute;left:7529;top:21480;height:0;width:6;" filled="t" stroked="f" coordsize="1,1" o:gfxdata="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QqEm/&#10;AAAA3AAAAA8AAAAAAAAAAQAgAAAAIgAAAGRycy9kb3ducmV2LnhtbFBLAQIUABQAAAAIAIdO4kAz&#10;LwWeOwAAADkAAAAQAAAAAAAAAAEAIAAAAA4BAABkcnMvc2hhcGV4bWwueG1sUEsFBgAAAAAGAAYA&#10;WwEAALgDAAAAAA==&#10;" path="m1,0c1,0,1,0,0,0c0,0,0,0,0,0c0,0,1,0,1,0xe">
                    <v:path o:connectlocs="6,0;0,0;0,0;6,0" o:connectangles="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3" type="#_x0000_t3" style="position:absolute;left:1683;top:22164;height:410;width:410;v-text-anchor:middle;" fillcolor="#009DD9 [3205]" filled="t" stroked="f" coordsize="21600,21600" o:gfxdata="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ZxkA7sAAADb&#10;AAAADwAAAAAAAAABACAAAAAiAAAAZHJzL2Rvd25yZXYueG1sUEsBAhQAFAAAAAgAh07iQDMvBZ47&#10;AAAAOQAAABAAAAAAAAAAAQAgAAAACgEAAGRycy9zaGFwZXhtbC54bWxQSwUGAAAAAAYABgBbAQAA&#10;tAMAAAAA&#10;">
                  <v:fill type="gradient" on="t" color2="#0BD0D9 [3206]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shape>
                <v:roundrect id="_x0000_s1026" o:spid="_x0000_s1026" o:spt="2" style="position:absolute;left:2221;top:22164;height:410;width:10033;v-text-anchor:middle;" fillcolor="#D1D3D4" filled="t" stroked="f" coordsize="21600,21600" arcsize="0.5" o:gfxdata="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hMXSvQAA&#10;ANwAAAAPAAAAAAAAAAEAIAAAACIAAABkcnMvZG93bnJldi54bWxQSwECFAAUAAAACACHTuJAMy8F&#10;njsAAAA5AAAAEAAAAAAAAAABACAAAAAMAQAAZHJzL3NoYXBleG1sLnhtbFBLBQYAAAAABgAGAFsB&#10;AAC2AwAAAAA=&#10;">
                  <v:fill on="t" opacity="13107f" focussize="0,0"/>
                  <v:stroke on="f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2472055</wp:posOffset>
                </wp:positionV>
                <wp:extent cx="6675755" cy="71183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有管理专业背景，具备咨询、营销相关实践经验，日常口语交流熟练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熟练使用MS Office办公套件，有较强的文字处理能力和协调能力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浏览了200多个case及方案，并能自行设计方案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4pt;margin-top:194.65pt;height:56.05pt;width:525.65pt;z-index:251622400;mso-width-relative:page;mso-height-relative:page;" filled="f" stroked="f" coordsize="21600,21600" o:gfxdata="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FOmW7dAAAADAEAAA8AAAAAAAAAAQAgAAAAIgAAAGRycy9kb3ducmV2LnhtbFBLAQIUABQAAAAI&#10;AIdO4kB3/9nK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有管理专业背景，具备咨询、营销相关实践经验，日常口语交流熟练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熟练使用MS Office办公套件，有较强的文字处理能力和协调能力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浏览了200多个case及方案，并能自行设计方案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4069080</wp:posOffset>
                </wp:positionV>
                <wp:extent cx="6682105" cy="48196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10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专业绩点（4.58/5），专业排名（5）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20" w:leftChars="0" w:hanging="220" w:firstLineChars="0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808080" w:themeColor="text1" w:themeTint="80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主修课程：抽样调查、数学模型、应用统计软件SAS、应用多元统计分析等。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4pt;margin-top:320.4pt;height:37.95pt;width:526.15pt;z-index:251602944;mso-width-relative:page;mso-height-relative:page;" filled="f" stroked="f" coordsize="21600,21600" o:gfxdata="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3GY8XeAAAADAEAAA8AAAAAAAAAAQAgAAAAIgAAAGRycy9kb3ducmV2LnhtbFBLAQIUABQAAAAI&#10;AIdO4kCmnCLZIAIAABoEAAAOAAAAAAAAAAEAIAAAAC0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专业绩点（4.58/5），专业排名（5）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00" w:lineRule="exact"/>
                        <w:ind w:left="220" w:leftChars="0" w:hanging="220" w:firstLineChars="0"/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808080" w:themeColor="text1" w:themeTint="80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主修课程：抽样调查、数学模型、应用统计软件SAS、应用多元统计分析等。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3811905</wp:posOffset>
                </wp:positionV>
                <wp:extent cx="1283335" cy="29527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left"/>
                              <w:textAlignment w:val="auto"/>
                              <w:rPr>
                                <w:rFonts w:hint="eastAsia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北京师范大学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8pt;margin-top:300.15pt;height:23.25pt;width:101.05pt;z-index:251672576;mso-width-relative:page;mso-height-relative:page;" filled="f" stroked="f" coordsize="21600,21600" o:gfxdata="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l&#10;49Ci3AAAAAsBAAAPAAAAAAAAAAEAIAAAACIAAABkcnMvZG93bnJldi54bWxQSwECFAAUAAAACACH&#10;TuJAs3bpvS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left"/>
                        <w:textAlignment w:val="auto"/>
                        <w:rPr>
                          <w:rFonts w:hint="eastAsia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北京师范大学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3811905</wp:posOffset>
                </wp:positionV>
                <wp:extent cx="1283335" cy="29527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 w:eastAsia="思源黑体 CN Normal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4pt;margin-top:300.15pt;height:23.25pt;width:101.05pt;z-index:251625472;mso-width-relative:page;mso-height-relative:page;" filled="f" stroked="f" coordsize="21600,21600" o:gfxdata="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/1OdtwAAAALAQAADwAAAAAAAAABACAAAAAiAAAAZHJzL2Rvd25yZXYueG1sUEsBAhQAFAAAAAgA&#10;h07iQGi22vA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 w:eastAsia="思源黑体 CN Normal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3811905</wp:posOffset>
                </wp:positionV>
                <wp:extent cx="1283335" cy="295275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right"/>
                              <w:textAlignment w:val="auto"/>
                              <w:rPr>
                                <w:rFonts w:hint="default" w:eastAsiaTheme="minorEastAsia"/>
                                <w:color w:val="595959" w:themeColor="text1" w:themeTint="A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color w:val="595959" w:themeColor="text1" w:themeTint="A6"/>
                                <w:sz w:val="21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工商管理专业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2pt;margin-top:300.15pt;height:23.25pt;width:101.05pt;z-index:251675648;mso-width-relative:page;mso-height-relative:page;" filled="f" stroked="f" coordsize="21600,21600" o:gfxdata="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5&#10;EdTm3AAAAAsBAAAPAAAAAAAAAAEAIAAAACIAAABkcnMvZG93bnJldi54bWxQSwECFAAUAAAACACH&#10;TuJAIiKq5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right"/>
                        <w:textAlignment w:val="auto"/>
                        <w:rPr>
                          <w:rFonts w:hint="default" w:eastAsiaTheme="minorEastAsia"/>
                          <w:color w:val="595959" w:themeColor="text1" w:themeTint="A6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color w:val="595959" w:themeColor="text1" w:themeTint="A6"/>
                          <w:sz w:val="21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工商管理专业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-72390</wp:posOffset>
                </wp:positionV>
                <wp:extent cx="2178050" cy="4159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4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求职意向：咨询类相关职位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65pt;margin-top:-5.7pt;height:32.75pt;width:171.5pt;z-index:251594752;mso-width-relative:page;mso-height-relative:page;" filled="f" stroked="f" coordsize="21600,21600" o:gfxdata="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dBvlS&#10;2wAAAAoBAAAPAAAAAAAAAAEAIAAAACIAAABkcnMvZG93bnJldi54bWxQSwECFAAUAAAACACHTuJA&#10;erNMVh4CAAAY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4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求职意向：咨询类相关职位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723265</wp:posOffset>
                </wp:positionV>
                <wp:extent cx="76200" cy="135890"/>
                <wp:effectExtent l="0" t="0" r="0" b="16510"/>
                <wp:wrapNone/>
                <wp:docPr id="94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6200" cy="13589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137.1pt;margin-top:56.95pt;height:10.7pt;width:6pt;z-index:251615232;v-text-anchor:middle;mso-width-relative:page;mso-height-relative:page;" fillcolor="#FFFFFF [3212]" filled="t" stroked="f" coordsize="3056,5968" o:gfxdata="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locs="18707573,632339;17244064,0;15669198,770415;6689242,5015042;3388356,5938083;1018102,8111275;7954,11120301;421568,39146338;2306620,41697463;5289342,43172899;18317846,43303734;21467579,42097210;23599234,39727787;24307126,11447366;23806041,9099734;22278875,6962905;19964300,5523810;4828028,11781694;5424562,10662401;6506298,9921040;16695230,9717546;18039452,10037348;19041646,10858631;19510915,12043342;19391603,20409002;18691665,21470164;17538367,22109767;7309639,22211525;6029050,21782702;5114351,20874165;4772349,19638586;5663185,26492470;9735572,26150855;10523005,26492470;10761629,29828560;10220773,30555371;6148362,30620789;5480241,30010263;13434139,26717777;14165894,26165405;18222397,26310767;18675757,27088446;18381479,30395459;14380655,30664393;13537543,30257383;5440470,33782440;5965417,33055629;10037828,32990212;10713904,33608001;10634363,36980432;9838975,37460123;5806360,37249343;5432516,33884198;13656855,33230046;17657654,32953871;18508720,33360881;18659849,36718784;18055360,37387442;13974995,37387442;13378460,36718784" o:connectangles="0,0,0,0,0,0,0,0,0,0,0,0,0,0,0,0,0,0,0,0,0,0,0,0,0,0,0,0,0,0,0,0,0,0,0,0,0,0,0,0,0,0,0,0,0,0,0,0,0,0,0,0,0,0,0,0,0,0,0,0"/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956310</wp:posOffset>
                </wp:positionV>
                <wp:extent cx="199390" cy="199390"/>
                <wp:effectExtent l="0" t="0" r="10160" b="1016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93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2.25pt;margin-top:75.3pt;height:15.7pt;width:15.7pt;z-index:251595776;v-text-anchor:middle;mso-width-relative:page;mso-height-relative:page;" fillcolor="#009DD9 [3205]" filled="t" stroked="f" coordsize="21600,21600" o:gfxdata="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3f97NkAAAALAQAADwAAAAAA&#10;AAABACAAAAAiAAAAZHJzL2Rvd25yZXYueG1sUEsBAhQAFAAAAAgAh07iQCXtyMuEAgAABAUAAA4A&#10;AAAAAAAAAQAgAAAAKAEAAGRycy9lMm9Eb2MueG1sUEsFBgAAAAAGAAYAWQEAAB4GAAAAAA==&#10;">
                <v:fill type="gradient" on="t" color2="#0BD0D9 [3206]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995045</wp:posOffset>
                </wp:positionV>
                <wp:extent cx="71755" cy="121285"/>
                <wp:effectExtent l="14605" t="0" r="27940" b="12065"/>
                <wp:wrapNone/>
                <wp:docPr id="29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121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26" o:spt="100" style="position:absolute;left:0pt;margin-left:320pt;margin-top:78.35pt;height:9.55pt;width:5.65pt;z-index:251598848;v-text-anchor:middle;mso-width-relative:page;mso-height-relative:page;" fillcolor="#FFFFFF [3212]" filled="t" stroked="f" coordsize="559792,955625" o:gfxdata="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KWXbjzaAAAACwEAAA8AAAAAAAAAAQAgAAAAIgAAAGRycy9kb3ducmV2LnhtbFBLAQIUABQA&#10;AAAIAIdO4kDGyji7RAMAAGUIAAAOAAAAAAAAAAEAIAAAACkBAABkcnMvZTJvRG9jLnhtbFBLBQYA&#10;AAAABgAGAFkBAADfBg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956310</wp:posOffset>
                </wp:positionV>
                <wp:extent cx="199390" cy="199390"/>
                <wp:effectExtent l="0" t="0" r="10160" b="1016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93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4.95pt;margin-top:75.3pt;height:15.7pt;width:15.7pt;z-index:251596800;v-text-anchor:middle;mso-width-relative:page;mso-height-relative:page;" fillcolor="#009DD9 [3205]" filled="t" stroked="f" coordsize="21600,21600" o:gfxdata="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N9mXI9kAAAALAQAADwAAAAAA&#10;AAABACAAAAAiAAAAZHJzL2Rvd25yZXYueG1sUEsBAhQAFAAAAAgAh07iQMcn8R2EAgAABAUAAA4A&#10;AAAAAAAAAQAgAAAAKAEAAGRycy9lMm9Eb2MueG1sUEsFBgAAAAAGAAYAWQEAAB4GAAAAAA==&#10;">
                <v:fill type="gradient" on="t" color2="#0BD0D9 [3206]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691515</wp:posOffset>
                </wp:positionV>
                <wp:extent cx="199390" cy="199390"/>
                <wp:effectExtent l="0" t="0" r="10160" b="1016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93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4.95pt;margin-top:54.45pt;height:15.7pt;width:15.7pt;z-index:251589632;v-text-anchor:middle;mso-width-relative:page;mso-height-relative:page;" fillcolor="#009DD9 [3205]" filled="t" stroked="f" coordsize="21600,21600" o:gfxdata="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kOS2N2QAAAAsBAAAPAAAAAAAA&#10;AAEAIAAAACIAAABkcnMvZG93bnJldi54bWxQSwECFAAUAAAACACHTuJATiN3kIMCAAAGBQAADgAA&#10;AAAAAAABACAAAAAoAQAAZHJzL2Uyb0RvYy54bWxQSwUGAAAAAAYABgBZAQAAHQYAAAAA&#10;">
                <v:fill type="gradient" on="t" color2="#0BD0D9 [3206]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733425</wp:posOffset>
                </wp:positionV>
                <wp:extent cx="90170" cy="115570"/>
                <wp:effectExtent l="0" t="0" r="5080" b="17780"/>
                <wp:wrapNone/>
                <wp:docPr id="30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170" cy="11557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319.25pt;margin-top:57.75pt;height:9.1pt;width:7.1pt;z-index:251599872;v-text-anchor:middle;mso-width-relative:page;mso-height-relative:page;" fillcolor="#FFFFFF [3212]" filled="t" stroked="f" coordsize="1679575,2125662" o:gfxdata="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27298,50755;34646,54605;34248,56862;33790,59568;34676,62444;49586,91327;47569,61841;48134,58903;47523,56491;49234,54358;56292,50415;62754,50770;67504,55517;71598,60836;75020,66742;77678,73345;79572,80658;80627,88745;77296,94728;66710,99320;55604,102274;44147,103541;32018,102985;20026,100465;8554,96058;0,91141;824,82560;2535,74844;5071,67918;8371,61748;12388,56290;17063,51451;22959,46781;44658,278;49775,1687;54403,4164;58358,7554;61489,11702;63704,16501;64849,21811;64712,27941;62940,34071;59748,39427;55334,43746;49133,47152;44948,48266;40428,48576;35372,47910;30729,46223;26560,43653;22787,40046;19702,35402;17747,30093;17029,24288;17640,18792;19412,13777;22161,9303;25765,5541;30103,2662;35036,758;40382,0" o:connectangles="0,0,0,0,0,0,0,0,0,0,0,0,0,0,0,0,0,0,0,0,0,0,0,0,0,0,0,0,0,0,0,0,0,0,0,0,0,0,0,0,0,0,0,0,0,0,0,0,0,0,0,0,0,0,0,0,0,0,0,0,0"/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582295</wp:posOffset>
                </wp:positionV>
                <wp:extent cx="1690370" cy="62611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生日: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1988.02.04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现居: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北京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7pt;margin-top:45.85pt;height:49.3pt;width:133.1pt;z-index:251603968;mso-width-relative:page;mso-height-relative:page;" filled="f" stroked="f" coordsize="21600,21600" o:gfxdata="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3I2rY&#10;2wAAAAoBAAAPAAAAAAAAAAEAIAAAACIAAABkcnMvZG93bnJldi54bWxQSwECFAAUAAAACACHTuJA&#10;l/ztkh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生日: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1988.02.04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现居: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北京</w:t>
                      </w:r>
                    </w:p>
                    <w:p>
                      <w:pPr>
                        <w:rPr>
                          <w:rFonts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582295</wp:posOffset>
                </wp:positionV>
                <wp:extent cx="2030730" cy="62611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73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手机: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150-0000-0000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邮箱: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15pt;margin-top:45.85pt;height:49.3pt;width:159.9pt;z-index:251600896;mso-width-relative:page;mso-height-relative:page;" filled="f" stroked="f" coordsize="21600,21600" o:gfxdata="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S958F&#10;2gAAAAoBAAAPAAAAAAAAAAEAIAAAACIAAABkcnMvZG93bnJldi54bWxQSwECFAAUAAAACACHTuJA&#10;JkQ2wR8CAAAa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手机: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150-0000-0000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邮箱: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xxxxxxx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1016000</wp:posOffset>
                </wp:positionV>
                <wp:extent cx="111760" cy="80010"/>
                <wp:effectExtent l="0" t="0" r="2540" b="15240"/>
                <wp:wrapNone/>
                <wp:docPr id="95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8001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135.7pt;margin-top:80pt;height:6.3pt;width:8.8pt;z-index:251597824;v-text-anchor:middle;mso-width-relative:page;mso-height-relative:page;" fillcolor="#FFFFFF [3212]" filled="t" stroked="f" coordsize="529316,401026" o:gfxdata="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77547,39159;75016,41551;98199,63457;98547,63987;103822,63987;34212,39159;7937,63987;13212,63987;13560,63457;36743,41551;9786,16023;47040,51225;55635,54590;55880,54567;64719,51225;101974,16023;96911,16023;63532,47563;55880,50456;55668,50475;48227,47563;14848,16023;19428,0;92331,0;111760,18358;111760,61651;92331,80010;19428,80010;0,61651;0,18358;19428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1679575</wp:posOffset>
                </wp:positionH>
                <wp:positionV relativeFrom="paragraph">
                  <wp:posOffset>691515</wp:posOffset>
                </wp:positionV>
                <wp:extent cx="199390" cy="199390"/>
                <wp:effectExtent l="0" t="0" r="10160" b="1016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993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2.25pt;margin-top:54.45pt;height:15.7pt;width:15.7pt;z-index:251613184;v-text-anchor:middle;mso-width-relative:page;mso-height-relative:page;" fillcolor="#009DD9 [3205]" filled="t" stroked="f" coordsize="21600,21600" o:gfxdata="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KJdHQtkAAAALAQAADwAAAAAAAAABACAA&#10;AAAiAAAAZHJzL2Rvd25yZXYueG1sUEsBAhQAFAAAAAgAh07iQL2CXyF+AgAA+QQAAA4AAAAAAAAA&#10;AQAgAAAAKAEAAGRycy9lMm9Eb2MueG1sUEsFBgAAAAAGAAYAWQEAABgGAAAAAA==&#10;">
                <v:fill type="gradient" on="t" color2="#0BD0D9 [3206]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848995</wp:posOffset>
                </wp:positionV>
                <wp:extent cx="2790190" cy="327660"/>
                <wp:effectExtent l="0" t="0" r="10160" b="15240"/>
                <wp:wrapNone/>
                <wp:docPr id="2460" name="圆角矩形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0" cy="3276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100000">
                              <a:schemeClr val="accent2"/>
                            </a:gs>
                            <a:gs pos="0">
                              <a:schemeClr val="accent3"/>
                            </a:gs>
                          </a:gsLst>
                          <a:lin ang="918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6.95pt;margin-top:66.85pt;height:25.8pt;width:219.7pt;z-index:251580416;v-text-anchor:middle;mso-width-relative:page;mso-height-relative:page;" fillcolor="#0BD0D9 [3206]" filled="t" stroked="f" coordsize="21600,21600" arcsize="0.5" o:gfxdata="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F8V662AAAAAsBAAAPAAAAAAAAAAEAIAAAACIAAABk&#10;cnMvZG93bnJldi54bWxQSwECFAAUAAAACACHTuJA2p5iFLECAAA/BQAADgAAAAAAAAABACAAAAAn&#10;AQAAZHJzL2Uyb0RvYy54bWxQSwUGAAAAAAYABgBZAQAASgYAAAAA&#10;">
                <v:fill type="gradient" on="t" color2="#009DD9 [3205]" angle="297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9036544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788035</wp:posOffset>
                </wp:positionV>
                <wp:extent cx="2538730" cy="454025"/>
                <wp:effectExtent l="0" t="0" r="0" b="0"/>
                <wp:wrapNone/>
                <wp:docPr id="2457" name="文本框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distribute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COVER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9pt;margin-top:62.05pt;height:35.75pt;width:199.9pt;z-index:269036544;mso-width-relative:page;mso-height-relative:page;" filled="f" stroked="f" coordsize="21600,21600" o:gfxdata="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2aDazbAAAACwEAAA8AAAAAAAAAAQAgAAAAIgAAAGRycy9kb3ducmV2LnhtbFBLAQIUABQAAAAI&#10;AIdO4kCefibfIwIAAB4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distribute"/>
                        <w:rPr>
                          <w:rFonts w:hint="eastAsia" w:ascii="思源黑体 CN Normal" w:hAnsi="思源黑体 CN Normal" w:eastAsia="思源黑体 CN Normal" w:cs="思源黑体 CN Normal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COVER LETTER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896896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-1176655</wp:posOffset>
                </wp:positionV>
                <wp:extent cx="1452245" cy="1943735"/>
                <wp:effectExtent l="0" t="0" r="14605" b="18415"/>
                <wp:wrapNone/>
                <wp:docPr id="2462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2245" cy="1943735"/>
                        </a:xfrm>
                        <a:custGeom>
                          <a:avLst/>
                          <a:gdLst>
                            <a:gd name="T0" fmla="*/ 13 w 343"/>
                            <a:gd name="T1" fmla="*/ 458 h 458"/>
                            <a:gd name="T2" fmla="*/ 0 w 343"/>
                            <a:gd name="T3" fmla="*/ 457 h 458"/>
                            <a:gd name="T4" fmla="*/ 0 w 343"/>
                            <a:gd name="T5" fmla="*/ 337 h 458"/>
                            <a:gd name="T6" fmla="*/ 13 w 343"/>
                            <a:gd name="T7" fmla="*/ 338 h 458"/>
                            <a:gd name="T8" fmla="*/ 223 w 343"/>
                            <a:gd name="T9" fmla="*/ 127 h 458"/>
                            <a:gd name="T10" fmla="*/ 180 w 343"/>
                            <a:gd name="T11" fmla="*/ 0 h 458"/>
                            <a:gd name="T12" fmla="*/ 318 w 343"/>
                            <a:gd name="T13" fmla="*/ 0 h 458"/>
                            <a:gd name="T14" fmla="*/ 343 w 343"/>
                            <a:gd name="T15" fmla="*/ 127 h 458"/>
                            <a:gd name="T16" fmla="*/ 13 w 343"/>
                            <a:gd name="T17" fmla="*/ 458 h 4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43" h="458">
                              <a:moveTo>
                                <a:pt x="13" y="458"/>
                              </a:moveTo>
                              <a:cubicBezTo>
                                <a:pt x="9" y="458"/>
                                <a:pt x="4" y="457"/>
                                <a:pt x="0" y="457"/>
                              </a:cubicBezTo>
                              <a:cubicBezTo>
                                <a:pt x="0" y="337"/>
                                <a:pt x="0" y="337"/>
                                <a:pt x="0" y="337"/>
                              </a:cubicBezTo>
                              <a:cubicBezTo>
                                <a:pt x="4" y="337"/>
                                <a:pt x="9" y="338"/>
                                <a:pt x="13" y="338"/>
                              </a:cubicBezTo>
                              <a:cubicBezTo>
                                <a:pt x="129" y="338"/>
                                <a:pt x="223" y="243"/>
                                <a:pt x="223" y="127"/>
                              </a:cubicBezTo>
                              <a:cubicBezTo>
                                <a:pt x="223" y="79"/>
                                <a:pt x="207" y="35"/>
                                <a:pt x="180" y="0"/>
                              </a:cubicBezTo>
                              <a:cubicBezTo>
                                <a:pt x="318" y="0"/>
                                <a:pt x="318" y="0"/>
                                <a:pt x="318" y="0"/>
                              </a:cubicBezTo>
                              <a:cubicBezTo>
                                <a:pt x="334" y="39"/>
                                <a:pt x="343" y="82"/>
                                <a:pt x="343" y="127"/>
                              </a:cubicBezTo>
                              <a:cubicBezTo>
                                <a:pt x="343" y="309"/>
                                <a:pt x="195" y="458"/>
                                <a:pt x="13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1D3D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o:spt="100" style="position:absolute;left:0pt;margin-left:-90pt;margin-top:-92.65pt;height:153.05pt;width:114.35pt;z-index:268968960;mso-width-relative:page;mso-height-relative:page;" fillcolor="#D1D3D4" filled="t" stroked="f" coordsize="343,458" o:gfxdata="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" path="m13,458c9,458,4,457,0,457c0,337,0,337,0,337c4,337,9,338,13,338c129,338,223,243,223,127c223,79,207,35,180,0c318,0,318,0,318,0c334,39,343,82,343,127c343,309,195,458,13,458xe">
                <v:path o:connectlocs="55041,1943735;0,1939491;0,1430215;55041,1434459;944170,538983;762111,0;1346396,0;1452245,538983;55041,1943735" o:connectangles="0,0,0,0,0,0,0,0,0"/>
                <v:fill on="t" opacity="13107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3397885</wp:posOffset>
                </wp:positionH>
                <wp:positionV relativeFrom="paragraph">
                  <wp:posOffset>7289165</wp:posOffset>
                </wp:positionV>
                <wp:extent cx="3034030" cy="2508250"/>
                <wp:effectExtent l="0" t="0" r="13970" b="6350"/>
                <wp:wrapNone/>
                <wp:docPr id="2449" name="组合 2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074" cy="2508296"/>
                          <a:chOff x="14986" y="43810"/>
                          <a:chExt cx="2867" cy="2370"/>
                        </a:xfrm>
                      </wpg:grpSpPr>
                      <wps:wsp>
                        <wps:cNvPr id="2439" name="Freeform 295"/>
                        <wps:cNvSpPr/>
                        <wps:spPr bwMode="auto">
                          <a:xfrm>
                            <a:off x="15391" y="43810"/>
                            <a:ext cx="2462" cy="2352"/>
                          </a:xfrm>
                          <a:custGeom>
                            <a:avLst/>
                            <a:gdLst>
                              <a:gd name="T0" fmla="*/ 554 w 848"/>
                              <a:gd name="T1" fmla="*/ 0 h 810"/>
                              <a:gd name="T2" fmla="*/ 848 w 848"/>
                              <a:gd name="T3" fmla="*/ 85 h 810"/>
                              <a:gd name="T4" fmla="*/ 848 w 848"/>
                              <a:gd name="T5" fmla="*/ 810 h 810"/>
                              <a:gd name="T6" fmla="*/ 63 w 848"/>
                              <a:gd name="T7" fmla="*/ 810 h 810"/>
                              <a:gd name="T8" fmla="*/ 0 w 848"/>
                              <a:gd name="T9" fmla="*/ 554 h 810"/>
                              <a:gd name="T10" fmla="*/ 554 w 848"/>
                              <a:gd name="T11" fmla="*/ 0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48" h="810">
                                <a:moveTo>
                                  <a:pt x="554" y="0"/>
                                </a:moveTo>
                                <a:cubicBezTo>
                                  <a:pt x="662" y="0"/>
                                  <a:pt x="763" y="32"/>
                                  <a:pt x="848" y="85"/>
                                </a:cubicBezTo>
                                <a:cubicBezTo>
                                  <a:pt x="848" y="810"/>
                                  <a:pt x="848" y="810"/>
                                  <a:pt x="848" y="810"/>
                                </a:cubicBezTo>
                                <a:cubicBezTo>
                                  <a:pt x="63" y="810"/>
                                  <a:pt x="63" y="810"/>
                                  <a:pt x="63" y="810"/>
                                </a:cubicBezTo>
                                <a:cubicBezTo>
                                  <a:pt x="23" y="733"/>
                                  <a:pt x="0" y="646"/>
                                  <a:pt x="0" y="554"/>
                                </a:cubicBezTo>
                                <a:cubicBezTo>
                                  <a:pt x="0" y="248"/>
                                  <a:pt x="248" y="0"/>
                                  <a:pt x="554" y="0"/>
                                </a:cubicBezTo>
                              </a:path>
                            </a:pathLst>
                          </a:custGeom>
                          <a:gradFill>
                            <a:gsLst>
                              <a:gs pos="100000">
                                <a:schemeClr val="accent2"/>
                              </a:gs>
                              <a:gs pos="0">
                                <a:schemeClr val="accent3"/>
                              </a:gs>
                            </a:gsLst>
                            <a:lin ang="9180000" scaled="0"/>
                          </a:gra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g:grpSp>
                        <wpg:cNvPr id="2448" name="组合 2448"/>
                        <wpg:cNvGrpSpPr/>
                        <wpg:grpSpPr>
                          <a:xfrm>
                            <a:off x="14986" y="44130"/>
                            <a:ext cx="2640" cy="2050"/>
                            <a:chOff x="6772" y="44130"/>
                            <a:chExt cx="2640" cy="2050"/>
                          </a:xfrm>
                        </wpg:grpSpPr>
                        <wpg:grpSp>
                          <wpg:cNvPr id="2153" name="Group 205"/>
                          <wpg:cNvGrpSpPr/>
                          <wpg:grpSpPr>
                            <a:xfrm rot="0">
                              <a:off x="6772" y="44130"/>
                              <a:ext cx="2640" cy="2050"/>
                              <a:chOff x="4138" y="3266"/>
                              <a:chExt cx="1056" cy="820"/>
                            </a:xfrm>
                          </wpg:grpSpPr>
                          <wps:wsp>
                            <wps:cNvPr id="2154" name="Freeform 5"/>
                            <wps:cNvSpPr/>
                            <wps:spPr bwMode="auto">
                              <a:xfrm>
                                <a:off x="4735" y="3603"/>
                                <a:ext cx="36" cy="34"/>
                              </a:xfrm>
                              <a:custGeom>
                                <a:avLst/>
                                <a:gdLst>
                                  <a:gd name="T0" fmla="*/ 29 w 29"/>
                                  <a:gd name="T1" fmla="*/ 0 h 28"/>
                                  <a:gd name="T2" fmla="*/ 26 w 29"/>
                                  <a:gd name="T3" fmla="*/ 28 h 28"/>
                                  <a:gd name="T4" fmla="*/ 14 w 29"/>
                                  <a:gd name="T5" fmla="*/ 24 h 28"/>
                                  <a:gd name="T6" fmla="*/ 2 w 29"/>
                                  <a:gd name="T7" fmla="*/ 27 h 28"/>
                                  <a:gd name="T8" fmla="*/ 0 w 29"/>
                                  <a:gd name="T9" fmla="*/ 1 h 28"/>
                                  <a:gd name="T10" fmla="*/ 3 w 29"/>
                                  <a:gd name="T11" fmla="*/ 3 h 28"/>
                                  <a:gd name="T12" fmla="*/ 29 w 29"/>
                                  <a:gd name="T13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29" y="0"/>
                                    </a:moveTo>
                                    <a:cubicBezTo>
                                      <a:pt x="23" y="8"/>
                                      <a:pt x="22" y="17"/>
                                      <a:pt x="26" y="28"/>
                                    </a:cubicBezTo>
                                    <a:cubicBezTo>
                                      <a:pt x="22" y="26"/>
                                      <a:pt x="18" y="24"/>
                                      <a:pt x="14" y="24"/>
                                    </a:cubicBezTo>
                                    <a:cubicBezTo>
                                      <a:pt x="10" y="24"/>
                                      <a:pt x="6" y="25"/>
                                      <a:pt x="2" y="27"/>
                                    </a:cubicBezTo>
                                    <a:cubicBezTo>
                                      <a:pt x="6" y="18"/>
                                      <a:pt x="5" y="9"/>
                                      <a:pt x="0" y="1"/>
                                    </a:cubicBezTo>
                                    <a:cubicBezTo>
                                      <a:pt x="1" y="2"/>
                                      <a:pt x="2" y="3"/>
                                      <a:pt x="3" y="3"/>
                                    </a:cubicBezTo>
                                    <a:cubicBezTo>
                                      <a:pt x="12" y="6"/>
                                      <a:pt x="21" y="6"/>
                                      <a:pt x="2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5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419" y="3546"/>
                                <a:ext cx="495" cy="494"/>
                              </a:xfrm>
                              <a:custGeom>
                                <a:avLst/>
                                <a:gdLst>
                                  <a:gd name="T0" fmla="*/ 149 w 408"/>
                                  <a:gd name="T1" fmla="*/ 362 h 407"/>
                                  <a:gd name="T2" fmla="*/ 119 w 408"/>
                                  <a:gd name="T3" fmla="*/ 333 h 407"/>
                                  <a:gd name="T4" fmla="*/ 98 w 408"/>
                                  <a:gd name="T5" fmla="*/ 301 h 407"/>
                                  <a:gd name="T6" fmla="*/ 77 w 408"/>
                                  <a:gd name="T7" fmla="*/ 331 h 407"/>
                                  <a:gd name="T8" fmla="*/ 47 w 408"/>
                                  <a:gd name="T9" fmla="*/ 292 h 407"/>
                                  <a:gd name="T10" fmla="*/ 77 w 408"/>
                                  <a:gd name="T11" fmla="*/ 261 h 407"/>
                                  <a:gd name="T12" fmla="*/ 47 w 408"/>
                                  <a:gd name="T13" fmla="*/ 260 h 407"/>
                                  <a:gd name="T14" fmla="*/ 8 w 408"/>
                                  <a:gd name="T15" fmla="*/ 220 h 407"/>
                                  <a:gd name="T16" fmla="*/ 46 w 408"/>
                                  <a:gd name="T17" fmla="*/ 149 h 407"/>
                                  <a:gd name="T18" fmla="*/ 73 w 408"/>
                                  <a:gd name="T19" fmla="*/ 120 h 407"/>
                                  <a:gd name="T20" fmla="*/ 41 w 408"/>
                                  <a:gd name="T21" fmla="*/ 111 h 407"/>
                                  <a:gd name="T22" fmla="*/ 74 w 408"/>
                                  <a:gd name="T23" fmla="*/ 54 h 407"/>
                                  <a:gd name="T24" fmla="*/ 147 w 408"/>
                                  <a:gd name="T25" fmla="*/ 49 h 407"/>
                                  <a:gd name="T26" fmla="*/ 154 w 408"/>
                                  <a:gd name="T27" fmla="*/ 42 h 407"/>
                                  <a:gd name="T28" fmla="*/ 225 w 408"/>
                                  <a:gd name="T29" fmla="*/ 41 h 407"/>
                                  <a:gd name="T30" fmla="*/ 261 w 408"/>
                                  <a:gd name="T31" fmla="*/ 48 h 407"/>
                                  <a:gd name="T32" fmla="*/ 290 w 408"/>
                                  <a:gd name="T33" fmla="*/ 47 h 407"/>
                                  <a:gd name="T34" fmla="*/ 327 w 408"/>
                                  <a:gd name="T35" fmla="*/ 45 h 407"/>
                                  <a:gd name="T36" fmla="*/ 362 w 408"/>
                                  <a:gd name="T37" fmla="*/ 116 h 407"/>
                                  <a:gd name="T38" fmla="*/ 367 w 408"/>
                                  <a:gd name="T39" fmla="*/ 155 h 407"/>
                                  <a:gd name="T40" fmla="*/ 367 w 408"/>
                                  <a:gd name="T41" fmla="*/ 225 h 407"/>
                                  <a:gd name="T42" fmla="*/ 357 w 408"/>
                                  <a:gd name="T43" fmla="*/ 262 h 407"/>
                                  <a:gd name="T44" fmla="*/ 324 w 408"/>
                                  <a:gd name="T45" fmla="*/ 297 h 407"/>
                                  <a:gd name="T46" fmla="*/ 290 w 408"/>
                                  <a:gd name="T47" fmla="*/ 332 h 407"/>
                                  <a:gd name="T48" fmla="*/ 262 w 408"/>
                                  <a:gd name="T49" fmla="*/ 357 h 407"/>
                                  <a:gd name="T50" fmla="*/ 226 w 408"/>
                                  <a:gd name="T51" fmla="*/ 367 h 407"/>
                                  <a:gd name="T52" fmla="*/ 224 w 408"/>
                                  <a:gd name="T53" fmla="*/ 395 h 407"/>
                                  <a:gd name="T54" fmla="*/ 153 w 408"/>
                                  <a:gd name="T55" fmla="*/ 366 h 407"/>
                                  <a:gd name="T56" fmla="*/ 49 w 408"/>
                                  <a:gd name="T57" fmla="*/ 191 h 407"/>
                                  <a:gd name="T58" fmla="*/ 76 w 408"/>
                                  <a:gd name="T59" fmla="*/ 218 h 407"/>
                                  <a:gd name="T60" fmla="*/ 110 w 408"/>
                                  <a:gd name="T61" fmla="*/ 228 h 407"/>
                                  <a:gd name="T62" fmla="*/ 85 w 408"/>
                                  <a:gd name="T63" fmla="*/ 253 h 407"/>
                                  <a:gd name="T64" fmla="*/ 109 w 408"/>
                                  <a:gd name="T65" fmla="*/ 181 h 407"/>
                                  <a:gd name="T66" fmla="*/ 82 w 408"/>
                                  <a:gd name="T67" fmla="*/ 82 h 407"/>
                                  <a:gd name="T68" fmla="*/ 82 w 408"/>
                                  <a:gd name="T69" fmla="*/ 82 h 407"/>
                                  <a:gd name="T70" fmla="*/ 120 w 408"/>
                                  <a:gd name="T71" fmla="*/ 121 h 407"/>
                                  <a:gd name="T72" fmla="*/ 138 w 408"/>
                                  <a:gd name="T73" fmla="*/ 195 h 407"/>
                                  <a:gd name="T74" fmla="*/ 145 w 408"/>
                                  <a:gd name="T75" fmla="*/ 264 h 407"/>
                                  <a:gd name="T76" fmla="*/ 359 w 408"/>
                                  <a:gd name="T77" fmla="*/ 218 h 407"/>
                                  <a:gd name="T78" fmla="*/ 347 w 408"/>
                                  <a:gd name="T79" fmla="*/ 194 h 407"/>
                                  <a:gd name="T80" fmla="*/ 324 w 408"/>
                                  <a:gd name="T81" fmla="*/ 226 h 407"/>
                                  <a:gd name="T82" fmla="*/ 323 w 408"/>
                                  <a:gd name="T83" fmla="*/ 182 h 407"/>
                                  <a:gd name="T84" fmla="*/ 297 w 408"/>
                                  <a:gd name="T85" fmla="*/ 111 h 407"/>
                                  <a:gd name="T86" fmla="*/ 297 w 408"/>
                                  <a:gd name="T87" fmla="*/ 111 h 407"/>
                                  <a:gd name="T88" fmla="*/ 289 w 408"/>
                                  <a:gd name="T89" fmla="*/ 288 h 407"/>
                                  <a:gd name="T90" fmla="*/ 264 w 408"/>
                                  <a:gd name="T91" fmla="*/ 215 h 407"/>
                                  <a:gd name="T92" fmla="*/ 263 w 408"/>
                                  <a:gd name="T93" fmla="*/ 144 h 407"/>
                                  <a:gd name="T94" fmla="*/ 254 w 408"/>
                                  <a:gd name="T95" fmla="*/ 324 h 407"/>
                                  <a:gd name="T96" fmla="*/ 251 w 408"/>
                                  <a:gd name="T97" fmla="*/ 251 h 407"/>
                                  <a:gd name="T98" fmla="*/ 228 w 408"/>
                                  <a:gd name="T99" fmla="*/ 157 h 407"/>
                                  <a:gd name="T100" fmla="*/ 226 w 408"/>
                                  <a:gd name="T101" fmla="*/ 84 h 407"/>
                                  <a:gd name="T102" fmla="*/ 219 w 408"/>
                                  <a:gd name="T103" fmla="*/ 360 h 407"/>
                                  <a:gd name="T104" fmla="*/ 215 w 408"/>
                                  <a:gd name="T105" fmla="*/ 265 h 407"/>
                                  <a:gd name="T106" fmla="*/ 193 w 408"/>
                                  <a:gd name="T107" fmla="*/ 144 h 407"/>
                                  <a:gd name="T108" fmla="*/ 194 w 408"/>
                                  <a:gd name="T109" fmla="*/ 123 h 407"/>
                                  <a:gd name="T110" fmla="*/ 194 w 408"/>
                                  <a:gd name="T111" fmla="*/ 195 h 407"/>
                                  <a:gd name="T112" fmla="*/ 217 w 408"/>
                                  <a:gd name="T113" fmla="*/ 76 h 407"/>
                                  <a:gd name="T114" fmla="*/ 189 w 408"/>
                                  <a:gd name="T115" fmla="*/ 48 h 407"/>
                                  <a:gd name="T116" fmla="*/ 180 w 408"/>
                                  <a:gd name="T117" fmla="*/ 110 h 407"/>
                                  <a:gd name="T118" fmla="*/ 178 w 408"/>
                                  <a:gd name="T119" fmla="*/ 179 h 407"/>
                                  <a:gd name="T120" fmla="*/ 158 w 408"/>
                                  <a:gd name="T121" fmla="*/ 229 h 407"/>
                                  <a:gd name="T122" fmla="*/ 182 w 408"/>
                                  <a:gd name="T123" fmla="*/ 324 h 4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408" h="407">
                                    <a:moveTo>
                                      <a:pt x="153" y="366"/>
                                    </a:moveTo>
                                    <a:cubicBezTo>
                                      <a:pt x="152" y="366"/>
                                      <a:pt x="152" y="366"/>
                                      <a:pt x="152" y="366"/>
                                    </a:cubicBezTo>
                                    <a:cubicBezTo>
                                      <a:pt x="152" y="366"/>
                                      <a:pt x="152" y="366"/>
                                      <a:pt x="152" y="366"/>
                                    </a:cubicBezTo>
                                    <a:cubicBezTo>
                                      <a:pt x="151" y="365"/>
                                      <a:pt x="150" y="364"/>
                                      <a:pt x="149" y="362"/>
                                    </a:cubicBezTo>
                                    <a:cubicBezTo>
                                      <a:pt x="149" y="362"/>
                                      <a:pt x="149" y="362"/>
                                      <a:pt x="149" y="362"/>
                                    </a:cubicBezTo>
                                    <a:cubicBezTo>
                                      <a:pt x="150" y="359"/>
                                      <a:pt x="149" y="358"/>
                                      <a:pt x="147" y="358"/>
                                    </a:cubicBezTo>
                                    <a:cubicBezTo>
                                      <a:pt x="142" y="349"/>
                                      <a:pt x="143" y="341"/>
                                      <a:pt x="147" y="333"/>
                                    </a:cubicBezTo>
                                    <a:cubicBezTo>
                                      <a:pt x="146" y="333"/>
                                      <a:pt x="145" y="334"/>
                                      <a:pt x="144" y="334"/>
                                    </a:cubicBezTo>
                                    <a:cubicBezTo>
                                      <a:pt x="139" y="336"/>
                                      <a:pt x="134" y="337"/>
                                      <a:pt x="129" y="336"/>
                                    </a:cubicBezTo>
                                    <a:cubicBezTo>
                                      <a:pt x="125" y="335"/>
                                      <a:pt x="122" y="334"/>
                                      <a:pt x="119" y="333"/>
                                    </a:cubicBezTo>
                                    <a:cubicBezTo>
                                      <a:pt x="119" y="333"/>
                                      <a:pt x="119" y="333"/>
                                      <a:pt x="119" y="333"/>
                                    </a:cubicBezTo>
                                    <a:cubicBezTo>
                                      <a:pt x="117" y="330"/>
                                      <a:pt x="114" y="328"/>
                                      <a:pt x="112" y="325"/>
                                    </a:cubicBezTo>
                                    <a:cubicBezTo>
                                      <a:pt x="112" y="325"/>
                                      <a:pt x="112" y="325"/>
                                      <a:pt x="112" y="324"/>
                                    </a:cubicBezTo>
                                    <a:cubicBezTo>
                                      <a:pt x="107" y="317"/>
                                      <a:pt x="107" y="305"/>
                                      <a:pt x="112" y="297"/>
                                    </a:cubicBezTo>
                                    <a:cubicBezTo>
                                      <a:pt x="107" y="300"/>
                                      <a:pt x="103" y="301"/>
                                      <a:pt x="98" y="301"/>
                                    </a:cubicBezTo>
                                    <a:cubicBezTo>
                                      <a:pt x="93" y="301"/>
                                      <a:pt x="88" y="300"/>
                                      <a:pt x="84" y="297"/>
                                    </a:cubicBezTo>
                                    <a:cubicBezTo>
                                      <a:pt x="89" y="307"/>
                                      <a:pt x="89" y="317"/>
                                      <a:pt x="82" y="326"/>
                                    </a:cubicBezTo>
                                    <a:cubicBezTo>
                                      <a:pt x="78" y="326"/>
                                      <a:pt x="78" y="326"/>
                                      <a:pt x="78" y="330"/>
                                    </a:cubicBezTo>
                                    <a:cubicBezTo>
                                      <a:pt x="78" y="330"/>
                                      <a:pt x="78" y="330"/>
                                      <a:pt x="78" y="330"/>
                                    </a:cubicBezTo>
                                    <a:cubicBezTo>
                                      <a:pt x="77" y="331"/>
                                      <a:pt x="77" y="331"/>
                                      <a:pt x="77" y="331"/>
                                    </a:cubicBezTo>
                                    <a:cubicBezTo>
                                      <a:pt x="77" y="331"/>
                                      <a:pt x="77" y="331"/>
                                      <a:pt x="77" y="331"/>
                                    </a:cubicBezTo>
                                    <a:cubicBezTo>
                                      <a:pt x="77" y="331"/>
                                      <a:pt x="76" y="332"/>
                                      <a:pt x="75" y="332"/>
                                    </a:cubicBezTo>
                                    <a:cubicBezTo>
                                      <a:pt x="64" y="338"/>
                                      <a:pt x="51" y="336"/>
                                      <a:pt x="43" y="326"/>
                                    </a:cubicBezTo>
                                    <a:cubicBezTo>
                                      <a:pt x="36" y="317"/>
                                      <a:pt x="36" y="306"/>
                                      <a:pt x="44" y="295"/>
                                    </a:cubicBezTo>
                                    <a:cubicBezTo>
                                      <a:pt x="45" y="294"/>
                                      <a:pt x="46" y="293"/>
                                      <a:pt x="47" y="292"/>
                                    </a:cubicBezTo>
                                    <a:cubicBezTo>
                                      <a:pt x="47" y="292"/>
                                      <a:pt x="47" y="292"/>
                                      <a:pt x="47" y="292"/>
                                    </a:cubicBezTo>
                                    <a:cubicBezTo>
                                      <a:pt x="56" y="285"/>
                                      <a:pt x="66" y="284"/>
                                      <a:pt x="77" y="290"/>
                                    </a:cubicBezTo>
                                    <a:cubicBezTo>
                                      <a:pt x="71" y="281"/>
                                      <a:pt x="71" y="272"/>
                                      <a:pt x="76" y="263"/>
                                    </a:cubicBezTo>
                                    <a:cubicBezTo>
                                      <a:pt x="76" y="263"/>
                                      <a:pt x="76" y="263"/>
                                      <a:pt x="76" y="263"/>
                                    </a:cubicBezTo>
                                    <a:cubicBezTo>
                                      <a:pt x="76" y="263"/>
                                      <a:pt x="77" y="262"/>
                                      <a:pt x="77" y="261"/>
                                    </a:cubicBezTo>
                                    <a:cubicBezTo>
                                      <a:pt x="76" y="261"/>
                                      <a:pt x="76" y="262"/>
                                      <a:pt x="75" y="262"/>
                                    </a:cubicBezTo>
                                    <a:cubicBezTo>
                                      <a:pt x="66" y="267"/>
                                      <a:pt x="57" y="266"/>
                                      <a:pt x="49" y="261"/>
                                    </a:cubicBezTo>
                                    <a:cubicBezTo>
                                      <a:pt x="48" y="261"/>
                                      <a:pt x="48" y="260"/>
                                      <a:pt x="47" y="260"/>
                                    </a:cubicBezTo>
                                    <a:cubicBezTo>
                                      <a:pt x="47" y="260"/>
                                      <a:pt x="47" y="260"/>
                                      <a:pt x="47" y="260"/>
                                    </a:cubicBezTo>
                                    <a:cubicBezTo>
                                      <a:pt x="47" y="260"/>
                                      <a:pt x="47" y="260"/>
                                      <a:pt x="47" y="260"/>
                                    </a:cubicBezTo>
                                    <a:cubicBezTo>
                                      <a:pt x="45" y="259"/>
                                      <a:pt x="44" y="257"/>
                                      <a:pt x="43" y="256"/>
                                    </a:cubicBezTo>
                                    <a:cubicBezTo>
                                      <a:pt x="41" y="253"/>
                                      <a:pt x="39" y="249"/>
                                      <a:pt x="38" y="245"/>
                                    </a:cubicBezTo>
                                    <a:cubicBezTo>
                                      <a:pt x="36" y="238"/>
                                      <a:pt x="38" y="232"/>
                                      <a:pt x="42" y="225"/>
                                    </a:cubicBezTo>
                                    <a:cubicBezTo>
                                      <a:pt x="36" y="228"/>
                                      <a:pt x="30" y="230"/>
                                      <a:pt x="24" y="229"/>
                                    </a:cubicBezTo>
                                    <a:cubicBezTo>
                                      <a:pt x="17" y="228"/>
                                      <a:pt x="12" y="225"/>
                                      <a:pt x="8" y="220"/>
                                    </a:cubicBezTo>
                                    <a:cubicBezTo>
                                      <a:pt x="2" y="212"/>
                                      <a:pt x="0" y="201"/>
                                      <a:pt x="6" y="193"/>
                                    </a:cubicBezTo>
                                    <a:cubicBezTo>
                                      <a:pt x="14" y="179"/>
                                      <a:pt x="26" y="177"/>
                                      <a:pt x="41" y="184"/>
                                    </a:cubicBezTo>
                                    <a:cubicBezTo>
                                      <a:pt x="40" y="181"/>
                                      <a:pt x="39" y="179"/>
                                      <a:pt x="38" y="177"/>
                                    </a:cubicBezTo>
                                    <a:cubicBezTo>
                                      <a:pt x="35" y="168"/>
                                      <a:pt x="37" y="160"/>
                                      <a:pt x="42" y="153"/>
                                    </a:cubicBezTo>
                                    <a:cubicBezTo>
                                      <a:pt x="43" y="152"/>
                                      <a:pt x="45" y="151"/>
                                      <a:pt x="46" y="149"/>
                                    </a:cubicBezTo>
                                    <a:cubicBezTo>
                                      <a:pt x="51" y="146"/>
                                      <a:pt x="55" y="144"/>
                                      <a:pt x="61" y="144"/>
                                    </a:cubicBezTo>
                                    <a:cubicBezTo>
                                      <a:pt x="65" y="144"/>
                                      <a:pt x="69" y="144"/>
                                      <a:pt x="72" y="146"/>
                                    </a:cubicBezTo>
                                    <a:cubicBezTo>
                                      <a:pt x="73" y="146"/>
                                      <a:pt x="74" y="147"/>
                                      <a:pt x="75" y="146"/>
                                    </a:cubicBezTo>
                                    <a:cubicBezTo>
                                      <a:pt x="70" y="137"/>
                                      <a:pt x="71" y="129"/>
                                      <a:pt x="76" y="120"/>
                                    </a:cubicBezTo>
                                    <a:cubicBezTo>
                                      <a:pt x="75" y="119"/>
                                      <a:pt x="74" y="120"/>
                                      <a:pt x="73" y="120"/>
                                    </a:cubicBezTo>
                                    <a:cubicBezTo>
                                      <a:pt x="64" y="125"/>
                                      <a:pt x="55" y="124"/>
                                      <a:pt x="46" y="117"/>
                                    </a:cubicBezTo>
                                    <a:cubicBezTo>
                                      <a:pt x="46" y="117"/>
                                      <a:pt x="46" y="117"/>
                                      <a:pt x="46" y="117"/>
                                    </a:cubicBezTo>
                                    <a:cubicBezTo>
                                      <a:pt x="45" y="116"/>
                                      <a:pt x="44" y="116"/>
                                      <a:pt x="43" y="115"/>
                                    </a:cubicBezTo>
                                    <a:cubicBezTo>
                                      <a:pt x="43" y="115"/>
                                      <a:pt x="43" y="115"/>
                                      <a:pt x="43" y="115"/>
                                    </a:cubicBezTo>
                                    <a:cubicBezTo>
                                      <a:pt x="43" y="114"/>
                                      <a:pt x="42" y="112"/>
                                      <a:pt x="41" y="111"/>
                                    </a:cubicBezTo>
                                    <a:cubicBezTo>
                                      <a:pt x="35" y="101"/>
                                      <a:pt x="37" y="89"/>
                                      <a:pt x="45" y="81"/>
                                    </a:cubicBezTo>
                                    <a:cubicBezTo>
                                      <a:pt x="53" y="73"/>
                                      <a:pt x="65" y="71"/>
                                      <a:pt x="75" y="77"/>
                                    </a:cubicBezTo>
                                    <a:cubicBezTo>
                                      <a:pt x="76" y="78"/>
                                      <a:pt x="77" y="79"/>
                                      <a:pt x="78" y="79"/>
                                    </a:cubicBezTo>
                                    <a:cubicBezTo>
                                      <a:pt x="78" y="78"/>
                                      <a:pt x="77" y="77"/>
                                      <a:pt x="77" y="76"/>
                                    </a:cubicBezTo>
                                    <a:cubicBezTo>
                                      <a:pt x="72" y="69"/>
                                      <a:pt x="72" y="62"/>
                                      <a:pt x="74" y="54"/>
                                    </a:cubicBezTo>
                                    <a:cubicBezTo>
                                      <a:pt x="80" y="40"/>
                                      <a:pt x="98" y="32"/>
                                      <a:pt x="113" y="43"/>
                                    </a:cubicBezTo>
                                    <a:cubicBezTo>
                                      <a:pt x="114" y="45"/>
                                      <a:pt x="116" y="46"/>
                                      <a:pt x="117" y="48"/>
                                    </a:cubicBezTo>
                                    <a:cubicBezTo>
                                      <a:pt x="124" y="57"/>
                                      <a:pt x="124" y="66"/>
                                      <a:pt x="118" y="77"/>
                                    </a:cubicBezTo>
                                    <a:cubicBezTo>
                                      <a:pt x="128" y="71"/>
                                      <a:pt x="137" y="71"/>
                                      <a:pt x="147" y="76"/>
                                    </a:cubicBezTo>
                                    <a:cubicBezTo>
                                      <a:pt x="141" y="67"/>
                                      <a:pt x="142" y="58"/>
                                      <a:pt x="147" y="49"/>
                                    </a:cubicBezTo>
                                    <a:cubicBezTo>
                                      <a:pt x="147" y="49"/>
                                      <a:pt x="147" y="49"/>
                                      <a:pt x="147" y="49"/>
                                    </a:cubicBezTo>
                                    <a:cubicBezTo>
                                      <a:pt x="148" y="49"/>
                                      <a:pt x="149" y="48"/>
                                      <a:pt x="148" y="47"/>
                                    </a:cubicBezTo>
                                    <a:cubicBezTo>
                                      <a:pt x="148" y="47"/>
                                      <a:pt x="148" y="47"/>
                                      <a:pt x="148" y="47"/>
                                    </a:cubicBezTo>
                                    <a:cubicBezTo>
                                      <a:pt x="150" y="45"/>
                                      <a:pt x="151" y="44"/>
                                      <a:pt x="153" y="42"/>
                                    </a:cubicBezTo>
                                    <a:cubicBezTo>
                                      <a:pt x="154" y="42"/>
                                      <a:pt x="154" y="42"/>
                                      <a:pt x="154" y="42"/>
                                    </a:cubicBezTo>
                                    <a:cubicBezTo>
                                      <a:pt x="163" y="36"/>
                                      <a:pt x="172" y="36"/>
                                      <a:pt x="181" y="41"/>
                                    </a:cubicBezTo>
                                    <a:cubicBezTo>
                                      <a:pt x="182" y="41"/>
                                      <a:pt x="182" y="42"/>
                                      <a:pt x="183" y="41"/>
                                    </a:cubicBezTo>
                                    <a:cubicBezTo>
                                      <a:pt x="177" y="30"/>
                                      <a:pt x="178" y="20"/>
                                      <a:pt x="185" y="11"/>
                                    </a:cubicBezTo>
                                    <a:cubicBezTo>
                                      <a:pt x="192" y="3"/>
                                      <a:pt x="203" y="0"/>
                                      <a:pt x="213" y="5"/>
                                    </a:cubicBezTo>
                                    <a:cubicBezTo>
                                      <a:pt x="229" y="12"/>
                                      <a:pt x="232" y="25"/>
                                      <a:pt x="225" y="41"/>
                                    </a:cubicBezTo>
                                    <a:cubicBezTo>
                                      <a:pt x="226" y="40"/>
                                      <a:pt x="226" y="40"/>
                                      <a:pt x="227" y="40"/>
                                    </a:cubicBezTo>
                                    <a:cubicBezTo>
                                      <a:pt x="236" y="36"/>
                                      <a:pt x="244" y="36"/>
                                      <a:pt x="253" y="41"/>
                                    </a:cubicBezTo>
                                    <a:cubicBezTo>
                                      <a:pt x="254" y="41"/>
                                      <a:pt x="254" y="42"/>
                                      <a:pt x="255" y="42"/>
                                    </a:cubicBezTo>
                                    <a:cubicBezTo>
                                      <a:pt x="256" y="44"/>
                                      <a:pt x="259" y="45"/>
                                      <a:pt x="260" y="47"/>
                                    </a:cubicBezTo>
                                    <a:cubicBezTo>
                                      <a:pt x="260" y="47"/>
                                      <a:pt x="261" y="48"/>
                                      <a:pt x="261" y="48"/>
                                    </a:cubicBezTo>
                                    <a:cubicBezTo>
                                      <a:pt x="266" y="56"/>
                                      <a:pt x="267" y="65"/>
                                      <a:pt x="263" y="74"/>
                                    </a:cubicBezTo>
                                    <a:cubicBezTo>
                                      <a:pt x="267" y="72"/>
                                      <a:pt x="271" y="71"/>
                                      <a:pt x="275" y="71"/>
                                    </a:cubicBezTo>
                                    <a:cubicBezTo>
                                      <a:pt x="279" y="71"/>
                                      <a:pt x="283" y="73"/>
                                      <a:pt x="287" y="75"/>
                                    </a:cubicBezTo>
                                    <a:cubicBezTo>
                                      <a:pt x="283" y="64"/>
                                      <a:pt x="284" y="55"/>
                                      <a:pt x="290" y="47"/>
                                    </a:cubicBezTo>
                                    <a:cubicBezTo>
                                      <a:pt x="290" y="47"/>
                                      <a:pt x="290" y="47"/>
                                      <a:pt x="290" y="47"/>
                                    </a:cubicBezTo>
                                    <a:cubicBezTo>
                                      <a:pt x="290" y="47"/>
                                      <a:pt x="290" y="47"/>
                                      <a:pt x="290" y="47"/>
                                    </a:cubicBezTo>
                                    <a:cubicBezTo>
                                      <a:pt x="290" y="47"/>
                                      <a:pt x="290" y="47"/>
                                      <a:pt x="290" y="47"/>
                                    </a:cubicBezTo>
                                    <a:cubicBezTo>
                                      <a:pt x="292" y="46"/>
                                      <a:pt x="293" y="44"/>
                                      <a:pt x="295" y="43"/>
                                    </a:cubicBezTo>
                                    <a:cubicBezTo>
                                      <a:pt x="295" y="42"/>
                                      <a:pt x="295" y="42"/>
                                      <a:pt x="295" y="42"/>
                                    </a:cubicBezTo>
                                    <a:cubicBezTo>
                                      <a:pt x="306" y="35"/>
                                      <a:pt x="319" y="36"/>
                                      <a:pt x="327" y="45"/>
                                    </a:cubicBezTo>
                                    <a:cubicBezTo>
                                      <a:pt x="336" y="53"/>
                                      <a:pt x="337" y="66"/>
                                      <a:pt x="330" y="76"/>
                                    </a:cubicBezTo>
                                    <a:cubicBezTo>
                                      <a:pt x="330" y="77"/>
                                      <a:pt x="329" y="78"/>
                                      <a:pt x="330" y="79"/>
                                    </a:cubicBezTo>
                                    <a:cubicBezTo>
                                      <a:pt x="337" y="73"/>
                                      <a:pt x="346" y="71"/>
                                      <a:pt x="355" y="75"/>
                                    </a:cubicBezTo>
                                    <a:cubicBezTo>
                                      <a:pt x="369" y="81"/>
                                      <a:pt x="376" y="99"/>
                                      <a:pt x="364" y="114"/>
                                    </a:cubicBezTo>
                                    <a:cubicBezTo>
                                      <a:pt x="363" y="115"/>
                                      <a:pt x="363" y="116"/>
                                      <a:pt x="362" y="116"/>
                                    </a:cubicBezTo>
                                    <a:cubicBezTo>
                                      <a:pt x="352" y="124"/>
                                      <a:pt x="343" y="124"/>
                                      <a:pt x="331" y="118"/>
                                    </a:cubicBezTo>
                                    <a:cubicBezTo>
                                      <a:pt x="337" y="128"/>
                                      <a:pt x="337" y="137"/>
                                      <a:pt x="332" y="147"/>
                                    </a:cubicBezTo>
                                    <a:cubicBezTo>
                                      <a:pt x="343" y="142"/>
                                      <a:pt x="352" y="142"/>
                                      <a:pt x="361" y="149"/>
                                    </a:cubicBezTo>
                                    <a:cubicBezTo>
                                      <a:pt x="363" y="150"/>
                                      <a:pt x="364" y="151"/>
                                      <a:pt x="366" y="153"/>
                                    </a:cubicBezTo>
                                    <a:cubicBezTo>
                                      <a:pt x="366" y="154"/>
                                      <a:pt x="366" y="154"/>
                                      <a:pt x="367" y="155"/>
                                    </a:cubicBezTo>
                                    <a:cubicBezTo>
                                      <a:pt x="371" y="162"/>
                                      <a:pt x="372" y="169"/>
                                      <a:pt x="370" y="176"/>
                                    </a:cubicBezTo>
                                    <a:cubicBezTo>
                                      <a:pt x="369" y="179"/>
                                      <a:pt x="367" y="181"/>
                                      <a:pt x="366" y="184"/>
                                    </a:cubicBezTo>
                                    <a:cubicBezTo>
                                      <a:pt x="378" y="177"/>
                                      <a:pt x="389" y="178"/>
                                      <a:pt x="398" y="186"/>
                                    </a:cubicBezTo>
                                    <a:cubicBezTo>
                                      <a:pt x="405" y="193"/>
                                      <a:pt x="408" y="204"/>
                                      <a:pt x="404" y="213"/>
                                    </a:cubicBezTo>
                                    <a:cubicBezTo>
                                      <a:pt x="396" y="229"/>
                                      <a:pt x="383" y="232"/>
                                      <a:pt x="367" y="225"/>
                                    </a:cubicBezTo>
                                    <a:cubicBezTo>
                                      <a:pt x="372" y="234"/>
                                      <a:pt x="373" y="242"/>
                                      <a:pt x="368" y="251"/>
                                    </a:cubicBezTo>
                                    <a:cubicBezTo>
                                      <a:pt x="366" y="251"/>
                                      <a:pt x="365" y="252"/>
                                      <a:pt x="365" y="254"/>
                                    </a:cubicBezTo>
                                    <a:cubicBezTo>
                                      <a:pt x="366" y="257"/>
                                      <a:pt x="364" y="258"/>
                                      <a:pt x="363" y="259"/>
                                    </a:cubicBezTo>
                                    <a:cubicBezTo>
                                      <a:pt x="362" y="259"/>
                                      <a:pt x="362" y="259"/>
                                      <a:pt x="362" y="259"/>
                                    </a:cubicBezTo>
                                    <a:cubicBezTo>
                                      <a:pt x="359" y="259"/>
                                      <a:pt x="357" y="259"/>
                                      <a:pt x="357" y="262"/>
                                    </a:cubicBezTo>
                                    <a:cubicBezTo>
                                      <a:pt x="349" y="266"/>
                                      <a:pt x="341" y="265"/>
                                      <a:pt x="332" y="261"/>
                                    </a:cubicBezTo>
                                    <a:cubicBezTo>
                                      <a:pt x="336" y="267"/>
                                      <a:pt x="337" y="272"/>
                                      <a:pt x="336" y="278"/>
                                    </a:cubicBezTo>
                                    <a:cubicBezTo>
                                      <a:pt x="336" y="282"/>
                                      <a:pt x="334" y="285"/>
                                      <a:pt x="332" y="289"/>
                                    </a:cubicBezTo>
                                    <a:cubicBezTo>
                                      <a:pt x="330" y="292"/>
                                      <a:pt x="328" y="294"/>
                                      <a:pt x="325" y="297"/>
                                    </a:cubicBezTo>
                                    <a:cubicBezTo>
                                      <a:pt x="325" y="297"/>
                                      <a:pt x="324" y="297"/>
                                      <a:pt x="324" y="297"/>
                                    </a:cubicBezTo>
                                    <a:cubicBezTo>
                                      <a:pt x="315" y="302"/>
                                      <a:pt x="307" y="302"/>
                                      <a:pt x="298" y="297"/>
                                    </a:cubicBezTo>
                                    <a:cubicBezTo>
                                      <a:pt x="297" y="298"/>
                                      <a:pt x="298" y="298"/>
                                      <a:pt x="298" y="299"/>
                                    </a:cubicBezTo>
                                    <a:cubicBezTo>
                                      <a:pt x="302" y="307"/>
                                      <a:pt x="302" y="315"/>
                                      <a:pt x="298" y="323"/>
                                    </a:cubicBezTo>
                                    <a:cubicBezTo>
                                      <a:pt x="297" y="323"/>
                                      <a:pt x="297" y="324"/>
                                      <a:pt x="297" y="324"/>
                                    </a:cubicBezTo>
                                    <a:cubicBezTo>
                                      <a:pt x="295" y="327"/>
                                      <a:pt x="292" y="330"/>
                                      <a:pt x="290" y="332"/>
                                    </a:cubicBezTo>
                                    <a:cubicBezTo>
                                      <a:pt x="290" y="332"/>
                                      <a:pt x="290" y="332"/>
                                      <a:pt x="290" y="332"/>
                                    </a:cubicBezTo>
                                    <a:cubicBezTo>
                                      <a:pt x="289" y="332"/>
                                      <a:pt x="288" y="332"/>
                                      <a:pt x="288" y="333"/>
                                    </a:cubicBezTo>
                                    <a:cubicBezTo>
                                      <a:pt x="280" y="337"/>
                                      <a:pt x="272" y="337"/>
                                      <a:pt x="264" y="333"/>
                                    </a:cubicBezTo>
                                    <a:cubicBezTo>
                                      <a:pt x="263" y="333"/>
                                      <a:pt x="263" y="332"/>
                                      <a:pt x="262" y="333"/>
                                    </a:cubicBezTo>
                                    <a:cubicBezTo>
                                      <a:pt x="266" y="341"/>
                                      <a:pt x="267" y="349"/>
                                      <a:pt x="262" y="357"/>
                                    </a:cubicBezTo>
                                    <a:cubicBezTo>
                                      <a:pt x="260" y="357"/>
                                      <a:pt x="259" y="359"/>
                                      <a:pt x="259" y="361"/>
                                    </a:cubicBezTo>
                                    <a:cubicBezTo>
                                      <a:pt x="260" y="363"/>
                                      <a:pt x="258" y="364"/>
                                      <a:pt x="257" y="365"/>
                                    </a:cubicBezTo>
                                    <a:cubicBezTo>
                                      <a:pt x="256" y="365"/>
                                      <a:pt x="256" y="365"/>
                                      <a:pt x="256" y="365"/>
                                    </a:cubicBezTo>
                                    <a:cubicBezTo>
                                      <a:pt x="253" y="365"/>
                                      <a:pt x="251" y="365"/>
                                      <a:pt x="251" y="368"/>
                                    </a:cubicBezTo>
                                    <a:cubicBezTo>
                                      <a:pt x="242" y="373"/>
                                      <a:pt x="234" y="372"/>
                                      <a:pt x="226" y="367"/>
                                    </a:cubicBezTo>
                                    <a:cubicBezTo>
                                      <a:pt x="225" y="366"/>
                                      <a:pt x="225" y="366"/>
                                      <a:pt x="224" y="366"/>
                                    </a:cubicBezTo>
                                    <a:cubicBezTo>
                                      <a:pt x="224" y="367"/>
                                      <a:pt x="224" y="367"/>
                                      <a:pt x="225" y="368"/>
                                    </a:cubicBezTo>
                                    <a:cubicBezTo>
                                      <a:pt x="225" y="368"/>
                                      <a:pt x="225" y="368"/>
                                      <a:pt x="225" y="368"/>
                                    </a:cubicBezTo>
                                    <a:cubicBezTo>
                                      <a:pt x="225" y="368"/>
                                      <a:pt x="226" y="369"/>
                                      <a:pt x="226" y="369"/>
                                    </a:cubicBezTo>
                                    <a:cubicBezTo>
                                      <a:pt x="231" y="378"/>
                                      <a:pt x="230" y="387"/>
                                      <a:pt x="224" y="395"/>
                                    </a:cubicBezTo>
                                    <a:cubicBezTo>
                                      <a:pt x="218" y="404"/>
                                      <a:pt x="210" y="407"/>
                                      <a:pt x="199" y="405"/>
                                    </a:cubicBezTo>
                                    <a:cubicBezTo>
                                      <a:pt x="190" y="403"/>
                                      <a:pt x="183" y="397"/>
                                      <a:pt x="181" y="387"/>
                                    </a:cubicBezTo>
                                    <a:cubicBezTo>
                                      <a:pt x="179" y="380"/>
                                      <a:pt x="180" y="374"/>
                                      <a:pt x="184" y="367"/>
                                    </a:cubicBezTo>
                                    <a:cubicBezTo>
                                      <a:pt x="175" y="372"/>
                                      <a:pt x="166" y="373"/>
                                      <a:pt x="158" y="369"/>
                                    </a:cubicBezTo>
                                    <a:cubicBezTo>
                                      <a:pt x="157" y="366"/>
                                      <a:pt x="156" y="365"/>
                                      <a:pt x="153" y="366"/>
                                    </a:cubicBezTo>
                                    <a:moveTo>
                                      <a:pt x="43" y="224"/>
                                    </a:moveTo>
                                    <a:cubicBezTo>
                                      <a:pt x="44" y="223"/>
                                      <a:pt x="45" y="222"/>
                                      <a:pt x="47" y="220"/>
                                    </a:cubicBezTo>
                                    <a:cubicBezTo>
                                      <a:pt x="45" y="221"/>
                                      <a:pt x="44" y="222"/>
                                      <a:pt x="43" y="224"/>
                                    </a:cubicBezTo>
                                    <a:moveTo>
                                      <a:pt x="76" y="191"/>
                                    </a:moveTo>
                                    <a:cubicBezTo>
                                      <a:pt x="66" y="195"/>
                                      <a:pt x="58" y="196"/>
                                      <a:pt x="49" y="191"/>
                                    </a:cubicBezTo>
                                    <a:cubicBezTo>
                                      <a:pt x="50" y="196"/>
                                      <a:pt x="52" y="200"/>
                                      <a:pt x="52" y="205"/>
                                    </a:cubicBezTo>
                                    <a:cubicBezTo>
                                      <a:pt x="52" y="210"/>
                                      <a:pt x="50" y="214"/>
                                      <a:pt x="48" y="219"/>
                                    </a:cubicBezTo>
                                    <a:cubicBezTo>
                                      <a:pt x="56" y="214"/>
                                      <a:pt x="65" y="213"/>
                                      <a:pt x="73" y="217"/>
                                    </a:cubicBezTo>
                                    <a:cubicBezTo>
                                      <a:pt x="74" y="217"/>
                                      <a:pt x="74" y="217"/>
                                      <a:pt x="74" y="217"/>
                                    </a:cubicBezTo>
                                    <a:cubicBezTo>
                                      <a:pt x="74" y="218"/>
                                      <a:pt x="75" y="218"/>
                                      <a:pt x="76" y="218"/>
                                    </a:cubicBezTo>
                                    <a:cubicBezTo>
                                      <a:pt x="76" y="217"/>
                                      <a:pt x="75" y="216"/>
                                      <a:pt x="74" y="216"/>
                                    </a:cubicBezTo>
                                    <a:cubicBezTo>
                                      <a:pt x="71" y="208"/>
                                      <a:pt x="71" y="200"/>
                                      <a:pt x="76" y="191"/>
                                    </a:cubicBezTo>
                                    <a:moveTo>
                                      <a:pt x="86" y="253"/>
                                    </a:moveTo>
                                    <a:cubicBezTo>
                                      <a:pt x="94" y="249"/>
                                      <a:pt x="102" y="249"/>
                                      <a:pt x="110" y="253"/>
                                    </a:cubicBezTo>
                                    <a:cubicBezTo>
                                      <a:pt x="106" y="244"/>
                                      <a:pt x="106" y="236"/>
                                      <a:pt x="110" y="228"/>
                                    </a:cubicBezTo>
                                    <a:cubicBezTo>
                                      <a:pt x="102" y="231"/>
                                      <a:pt x="94" y="232"/>
                                      <a:pt x="87" y="228"/>
                                    </a:cubicBezTo>
                                    <a:cubicBezTo>
                                      <a:pt x="87" y="228"/>
                                      <a:pt x="87" y="228"/>
                                      <a:pt x="87" y="228"/>
                                    </a:cubicBezTo>
                                    <a:cubicBezTo>
                                      <a:pt x="86" y="228"/>
                                      <a:pt x="86" y="227"/>
                                      <a:pt x="85" y="227"/>
                                    </a:cubicBezTo>
                                    <a:cubicBezTo>
                                      <a:pt x="85" y="228"/>
                                      <a:pt x="85" y="229"/>
                                      <a:pt x="86" y="230"/>
                                    </a:cubicBezTo>
                                    <a:cubicBezTo>
                                      <a:pt x="89" y="237"/>
                                      <a:pt x="89" y="245"/>
                                      <a:pt x="85" y="253"/>
                                    </a:cubicBezTo>
                                    <a:cubicBezTo>
                                      <a:pt x="85" y="253"/>
                                      <a:pt x="85" y="253"/>
                                      <a:pt x="85" y="253"/>
                                    </a:cubicBezTo>
                                    <a:cubicBezTo>
                                      <a:pt x="85" y="253"/>
                                      <a:pt x="85" y="253"/>
                                      <a:pt x="85" y="253"/>
                                    </a:cubicBezTo>
                                    <a:cubicBezTo>
                                      <a:pt x="84" y="253"/>
                                      <a:pt x="84" y="253"/>
                                      <a:pt x="84" y="254"/>
                                    </a:cubicBezTo>
                                    <a:cubicBezTo>
                                      <a:pt x="85" y="254"/>
                                      <a:pt x="85" y="253"/>
                                      <a:pt x="86" y="253"/>
                                    </a:cubicBezTo>
                                    <a:moveTo>
                                      <a:pt x="109" y="181"/>
                                    </a:moveTo>
                                    <a:cubicBezTo>
                                      <a:pt x="105" y="172"/>
                                      <a:pt x="106" y="165"/>
                                      <a:pt x="110" y="157"/>
                                    </a:cubicBezTo>
                                    <a:cubicBezTo>
                                      <a:pt x="101" y="161"/>
                                      <a:pt x="93" y="160"/>
                                      <a:pt x="84" y="156"/>
                                    </a:cubicBezTo>
                                    <a:cubicBezTo>
                                      <a:pt x="88" y="165"/>
                                      <a:pt x="89" y="173"/>
                                      <a:pt x="84" y="183"/>
                                    </a:cubicBezTo>
                                    <a:cubicBezTo>
                                      <a:pt x="92" y="178"/>
                                      <a:pt x="100" y="177"/>
                                      <a:pt x="109" y="181"/>
                                    </a:cubicBezTo>
                                    <a:moveTo>
                                      <a:pt x="82" y="82"/>
                                    </a:moveTo>
                                    <a:cubicBezTo>
                                      <a:pt x="84" y="87"/>
                                      <a:pt x="87" y="92"/>
                                      <a:pt x="87" y="97"/>
                                    </a:cubicBezTo>
                                    <a:cubicBezTo>
                                      <a:pt x="87" y="102"/>
                                      <a:pt x="85" y="107"/>
                                      <a:pt x="83" y="113"/>
                                    </a:cubicBezTo>
                                    <a:cubicBezTo>
                                      <a:pt x="92" y="107"/>
                                      <a:pt x="101" y="107"/>
                                      <a:pt x="110" y="111"/>
                                    </a:cubicBezTo>
                                    <a:cubicBezTo>
                                      <a:pt x="106" y="102"/>
                                      <a:pt x="106" y="93"/>
                                      <a:pt x="112" y="84"/>
                                    </a:cubicBezTo>
                                    <a:cubicBezTo>
                                      <a:pt x="101" y="89"/>
                                      <a:pt x="91" y="89"/>
                                      <a:pt x="82" y="82"/>
                                    </a:cubicBezTo>
                                    <a:moveTo>
                                      <a:pt x="120" y="121"/>
                                    </a:moveTo>
                                    <a:cubicBezTo>
                                      <a:pt x="124" y="129"/>
                                      <a:pt x="124" y="137"/>
                                      <a:pt x="120" y="146"/>
                                    </a:cubicBezTo>
                                    <a:cubicBezTo>
                                      <a:pt x="128" y="142"/>
                                      <a:pt x="136" y="142"/>
                                      <a:pt x="144" y="145"/>
                                    </a:cubicBezTo>
                                    <a:cubicBezTo>
                                      <a:pt x="141" y="137"/>
                                      <a:pt x="141" y="130"/>
                                      <a:pt x="145" y="122"/>
                                    </a:cubicBezTo>
                                    <a:cubicBezTo>
                                      <a:pt x="137" y="125"/>
                                      <a:pt x="129" y="125"/>
                                      <a:pt x="120" y="121"/>
                                    </a:cubicBezTo>
                                    <a:moveTo>
                                      <a:pt x="142" y="201"/>
                                    </a:moveTo>
                                    <a:cubicBezTo>
                                      <a:pt x="143" y="199"/>
                                      <a:pt x="143" y="197"/>
                                      <a:pt x="144" y="196"/>
                                    </a:cubicBezTo>
                                    <a:cubicBezTo>
                                      <a:pt x="144" y="195"/>
                                      <a:pt x="145" y="195"/>
                                      <a:pt x="144" y="194"/>
                                    </a:cubicBezTo>
                                    <a:cubicBezTo>
                                      <a:pt x="144" y="194"/>
                                      <a:pt x="143" y="194"/>
                                      <a:pt x="142" y="194"/>
                                    </a:cubicBezTo>
                                    <a:cubicBezTo>
                                      <a:pt x="141" y="194"/>
                                      <a:pt x="140" y="195"/>
                                      <a:pt x="138" y="195"/>
                                    </a:cubicBezTo>
                                    <a:cubicBezTo>
                                      <a:pt x="133" y="196"/>
                                      <a:pt x="127" y="196"/>
                                      <a:pt x="122" y="193"/>
                                    </a:cubicBezTo>
                                    <a:cubicBezTo>
                                      <a:pt x="125" y="201"/>
                                      <a:pt x="125" y="208"/>
                                      <a:pt x="122" y="216"/>
                                    </a:cubicBezTo>
                                    <a:cubicBezTo>
                                      <a:pt x="129" y="213"/>
                                      <a:pt x="136" y="213"/>
                                      <a:pt x="144" y="216"/>
                                    </a:cubicBezTo>
                                    <a:cubicBezTo>
                                      <a:pt x="142" y="211"/>
                                      <a:pt x="141" y="206"/>
                                      <a:pt x="142" y="201"/>
                                    </a:cubicBezTo>
                                    <a:moveTo>
                                      <a:pt x="145" y="264"/>
                                    </a:moveTo>
                                    <a:cubicBezTo>
                                      <a:pt x="137" y="268"/>
                                      <a:pt x="129" y="267"/>
                                      <a:pt x="121" y="263"/>
                                    </a:cubicBezTo>
                                    <a:cubicBezTo>
                                      <a:pt x="125" y="272"/>
                                      <a:pt x="125" y="280"/>
                                      <a:pt x="120" y="289"/>
                                    </a:cubicBezTo>
                                    <a:cubicBezTo>
                                      <a:pt x="129" y="284"/>
                                      <a:pt x="137" y="284"/>
                                      <a:pt x="146" y="288"/>
                                    </a:cubicBezTo>
                                    <a:cubicBezTo>
                                      <a:pt x="142" y="280"/>
                                      <a:pt x="141" y="272"/>
                                      <a:pt x="145" y="264"/>
                                    </a:cubicBezTo>
                                    <a:moveTo>
                                      <a:pt x="359" y="218"/>
                                    </a:moveTo>
                                    <a:cubicBezTo>
                                      <a:pt x="359" y="218"/>
                                      <a:pt x="359" y="218"/>
                                      <a:pt x="359" y="218"/>
                                    </a:cubicBezTo>
                                    <a:cubicBezTo>
                                      <a:pt x="359" y="218"/>
                                      <a:pt x="360" y="218"/>
                                      <a:pt x="361" y="219"/>
                                    </a:cubicBezTo>
                                    <a:cubicBezTo>
                                      <a:pt x="361" y="218"/>
                                      <a:pt x="360" y="217"/>
                                      <a:pt x="360" y="217"/>
                                    </a:cubicBezTo>
                                    <a:cubicBezTo>
                                      <a:pt x="355" y="207"/>
                                      <a:pt x="355" y="198"/>
                                      <a:pt x="361" y="189"/>
                                    </a:cubicBezTo>
                                    <a:cubicBezTo>
                                      <a:pt x="356" y="192"/>
                                      <a:pt x="352" y="194"/>
                                      <a:pt x="347" y="194"/>
                                    </a:cubicBezTo>
                                    <a:cubicBezTo>
                                      <a:pt x="342" y="194"/>
                                      <a:pt x="338" y="193"/>
                                      <a:pt x="333" y="191"/>
                                    </a:cubicBezTo>
                                    <a:cubicBezTo>
                                      <a:pt x="337" y="200"/>
                                      <a:pt x="337" y="209"/>
                                      <a:pt x="332" y="218"/>
                                    </a:cubicBezTo>
                                    <a:cubicBezTo>
                                      <a:pt x="341" y="213"/>
                                      <a:pt x="350" y="213"/>
                                      <a:pt x="359" y="218"/>
                                    </a:cubicBezTo>
                                    <a:moveTo>
                                      <a:pt x="325" y="253"/>
                                    </a:moveTo>
                                    <a:cubicBezTo>
                                      <a:pt x="320" y="244"/>
                                      <a:pt x="319" y="235"/>
                                      <a:pt x="324" y="226"/>
                                    </a:cubicBezTo>
                                    <a:cubicBezTo>
                                      <a:pt x="316" y="231"/>
                                      <a:pt x="308" y="231"/>
                                      <a:pt x="299" y="228"/>
                                    </a:cubicBezTo>
                                    <a:cubicBezTo>
                                      <a:pt x="303" y="236"/>
                                      <a:pt x="303" y="244"/>
                                      <a:pt x="299" y="252"/>
                                    </a:cubicBezTo>
                                    <a:cubicBezTo>
                                      <a:pt x="307" y="248"/>
                                      <a:pt x="316" y="248"/>
                                      <a:pt x="325" y="253"/>
                                    </a:cubicBezTo>
                                    <a:moveTo>
                                      <a:pt x="298" y="180"/>
                                    </a:moveTo>
                                    <a:cubicBezTo>
                                      <a:pt x="307" y="177"/>
                                      <a:pt x="315" y="177"/>
                                      <a:pt x="323" y="182"/>
                                    </a:cubicBezTo>
                                    <a:cubicBezTo>
                                      <a:pt x="319" y="172"/>
                                      <a:pt x="319" y="164"/>
                                      <a:pt x="324" y="155"/>
                                    </a:cubicBezTo>
                                    <a:cubicBezTo>
                                      <a:pt x="315" y="160"/>
                                      <a:pt x="307" y="160"/>
                                      <a:pt x="298" y="156"/>
                                    </a:cubicBezTo>
                                    <a:cubicBezTo>
                                      <a:pt x="300" y="160"/>
                                      <a:pt x="301" y="164"/>
                                      <a:pt x="301" y="168"/>
                                    </a:cubicBezTo>
                                    <a:cubicBezTo>
                                      <a:pt x="301" y="172"/>
                                      <a:pt x="300" y="176"/>
                                      <a:pt x="298" y="180"/>
                                    </a:cubicBezTo>
                                    <a:moveTo>
                                      <a:pt x="297" y="111"/>
                                    </a:moveTo>
                                    <a:cubicBezTo>
                                      <a:pt x="307" y="106"/>
                                      <a:pt x="316" y="107"/>
                                      <a:pt x="325" y="112"/>
                                    </a:cubicBezTo>
                                    <a:cubicBezTo>
                                      <a:pt x="319" y="101"/>
                                      <a:pt x="319" y="90"/>
                                      <a:pt x="326" y="82"/>
                                    </a:cubicBezTo>
                                    <a:cubicBezTo>
                                      <a:pt x="322" y="84"/>
                                      <a:pt x="317" y="87"/>
                                      <a:pt x="312" y="87"/>
                                    </a:cubicBezTo>
                                    <a:cubicBezTo>
                                      <a:pt x="306" y="87"/>
                                      <a:pt x="302" y="86"/>
                                      <a:pt x="297" y="84"/>
                                    </a:cubicBezTo>
                                    <a:cubicBezTo>
                                      <a:pt x="301" y="92"/>
                                      <a:pt x="302" y="101"/>
                                      <a:pt x="297" y="111"/>
                                    </a:cubicBezTo>
                                    <a:moveTo>
                                      <a:pt x="289" y="288"/>
                                    </a:moveTo>
                                    <a:cubicBezTo>
                                      <a:pt x="284" y="280"/>
                                      <a:pt x="284" y="272"/>
                                      <a:pt x="288" y="263"/>
                                    </a:cubicBezTo>
                                    <a:cubicBezTo>
                                      <a:pt x="280" y="267"/>
                                      <a:pt x="272" y="267"/>
                                      <a:pt x="264" y="263"/>
                                    </a:cubicBezTo>
                                    <a:cubicBezTo>
                                      <a:pt x="267" y="272"/>
                                      <a:pt x="267" y="279"/>
                                      <a:pt x="263" y="287"/>
                                    </a:cubicBezTo>
                                    <a:cubicBezTo>
                                      <a:pt x="272" y="283"/>
                                      <a:pt x="280" y="284"/>
                                      <a:pt x="289" y="288"/>
                                    </a:cubicBezTo>
                                    <a:moveTo>
                                      <a:pt x="264" y="215"/>
                                    </a:moveTo>
                                    <a:cubicBezTo>
                                      <a:pt x="272" y="212"/>
                                      <a:pt x="279" y="212"/>
                                      <a:pt x="286" y="215"/>
                                    </a:cubicBezTo>
                                    <a:cubicBezTo>
                                      <a:pt x="283" y="208"/>
                                      <a:pt x="283" y="200"/>
                                      <a:pt x="287" y="192"/>
                                    </a:cubicBezTo>
                                    <a:cubicBezTo>
                                      <a:pt x="279" y="196"/>
                                      <a:pt x="272" y="196"/>
                                      <a:pt x="265" y="193"/>
                                    </a:cubicBezTo>
                                    <a:cubicBezTo>
                                      <a:pt x="267" y="201"/>
                                      <a:pt x="267" y="208"/>
                                      <a:pt x="264" y="215"/>
                                    </a:cubicBezTo>
                                    <a:moveTo>
                                      <a:pt x="263" y="144"/>
                                    </a:moveTo>
                                    <a:cubicBezTo>
                                      <a:pt x="271" y="141"/>
                                      <a:pt x="279" y="141"/>
                                      <a:pt x="287" y="145"/>
                                    </a:cubicBezTo>
                                    <a:cubicBezTo>
                                      <a:pt x="283" y="137"/>
                                      <a:pt x="283" y="129"/>
                                      <a:pt x="288" y="120"/>
                                    </a:cubicBezTo>
                                    <a:cubicBezTo>
                                      <a:pt x="279" y="124"/>
                                      <a:pt x="271" y="125"/>
                                      <a:pt x="263" y="121"/>
                                    </a:cubicBezTo>
                                    <a:cubicBezTo>
                                      <a:pt x="267" y="129"/>
                                      <a:pt x="267" y="136"/>
                                      <a:pt x="263" y="144"/>
                                    </a:cubicBezTo>
                                    <a:moveTo>
                                      <a:pt x="254" y="324"/>
                                    </a:moveTo>
                                    <a:cubicBezTo>
                                      <a:pt x="249" y="315"/>
                                      <a:pt x="248" y="307"/>
                                      <a:pt x="252" y="298"/>
                                    </a:cubicBezTo>
                                    <a:cubicBezTo>
                                      <a:pt x="244" y="302"/>
                                      <a:pt x="236" y="302"/>
                                      <a:pt x="227" y="298"/>
                                    </a:cubicBezTo>
                                    <a:cubicBezTo>
                                      <a:pt x="231" y="307"/>
                                      <a:pt x="231" y="315"/>
                                      <a:pt x="227" y="324"/>
                                    </a:cubicBezTo>
                                    <a:cubicBezTo>
                                      <a:pt x="236" y="319"/>
                                      <a:pt x="245" y="319"/>
                                      <a:pt x="254" y="324"/>
                                    </a:cubicBezTo>
                                    <a:moveTo>
                                      <a:pt x="251" y="229"/>
                                    </a:moveTo>
                                    <a:cubicBezTo>
                                      <a:pt x="244" y="231"/>
                                      <a:pt x="238" y="232"/>
                                      <a:pt x="231" y="230"/>
                                    </a:cubicBezTo>
                                    <a:cubicBezTo>
                                      <a:pt x="229" y="229"/>
                                      <a:pt x="230" y="231"/>
                                      <a:pt x="230" y="232"/>
                                    </a:cubicBezTo>
                                    <a:cubicBezTo>
                                      <a:pt x="232" y="238"/>
                                      <a:pt x="232" y="244"/>
                                      <a:pt x="229" y="250"/>
                                    </a:cubicBezTo>
                                    <a:cubicBezTo>
                                      <a:pt x="237" y="248"/>
                                      <a:pt x="244" y="248"/>
                                      <a:pt x="251" y="251"/>
                                    </a:cubicBezTo>
                                    <a:cubicBezTo>
                                      <a:pt x="248" y="243"/>
                                      <a:pt x="248" y="236"/>
                                      <a:pt x="251" y="229"/>
                                    </a:cubicBezTo>
                                    <a:moveTo>
                                      <a:pt x="229" y="179"/>
                                    </a:moveTo>
                                    <a:cubicBezTo>
                                      <a:pt x="236" y="177"/>
                                      <a:pt x="243" y="176"/>
                                      <a:pt x="250" y="179"/>
                                    </a:cubicBezTo>
                                    <a:cubicBezTo>
                                      <a:pt x="247" y="171"/>
                                      <a:pt x="247" y="165"/>
                                      <a:pt x="251" y="157"/>
                                    </a:cubicBezTo>
                                    <a:cubicBezTo>
                                      <a:pt x="243" y="160"/>
                                      <a:pt x="236" y="161"/>
                                      <a:pt x="228" y="157"/>
                                    </a:cubicBezTo>
                                    <a:cubicBezTo>
                                      <a:pt x="231" y="165"/>
                                      <a:pt x="232" y="172"/>
                                      <a:pt x="229" y="179"/>
                                    </a:cubicBezTo>
                                    <a:moveTo>
                                      <a:pt x="228" y="109"/>
                                    </a:moveTo>
                                    <a:cubicBezTo>
                                      <a:pt x="236" y="106"/>
                                      <a:pt x="244" y="106"/>
                                      <a:pt x="252" y="109"/>
                                    </a:cubicBezTo>
                                    <a:cubicBezTo>
                                      <a:pt x="248" y="101"/>
                                      <a:pt x="248" y="93"/>
                                      <a:pt x="252" y="85"/>
                                    </a:cubicBezTo>
                                    <a:cubicBezTo>
                                      <a:pt x="244" y="89"/>
                                      <a:pt x="235" y="89"/>
                                      <a:pt x="226" y="84"/>
                                    </a:cubicBezTo>
                                    <a:cubicBezTo>
                                      <a:pt x="230" y="93"/>
                                      <a:pt x="231" y="101"/>
                                      <a:pt x="228" y="109"/>
                                    </a:cubicBezTo>
                                    <a:moveTo>
                                      <a:pt x="218" y="360"/>
                                    </a:moveTo>
                                    <a:cubicBezTo>
                                      <a:pt x="218" y="360"/>
                                      <a:pt x="218" y="360"/>
                                      <a:pt x="218" y="360"/>
                                    </a:cubicBezTo>
                                    <a:cubicBezTo>
                                      <a:pt x="218" y="361"/>
                                      <a:pt x="219" y="362"/>
                                      <a:pt x="220" y="362"/>
                                    </a:cubicBezTo>
                                    <a:cubicBezTo>
                                      <a:pt x="220" y="361"/>
                                      <a:pt x="219" y="360"/>
                                      <a:pt x="219" y="360"/>
                                    </a:cubicBezTo>
                                    <a:cubicBezTo>
                                      <a:pt x="214" y="351"/>
                                      <a:pt x="213" y="343"/>
                                      <a:pt x="218" y="333"/>
                                    </a:cubicBezTo>
                                    <a:cubicBezTo>
                                      <a:pt x="209" y="338"/>
                                      <a:pt x="200" y="338"/>
                                      <a:pt x="191" y="333"/>
                                    </a:cubicBezTo>
                                    <a:cubicBezTo>
                                      <a:pt x="196" y="343"/>
                                      <a:pt x="195" y="352"/>
                                      <a:pt x="189" y="361"/>
                                    </a:cubicBezTo>
                                    <a:cubicBezTo>
                                      <a:pt x="199" y="355"/>
                                      <a:pt x="209" y="355"/>
                                      <a:pt x="218" y="360"/>
                                    </a:cubicBezTo>
                                    <a:moveTo>
                                      <a:pt x="215" y="265"/>
                                    </a:moveTo>
                                    <a:cubicBezTo>
                                      <a:pt x="208" y="268"/>
                                      <a:pt x="201" y="268"/>
                                      <a:pt x="193" y="265"/>
                                    </a:cubicBezTo>
                                    <a:cubicBezTo>
                                      <a:pt x="196" y="273"/>
                                      <a:pt x="196" y="280"/>
                                      <a:pt x="193" y="287"/>
                                    </a:cubicBezTo>
                                    <a:cubicBezTo>
                                      <a:pt x="201" y="284"/>
                                      <a:pt x="208" y="284"/>
                                      <a:pt x="216" y="288"/>
                                    </a:cubicBezTo>
                                    <a:cubicBezTo>
                                      <a:pt x="213" y="280"/>
                                      <a:pt x="212" y="273"/>
                                      <a:pt x="215" y="265"/>
                                    </a:cubicBezTo>
                                    <a:moveTo>
                                      <a:pt x="193" y="144"/>
                                    </a:moveTo>
                                    <a:cubicBezTo>
                                      <a:pt x="200" y="142"/>
                                      <a:pt x="207" y="142"/>
                                      <a:pt x="214" y="144"/>
                                    </a:cubicBezTo>
                                    <a:cubicBezTo>
                                      <a:pt x="215" y="144"/>
                                      <a:pt x="215" y="144"/>
                                      <a:pt x="215" y="143"/>
                                    </a:cubicBezTo>
                                    <a:cubicBezTo>
                                      <a:pt x="212" y="136"/>
                                      <a:pt x="212" y="130"/>
                                      <a:pt x="215" y="122"/>
                                    </a:cubicBezTo>
                                    <a:cubicBezTo>
                                      <a:pt x="208" y="125"/>
                                      <a:pt x="201" y="126"/>
                                      <a:pt x="194" y="123"/>
                                    </a:cubicBezTo>
                                    <a:cubicBezTo>
                                      <a:pt x="194" y="123"/>
                                      <a:pt x="194" y="123"/>
                                      <a:pt x="194" y="123"/>
                                    </a:cubicBezTo>
                                    <a:cubicBezTo>
                                      <a:pt x="193" y="122"/>
                                      <a:pt x="193" y="121"/>
                                      <a:pt x="192" y="122"/>
                                    </a:cubicBezTo>
                                    <a:cubicBezTo>
                                      <a:pt x="191" y="122"/>
                                      <a:pt x="192" y="123"/>
                                      <a:pt x="193" y="123"/>
                                    </a:cubicBezTo>
                                    <a:cubicBezTo>
                                      <a:pt x="195" y="129"/>
                                      <a:pt x="195" y="132"/>
                                      <a:pt x="193" y="144"/>
                                    </a:cubicBezTo>
                                    <a:moveTo>
                                      <a:pt x="214" y="194"/>
                                    </a:moveTo>
                                    <a:cubicBezTo>
                                      <a:pt x="206" y="197"/>
                                      <a:pt x="206" y="197"/>
                                      <a:pt x="194" y="195"/>
                                    </a:cubicBezTo>
                                    <a:cubicBezTo>
                                      <a:pt x="196" y="201"/>
                                      <a:pt x="196" y="208"/>
                                      <a:pt x="194" y="215"/>
                                    </a:cubicBezTo>
                                    <a:cubicBezTo>
                                      <a:pt x="201" y="212"/>
                                      <a:pt x="208" y="213"/>
                                      <a:pt x="215" y="215"/>
                                    </a:cubicBezTo>
                                    <a:cubicBezTo>
                                      <a:pt x="213" y="209"/>
                                      <a:pt x="212" y="205"/>
                                      <a:pt x="214" y="194"/>
                                    </a:cubicBezTo>
                                    <a:moveTo>
                                      <a:pt x="190" y="76"/>
                                    </a:moveTo>
                                    <a:cubicBezTo>
                                      <a:pt x="200" y="71"/>
                                      <a:pt x="208" y="71"/>
                                      <a:pt x="217" y="76"/>
                                    </a:cubicBezTo>
                                    <a:cubicBezTo>
                                      <a:pt x="213" y="67"/>
                                      <a:pt x="212" y="58"/>
                                      <a:pt x="217" y="50"/>
                                    </a:cubicBezTo>
                                    <a:cubicBezTo>
                                      <a:pt x="217" y="50"/>
                                      <a:pt x="217" y="50"/>
                                      <a:pt x="217" y="50"/>
                                    </a:cubicBezTo>
                                    <a:cubicBezTo>
                                      <a:pt x="218" y="49"/>
                                      <a:pt x="218" y="48"/>
                                      <a:pt x="219" y="48"/>
                                    </a:cubicBezTo>
                                    <a:cubicBezTo>
                                      <a:pt x="217" y="48"/>
                                      <a:pt x="217" y="48"/>
                                      <a:pt x="217" y="49"/>
                                    </a:cubicBezTo>
                                    <a:cubicBezTo>
                                      <a:pt x="208" y="54"/>
                                      <a:pt x="199" y="53"/>
                                      <a:pt x="189" y="48"/>
                                    </a:cubicBezTo>
                                    <a:cubicBezTo>
                                      <a:pt x="195" y="57"/>
                                      <a:pt x="195" y="66"/>
                                      <a:pt x="190" y="76"/>
                                    </a:cubicBezTo>
                                    <a:moveTo>
                                      <a:pt x="155" y="85"/>
                                    </a:moveTo>
                                    <a:cubicBezTo>
                                      <a:pt x="160" y="93"/>
                                      <a:pt x="160" y="101"/>
                                      <a:pt x="156" y="110"/>
                                    </a:cubicBezTo>
                                    <a:cubicBezTo>
                                      <a:pt x="164" y="107"/>
                                      <a:pt x="172" y="106"/>
                                      <a:pt x="179" y="109"/>
                                    </a:cubicBezTo>
                                    <a:cubicBezTo>
                                      <a:pt x="179" y="110"/>
                                      <a:pt x="180" y="111"/>
                                      <a:pt x="180" y="110"/>
                                    </a:cubicBezTo>
                                    <a:cubicBezTo>
                                      <a:pt x="181" y="109"/>
                                      <a:pt x="180" y="109"/>
                                      <a:pt x="180" y="108"/>
                                    </a:cubicBezTo>
                                    <a:cubicBezTo>
                                      <a:pt x="176" y="100"/>
                                      <a:pt x="177" y="93"/>
                                      <a:pt x="181" y="85"/>
                                    </a:cubicBezTo>
                                    <a:cubicBezTo>
                                      <a:pt x="173" y="89"/>
                                      <a:pt x="164" y="90"/>
                                      <a:pt x="155" y="85"/>
                                    </a:cubicBezTo>
                                    <a:moveTo>
                                      <a:pt x="157" y="180"/>
                                    </a:moveTo>
                                    <a:cubicBezTo>
                                      <a:pt x="165" y="177"/>
                                      <a:pt x="171" y="177"/>
                                      <a:pt x="178" y="179"/>
                                    </a:cubicBezTo>
                                    <a:cubicBezTo>
                                      <a:pt x="176" y="168"/>
                                      <a:pt x="177" y="167"/>
                                      <a:pt x="179" y="158"/>
                                    </a:cubicBezTo>
                                    <a:cubicBezTo>
                                      <a:pt x="171" y="161"/>
                                      <a:pt x="165" y="161"/>
                                      <a:pt x="157" y="158"/>
                                    </a:cubicBezTo>
                                    <a:cubicBezTo>
                                      <a:pt x="160" y="165"/>
                                      <a:pt x="160" y="172"/>
                                      <a:pt x="157" y="180"/>
                                    </a:cubicBezTo>
                                    <a:moveTo>
                                      <a:pt x="179" y="230"/>
                                    </a:moveTo>
                                    <a:cubicBezTo>
                                      <a:pt x="172" y="232"/>
                                      <a:pt x="165" y="232"/>
                                      <a:pt x="158" y="229"/>
                                    </a:cubicBezTo>
                                    <a:cubicBezTo>
                                      <a:pt x="161" y="237"/>
                                      <a:pt x="161" y="244"/>
                                      <a:pt x="158" y="251"/>
                                    </a:cubicBezTo>
                                    <a:cubicBezTo>
                                      <a:pt x="165" y="248"/>
                                      <a:pt x="172" y="248"/>
                                      <a:pt x="180" y="251"/>
                                    </a:cubicBezTo>
                                    <a:cubicBezTo>
                                      <a:pt x="178" y="247"/>
                                      <a:pt x="177" y="244"/>
                                      <a:pt x="177" y="240"/>
                                    </a:cubicBezTo>
                                    <a:cubicBezTo>
                                      <a:pt x="177" y="237"/>
                                      <a:pt x="178" y="233"/>
                                      <a:pt x="179" y="230"/>
                                    </a:cubicBezTo>
                                    <a:moveTo>
                                      <a:pt x="182" y="324"/>
                                    </a:moveTo>
                                    <a:cubicBezTo>
                                      <a:pt x="178" y="316"/>
                                      <a:pt x="177" y="308"/>
                                      <a:pt x="181" y="299"/>
                                    </a:cubicBezTo>
                                    <a:cubicBezTo>
                                      <a:pt x="173" y="303"/>
                                      <a:pt x="165" y="303"/>
                                      <a:pt x="156" y="299"/>
                                    </a:cubicBezTo>
                                    <a:cubicBezTo>
                                      <a:pt x="160" y="308"/>
                                      <a:pt x="160" y="316"/>
                                      <a:pt x="156" y="324"/>
                                    </a:cubicBezTo>
                                    <a:cubicBezTo>
                                      <a:pt x="164" y="320"/>
                                      <a:pt x="173" y="320"/>
                                      <a:pt x="182" y="324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6" name="Freeform 7"/>
                            <wps:cNvSpPr/>
                            <wps:spPr bwMode="auto">
                              <a:xfrm>
                                <a:off x="4506" y="3934"/>
                                <a:ext cx="66" cy="66"/>
                              </a:xfrm>
                              <a:custGeom>
                                <a:avLst/>
                                <a:gdLst>
                                  <a:gd name="T0" fmla="*/ 6 w 54"/>
                                  <a:gd name="T1" fmla="*/ 10 h 54"/>
                                  <a:gd name="T2" fmla="*/ 7 w 54"/>
                                  <a:gd name="T3" fmla="*/ 10 h 54"/>
                                  <a:gd name="T4" fmla="*/ 10 w 54"/>
                                  <a:gd name="T5" fmla="*/ 6 h 54"/>
                                  <a:gd name="T6" fmla="*/ 11 w 54"/>
                                  <a:gd name="T7" fmla="*/ 7 h 54"/>
                                  <a:gd name="T8" fmla="*/ 39 w 54"/>
                                  <a:gd name="T9" fmla="*/ 5 h 54"/>
                                  <a:gd name="T10" fmla="*/ 39 w 54"/>
                                  <a:gd name="T11" fmla="*/ 5 h 54"/>
                                  <a:gd name="T12" fmla="*/ 47 w 54"/>
                                  <a:gd name="T13" fmla="*/ 13 h 54"/>
                                  <a:gd name="T14" fmla="*/ 47 w 54"/>
                                  <a:gd name="T15" fmla="*/ 13 h 54"/>
                                  <a:gd name="T16" fmla="*/ 48 w 54"/>
                                  <a:gd name="T17" fmla="*/ 16 h 54"/>
                                  <a:gd name="T18" fmla="*/ 36 w 54"/>
                                  <a:gd name="T19" fmla="*/ 49 h 54"/>
                                  <a:gd name="T20" fmla="*/ 3 w 54"/>
                                  <a:gd name="T21" fmla="*/ 36 h 54"/>
                                  <a:gd name="T22" fmla="*/ 6 w 54"/>
                                  <a:gd name="T23" fmla="*/ 12 h 54"/>
                                  <a:gd name="T24" fmla="*/ 8 w 54"/>
                                  <a:gd name="T25" fmla="*/ 10 h 54"/>
                                  <a:gd name="T26" fmla="*/ 6 w 54"/>
                                  <a:gd name="T27" fmla="*/ 10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54" h="54">
                                    <a:moveTo>
                                      <a:pt x="6" y="10"/>
                                    </a:moveTo>
                                    <a:cubicBezTo>
                                      <a:pt x="7" y="10"/>
                                      <a:pt x="7" y="10"/>
                                      <a:pt x="7" y="10"/>
                                    </a:cubicBezTo>
                                    <a:cubicBezTo>
                                      <a:pt x="7" y="7"/>
                                      <a:pt x="9" y="7"/>
                                      <a:pt x="10" y="6"/>
                                    </a:cubicBezTo>
                                    <a:cubicBezTo>
                                      <a:pt x="10" y="7"/>
                                      <a:pt x="10" y="7"/>
                                      <a:pt x="11" y="7"/>
                                    </a:cubicBezTo>
                                    <a:cubicBezTo>
                                      <a:pt x="20" y="0"/>
                                      <a:pt x="29" y="0"/>
                                      <a:pt x="39" y="5"/>
                                    </a:cubicBezTo>
                                    <a:cubicBezTo>
                                      <a:pt x="39" y="5"/>
                                      <a:pt x="39" y="5"/>
                                      <a:pt x="39" y="5"/>
                                    </a:cubicBezTo>
                                    <a:cubicBezTo>
                                      <a:pt x="41" y="8"/>
                                      <a:pt x="44" y="11"/>
                                      <a:pt x="47" y="13"/>
                                    </a:cubicBezTo>
                                    <a:cubicBezTo>
                                      <a:pt x="47" y="13"/>
                                      <a:pt x="47" y="13"/>
                                      <a:pt x="47" y="13"/>
                                    </a:cubicBezTo>
                                    <a:cubicBezTo>
                                      <a:pt x="47" y="14"/>
                                      <a:pt x="48" y="15"/>
                                      <a:pt x="48" y="16"/>
                                    </a:cubicBezTo>
                                    <a:cubicBezTo>
                                      <a:pt x="54" y="28"/>
                                      <a:pt x="49" y="43"/>
                                      <a:pt x="36" y="49"/>
                                    </a:cubicBezTo>
                                    <a:cubicBezTo>
                                      <a:pt x="24" y="54"/>
                                      <a:pt x="9" y="49"/>
                                      <a:pt x="3" y="36"/>
                                    </a:cubicBezTo>
                                    <a:cubicBezTo>
                                      <a:pt x="0" y="27"/>
                                      <a:pt x="1" y="19"/>
                                      <a:pt x="6" y="12"/>
                                    </a:cubicBezTo>
                                    <a:cubicBezTo>
                                      <a:pt x="7" y="11"/>
                                      <a:pt x="7" y="10"/>
                                      <a:pt x="8" y="10"/>
                                    </a:cubicBezTo>
                                    <a:cubicBezTo>
                                      <a:pt x="7" y="10"/>
                                      <a:pt x="7" y="10"/>
                                      <a:pt x="6" y="1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7" name="Freeform 8"/>
                            <wps:cNvSpPr/>
                            <wps:spPr bwMode="auto">
                              <a:xfrm>
                                <a:off x="4553" y="3940"/>
                                <a:ext cx="10" cy="10"/>
                              </a:xfrm>
                              <a:custGeom>
                                <a:avLst/>
                                <a:gdLst>
                                  <a:gd name="T0" fmla="*/ 0 w 8"/>
                                  <a:gd name="T1" fmla="*/ 0 h 8"/>
                                  <a:gd name="T2" fmla="*/ 0 w 8"/>
                                  <a:gd name="T3" fmla="*/ 0 h 8"/>
                                  <a:gd name="T4" fmla="*/ 0 w 8"/>
                                  <a:gd name="T5" fmla="*/ 0 h 8"/>
                                  <a:gd name="T6" fmla="*/ 1 w 8"/>
                                  <a:gd name="T7" fmla="*/ 0 h 8"/>
                                  <a:gd name="T8" fmla="*/ 1 w 8"/>
                                  <a:gd name="T9" fmla="*/ 0 h 8"/>
                                  <a:gd name="T10" fmla="*/ 8 w 8"/>
                                  <a:gd name="T11" fmla="*/ 8 h 8"/>
                                  <a:gd name="T12" fmla="*/ 0 w 8"/>
                                  <a:gd name="T13" fmla="*/ 0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" h="8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3" y="3"/>
                                      <a:pt x="6" y="5"/>
                                      <a:pt x="8" y="8"/>
                                    </a:cubicBezTo>
                                    <a:cubicBezTo>
                                      <a:pt x="5" y="6"/>
                                      <a:pt x="2" y="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8" name="Freeform 9"/>
                            <wps:cNvSpPr/>
                            <wps:spPr bwMode="auto">
                              <a:xfrm>
                                <a:off x="4513" y="3942"/>
                                <a:ext cx="5" cy="4"/>
                              </a:xfrm>
                              <a:custGeom>
                                <a:avLst/>
                                <a:gdLst>
                                  <a:gd name="T0" fmla="*/ 1 w 4"/>
                                  <a:gd name="T1" fmla="*/ 4 h 4"/>
                                  <a:gd name="T2" fmla="*/ 0 w 4"/>
                                  <a:gd name="T3" fmla="*/ 4 h 4"/>
                                  <a:gd name="T4" fmla="*/ 0 w 4"/>
                                  <a:gd name="T5" fmla="*/ 4 h 4"/>
                                  <a:gd name="T6" fmla="*/ 0 w 4"/>
                                  <a:gd name="T7" fmla="*/ 4 h 4"/>
                                  <a:gd name="T8" fmla="*/ 4 w 4"/>
                                  <a:gd name="T9" fmla="*/ 0 h 4"/>
                                  <a:gd name="T10" fmla="*/ 4 w 4"/>
                                  <a:gd name="T11" fmla="*/ 0 h 4"/>
                                  <a:gd name="T12" fmla="*/ 1 w 4"/>
                                  <a:gd name="T13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1" y="4"/>
                                    </a:move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0" y="0"/>
                                      <a:pt x="0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1"/>
                                      <a:pt x="1" y="1"/>
                                      <a:pt x="1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9" name="Freeform 10"/>
                            <wps:cNvSpPr/>
                            <wps:spPr bwMode="auto">
                              <a:xfrm>
                                <a:off x="4758" y="3934"/>
                                <a:ext cx="70" cy="63"/>
                              </a:xfrm>
                              <a:custGeom>
                                <a:avLst/>
                                <a:gdLst>
                                  <a:gd name="T0" fmla="*/ 18 w 57"/>
                                  <a:gd name="T1" fmla="*/ 4 h 52"/>
                                  <a:gd name="T2" fmla="*/ 27 w 57"/>
                                  <a:gd name="T3" fmla="*/ 1 h 52"/>
                                  <a:gd name="T4" fmla="*/ 44 w 57"/>
                                  <a:gd name="T5" fmla="*/ 5 h 52"/>
                                  <a:gd name="T6" fmla="*/ 47 w 57"/>
                                  <a:gd name="T7" fmla="*/ 6 h 52"/>
                                  <a:gd name="T8" fmla="*/ 49 w 57"/>
                                  <a:gd name="T9" fmla="*/ 9 h 52"/>
                                  <a:gd name="T10" fmla="*/ 49 w 57"/>
                                  <a:gd name="T11" fmla="*/ 9 h 52"/>
                                  <a:gd name="T12" fmla="*/ 51 w 57"/>
                                  <a:gd name="T13" fmla="*/ 11 h 52"/>
                                  <a:gd name="T14" fmla="*/ 52 w 57"/>
                                  <a:gd name="T15" fmla="*/ 13 h 52"/>
                                  <a:gd name="T16" fmla="*/ 50 w 57"/>
                                  <a:gd name="T17" fmla="*/ 41 h 52"/>
                                  <a:gd name="T18" fmla="*/ 23 w 57"/>
                                  <a:gd name="T19" fmla="*/ 49 h 52"/>
                                  <a:gd name="T20" fmla="*/ 10 w 57"/>
                                  <a:gd name="T21" fmla="*/ 12 h 52"/>
                                  <a:gd name="T22" fmla="*/ 10 w 57"/>
                                  <a:gd name="T23" fmla="*/ 12 h 52"/>
                                  <a:gd name="T24" fmla="*/ 18 w 57"/>
                                  <a:gd name="T25" fmla="*/ 4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7" h="52">
                                    <a:moveTo>
                                      <a:pt x="18" y="4"/>
                                    </a:moveTo>
                                    <a:cubicBezTo>
                                      <a:pt x="21" y="3"/>
                                      <a:pt x="24" y="2"/>
                                      <a:pt x="27" y="1"/>
                                    </a:cubicBezTo>
                                    <a:cubicBezTo>
                                      <a:pt x="33" y="0"/>
                                      <a:pt x="39" y="2"/>
                                      <a:pt x="44" y="5"/>
                                    </a:cubicBezTo>
                                    <a:cubicBezTo>
                                      <a:pt x="45" y="6"/>
                                      <a:pt x="46" y="7"/>
                                      <a:pt x="47" y="6"/>
                                    </a:cubicBezTo>
                                    <a:cubicBezTo>
                                      <a:pt x="48" y="7"/>
                                      <a:pt x="48" y="8"/>
                                      <a:pt x="49" y="9"/>
                                    </a:cubicBezTo>
                                    <a:cubicBezTo>
                                      <a:pt x="49" y="9"/>
                                      <a:pt x="49" y="9"/>
                                      <a:pt x="49" y="9"/>
                                    </a:cubicBezTo>
                                    <a:cubicBezTo>
                                      <a:pt x="50" y="10"/>
                                      <a:pt x="50" y="11"/>
                                      <a:pt x="51" y="11"/>
                                    </a:cubicBezTo>
                                    <a:cubicBezTo>
                                      <a:pt x="51" y="12"/>
                                      <a:pt x="51" y="12"/>
                                      <a:pt x="52" y="13"/>
                                    </a:cubicBezTo>
                                    <a:cubicBezTo>
                                      <a:pt x="57" y="22"/>
                                      <a:pt x="56" y="33"/>
                                      <a:pt x="50" y="41"/>
                                    </a:cubicBezTo>
                                    <a:cubicBezTo>
                                      <a:pt x="43" y="49"/>
                                      <a:pt x="33" y="52"/>
                                      <a:pt x="23" y="49"/>
                                    </a:cubicBezTo>
                                    <a:cubicBezTo>
                                      <a:pt x="9" y="45"/>
                                      <a:pt x="0" y="28"/>
                                      <a:pt x="10" y="12"/>
                                    </a:cubicBezTo>
                                    <a:cubicBezTo>
                                      <a:pt x="10" y="12"/>
                                      <a:pt x="10" y="12"/>
                                      <a:pt x="10" y="12"/>
                                    </a:cubicBezTo>
                                    <a:cubicBezTo>
                                      <a:pt x="13" y="10"/>
                                      <a:pt x="15" y="7"/>
                                      <a:pt x="18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0" name="Freeform 11"/>
                            <wps:cNvSpPr/>
                            <wps:spPr bwMode="auto">
                              <a:xfrm>
                                <a:off x="4807" y="3888"/>
                                <a:ext cx="65" cy="67"/>
                              </a:xfrm>
                              <a:custGeom>
                                <a:avLst/>
                                <a:gdLst>
                                  <a:gd name="T0" fmla="*/ 49 w 54"/>
                                  <a:gd name="T1" fmla="*/ 18 h 55"/>
                                  <a:gd name="T2" fmla="*/ 36 w 54"/>
                                  <a:gd name="T3" fmla="*/ 51 h 55"/>
                                  <a:gd name="T4" fmla="*/ 11 w 54"/>
                                  <a:gd name="T5" fmla="*/ 48 h 55"/>
                                  <a:gd name="T6" fmla="*/ 10 w 54"/>
                                  <a:gd name="T7" fmla="*/ 47 h 55"/>
                                  <a:gd name="T8" fmla="*/ 10 w 54"/>
                                  <a:gd name="T9" fmla="*/ 47 h 55"/>
                                  <a:gd name="T10" fmla="*/ 7 w 54"/>
                                  <a:gd name="T11" fmla="*/ 44 h 55"/>
                                  <a:gd name="T12" fmla="*/ 7 w 54"/>
                                  <a:gd name="T13" fmla="*/ 43 h 55"/>
                                  <a:gd name="T14" fmla="*/ 5 w 54"/>
                                  <a:gd name="T15" fmla="*/ 15 h 55"/>
                                  <a:gd name="T16" fmla="*/ 5 w 54"/>
                                  <a:gd name="T17" fmla="*/ 15 h 55"/>
                                  <a:gd name="T18" fmla="*/ 12 w 54"/>
                                  <a:gd name="T19" fmla="*/ 7 h 55"/>
                                  <a:gd name="T20" fmla="*/ 15 w 54"/>
                                  <a:gd name="T21" fmla="*/ 6 h 55"/>
                                  <a:gd name="T22" fmla="*/ 49 w 54"/>
                                  <a:gd name="T23" fmla="*/ 18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54" h="55">
                                    <a:moveTo>
                                      <a:pt x="49" y="18"/>
                                    </a:moveTo>
                                    <a:cubicBezTo>
                                      <a:pt x="54" y="31"/>
                                      <a:pt x="48" y="46"/>
                                      <a:pt x="36" y="51"/>
                                    </a:cubicBezTo>
                                    <a:cubicBezTo>
                                      <a:pt x="27" y="55"/>
                                      <a:pt x="19" y="53"/>
                                      <a:pt x="11" y="48"/>
                                    </a:cubicBezTo>
                                    <a:cubicBezTo>
                                      <a:pt x="11" y="48"/>
                                      <a:pt x="11" y="47"/>
                                      <a:pt x="10" y="47"/>
                                    </a:cubicBezTo>
                                    <a:cubicBezTo>
                                      <a:pt x="10" y="47"/>
                                      <a:pt x="10" y="47"/>
                                      <a:pt x="10" y="47"/>
                                    </a:cubicBezTo>
                                    <a:cubicBezTo>
                                      <a:pt x="9" y="46"/>
                                      <a:pt x="8" y="44"/>
                                      <a:pt x="7" y="44"/>
                                    </a:cubicBezTo>
                                    <a:cubicBezTo>
                                      <a:pt x="7" y="43"/>
                                      <a:pt x="7" y="43"/>
                                      <a:pt x="7" y="43"/>
                                    </a:cubicBezTo>
                                    <a:cubicBezTo>
                                      <a:pt x="0" y="34"/>
                                      <a:pt x="0" y="25"/>
                                      <a:pt x="5" y="15"/>
                                    </a:cubicBezTo>
                                    <a:cubicBezTo>
                                      <a:pt x="5" y="15"/>
                                      <a:pt x="5" y="15"/>
                                      <a:pt x="5" y="15"/>
                                    </a:cubicBezTo>
                                    <a:cubicBezTo>
                                      <a:pt x="8" y="13"/>
                                      <a:pt x="11" y="11"/>
                                      <a:pt x="12" y="7"/>
                                    </a:cubicBezTo>
                                    <a:cubicBezTo>
                                      <a:pt x="14" y="7"/>
                                      <a:pt x="14" y="6"/>
                                      <a:pt x="15" y="6"/>
                                    </a:cubicBezTo>
                                    <a:cubicBezTo>
                                      <a:pt x="28" y="0"/>
                                      <a:pt x="43" y="6"/>
                                      <a:pt x="49" y="1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1" name="Freeform 12"/>
                            <wps:cNvSpPr/>
                            <wps:spPr bwMode="auto">
                              <a:xfrm>
                                <a:off x="4549" y="3547"/>
                                <a:ext cx="61" cy="65"/>
                              </a:xfrm>
                              <a:custGeom>
                                <a:avLst/>
                                <a:gdLst>
                                  <a:gd name="T0" fmla="*/ 41 w 51"/>
                                  <a:gd name="T1" fmla="*/ 46 h 53"/>
                                  <a:gd name="T2" fmla="*/ 41 w 51"/>
                                  <a:gd name="T3" fmla="*/ 46 h 53"/>
                                  <a:gd name="T4" fmla="*/ 39 w 51"/>
                                  <a:gd name="T5" fmla="*/ 47 h 53"/>
                                  <a:gd name="T6" fmla="*/ 11 w 51"/>
                                  <a:gd name="T7" fmla="*/ 46 h 53"/>
                                  <a:gd name="T8" fmla="*/ 7 w 51"/>
                                  <a:gd name="T9" fmla="*/ 42 h 53"/>
                                  <a:gd name="T10" fmla="*/ 7 w 51"/>
                                  <a:gd name="T11" fmla="*/ 42 h 53"/>
                                  <a:gd name="T12" fmla="*/ 5 w 51"/>
                                  <a:gd name="T13" fmla="*/ 40 h 53"/>
                                  <a:gd name="T14" fmla="*/ 7 w 51"/>
                                  <a:gd name="T15" fmla="*/ 11 h 53"/>
                                  <a:gd name="T16" fmla="*/ 35 w 51"/>
                                  <a:gd name="T17" fmla="*/ 4 h 53"/>
                                  <a:gd name="T18" fmla="*/ 50 w 51"/>
                                  <a:gd name="T19" fmla="*/ 29 h 53"/>
                                  <a:gd name="T20" fmla="*/ 46 w 51"/>
                                  <a:gd name="T21" fmla="*/ 41 h 53"/>
                                  <a:gd name="T22" fmla="*/ 46 w 51"/>
                                  <a:gd name="T23" fmla="*/ 41 h 53"/>
                                  <a:gd name="T24" fmla="*/ 41 w 51"/>
                                  <a:gd name="T25" fmla="*/ 46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51" h="53">
                                    <a:moveTo>
                                      <a:pt x="41" y="46"/>
                                    </a:moveTo>
                                    <a:cubicBezTo>
                                      <a:pt x="41" y="46"/>
                                      <a:pt x="41" y="46"/>
                                      <a:pt x="41" y="46"/>
                                    </a:cubicBezTo>
                                    <a:cubicBezTo>
                                      <a:pt x="40" y="46"/>
                                      <a:pt x="40" y="47"/>
                                      <a:pt x="39" y="47"/>
                                    </a:cubicBezTo>
                                    <a:cubicBezTo>
                                      <a:pt x="30" y="53"/>
                                      <a:pt x="20" y="52"/>
                                      <a:pt x="11" y="46"/>
                                    </a:cubicBezTo>
                                    <a:cubicBezTo>
                                      <a:pt x="9" y="45"/>
                                      <a:pt x="8" y="43"/>
                                      <a:pt x="7" y="42"/>
                                    </a:cubicBezTo>
                                    <a:cubicBezTo>
                                      <a:pt x="7" y="42"/>
                                      <a:pt x="7" y="42"/>
                                      <a:pt x="7" y="42"/>
                                    </a:cubicBezTo>
                                    <a:cubicBezTo>
                                      <a:pt x="6" y="41"/>
                                      <a:pt x="6" y="40"/>
                                      <a:pt x="5" y="40"/>
                                    </a:cubicBezTo>
                                    <a:cubicBezTo>
                                      <a:pt x="0" y="31"/>
                                      <a:pt x="0" y="19"/>
                                      <a:pt x="7" y="11"/>
                                    </a:cubicBezTo>
                                    <a:cubicBezTo>
                                      <a:pt x="14" y="3"/>
                                      <a:pt x="25" y="0"/>
                                      <a:pt x="35" y="4"/>
                                    </a:cubicBezTo>
                                    <a:cubicBezTo>
                                      <a:pt x="45" y="8"/>
                                      <a:pt x="51" y="18"/>
                                      <a:pt x="50" y="29"/>
                                    </a:cubicBezTo>
                                    <a:cubicBezTo>
                                      <a:pt x="50" y="33"/>
                                      <a:pt x="48" y="37"/>
                                      <a:pt x="46" y="41"/>
                                    </a:cubicBezTo>
                                    <a:cubicBezTo>
                                      <a:pt x="46" y="41"/>
                                      <a:pt x="46" y="41"/>
                                      <a:pt x="46" y="41"/>
                                    </a:cubicBezTo>
                                    <a:cubicBezTo>
                                      <a:pt x="43" y="42"/>
                                      <a:pt x="42" y="44"/>
                                      <a:pt x="41" y="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2" name="Freeform 13"/>
                            <wps:cNvSpPr/>
                            <wps:spPr bwMode="auto">
                              <a:xfrm>
                                <a:off x="4598" y="3597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5 h 5"/>
                                  <a:gd name="T2" fmla="*/ 0 w 5"/>
                                  <a:gd name="T3" fmla="*/ 5 h 5"/>
                                  <a:gd name="T4" fmla="*/ 0 w 5"/>
                                  <a:gd name="T5" fmla="*/ 5 h 5"/>
                                  <a:gd name="T6" fmla="*/ 5 w 5"/>
                                  <a:gd name="T7" fmla="*/ 0 h 5"/>
                                  <a:gd name="T8" fmla="*/ 5 w 5"/>
                                  <a:gd name="T9" fmla="*/ 0 h 5"/>
                                  <a:gd name="T10" fmla="*/ 0 w 5"/>
                                  <a:gd name="T11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" h="5">
                                    <a:moveTo>
                                      <a:pt x="0" y="5"/>
                                    </a:move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0" y="5"/>
                                      <a:pt x="0" y="5"/>
                                      <a:pt x="0" y="5"/>
                                    </a:cubicBezTo>
                                    <a:cubicBezTo>
                                      <a:pt x="1" y="3"/>
                                      <a:pt x="2" y="1"/>
                                      <a:pt x="5" y="0"/>
                                    </a:cubicBez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3" y="2"/>
                                      <a:pt x="2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3" name="Freeform 14"/>
                            <wps:cNvSpPr/>
                            <wps:spPr bwMode="auto">
                              <a:xfrm>
                                <a:off x="4718" y="3546"/>
                                <a:ext cx="67" cy="64"/>
                              </a:xfrm>
                              <a:custGeom>
                                <a:avLst/>
                                <a:gdLst>
                                  <a:gd name="T0" fmla="*/ 43 w 55"/>
                                  <a:gd name="T1" fmla="*/ 47 h 53"/>
                                  <a:gd name="T2" fmla="*/ 43 w 55"/>
                                  <a:gd name="T3" fmla="*/ 47 h 53"/>
                                  <a:gd name="T4" fmla="*/ 43 w 55"/>
                                  <a:gd name="T5" fmla="*/ 47 h 53"/>
                                  <a:gd name="T6" fmla="*/ 17 w 55"/>
                                  <a:gd name="T7" fmla="*/ 50 h 53"/>
                                  <a:gd name="T8" fmla="*/ 14 w 55"/>
                                  <a:gd name="T9" fmla="*/ 48 h 53"/>
                                  <a:gd name="T10" fmla="*/ 14 w 55"/>
                                  <a:gd name="T11" fmla="*/ 47 h 53"/>
                                  <a:gd name="T12" fmla="*/ 8 w 55"/>
                                  <a:gd name="T13" fmla="*/ 42 h 53"/>
                                  <a:gd name="T14" fmla="*/ 12 w 55"/>
                                  <a:gd name="T15" fmla="*/ 8 h 53"/>
                                  <a:gd name="T16" fmla="*/ 46 w 55"/>
                                  <a:gd name="T17" fmla="*/ 11 h 53"/>
                                  <a:gd name="T18" fmla="*/ 47 w 55"/>
                                  <a:gd name="T19" fmla="*/ 42 h 53"/>
                                  <a:gd name="T20" fmla="*/ 43 w 55"/>
                                  <a:gd name="T21" fmla="*/ 46 h 53"/>
                                  <a:gd name="T22" fmla="*/ 43 w 55"/>
                                  <a:gd name="T23" fmla="*/ 47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55" h="53">
                                    <a:moveTo>
                                      <a:pt x="43" y="47"/>
                                    </a:moveTo>
                                    <a:cubicBezTo>
                                      <a:pt x="43" y="47"/>
                                      <a:pt x="43" y="47"/>
                                      <a:pt x="43" y="47"/>
                                    </a:cubicBezTo>
                                    <a:cubicBezTo>
                                      <a:pt x="43" y="47"/>
                                      <a:pt x="43" y="47"/>
                                      <a:pt x="43" y="47"/>
                                    </a:cubicBezTo>
                                    <a:cubicBezTo>
                                      <a:pt x="35" y="53"/>
                                      <a:pt x="26" y="53"/>
                                      <a:pt x="17" y="50"/>
                                    </a:cubicBezTo>
                                    <a:cubicBezTo>
                                      <a:pt x="16" y="50"/>
                                      <a:pt x="15" y="49"/>
                                      <a:pt x="14" y="48"/>
                                    </a:cubicBezTo>
                                    <a:cubicBezTo>
                                      <a:pt x="14" y="48"/>
                                      <a:pt x="14" y="47"/>
                                      <a:pt x="14" y="47"/>
                                    </a:cubicBezTo>
                                    <a:cubicBezTo>
                                      <a:pt x="12" y="45"/>
                                      <a:pt x="10" y="43"/>
                                      <a:pt x="8" y="42"/>
                                    </a:cubicBezTo>
                                    <a:cubicBezTo>
                                      <a:pt x="0" y="31"/>
                                      <a:pt x="2" y="16"/>
                                      <a:pt x="12" y="8"/>
                                    </a:cubicBezTo>
                                    <a:cubicBezTo>
                                      <a:pt x="22" y="0"/>
                                      <a:pt x="37" y="1"/>
                                      <a:pt x="46" y="11"/>
                                    </a:cubicBezTo>
                                    <a:cubicBezTo>
                                      <a:pt x="52" y="18"/>
                                      <a:pt x="55" y="30"/>
                                      <a:pt x="47" y="42"/>
                                    </a:cubicBezTo>
                                    <a:cubicBezTo>
                                      <a:pt x="46" y="43"/>
                                      <a:pt x="44" y="45"/>
                                      <a:pt x="43" y="46"/>
                                    </a:cubicBezTo>
                                    <a:lnTo>
                                      <a:pt x="43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4" name="Freeform 15"/>
                            <wps:cNvSpPr/>
                            <wps:spPr bwMode="auto">
                              <a:xfrm>
                                <a:off x="4771" y="3603"/>
                                <a:ext cx="0" cy="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5" name="Freeform 16"/>
                            <wps:cNvSpPr/>
                            <wps:spPr bwMode="auto">
                              <a:xfrm>
                                <a:off x="4728" y="3597"/>
                                <a:ext cx="7" cy="7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5 h 6"/>
                                  <a:gd name="T2" fmla="*/ 6 w 6"/>
                                  <a:gd name="T3" fmla="*/ 6 h 6"/>
                                  <a:gd name="T4" fmla="*/ 5 w 6"/>
                                  <a:gd name="T5" fmla="*/ 5 h 6"/>
                                  <a:gd name="T6" fmla="*/ 0 w 6"/>
                                  <a:gd name="T7" fmla="*/ 0 h 6"/>
                                  <a:gd name="T8" fmla="*/ 6 w 6"/>
                                  <a:gd name="T9" fmla="*/ 5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" h="6">
                                    <a:moveTo>
                                      <a:pt x="6" y="5"/>
                                    </a:moveTo>
                                    <a:cubicBezTo>
                                      <a:pt x="6" y="5"/>
                                      <a:pt x="6" y="6"/>
                                      <a:pt x="6" y="6"/>
                                    </a:cubicBezTo>
                                    <a:cubicBezTo>
                                      <a:pt x="6" y="6"/>
                                      <a:pt x="5" y="5"/>
                                      <a:pt x="5" y="5"/>
                                    </a:cubicBezTo>
                                    <a:cubicBezTo>
                                      <a:pt x="4" y="3"/>
                                      <a:pt x="1" y="2"/>
                                      <a:pt x="0" y="0"/>
                                    </a:cubicBezTo>
                                    <a:cubicBezTo>
                                      <a:pt x="2" y="1"/>
                                      <a:pt x="4" y="3"/>
                                      <a:pt x="6" y="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6" name="Freeform 17"/>
                            <wps:cNvSpPr/>
                            <wps:spPr bwMode="auto">
                              <a:xfrm>
                                <a:off x="4418" y="3676"/>
                                <a:ext cx="65" cy="65"/>
                              </a:xfrm>
                              <a:custGeom>
                                <a:avLst/>
                                <a:gdLst>
                                  <a:gd name="T0" fmla="*/ 48 w 54"/>
                                  <a:gd name="T1" fmla="*/ 41 h 54"/>
                                  <a:gd name="T2" fmla="*/ 47 w 54"/>
                                  <a:gd name="T3" fmla="*/ 41 h 54"/>
                                  <a:gd name="T4" fmla="*/ 43 w 54"/>
                                  <a:gd name="T5" fmla="*/ 46 h 54"/>
                                  <a:gd name="T6" fmla="*/ 40 w 54"/>
                                  <a:gd name="T7" fmla="*/ 48 h 54"/>
                                  <a:gd name="T8" fmla="*/ 7 w 54"/>
                                  <a:gd name="T9" fmla="*/ 40 h 54"/>
                                  <a:gd name="T10" fmla="*/ 14 w 54"/>
                                  <a:gd name="T11" fmla="*/ 7 h 54"/>
                                  <a:gd name="T12" fmla="*/ 43 w 54"/>
                                  <a:gd name="T13" fmla="*/ 8 h 54"/>
                                  <a:gd name="T14" fmla="*/ 47 w 54"/>
                                  <a:gd name="T15" fmla="*/ 11 h 54"/>
                                  <a:gd name="T16" fmla="*/ 48 w 54"/>
                                  <a:gd name="T17" fmla="*/ 41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4" h="54">
                                    <a:moveTo>
                                      <a:pt x="48" y="41"/>
                                    </a:moveTo>
                                    <a:cubicBezTo>
                                      <a:pt x="47" y="41"/>
                                      <a:pt x="47" y="41"/>
                                      <a:pt x="47" y="41"/>
                                    </a:cubicBezTo>
                                    <a:cubicBezTo>
                                      <a:pt x="46" y="43"/>
                                      <a:pt x="44" y="44"/>
                                      <a:pt x="43" y="46"/>
                                    </a:cubicBezTo>
                                    <a:cubicBezTo>
                                      <a:pt x="42" y="46"/>
                                      <a:pt x="41" y="47"/>
                                      <a:pt x="40" y="48"/>
                                    </a:cubicBezTo>
                                    <a:cubicBezTo>
                                      <a:pt x="29" y="54"/>
                                      <a:pt x="14" y="51"/>
                                      <a:pt x="7" y="40"/>
                                    </a:cubicBezTo>
                                    <a:cubicBezTo>
                                      <a:pt x="0" y="29"/>
                                      <a:pt x="3" y="14"/>
                                      <a:pt x="14" y="7"/>
                                    </a:cubicBezTo>
                                    <a:cubicBezTo>
                                      <a:pt x="21" y="2"/>
                                      <a:pt x="33" y="0"/>
                                      <a:pt x="43" y="8"/>
                                    </a:cubicBezTo>
                                    <a:cubicBezTo>
                                      <a:pt x="44" y="9"/>
                                      <a:pt x="46" y="10"/>
                                      <a:pt x="47" y="11"/>
                                    </a:cubicBezTo>
                                    <a:cubicBezTo>
                                      <a:pt x="54" y="21"/>
                                      <a:pt x="54" y="31"/>
                                      <a:pt x="4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7" name="Freeform 18"/>
                            <wps:cNvSpPr/>
                            <wps:spPr bwMode="auto">
                              <a:xfrm>
                                <a:off x="4470" y="3726"/>
                                <a:ext cx="6" cy="6"/>
                              </a:xfrm>
                              <a:custGeom>
                                <a:avLst/>
                                <a:gdLst>
                                  <a:gd name="T0" fmla="*/ 4 w 5"/>
                                  <a:gd name="T1" fmla="*/ 0 h 5"/>
                                  <a:gd name="T2" fmla="*/ 5 w 5"/>
                                  <a:gd name="T3" fmla="*/ 0 h 5"/>
                                  <a:gd name="T4" fmla="*/ 4 w 5"/>
                                  <a:gd name="T5" fmla="*/ 1 h 5"/>
                                  <a:gd name="T6" fmla="*/ 4 w 5"/>
                                  <a:gd name="T7" fmla="*/ 1 h 5"/>
                                  <a:gd name="T8" fmla="*/ 0 w 5"/>
                                  <a:gd name="T9" fmla="*/ 5 h 5"/>
                                  <a:gd name="T10" fmla="*/ 4 w 5"/>
                                  <a:gd name="T11" fmla="*/ 0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" h="5">
                                    <a:moveTo>
                                      <a:pt x="4" y="0"/>
                                    </a:move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5" y="0"/>
                                      <a:pt x="4" y="1"/>
                                      <a:pt x="4" y="1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3"/>
                                      <a:pt x="1" y="4"/>
                                      <a:pt x="0" y="5"/>
                                    </a:cubicBezTo>
                                    <a:cubicBezTo>
                                      <a:pt x="1" y="3"/>
                                      <a:pt x="3" y="2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8" name="Freeform 19"/>
                            <wps:cNvSpPr/>
                            <wps:spPr bwMode="auto">
                              <a:xfrm>
                                <a:off x="4849" y="3678"/>
                                <a:ext cx="62" cy="60"/>
                              </a:xfrm>
                              <a:custGeom>
                                <a:avLst/>
                                <a:gdLst>
                                  <a:gd name="T0" fmla="*/ 7 w 51"/>
                                  <a:gd name="T1" fmla="*/ 39 h 49"/>
                                  <a:gd name="T2" fmla="*/ 7 w 51"/>
                                  <a:gd name="T3" fmla="*/ 39 h 49"/>
                                  <a:gd name="T4" fmla="*/ 7 w 51"/>
                                  <a:gd name="T5" fmla="*/ 9 h 49"/>
                                  <a:gd name="T6" fmla="*/ 7 w 51"/>
                                  <a:gd name="T7" fmla="*/ 8 h 49"/>
                                  <a:gd name="T8" fmla="*/ 10 w 51"/>
                                  <a:gd name="T9" fmla="*/ 5 h 49"/>
                                  <a:gd name="T10" fmla="*/ 10 w 51"/>
                                  <a:gd name="T11" fmla="*/ 5 h 49"/>
                                  <a:gd name="T12" fmla="*/ 25 w 51"/>
                                  <a:gd name="T13" fmla="*/ 0 h 49"/>
                                  <a:gd name="T14" fmla="*/ 50 w 51"/>
                                  <a:gd name="T15" fmla="*/ 23 h 49"/>
                                  <a:gd name="T16" fmla="*/ 27 w 51"/>
                                  <a:gd name="T17" fmla="*/ 49 h 49"/>
                                  <a:gd name="T18" fmla="*/ 11 w 51"/>
                                  <a:gd name="T19" fmla="*/ 44 h 49"/>
                                  <a:gd name="T20" fmla="*/ 7 w 51"/>
                                  <a:gd name="T21" fmla="*/ 39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1" h="49">
                                    <a:moveTo>
                                      <a:pt x="7" y="39"/>
                                    </a:moveTo>
                                    <a:cubicBezTo>
                                      <a:pt x="7" y="39"/>
                                      <a:pt x="7" y="39"/>
                                      <a:pt x="7" y="39"/>
                                    </a:cubicBezTo>
                                    <a:cubicBezTo>
                                      <a:pt x="0" y="29"/>
                                      <a:pt x="0" y="19"/>
                                      <a:pt x="7" y="9"/>
                                    </a:cubicBezTo>
                                    <a:cubicBezTo>
                                      <a:pt x="7" y="8"/>
                                      <a:pt x="7" y="8"/>
                                      <a:pt x="7" y="8"/>
                                    </a:cubicBezTo>
                                    <a:cubicBezTo>
                                      <a:pt x="8" y="7"/>
                                      <a:pt x="9" y="6"/>
                                      <a:pt x="10" y="5"/>
                                    </a:cubicBezTo>
                                    <a:cubicBezTo>
                                      <a:pt x="10" y="5"/>
                                      <a:pt x="10" y="5"/>
                                      <a:pt x="10" y="5"/>
                                    </a:cubicBezTo>
                                    <a:cubicBezTo>
                                      <a:pt x="15" y="2"/>
                                      <a:pt x="20" y="0"/>
                                      <a:pt x="25" y="0"/>
                                    </a:cubicBezTo>
                                    <a:cubicBezTo>
                                      <a:pt x="39" y="0"/>
                                      <a:pt x="50" y="10"/>
                                      <a:pt x="50" y="23"/>
                                    </a:cubicBezTo>
                                    <a:cubicBezTo>
                                      <a:pt x="51" y="37"/>
                                      <a:pt x="40" y="48"/>
                                      <a:pt x="27" y="49"/>
                                    </a:cubicBezTo>
                                    <a:cubicBezTo>
                                      <a:pt x="21" y="49"/>
                                      <a:pt x="16" y="47"/>
                                      <a:pt x="11" y="44"/>
                                    </a:cubicBezTo>
                                    <a:cubicBezTo>
                                      <a:pt x="10" y="41"/>
                                      <a:pt x="8" y="41"/>
                                      <a:pt x="7" y="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69" name="Freeform 20"/>
                            <wps:cNvSpPr/>
                            <wps:spPr bwMode="auto">
                              <a:xfrm>
                                <a:off x="4847" y="3847"/>
                                <a:ext cx="67" cy="65"/>
                              </a:xfrm>
                              <a:custGeom>
                                <a:avLst/>
                                <a:gdLst>
                                  <a:gd name="T0" fmla="*/ 10 w 55"/>
                                  <a:gd name="T1" fmla="*/ 11 h 54"/>
                                  <a:gd name="T2" fmla="*/ 13 w 55"/>
                                  <a:gd name="T3" fmla="*/ 7 h 54"/>
                                  <a:gd name="T4" fmla="*/ 15 w 55"/>
                                  <a:gd name="T5" fmla="*/ 3 h 54"/>
                                  <a:gd name="T6" fmla="*/ 13 w 55"/>
                                  <a:gd name="T7" fmla="*/ 8 h 54"/>
                                  <a:gd name="T8" fmla="*/ 16 w 55"/>
                                  <a:gd name="T9" fmla="*/ 6 h 54"/>
                                  <a:gd name="T10" fmla="*/ 48 w 55"/>
                                  <a:gd name="T11" fmla="*/ 12 h 54"/>
                                  <a:gd name="T12" fmla="*/ 46 w 55"/>
                                  <a:gd name="T13" fmla="*/ 44 h 54"/>
                                  <a:gd name="T14" fmla="*/ 14 w 55"/>
                                  <a:gd name="T15" fmla="*/ 47 h 54"/>
                                  <a:gd name="T16" fmla="*/ 8 w 55"/>
                                  <a:gd name="T17" fmla="*/ 13 h 54"/>
                                  <a:gd name="T18" fmla="*/ 9 w 55"/>
                                  <a:gd name="T19" fmla="*/ 11 h 54"/>
                                  <a:gd name="T20" fmla="*/ 10 w 55"/>
                                  <a:gd name="T21" fmla="*/ 11 h 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5" h="54">
                                    <a:moveTo>
                                      <a:pt x="10" y="11"/>
                                    </a:moveTo>
                                    <a:cubicBezTo>
                                      <a:pt x="12" y="10"/>
                                      <a:pt x="13" y="9"/>
                                      <a:pt x="13" y="7"/>
                                    </a:cubicBezTo>
                                    <a:cubicBezTo>
                                      <a:pt x="13" y="5"/>
                                      <a:pt x="14" y="4"/>
                                      <a:pt x="15" y="3"/>
                                    </a:cubicBezTo>
                                    <a:cubicBezTo>
                                      <a:pt x="15" y="5"/>
                                      <a:pt x="13" y="6"/>
                                      <a:pt x="13" y="8"/>
                                    </a:cubicBezTo>
                                    <a:cubicBezTo>
                                      <a:pt x="14" y="7"/>
                                      <a:pt x="15" y="6"/>
                                      <a:pt x="16" y="6"/>
                                    </a:cubicBezTo>
                                    <a:cubicBezTo>
                                      <a:pt x="27" y="0"/>
                                      <a:pt x="40" y="2"/>
                                      <a:pt x="48" y="12"/>
                                    </a:cubicBezTo>
                                    <a:cubicBezTo>
                                      <a:pt x="55" y="21"/>
                                      <a:pt x="54" y="35"/>
                                      <a:pt x="46" y="44"/>
                                    </a:cubicBezTo>
                                    <a:cubicBezTo>
                                      <a:pt x="38" y="52"/>
                                      <a:pt x="24" y="54"/>
                                      <a:pt x="14" y="47"/>
                                    </a:cubicBezTo>
                                    <a:cubicBezTo>
                                      <a:pt x="5" y="40"/>
                                      <a:pt x="0" y="26"/>
                                      <a:pt x="8" y="13"/>
                                    </a:cubicBezTo>
                                    <a:cubicBezTo>
                                      <a:pt x="9" y="12"/>
                                      <a:pt x="9" y="12"/>
                                      <a:pt x="9" y="11"/>
                                    </a:cubicBezTo>
                                    <a:lnTo>
                                      <a:pt x="10" y="1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0" name="Freeform 21"/>
                            <wps:cNvSpPr/>
                            <wps:spPr bwMode="auto">
                              <a:xfrm>
                                <a:off x="4858" y="385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*/ 4 w 6"/>
                                  <a:gd name="T1" fmla="*/ 4 h 8"/>
                                  <a:gd name="T2" fmla="*/ 1 w 6"/>
                                  <a:gd name="T3" fmla="*/ 8 h 8"/>
                                  <a:gd name="T4" fmla="*/ 0 w 6"/>
                                  <a:gd name="T5" fmla="*/ 8 h 8"/>
                                  <a:gd name="T6" fmla="*/ 1 w 6"/>
                                  <a:gd name="T7" fmla="*/ 8 h 8"/>
                                  <a:gd name="T8" fmla="*/ 1 w 6"/>
                                  <a:gd name="T9" fmla="*/ 8 h 8"/>
                                  <a:gd name="T10" fmla="*/ 3 w 6"/>
                                  <a:gd name="T11" fmla="*/ 3 h 8"/>
                                  <a:gd name="T12" fmla="*/ 6 w 6"/>
                                  <a:gd name="T13" fmla="*/ 0 h 8"/>
                                  <a:gd name="T14" fmla="*/ 4 w 6"/>
                                  <a:gd name="T15" fmla="*/ 4 h 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6" h="8">
                                    <a:moveTo>
                                      <a:pt x="4" y="4"/>
                                    </a:moveTo>
                                    <a:cubicBezTo>
                                      <a:pt x="4" y="6"/>
                                      <a:pt x="3" y="7"/>
                                      <a:pt x="1" y="8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1" y="8"/>
                                      <a:pt x="1" y="8"/>
                                      <a:pt x="1" y="8"/>
                                    </a:cubicBezTo>
                                    <a:cubicBezTo>
                                      <a:pt x="1" y="8"/>
                                      <a:pt x="1" y="8"/>
                                      <a:pt x="1" y="8"/>
                                    </a:cubicBezTo>
                                    <a:cubicBezTo>
                                      <a:pt x="2" y="7"/>
                                      <a:pt x="4" y="6"/>
                                      <a:pt x="3" y="3"/>
                                    </a:cubicBezTo>
                                    <a:cubicBezTo>
                                      <a:pt x="3" y="1"/>
                                      <a:pt x="4" y="0"/>
                                      <a:pt x="6" y="0"/>
                                    </a:cubicBezTo>
                                    <a:cubicBezTo>
                                      <a:pt x="5" y="1"/>
                                      <a:pt x="4" y="2"/>
                                      <a:pt x="4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1" name="Freeform 22"/>
                            <wps:cNvSpPr/>
                            <wps:spPr bwMode="auto">
                              <a:xfrm>
                                <a:off x="4721" y="3974"/>
                                <a:ext cx="65" cy="68"/>
                              </a:xfrm>
                              <a:custGeom>
                                <a:avLst/>
                                <a:gdLst>
                                  <a:gd name="T0" fmla="*/ 8 w 54"/>
                                  <a:gd name="T1" fmla="*/ 12 h 56"/>
                                  <a:gd name="T2" fmla="*/ 11 w 54"/>
                                  <a:gd name="T3" fmla="*/ 8 h 56"/>
                                  <a:gd name="T4" fmla="*/ 13 w 54"/>
                                  <a:gd name="T5" fmla="*/ 4 h 56"/>
                                  <a:gd name="T6" fmla="*/ 11 w 54"/>
                                  <a:gd name="T7" fmla="*/ 9 h 56"/>
                                  <a:gd name="T8" fmla="*/ 11 w 54"/>
                                  <a:gd name="T9" fmla="*/ 9 h 56"/>
                                  <a:gd name="T10" fmla="*/ 46 w 54"/>
                                  <a:gd name="T11" fmla="*/ 15 h 56"/>
                                  <a:gd name="T12" fmla="*/ 38 w 54"/>
                                  <a:gd name="T13" fmla="*/ 49 h 56"/>
                                  <a:gd name="T14" fmla="*/ 4 w 54"/>
                                  <a:gd name="T15" fmla="*/ 39 h 56"/>
                                  <a:gd name="T16" fmla="*/ 6 w 54"/>
                                  <a:gd name="T17" fmla="*/ 14 h 56"/>
                                  <a:gd name="T18" fmla="*/ 6 w 54"/>
                                  <a:gd name="T19" fmla="*/ 14 h 56"/>
                                  <a:gd name="T20" fmla="*/ 8 w 54"/>
                                  <a:gd name="T21" fmla="*/ 13 h 56"/>
                                  <a:gd name="T22" fmla="*/ 8 w 54"/>
                                  <a:gd name="T23" fmla="*/ 12 h 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54" h="56">
                                    <a:moveTo>
                                      <a:pt x="8" y="12"/>
                                    </a:moveTo>
                                    <a:cubicBezTo>
                                      <a:pt x="10" y="11"/>
                                      <a:pt x="11" y="10"/>
                                      <a:pt x="11" y="8"/>
                                    </a:cubicBezTo>
                                    <a:cubicBezTo>
                                      <a:pt x="10" y="6"/>
                                      <a:pt x="12" y="5"/>
                                      <a:pt x="13" y="4"/>
                                    </a:cubicBezTo>
                                    <a:cubicBezTo>
                                      <a:pt x="13" y="6"/>
                                      <a:pt x="11" y="7"/>
                                      <a:pt x="11" y="9"/>
                                    </a:cubicBezTo>
                                    <a:cubicBezTo>
                                      <a:pt x="11" y="9"/>
                                      <a:pt x="11" y="9"/>
                                      <a:pt x="11" y="9"/>
                                    </a:cubicBezTo>
                                    <a:cubicBezTo>
                                      <a:pt x="22" y="0"/>
                                      <a:pt x="38" y="3"/>
                                      <a:pt x="46" y="15"/>
                                    </a:cubicBezTo>
                                    <a:cubicBezTo>
                                      <a:pt x="54" y="26"/>
                                      <a:pt x="51" y="42"/>
                                      <a:pt x="38" y="49"/>
                                    </a:cubicBezTo>
                                    <a:cubicBezTo>
                                      <a:pt x="26" y="56"/>
                                      <a:pt x="10" y="51"/>
                                      <a:pt x="4" y="39"/>
                                    </a:cubicBezTo>
                                    <a:cubicBezTo>
                                      <a:pt x="0" y="30"/>
                                      <a:pt x="1" y="22"/>
                                      <a:pt x="6" y="14"/>
                                    </a:cubicBezTo>
                                    <a:cubicBezTo>
                                      <a:pt x="6" y="14"/>
                                      <a:pt x="6" y="14"/>
                                      <a:pt x="6" y="14"/>
                                    </a:cubicBezTo>
                                    <a:cubicBezTo>
                                      <a:pt x="7" y="13"/>
                                      <a:pt x="7" y="13"/>
                                      <a:pt x="8" y="13"/>
                                    </a:cubicBezTo>
                                    <a:lnTo>
                                      <a:pt x="8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2" name="Freeform 23"/>
                            <wps:cNvSpPr/>
                            <wps:spPr bwMode="auto">
                              <a:xfrm>
                                <a:off x="4731" y="3979"/>
                                <a:ext cx="6" cy="11"/>
                              </a:xfrm>
                              <a:custGeom>
                                <a:avLst/>
                                <a:gdLst>
                                  <a:gd name="T0" fmla="*/ 3 w 5"/>
                                  <a:gd name="T1" fmla="*/ 4 h 9"/>
                                  <a:gd name="T2" fmla="*/ 0 w 5"/>
                                  <a:gd name="T3" fmla="*/ 8 h 9"/>
                                  <a:gd name="T4" fmla="*/ 0 w 5"/>
                                  <a:gd name="T5" fmla="*/ 9 h 9"/>
                                  <a:gd name="T6" fmla="*/ 0 w 5"/>
                                  <a:gd name="T7" fmla="*/ 8 h 9"/>
                                  <a:gd name="T8" fmla="*/ 0 w 5"/>
                                  <a:gd name="T9" fmla="*/ 8 h 9"/>
                                  <a:gd name="T10" fmla="*/ 2 w 5"/>
                                  <a:gd name="T11" fmla="*/ 4 h 9"/>
                                  <a:gd name="T12" fmla="*/ 5 w 5"/>
                                  <a:gd name="T13" fmla="*/ 0 h 9"/>
                                  <a:gd name="T14" fmla="*/ 3 w 5"/>
                                  <a:gd name="T15" fmla="*/ 4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5" h="9">
                                    <a:moveTo>
                                      <a:pt x="3" y="4"/>
                                    </a:moveTo>
                                    <a:cubicBezTo>
                                      <a:pt x="3" y="6"/>
                                      <a:pt x="2" y="7"/>
                                      <a:pt x="0" y="8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0" y="8"/>
                                      <a:pt x="0" y="8"/>
                                      <a:pt x="0" y="8"/>
                                    </a:cubicBezTo>
                                    <a:cubicBezTo>
                                      <a:pt x="1" y="7"/>
                                      <a:pt x="3" y="6"/>
                                      <a:pt x="2" y="4"/>
                                    </a:cubicBezTo>
                                    <a:cubicBezTo>
                                      <a:pt x="2" y="2"/>
                                      <a:pt x="3" y="0"/>
                                      <a:pt x="5" y="0"/>
                                    </a:cubicBezTo>
                                    <a:cubicBezTo>
                                      <a:pt x="4" y="1"/>
                                      <a:pt x="2" y="2"/>
                                      <a:pt x="3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3" name="Freeform 24"/>
                            <wps:cNvSpPr/>
                            <wps:spPr bwMode="auto">
                              <a:xfrm>
                                <a:off x="4422" y="3851"/>
                                <a:ext cx="60" cy="59"/>
                              </a:xfrm>
                              <a:custGeom>
                                <a:avLst/>
                                <a:gdLst>
                                  <a:gd name="T0" fmla="*/ 44 w 49"/>
                                  <a:gd name="T1" fmla="*/ 10 h 49"/>
                                  <a:gd name="T2" fmla="*/ 44 w 49"/>
                                  <a:gd name="T3" fmla="*/ 10 h 49"/>
                                  <a:gd name="T4" fmla="*/ 49 w 49"/>
                                  <a:gd name="T5" fmla="*/ 23 h 49"/>
                                  <a:gd name="T6" fmla="*/ 43 w 49"/>
                                  <a:gd name="T7" fmla="*/ 40 h 49"/>
                                  <a:gd name="T8" fmla="*/ 40 w 49"/>
                                  <a:gd name="T9" fmla="*/ 43 h 49"/>
                                  <a:gd name="T10" fmla="*/ 40 w 49"/>
                                  <a:gd name="T11" fmla="*/ 43 h 49"/>
                                  <a:gd name="T12" fmla="*/ 22 w 49"/>
                                  <a:gd name="T13" fmla="*/ 49 h 49"/>
                                  <a:gd name="T14" fmla="*/ 0 w 49"/>
                                  <a:gd name="T15" fmla="*/ 24 h 49"/>
                                  <a:gd name="T16" fmla="*/ 22 w 49"/>
                                  <a:gd name="T17" fmla="*/ 0 h 49"/>
                                  <a:gd name="T18" fmla="*/ 40 w 49"/>
                                  <a:gd name="T19" fmla="*/ 5 h 49"/>
                                  <a:gd name="T20" fmla="*/ 44 w 49"/>
                                  <a:gd name="T21" fmla="*/ 10 h 4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9" h="49">
                                    <a:moveTo>
                                      <a:pt x="44" y="10"/>
                                    </a:moveTo>
                                    <a:cubicBezTo>
                                      <a:pt x="44" y="10"/>
                                      <a:pt x="44" y="10"/>
                                      <a:pt x="44" y="10"/>
                                    </a:cubicBezTo>
                                    <a:cubicBezTo>
                                      <a:pt x="46" y="14"/>
                                      <a:pt x="48" y="18"/>
                                      <a:pt x="49" y="23"/>
                                    </a:cubicBezTo>
                                    <a:cubicBezTo>
                                      <a:pt x="49" y="29"/>
                                      <a:pt x="47" y="35"/>
                                      <a:pt x="43" y="40"/>
                                    </a:cubicBezTo>
                                    <a:cubicBezTo>
                                      <a:pt x="42" y="41"/>
                                      <a:pt x="41" y="42"/>
                                      <a:pt x="40" y="43"/>
                                    </a:cubicBezTo>
                                    <a:cubicBezTo>
                                      <a:pt x="40" y="43"/>
                                      <a:pt x="40" y="43"/>
                                      <a:pt x="40" y="43"/>
                                    </a:cubicBezTo>
                                    <a:cubicBezTo>
                                      <a:pt x="35" y="47"/>
                                      <a:pt x="29" y="49"/>
                                      <a:pt x="22" y="49"/>
                                    </a:cubicBezTo>
                                    <a:cubicBezTo>
                                      <a:pt x="10" y="48"/>
                                      <a:pt x="0" y="37"/>
                                      <a:pt x="0" y="24"/>
                                    </a:cubicBezTo>
                                    <a:cubicBezTo>
                                      <a:pt x="0" y="12"/>
                                      <a:pt x="10" y="1"/>
                                      <a:pt x="22" y="0"/>
                                    </a:cubicBezTo>
                                    <a:cubicBezTo>
                                      <a:pt x="28" y="0"/>
                                      <a:pt x="34" y="2"/>
                                      <a:pt x="40" y="5"/>
                                    </a:cubicBezTo>
                                    <a:cubicBezTo>
                                      <a:pt x="40" y="8"/>
                                      <a:pt x="42" y="8"/>
                                      <a:pt x="44" y="1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4" name="Freeform 25"/>
                            <wps:cNvSpPr/>
                            <wps:spPr bwMode="auto">
                              <a:xfrm>
                                <a:off x="4471" y="3857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5"/>
                                  <a:gd name="T2" fmla="*/ 4 w 4"/>
                                  <a:gd name="T3" fmla="*/ 5 h 5"/>
                                  <a:gd name="T4" fmla="*/ 4 w 4"/>
                                  <a:gd name="T5" fmla="*/ 5 h 5"/>
                                  <a:gd name="T6" fmla="*/ 0 w 4"/>
                                  <a:gd name="T7" fmla="*/ 0 h 5"/>
                                  <a:gd name="T8" fmla="*/ 4 w 4"/>
                                  <a:gd name="T9" fmla="*/ 4 h 5"/>
                                  <a:gd name="T10" fmla="*/ 4 w 4"/>
                                  <a:gd name="T11" fmla="*/ 4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" h="5">
                                    <a:moveTo>
                                      <a:pt x="4" y="4"/>
                                    </a:moveTo>
                                    <a:cubicBezTo>
                                      <a:pt x="4" y="4"/>
                                      <a:pt x="4" y="5"/>
                                      <a:pt x="4" y="5"/>
                                    </a:cubicBezTo>
                                    <a:cubicBezTo>
                                      <a:pt x="4" y="5"/>
                                      <a:pt x="4" y="5"/>
                                      <a:pt x="4" y="5"/>
                                    </a:cubicBezTo>
                                    <a:cubicBezTo>
                                      <a:pt x="2" y="3"/>
                                      <a:pt x="0" y="3"/>
                                      <a:pt x="0" y="0"/>
                                    </a:cubicBezTo>
                                    <a:cubicBezTo>
                                      <a:pt x="1" y="1"/>
                                      <a:pt x="2" y="3"/>
                                      <a:pt x="4" y="4"/>
                                    </a:cubicBezTo>
                                    <a:cubicBezTo>
                                      <a:pt x="4" y="4"/>
                                      <a:pt x="4" y="4"/>
                                      <a:pt x="4" y="4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5" name="Freeform 26"/>
                            <wps:cNvSpPr/>
                            <wps:spPr bwMode="auto">
                              <a:xfrm>
                                <a:off x="4549" y="3977"/>
                                <a:ext cx="65" cy="64"/>
                              </a:xfrm>
                              <a:custGeom>
                                <a:avLst/>
                                <a:gdLst>
                                  <a:gd name="T0" fmla="*/ 8 w 54"/>
                                  <a:gd name="T1" fmla="*/ 11 h 53"/>
                                  <a:gd name="T2" fmla="*/ 39 w 54"/>
                                  <a:gd name="T3" fmla="*/ 6 h 53"/>
                                  <a:gd name="T4" fmla="*/ 42 w 54"/>
                                  <a:gd name="T5" fmla="*/ 7 h 53"/>
                                  <a:gd name="T6" fmla="*/ 45 w 54"/>
                                  <a:gd name="T7" fmla="*/ 11 h 53"/>
                                  <a:gd name="T8" fmla="*/ 46 w 54"/>
                                  <a:gd name="T9" fmla="*/ 11 h 53"/>
                                  <a:gd name="T10" fmla="*/ 47 w 54"/>
                                  <a:gd name="T11" fmla="*/ 13 h 53"/>
                                  <a:gd name="T12" fmla="*/ 47 w 54"/>
                                  <a:gd name="T13" fmla="*/ 13 h 53"/>
                                  <a:gd name="T14" fmla="*/ 48 w 54"/>
                                  <a:gd name="T15" fmla="*/ 15 h 53"/>
                                  <a:gd name="T16" fmla="*/ 41 w 54"/>
                                  <a:gd name="T17" fmla="*/ 46 h 53"/>
                                  <a:gd name="T18" fmla="*/ 9 w 54"/>
                                  <a:gd name="T19" fmla="*/ 44 h 53"/>
                                  <a:gd name="T20" fmla="*/ 8 w 54"/>
                                  <a:gd name="T21" fmla="*/ 11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54" h="53">
                                    <a:moveTo>
                                      <a:pt x="8" y="11"/>
                                    </a:moveTo>
                                    <a:cubicBezTo>
                                      <a:pt x="15" y="2"/>
                                      <a:pt x="29" y="0"/>
                                      <a:pt x="39" y="6"/>
                                    </a:cubicBezTo>
                                    <a:cubicBezTo>
                                      <a:pt x="40" y="6"/>
                                      <a:pt x="41" y="7"/>
                                      <a:pt x="42" y="7"/>
                                    </a:cubicBezTo>
                                    <a:cubicBezTo>
                                      <a:pt x="42" y="9"/>
                                      <a:pt x="44" y="10"/>
                                      <a:pt x="45" y="11"/>
                                    </a:cubicBezTo>
                                    <a:cubicBezTo>
                                      <a:pt x="46" y="11"/>
                                      <a:pt x="46" y="11"/>
                                      <a:pt x="46" y="11"/>
                                    </a:cubicBezTo>
                                    <a:cubicBezTo>
                                      <a:pt x="46" y="12"/>
                                      <a:pt x="46" y="12"/>
                                      <a:pt x="47" y="13"/>
                                    </a:cubicBezTo>
                                    <a:cubicBezTo>
                                      <a:pt x="47" y="13"/>
                                      <a:pt x="47" y="13"/>
                                      <a:pt x="47" y="13"/>
                                    </a:cubicBezTo>
                                    <a:cubicBezTo>
                                      <a:pt x="47" y="13"/>
                                      <a:pt x="47" y="14"/>
                                      <a:pt x="48" y="15"/>
                                    </a:cubicBezTo>
                                    <a:cubicBezTo>
                                      <a:pt x="54" y="26"/>
                                      <a:pt x="51" y="39"/>
                                      <a:pt x="41" y="46"/>
                                    </a:cubicBezTo>
                                    <a:cubicBezTo>
                                      <a:pt x="31" y="53"/>
                                      <a:pt x="17" y="52"/>
                                      <a:pt x="9" y="44"/>
                                    </a:cubicBezTo>
                                    <a:cubicBezTo>
                                      <a:pt x="0" y="35"/>
                                      <a:pt x="0" y="21"/>
                                      <a:pt x="8" y="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6" name="Freeform 27"/>
                            <wps:cNvSpPr/>
                            <wps:spPr bwMode="auto">
                              <a:xfrm>
                                <a:off x="4600" y="3985"/>
                                <a:ext cx="4" cy="5"/>
                              </a:xfrm>
                              <a:custGeom>
                                <a:avLst/>
                                <a:gdLst>
                                  <a:gd name="T0" fmla="*/ 3 w 4"/>
                                  <a:gd name="T1" fmla="*/ 4 h 4"/>
                                  <a:gd name="T2" fmla="*/ 4 w 4"/>
                                  <a:gd name="T3" fmla="*/ 4 h 4"/>
                                  <a:gd name="T4" fmla="*/ 3 w 4"/>
                                  <a:gd name="T5" fmla="*/ 4 h 4"/>
                                  <a:gd name="T6" fmla="*/ 0 w 4"/>
                                  <a:gd name="T7" fmla="*/ 0 h 4"/>
                                  <a:gd name="T8" fmla="*/ 3 w 4"/>
                                  <a:gd name="T9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3" y="4"/>
                                    </a:moveTo>
                                    <a:cubicBezTo>
                                      <a:pt x="4" y="4"/>
                                      <a:pt x="4" y="4"/>
                                      <a:pt x="4" y="4"/>
                                    </a:cubicBezTo>
                                    <a:cubicBezTo>
                                      <a:pt x="3" y="4"/>
                                      <a:pt x="3" y="4"/>
                                      <a:pt x="3" y="4"/>
                                    </a:cubicBezTo>
                                    <a:cubicBezTo>
                                      <a:pt x="2" y="3"/>
                                      <a:pt x="0" y="2"/>
                                      <a:pt x="0" y="0"/>
                                    </a:cubicBezTo>
                                    <a:cubicBezTo>
                                      <a:pt x="1" y="2"/>
                                      <a:pt x="2" y="3"/>
                                      <a:pt x="3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7" name="Freeform 28"/>
                            <wps:cNvSpPr/>
                            <wps:spPr bwMode="auto">
                              <a:xfrm>
                                <a:off x="4680" y="3507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25 w 48"/>
                                  <a:gd name="T1" fmla="*/ 47 h 48"/>
                                  <a:gd name="T2" fmla="*/ 0 w 48"/>
                                  <a:gd name="T3" fmla="*/ 24 h 48"/>
                                  <a:gd name="T4" fmla="*/ 24 w 48"/>
                                  <a:gd name="T5" fmla="*/ 0 h 48"/>
                                  <a:gd name="T6" fmla="*/ 48 w 48"/>
                                  <a:gd name="T7" fmla="*/ 23 h 48"/>
                                  <a:gd name="T8" fmla="*/ 25 w 48"/>
                                  <a:gd name="T9" fmla="*/ 47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" h="48">
                                    <a:moveTo>
                                      <a:pt x="25" y="47"/>
                                    </a:moveTo>
                                    <a:cubicBezTo>
                                      <a:pt x="11" y="48"/>
                                      <a:pt x="0" y="37"/>
                                      <a:pt x="0" y="24"/>
                                    </a:cubicBezTo>
                                    <a:cubicBezTo>
                                      <a:pt x="0" y="10"/>
                                      <a:pt x="11" y="0"/>
                                      <a:pt x="24" y="0"/>
                                    </a:cubicBezTo>
                                    <a:cubicBezTo>
                                      <a:pt x="37" y="0"/>
                                      <a:pt x="48" y="10"/>
                                      <a:pt x="48" y="23"/>
                                    </a:cubicBezTo>
                                    <a:cubicBezTo>
                                      <a:pt x="48" y="36"/>
                                      <a:pt x="38" y="47"/>
                                      <a:pt x="25" y="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8" name="Freeform 29"/>
                            <wps:cNvSpPr/>
                            <wps:spPr bwMode="auto">
                              <a:xfrm>
                                <a:off x="4593" y="3507"/>
                                <a:ext cx="59" cy="58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48 h 48"/>
                                  <a:gd name="T2" fmla="*/ 1 w 48"/>
                                  <a:gd name="T3" fmla="*/ 24 h 48"/>
                                  <a:gd name="T4" fmla="*/ 24 w 48"/>
                                  <a:gd name="T5" fmla="*/ 0 h 48"/>
                                  <a:gd name="T6" fmla="*/ 48 w 48"/>
                                  <a:gd name="T7" fmla="*/ 24 h 48"/>
                                  <a:gd name="T8" fmla="*/ 24 w 48"/>
                                  <a:gd name="T9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" h="48">
                                    <a:moveTo>
                                      <a:pt x="24" y="48"/>
                                    </a:moveTo>
                                    <a:cubicBezTo>
                                      <a:pt x="11" y="48"/>
                                      <a:pt x="1" y="38"/>
                                      <a:pt x="1" y="24"/>
                                    </a:cubicBezTo>
                                    <a:cubicBezTo>
                                      <a:pt x="0" y="11"/>
                                      <a:pt x="11" y="0"/>
                                      <a:pt x="24" y="0"/>
                                    </a:cubicBezTo>
                                    <a:cubicBezTo>
                                      <a:pt x="37" y="0"/>
                                      <a:pt x="48" y="11"/>
                                      <a:pt x="48" y="24"/>
                                    </a:cubicBezTo>
                                    <a:cubicBezTo>
                                      <a:pt x="48" y="37"/>
                                      <a:pt x="38" y="48"/>
                                      <a:pt x="2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79" name="Freeform 30"/>
                            <wps:cNvSpPr/>
                            <wps:spPr bwMode="auto">
                              <a:xfrm>
                                <a:off x="4896" y="3808"/>
                                <a:ext cx="58" cy="57"/>
                              </a:xfrm>
                              <a:custGeom>
                                <a:avLst/>
                                <a:gdLst>
                                  <a:gd name="T0" fmla="*/ 0 w 48"/>
                                  <a:gd name="T1" fmla="*/ 24 h 47"/>
                                  <a:gd name="T2" fmla="*/ 24 w 48"/>
                                  <a:gd name="T3" fmla="*/ 0 h 47"/>
                                  <a:gd name="T4" fmla="*/ 48 w 48"/>
                                  <a:gd name="T5" fmla="*/ 23 h 47"/>
                                  <a:gd name="T6" fmla="*/ 24 w 48"/>
                                  <a:gd name="T7" fmla="*/ 47 h 47"/>
                                  <a:gd name="T8" fmla="*/ 0 w 48"/>
                                  <a:gd name="T9" fmla="*/ 24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" h="47">
                                    <a:moveTo>
                                      <a:pt x="0" y="24"/>
                                    </a:moveTo>
                                    <a:cubicBezTo>
                                      <a:pt x="0" y="10"/>
                                      <a:pt x="11" y="0"/>
                                      <a:pt x="24" y="0"/>
                                    </a:cubicBezTo>
                                    <a:cubicBezTo>
                                      <a:pt x="37" y="0"/>
                                      <a:pt x="47" y="10"/>
                                      <a:pt x="48" y="23"/>
                                    </a:cubicBezTo>
                                    <a:cubicBezTo>
                                      <a:pt x="48" y="36"/>
                                      <a:pt x="37" y="47"/>
                                      <a:pt x="24" y="47"/>
                                    </a:cubicBezTo>
                                    <a:cubicBezTo>
                                      <a:pt x="11" y="47"/>
                                      <a:pt x="0" y="37"/>
                                      <a:pt x="0" y="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0" name="Oval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80" y="3808"/>
                                <a:ext cx="58" cy="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1" name="Freeform 32"/>
                            <wps:cNvSpPr/>
                            <wps:spPr bwMode="auto">
                              <a:xfrm>
                                <a:off x="4894" y="3722"/>
                                <a:ext cx="59" cy="57"/>
                              </a:xfrm>
                              <a:custGeom>
                                <a:avLst/>
                                <a:gdLst>
                                  <a:gd name="T0" fmla="*/ 1 w 48"/>
                                  <a:gd name="T1" fmla="*/ 24 h 47"/>
                                  <a:gd name="T2" fmla="*/ 24 w 48"/>
                                  <a:gd name="T3" fmla="*/ 0 h 47"/>
                                  <a:gd name="T4" fmla="*/ 48 w 48"/>
                                  <a:gd name="T5" fmla="*/ 24 h 47"/>
                                  <a:gd name="T6" fmla="*/ 24 w 48"/>
                                  <a:gd name="T7" fmla="*/ 47 h 47"/>
                                  <a:gd name="T8" fmla="*/ 1 w 48"/>
                                  <a:gd name="T9" fmla="*/ 24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" h="47">
                                    <a:moveTo>
                                      <a:pt x="1" y="24"/>
                                    </a:moveTo>
                                    <a:cubicBezTo>
                                      <a:pt x="0" y="10"/>
                                      <a:pt x="11" y="0"/>
                                      <a:pt x="24" y="0"/>
                                    </a:cubicBezTo>
                                    <a:cubicBezTo>
                                      <a:pt x="37" y="0"/>
                                      <a:pt x="48" y="10"/>
                                      <a:pt x="48" y="24"/>
                                    </a:cubicBezTo>
                                    <a:cubicBezTo>
                                      <a:pt x="48" y="37"/>
                                      <a:pt x="38" y="47"/>
                                      <a:pt x="24" y="47"/>
                                    </a:cubicBezTo>
                                    <a:cubicBezTo>
                                      <a:pt x="11" y="47"/>
                                      <a:pt x="1" y="37"/>
                                      <a:pt x="1" y="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2" name="Freeform 33"/>
                            <wps:cNvSpPr/>
                            <wps:spPr bwMode="auto">
                              <a:xfrm>
                                <a:off x="4379" y="3722"/>
                                <a:ext cx="58" cy="58"/>
                              </a:xfrm>
                              <a:custGeom>
                                <a:avLst/>
                                <a:gdLst>
                                  <a:gd name="T0" fmla="*/ 48 w 48"/>
                                  <a:gd name="T1" fmla="*/ 24 h 48"/>
                                  <a:gd name="T2" fmla="*/ 25 w 48"/>
                                  <a:gd name="T3" fmla="*/ 48 h 48"/>
                                  <a:gd name="T4" fmla="*/ 1 w 48"/>
                                  <a:gd name="T5" fmla="*/ 24 h 48"/>
                                  <a:gd name="T6" fmla="*/ 24 w 48"/>
                                  <a:gd name="T7" fmla="*/ 0 h 48"/>
                                  <a:gd name="T8" fmla="*/ 48 w 48"/>
                                  <a:gd name="T9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" h="48">
                                    <a:moveTo>
                                      <a:pt x="48" y="24"/>
                                    </a:moveTo>
                                    <a:cubicBezTo>
                                      <a:pt x="48" y="37"/>
                                      <a:pt x="38" y="48"/>
                                      <a:pt x="25" y="48"/>
                                    </a:cubicBezTo>
                                    <a:cubicBezTo>
                                      <a:pt x="11" y="48"/>
                                      <a:pt x="1" y="38"/>
                                      <a:pt x="1" y="24"/>
                                    </a:cubicBezTo>
                                    <a:cubicBezTo>
                                      <a:pt x="0" y="11"/>
                                      <a:pt x="11" y="0"/>
                                      <a:pt x="24" y="0"/>
                                    </a:cubicBezTo>
                                    <a:cubicBezTo>
                                      <a:pt x="37" y="0"/>
                                      <a:pt x="48" y="11"/>
                                      <a:pt x="48" y="24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3" name="Freeform 34"/>
                            <wps:cNvSpPr/>
                            <wps:spPr bwMode="auto">
                              <a:xfrm>
                                <a:off x="4681" y="4023"/>
                                <a:ext cx="57" cy="57"/>
                              </a:xfrm>
                              <a:custGeom>
                                <a:avLst/>
                                <a:gdLst>
                                  <a:gd name="T0" fmla="*/ 24 w 47"/>
                                  <a:gd name="T1" fmla="*/ 0 h 47"/>
                                  <a:gd name="T2" fmla="*/ 47 w 47"/>
                                  <a:gd name="T3" fmla="*/ 23 h 47"/>
                                  <a:gd name="T4" fmla="*/ 24 w 47"/>
                                  <a:gd name="T5" fmla="*/ 47 h 47"/>
                                  <a:gd name="T6" fmla="*/ 0 w 47"/>
                                  <a:gd name="T7" fmla="*/ 24 h 47"/>
                                  <a:gd name="T8" fmla="*/ 24 w 47"/>
                                  <a:gd name="T9" fmla="*/ 0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7">
                                    <a:moveTo>
                                      <a:pt x="24" y="0"/>
                                    </a:moveTo>
                                    <a:cubicBezTo>
                                      <a:pt x="37" y="0"/>
                                      <a:pt x="47" y="10"/>
                                      <a:pt x="47" y="23"/>
                                    </a:cubicBezTo>
                                    <a:cubicBezTo>
                                      <a:pt x="47" y="36"/>
                                      <a:pt x="37" y="47"/>
                                      <a:pt x="24" y="47"/>
                                    </a:cubicBezTo>
                                    <a:cubicBezTo>
                                      <a:pt x="11" y="47"/>
                                      <a:pt x="0" y="37"/>
                                      <a:pt x="0" y="24"/>
                                    </a:cubicBezTo>
                                    <a:cubicBezTo>
                                      <a:pt x="0" y="10"/>
                                      <a:pt x="11" y="0"/>
                                      <a:pt x="2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4" name="Oval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95" y="4023"/>
                                <a:ext cx="58" cy="5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5" name="Freeform 36"/>
                            <wps:cNvSpPr/>
                            <wps:spPr bwMode="auto">
                              <a:xfrm>
                                <a:off x="4422" y="3593"/>
                                <a:ext cx="57" cy="59"/>
                              </a:xfrm>
                              <a:custGeom>
                                <a:avLst/>
                                <a:gdLst>
                                  <a:gd name="T0" fmla="*/ 24 w 47"/>
                                  <a:gd name="T1" fmla="*/ 47 h 48"/>
                                  <a:gd name="T2" fmla="*/ 0 w 47"/>
                                  <a:gd name="T3" fmla="*/ 24 h 48"/>
                                  <a:gd name="T4" fmla="*/ 23 w 47"/>
                                  <a:gd name="T5" fmla="*/ 0 h 48"/>
                                  <a:gd name="T6" fmla="*/ 47 w 47"/>
                                  <a:gd name="T7" fmla="*/ 24 h 48"/>
                                  <a:gd name="T8" fmla="*/ 24 w 47"/>
                                  <a:gd name="T9" fmla="*/ 47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24" y="47"/>
                                    </a:moveTo>
                                    <a:cubicBezTo>
                                      <a:pt x="11" y="48"/>
                                      <a:pt x="0" y="37"/>
                                      <a:pt x="0" y="24"/>
                                    </a:cubicBezTo>
                                    <a:cubicBezTo>
                                      <a:pt x="0" y="11"/>
                                      <a:pt x="10" y="1"/>
                                      <a:pt x="23" y="0"/>
                                    </a:cubicBezTo>
                                    <a:cubicBezTo>
                                      <a:pt x="36" y="0"/>
                                      <a:pt x="47" y="11"/>
                                      <a:pt x="47" y="24"/>
                                    </a:cubicBezTo>
                                    <a:cubicBezTo>
                                      <a:pt x="47" y="37"/>
                                      <a:pt x="37" y="47"/>
                                      <a:pt x="24" y="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6" name="Freeform 37"/>
                            <wps:cNvSpPr/>
                            <wps:spPr bwMode="auto">
                              <a:xfrm>
                                <a:off x="4852" y="3593"/>
                                <a:ext cx="57" cy="57"/>
                              </a:xfrm>
                              <a:custGeom>
                                <a:avLst/>
                                <a:gdLst>
                                  <a:gd name="T0" fmla="*/ 0 w 47"/>
                                  <a:gd name="T1" fmla="*/ 23 h 47"/>
                                  <a:gd name="T2" fmla="*/ 24 w 47"/>
                                  <a:gd name="T3" fmla="*/ 0 h 47"/>
                                  <a:gd name="T4" fmla="*/ 47 w 47"/>
                                  <a:gd name="T5" fmla="*/ 23 h 47"/>
                                  <a:gd name="T6" fmla="*/ 24 w 47"/>
                                  <a:gd name="T7" fmla="*/ 47 h 47"/>
                                  <a:gd name="T8" fmla="*/ 0 w 47"/>
                                  <a:gd name="T9" fmla="*/ 23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7">
                                    <a:moveTo>
                                      <a:pt x="0" y="23"/>
                                    </a:moveTo>
                                    <a:cubicBezTo>
                                      <a:pt x="0" y="11"/>
                                      <a:pt x="11" y="0"/>
                                      <a:pt x="24" y="0"/>
                                    </a:cubicBezTo>
                                    <a:cubicBezTo>
                                      <a:pt x="37" y="0"/>
                                      <a:pt x="47" y="10"/>
                                      <a:pt x="47" y="23"/>
                                    </a:cubicBezTo>
                                    <a:cubicBezTo>
                                      <a:pt x="47" y="36"/>
                                      <a:pt x="37" y="47"/>
                                      <a:pt x="24" y="47"/>
                                    </a:cubicBezTo>
                                    <a:cubicBezTo>
                                      <a:pt x="11" y="47"/>
                                      <a:pt x="0" y="36"/>
                                      <a:pt x="0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7" name="Freeform 38"/>
                            <wps:cNvSpPr/>
                            <wps:spPr bwMode="auto">
                              <a:xfrm>
                                <a:off x="4465" y="3551"/>
                                <a:ext cx="58" cy="57"/>
                              </a:xfrm>
                              <a:custGeom>
                                <a:avLst/>
                                <a:gdLst>
                                  <a:gd name="T0" fmla="*/ 24 w 48"/>
                                  <a:gd name="T1" fmla="*/ 47 h 47"/>
                                  <a:gd name="T2" fmla="*/ 1 w 48"/>
                                  <a:gd name="T3" fmla="*/ 24 h 47"/>
                                  <a:gd name="T4" fmla="*/ 24 w 48"/>
                                  <a:gd name="T5" fmla="*/ 0 h 47"/>
                                  <a:gd name="T6" fmla="*/ 48 w 48"/>
                                  <a:gd name="T7" fmla="*/ 23 h 47"/>
                                  <a:gd name="T8" fmla="*/ 24 w 48"/>
                                  <a:gd name="T9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8" h="47">
                                    <a:moveTo>
                                      <a:pt x="24" y="47"/>
                                    </a:moveTo>
                                    <a:cubicBezTo>
                                      <a:pt x="11" y="47"/>
                                      <a:pt x="1" y="37"/>
                                      <a:pt x="1" y="24"/>
                                    </a:cubicBezTo>
                                    <a:cubicBezTo>
                                      <a:pt x="0" y="11"/>
                                      <a:pt x="11" y="0"/>
                                      <a:pt x="24" y="0"/>
                                    </a:cubicBezTo>
                                    <a:cubicBezTo>
                                      <a:pt x="37" y="0"/>
                                      <a:pt x="48" y="10"/>
                                      <a:pt x="48" y="23"/>
                                    </a:cubicBezTo>
                                    <a:cubicBezTo>
                                      <a:pt x="48" y="36"/>
                                      <a:pt x="37" y="47"/>
                                      <a:pt x="24" y="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8" name="Freeform 39"/>
                            <wps:cNvSpPr/>
                            <wps:spPr bwMode="auto">
                              <a:xfrm>
                                <a:off x="4809" y="3550"/>
                                <a:ext cx="57" cy="58"/>
                              </a:xfrm>
                              <a:custGeom>
                                <a:avLst/>
                                <a:gdLst>
                                  <a:gd name="T0" fmla="*/ 0 w 47"/>
                                  <a:gd name="T1" fmla="*/ 24 h 48"/>
                                  <a:gd name="T2" fmla="*/ 23 w 47"/>
                                  <a:gd name="T3" fmla="*/ 0 h 48"/>
                                  <a:gd name="T4" fmla="*/ 47 w 47"/>
                                  <a:gd name="T5" fmla="*/ 24 h 48"/>
                                  <a:gd name="T6" fmla="*/ 24 w 47"/>
                                  <a:gd name="T7" fmla="*/ 47 h 48"/>
                                  <a:gd name="T8" fmla="*/ 0 w 47"/>
                                  <a:gd name="T9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8">
                                    <a:moveTo>
                                      <a:pt x="0" y="24"/>
                                    </a:moveTo>
                                    <a:cubicBezTo>
                                      <a:pt x="0" y="11"/>
                                      <a:pt x="10" y="1"/>
                                      <a:pt x="23" y="0"/>
                                    </a:cubicBezTo>
                                    <a:cubicBezTo>
                                      <a:pt x="36" y="0"/>
                                      <a:pt x="47" y="11"/>
                                      <a:pt x="47" y="24"/>
                                    </a:cubicBezTo>
                                    <a:cubicBezTo>
                                      <a:pt x="47" y="37"/>
                                      <a:pt x="37" y="47"/>
                                      <a:pt x="24" y="47"/>
                                    </a:cubicBezTo>
                                    <a:cubicBezTo>
                                      <a:pt x="11" y="48"/>
                                      <a:pt x="0" y="37"/>
                                      <a:pt x="0" y="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89" name="Freeform 40"/>
                            <wps:cNvSpPr/>
                            <wps:spPr bwMode="auto">
                              <a:xfrm>
                                <a:off x="4466" y="3980"/>
                                <a:ext cx="57" cy="57"/>
                              </a:xfrm>
                              <a:custGeom>
                                <a:avLst/>
                                <a:gdLst>
                                  <a:gd name="T0" fmla="*/ 0 w 47"/>
                                  <a:gd name="T1" fmla="*/ 24 h 47"/>
                                  <a:gd name="T2" fmla="*/ 24 w 47"/>
                                  <a:gd name="T3" fmla="*/ 0 h 47"/>
                                  <a:gd name="T4" fmla="*/ 47 w 47"/>
                                  <a:gd name="T5" fmla="*/ 23 h 47"/>
                                  <a:gd name="T6" fmla="*/ 24 w 47"/>
                                  <a:gd name="T7" fmla="*/ 47 h 47"/>
                                  <a:gd name="T8" fmla="*/ 0 w 47"/>
                                  <a:gd name="T9" fmla="*/ 24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7">
                                    <a:moveTo>
                                      <a:pt x="0" y="24"/>
                                    </a:moveTo>
                                    <a:cubicBezTo>
                                      <a:pt x="0" y="11"/>
                                      <a:pt x="11" y="0"/>
                                      <a:pt x="24" y="0"/>
                                    </a:cubicBezTo>
                                    <a:cubicBezTo>
                                      <a:pt x="36" y="0"/>
                                      <a:pt x="47" y="11"/>
                                      <a:pt x="47" y="23"/>
                                    </a:cubicBezTo>
                                    <a:cubicBezTo>
                                      <a:pt x="47" y="36"/>
                                      <a:pt x="37" y="47"/>
                                      <a:pt x="24" y="47"/>
                                    </a:cubicBezTo>
                                    <a:cubicBezTo>
                                      <a:pt x="11" y="47"/>
                                      <a:pt x="0" y="37"/>
                                      <a:pt x="0" y="24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0" name="Freeform 41"/>
                            <wps:cNvSpPr/>
                            <wps:spPr bwMode="auto">
                              <a:xfrm>
                                <a:off x="4424" y="3938"/>
                                <a:ext cx="57" cy="57"/>
                              </a:xfrm>
                              <a:custGeom>
                                <a:avLst/>
                                <a:gdLst>
                                  <a:gd name="T0" fmla="*/ 23 w 47"/>
                                  <a:gd name="T1" fmla="*/ 0 h 47"/>
                                  <a:gd name="T2" fmla="*/ 47 w 47"/>
                                  <a:gd name="T3" fmla="*/ 23 h 47"/>
                                  <a:gd name="T4" fmla="*/ 23 w 47"/>
                                  <a:gd name="T5" fmla="*/ 47 h 47"/>
                                  <a:gd name="T6" fmla="*/ 0 w 47"/>
                                  <a:gd name="T7" fmla="*/ 23 h 47"/>
                                  <a:gd name="T8" fmla="*/ 23 w 47"/>
                                  <a:gd name="T9" fmla="*/ 0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7">
                                    <a:moveTo>
                                      <a:pt x="23" y="0"/>
                                    </a:moveTo>
                                    <a:cubicBezTo>
                                      <a:pt x="36" y="0"/>
                                      <a:pt x="47" y="10"/>
                                      <a:pt x="47" y="23"/>
                                    </a:cubicBezTo>
                                    <a:cubicBezTo>
                                      <a:pt x="47" y="36"/>
                                      <a:pt x="36" y="47"/>
                                      <a:pt x="23" y="47"/>
                                    </a:cubicBezTo>
                                    <a:cubicBezTo>
                                      <a:pt x="11" y="47"/>
                                      <a:pt x="0" y="36"/>
                                      <a:pt x="0" y="23"/>
                                    </a:cubicBezTo>
                                    <a:cubicBezTo>
                                      <a:pt x="0" y="10"/>
                                      <a:pt x="10" y="0"/>
                                      <a:pt x="23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1" name="Freeform 42"/>
                            <wps:cNvSpPr/>
                            <wps:spPr bwMode="auto">
                              <a:xfrm>
                                <a:off x="4811" y="3980"/>
                                <a:ext cx="57" cy="57"/>
                              </a:xfrm>
                              <a:custGeom>
                                <a:avLst/>
                                <a:gdLst>
                                  <a:gd name="T0" fmla="*/ 0 w 47"/>
                                  <a:gd name="T1" fmla="*/ 23 h 47"/>
                                  <a:gd name="T2" fmla="*/ 23 w 47"/>
                                  <a:gd name="T3" fmla="*/ 0 h 47"/>
                                  <a:gd name="T4" fmla="*/ 46 w 47"/>
                                  <a:gd name="T5" fmla="*/ 23 h 47"/>
                                  <a:gd name="T6" fmla="*/ 23 w 47"/>
                                  <a:gd name="T7" fmla="*/ 46 h 47"/>
                                  <a:gd name="T8" fmla="*/ 0 w 47"/>
                                  <a:gd name="T9" fmla="*/ 23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7">
                                    <a:moveTo>
                                      <a:pt x="0" y="23"/>
                                    </a:moveTo>
                                    <a:cubicBezTo>
                                      <a:pt x="0" y="10"/>
                                      <a:pt x="10" y="0"/>
                                      <a:pt x="23" y="0"/>
                                    </a:cubicBezTo>
                                    <a:cubicBezTo>
                                      <a:pt x="36" y="0"/>
                                      <a:pt x="46" y="10"/>
                                      <a:pt x="46" y="23"/>
                                    </a:cubicBezTo>
                                    <a:cubicBezTo>
                                      <a:pt x="47" y="36"/>
                                      <a:pt x="36" y="46"/>
                                      <a:pt x="23" y="46"/>
                                    </a:cubicBezTo>
                                    <a:cubicBezTo>
                                      <a:pt x="10" y="47"/>
                                      <a:pt x="0" y="36"/>
                                      <a:pt x="0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2" name="Freeform 43"/>
                            <wps:cNvSpPr/>
                            <wps:spPr bwMode="auto">
                              <a:xfrm>
                                <a:off x="4853" y="3937"/>
                                <a:ext cx="57" cy="57"/>
                              </a:xfrm>
                              <a:custGeom>
                                <a:avLst/>
                                <a:gdLst>
                                  <a:gd name="T0" fmla="*/ 24 w 47"/>
                                  <a:gd name="T1" fmla="*/ 47 h 47"/>
                                  <a:gd name="T2" fmla="*/ 0 w 47"/>
                                  <a:gd name="T3" fmla="*/ 24 h 47"/>
                                  <a:gd name="T4" fmla="*/ 23 w 47"/>
                                  <a:gd name="T5" fmla="*/ 0 h 47"/>
                                  <a:gd name="T6" fmla="*/ 47 w 47"/>
                                  <a:gd name="T7" fmla="*/ 23 h 47"/>
                                  <a:gd name="T8" fmla="*/ 24 w 47"/>
                                  <a:gd name="T9" fmla="*/ 47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7">
                                    <a:moveTo>
                                      <a:pt x="24" y="47"/>
                                    </a:moveTo>
                                    <a:cubicBezTo>
                                      <a:pt x="11" y="47"/>
                                      <a:pt x="0" y="37"/>
                                      <a:pt x="0" y="24"/>
                                    </a:cubicBezTo>
                                    <a:cubicBezTo>
                                      <a:pt x="0" y="11"/>
                                      <a:pt x="10" y="0"/>
                                      <a:pt x="23" y="0"/>
                                    </a:cubicBezTo>
                                    <a:cubicBezTo>
                                      <a:pt x="36" y="0"/>
                                      <a:pt x="47" y="11"/>
                                      <a:pt x="47" y="23"/>
                                    </a:cubicBezTo>
                                    <a:cubicBezTo>
                                      <a:pt x="47" y="36"/>
                                      <a:pt x="37" y="47"/>
                                      <a:pt x="24" y="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3" name="Freeform 44"/>
                            <wps:cNvSpPr/>
                            <wps:spPr bwMode="auto">
                              <a:xfrm>
                                <a:off x="4509" y="3508"/>
                                <a:ext cx="57" cy="56"/>
                              </a:xfrm>
                              <a:custGeom>
                                <a:avLst/>
                                <a:gdLst>
                                  <a:gd name="T0" fmla="*/ 24 w 47"/>
                                  <a:gd name="T1" fmla="*/ 46 h 46"/>
                                  <a:gd name="T2" fmla="*/ 0 w 47"/>
                                  <a:gd name="T3" fmla="*/ 23 h 46"/>
                                  <a:gd name="T4" fmla="*/ 23 w 47"/>
                                  <a:gd name="T5" fmla="*/ 0 h 46"/>
                                  <a:gd name="T6" fmla="*/ 47 w 47"/>
                                  <a:gd name="T7" fmla="*/ 23 h 46"/>
                                  <a:gd name="T8" fmla="*/ 24 w 47"/>
                                  <a:gd name="T9" fmla="*/ 46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6">
                                    <a:moveTo>
                                      <a:pt x="24" y="46"/>
                                    </a:moveTo>
                                    <a:cubicBezTo>
                                      <a:pt x="11" y="46"/>
                                      <a:pt x="1" y="36"/>
                                      <a:pt x="0" y="23"/>
                                    </a:cubicBezTo>
                                    <a:cubicBezTo>
                                      <a:pt x="0" y="10"/>
                                      <a:pt x="10" y="0"/>
                                      <a:pt x="23" y="0"/>
                                    </a:cubicBezTo>
                                    <a:cubicBezTo>
                                      <a:pt x="36" y="0"/>
                                      <a:pt x="46" y="10"/>
                                      <a:pt x="47" y="23"/>
                                    </a:cubicBezTo>
                                    <a:cubicBezTo>
                                      <a:pt x="47" y="36"/>
                                      <a:pt x="37" y="46"/>
                                      <a:pt x="24" y="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4" name="Freeform 45"/>
                            <wps:cNvSpPr/>
                            <wps:spPr bwMode="auto">
                              <a:xfrm>
                                <a:off x="4767" y="3507"/>
                                <a:ext cx="56" cy="57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24 h 47"/>
                                  <a:gd name="T2" fmla="*/ 23 w 46"/>
                                  <a:gd name="T3" fmla="*/ 0 h 47"/>
                                  <a:gd name="T4" fmla="*/ 46 w 46"/>
                                  <a:gd name="T5" fmla="*/ 23 h 47"/>
                                  <a:gd name="T6" fmla="*/ 23 w 46"/>
                                  <a:gd name="T7" fmla="*/ 47 h 47"/>
                                  <a:gd name="T8" fmla="*/ 0 w 46"/>
                                  <a:gd name="T9" fmla="*/ 24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" h="47">
                                    <a:moveTo>
                                      <a:pt x="0" y="24"/>
                                    </a:moveTo>
                                    <a:cubicBezTo>
                                      <a:pt x="0" y="11"/>
                                      <a:pt x="10" y="1"/>
                                      <a:pt x="23" y="0"/>
                                    </a:cubicBezTo>
                                    <a:cubicBezTo>
                                      <a:pt x="36" y="0"/>
                                      <a:pt x="46" y="10"/>
                                      <a:pt x="46" y="23"/>
                                    </a:cubicBezTo>
                                    <a:cubicBezTo>
                                      <a:pt x="46" y="36"/>
                                      <a:pt x="36" y="47"/>
                                      <a:pt x="23" y="47"/>
                                    </a:cubicBezTo>
                                    <a:cubicBezTo>
                                      <a:pt x="10" y="47"/>
                                      <a:pt x="0" y="37"/>
                                      <a:pt x="0" y="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5" name="Freeform 46"/>
                            <wps:cNvSpPr/>
                            <wps:spPr bwMode="auto">
                              <a:xfrm>
                                <a:off x="4380" y="3637"/>
                                <a:ext cx="57" cy="57"/>
                              </a:xfrm>
                              <a:custGeom>
                                <a:avLst/>
                                <a:gdLst>
                                  <a:gd name="T0" fmla="*/ 24 w 47"/>
                                  <a:gd name="T1" fmla="*/ 46 h 47"/>
                                  <a:gd name="T2" fmla="*/ 0 w 47"/>
                                  <a:gd name="T3" fmla="*/ 24 h 47"/>
                                  <a:gd name="T4" fmla="*/ 23 w 47"/>
                                  <a:gd name="T5" fmla="*/ 0 h 47"/>
                                  <a:gd name="T6" fmla="*/ 46 w 47"/>
                                  <a:gd name="T7" fmla="*/ 23 h 47"/>
                                  <a:gd name="T8" fmla="*/ 24 w 47"/>
                                  <a:gd name="T9" fmla="*/ 46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47">
                                    <a:moveTo>
                                      <a:pt x="24" y="46"/>
                                    </a:moveTo>
                                    <a:cubicBezTo>
                                      <a:pt x="11" y="47"/>
                                      <a:pt x="0" y="36"/>
                                      <a:pt x="0" y="24"/>
                                    </a:cubicBezTo>
                                    <a:cubicBezTo>
                                      <a:pt x="0" y="11"/>
                                      <a:pt x="10" y="0"/>
                                      <a:pt x="23" y="0"/>
                                    </a:cubicBezTo>
                                    <a:cubicBezTo>
                                      <a:pt x="36" y="0"/>
                                      <a:pt x="46" y="10"/>
                                      <a:pt x="46" y="23"/>
                                    </a:cubicBezTo>
                                    <a:cubicBezTo>
                                      <a:pt x="47" y="36"/>
                                      <a:pt x="36" y="46"/>
                                      <a:pt x="24" y="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6" name="Freeform 47"/>
                            <wps:cNvSpPr/>
                            <wps:spPr bwMode="auto">
                              <a:xfrm>
                                <a:off x="4896" y="3637"/>
                                <a:ext cx="55" cy="56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23 h 46"/>
                                  <a:gd name="T2" fmla="*/ 23 w 46"/>
                                  <a:gd name="T3" fmla="*/ 0 h 46"/>
                                  <a:gd name="T4" fmla="*/ 46 w 46"/>
                                  <a:gd name="T5" fmla="*/ 23 h 46"/>
                                  <a:gd name="T6" fmla="*/ 23 w 46"/>
                                  <a:gd name="T7" fmla="*/ 46 h 46"/>
                                  <a:gd name="T8" fmla="*/ 0 w 46"/>
                                  <a:gd name="T9" fmla="*/ 23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" h="46">
                                    <a:moveTo>
                                      <a:pt x="0" y="23"/>
                                    </a:moveTo>
                                    <a:cubicBezTo>
                                      <a:pt x="0" y="10"/>
                                      <a:pt x="10" y="0"/>
                                      <a:pt x="23" y="0"/>
                                    </a:cubicBezTo>
                                    <a:cubicBezTo>
                                      <a:pt x="36" y="0"/>
                                      <a:pt x="46" y="10"/>
                                      <a:pt x="46" y="23"/>
                                    </a:cubicBezTo>
                                    <a:cubicBezTo>
                                      <a:pt x="46" y="36"/>
                                      <a:pt x="36" y="46"/>
                                      <a:pt x="23" y="46"/>
                                    </a:cubicBezTo>
                                    <a:cubicBezTo>
                                      <a:pt x="11" y="46"/>
                                      <a:pt x="0" y="36"/>
                                      <a:pt x="0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7" name="Freeform 48"/>
                            <wps:cNvSpPr/>
                            <wps:spPr bwMode="auto">
                              <a:xfrm>
                                <a:off x="4381" y="3895"/>
                                <a:ext cx="56" cy="56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23 h 46"/>
                                  <a:gd name="T2" fmla="*/ 23 w 46"/>
                                  <a:gd name="T3" fmla="*/ 0 h 46"/>
                                  <a:gd name="T4" fmla="*/ 46 w 46"/>
                                  <a:gd name="T5" fmla="*/ 23 h 46"/>
                                  <a:gd name="T6" fmla="*/ 23 w 46"/>
                                  <a:gd name="T7" fmla="*/ 46 h 46"/>
                                  <a:gd name="T8" fmla="*/ 0 w 46"/>
                                  <a:gd name="T9" fmla="*/ 23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" h="46">
                                    <a:moveTo>
                                      <a:pt x="0" y="23"/>
                                    </a:moveTo>
                                    <a:cubicBezTo>
                                      <a:pt x="0" y="10"/>
                                      <a:pt x="10" y="0"/>
                                      <a:pt x="23" y="0"/>
                                    </a:cubicBezTo>
                                    <a:cubicBezTo>
                                      <a:pt x="36" y="0"/>
                                      <a:pt x="46" y="10"/>
                                      <a:pt x="46" y="23"/>
                                    </a:cubicBezTo>
                                    <a:cubicBezTo>
                                      <a:pt x="46" y="35"/>
                                      <a:pt x="36" y="46"/>
                                      <a:pt x="23" y="46"/>
                                    </a:cubicBezTo>
                                    <a:cubicBezTo>
                                      <a:pt x="10" y="46"/>
                                      <a:pt x="0" y="36"/>
                                      <a:pt x="0" y="23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8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7" y="3894"/>
                                <a:ext cx="56" cy="5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99" name="Freeform 50"/>
                            <wps:cNvSpPr/>
                            <wps:spPr bwMode="auto">
                              <a:xfrm>
                                <a:off x="4768" y="4023"/>
                                <a:ext cx="56" cy="57"/>
                              </a:xfrm>
                              <a:custGeom>
                                <a:avLst/>
                                <a:gdLst>
                                  <a:gd name="T0" fmla="*/ 23 w 46"/>
                                  <a:gd name="T1" fmla="*/ 0 h 47"/>
                                  <a:gd name="T2" fmla="*/ 46 w 46"/>
                                  <a:gd name="T3" fmla="*/ 23 h 47"/>
                                  <a:gd name="T4" fmla="*/ 23 w 46"/>
                                  <a:gd name="T5" fmla="*/ 46 h 47"/>
                                  <a:gd name="T6" fmla="*/ 0 w 46"/>
                                  <a:gd name="T7" fmla="*/ 24 h 47"/>
                                  <a:gd name="T8" fmla="*/ 23 w 46"/>
                                  <a:gd name="T9" fmla="*/ 0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" h="47">
                                    <a:moveTo>
                                      <a:pt x="23" y="0"/>
                                    </a:moveTo>
                                    <a:cubicBezTo>
                                      <a:pt x="35" y="0"/>
                                      <a:pt x="46" y="11"/>
                                      <a:pt x="46" y="23"/>
                                    </a:cubicBezTo>
                                    <a:cubicBezTo>
                                      <a:pt x="46" y="36"/>
                                      <a:pt x="35" y="46"/>
                                      <a:pt x="23" y="46"/>
                                    </a:cubicBezTo>
                                    <a:cubicBezTo>
                                      <a:pt x="10" y="47"/>
                                      <a:pt x="0" y="36"/>
                                      <a:pt x="0" y="24"/>
                                    </a:cubicBezTo>
                                    <a:cubicBezTo>
                                      <a:pt x="0" y="11"/>
                                      <a:pt x="10" y="0"/>
                                      <a:pt x="2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0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0" y="4024"/>
                                <a:ext cx="56" cy="5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1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38" y="3466"/>
                                <a:ext cx="56" cy="5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2" name="Freeform 53"/>
                            <wps:cNvSpPr/>
                            <wps:spPr bwMode="auto">
                              <a:xfrm>
                                <a:off x="4339" y="3767"/>
                                <a:ext cx="54" cy="54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23 h 45"/>
                                  <a:gd name="T2" fmla="*/ 22 w 45"/>
                                  <a:gd name="T3" fmla="*/ 0 h 45"/>
                                  <a:gd name="T4" fmla="*/ 45 w 45"/>
                                  <a:gd name="T5" fmla="*/ 23 h 45"/>
                                  <a:gd name="T6" fmla="*/ 23 w 45"/>
                                  <a:gd name="T7" fmla="*/ 45 h 45"/>
                                  <a:gd name="T8" fmla="*/ 0 w 45"/>
                                  <a:gd name="T9" fmla="*/ 23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5">
                                    <a:moveTo>
                                      <a:pt x="0" y="23"/>
                                    </a:moveTo>
                                    <a:cubicBezTo>
                                      <a:pt x="0" y="10"/>
                                      <a:pt x="10" y="0"/>
                                      <a:pt x="22" y="0"/>
                                    </a:cubicBezTo>
                                    <a:cubicBezTo>
                                      <a:pt x="35" y="0"/>
                                      <a:pt x="45" y="10"/>
                                      <a:pt x="45" y="23"/>
                                    </a:cubicBezTo>
                                    <a:cubicBezTo>
                                      <a:pt x="45" y="35"/>
                                      <a:pt x="35" y="45"/>
                                      <a:pt x="23" y="45"/>
                                    </a:cubicBezTo>
                                    <a:cubicBezTo>
                                      <a:pt x="10" y="45"/>
                                      <a:pt x="0" y="35"/>
                                      <a:pt x="0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3" name="Freeform 54"/>
                            <wps:cNvSpPr/>
                            <wps:spPr bwMode="auto">
                              <a:xfrm>
                                <a:off x="4939" y="3766"/>
                                <a:ext cx="56" cy="55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23 h 46"/>
                                  <a:gd name="T2" fmla="*/ 22 w 46"/>
                                  <a:gd name="T3" fmla="*/ 0 h 46"/>
                                  <a:gd name="T4" fmla="*/ 45 w 46"/>
                                  <a:gd name="T5" fmla="*/ 23 h 46"/>
                                  <a:gd name="T6" fmla="*/ 23 w 46"/>
                                  <a:gd name="T7" fmla="*/ 46 h 46"/>
                                  <a:gd name="T8" fmla="*/ 0 w 46"/>
                                  <a:gd name="T9" fmla="*/ 23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" h="46">
                                    <a:moveTo>
                                      <a:pt x="0" y="23"/>
                                    </a:moveTo>
                                    <a:cubicBezTo>
                                      <a:pt x="0" y="11"/>
                                      <a:pt x="10" y="1"/>
                                      <a:pt x="22" y="0"/>
                                    </a:cubicBezTo>
                                    <a:cubicBezTo>
                                      <a:pt x="35" y="0"/>
                                      <a:pt x="45" y="10"/>
                                      <a:pt x="45" y="23"/>
                                    </a:cubicBezTo>
                                    <a:cubicBezTo>
                                      <a:pt x="46" y="35"/>
                                      <a:pt x="36" y="45"/>
                                      <a:pt x="23" y="46"/>
                                    </a:cubicBezTo>
                                    <a:cubicBezTo>
                                      <a:pt x="11" y="46"/>
                                      <a:pt x="0" y="36"/>
                                      <a:pt x="0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4" name="Freeform 55"/>
                            <wps:cNvSpPr/>
                            <wps:spPr bwMode="auto">
                              <a:xfrm>
                                <a:off x="4641" y="4066"/>
                                <a:ext cx="52" cy="20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16"/>
                                  <a:gd name="T2" fmla="*/ 43 w 43"/>
                                  <a:gd name="T3" fmla="*/ 16 h 16"/>
                                  <a:gd name="T4" fmla="*/ 0 w 43"/>
                                  <a:gd name="T5" fmla="*/ 16 h 16"/>
                                  <a:gd name="T6" fmla="*/ 21 w 43"/>
                                  <a:gd name="T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" h="16">
                                    <a:moveTo>
                                      <a:pt x="21" y="0"/>
                                    </a:moveTo>
                                    <a:cubicBezTo>
                                      <a:pt x="31" y="0"/>
                                      <a:pt x="40" y="7"/>
                                      <a:pt x="43" y="16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3" y="7"/>
                                      <a:pt x="11" y="0"/>
                                      <a:pt x="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5" name="Freeform 56"/>
                            <wps:cNvSpPr/>
                            <wps:spPr bwMode="auto">
                              <a:xfrm>
                                <a:off x="4552" y="3466"/>
                                <a:ext cx="55" cy="5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23 h 45"/>
                                  <a:gd name="T2" fmla="*/ 23 w 45"/>
                                  <a:gd name="T3" fmla="*/ 0 h 45"/>
                                  <a:gd name="T4" fmla="*/ 45 w 45"/>
                                  <a:gd name="T5" fmla="*/ 22 h 45"/>
                                  <a:gd name="T6" fmla="*/ 23 w 45"/>
                                  <a:gd name="T7" fmla="*/ 45 h 45"/>
                                  <a:gd name="T8" fmla="*/ 0 w 45"/>
                                  <a:gd name="T9" fmla="*/ 23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5">
                                    <a:moveTo>
                                      <a:pt x="0" y="23"/>
                                    </a:moveTo>
                                    <a:cubicBezTo>
                                      <a:pt x="0" y="10"/>
                                      <a:pt x="10" y="0"/>
                                      <a:pt x="23" y="0"/>
                                    </a:cubicBezTo>
                                    <a:cubicBezTo>
                                      <a:pt x="35" y="0"/>
                                      <a:pt x="45" y="10"/>
                                      <a:pt x="45" y="22"/>
                                    </a:cubicBezTo>
                                    <a:cubicBezTo>
                                      <a:pt x="45" y="35"/>
                                      <a:pt x="36" y="45"/>
                                      <a:pt x="23" y="45"/>
                                    </a:cubicBezTo>
                                    <a:cubicBezTo>
                                      <a:pt x="11" y="45"/>
                                      <a:pt x="1" y="35"/>
                                      <a:pt x="0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6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24" y="3466"/>
                                <a:ext cx="55" cy="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7" name="Freeform 58"/>
                            <wps:cNvSpPr/>
                            <wps:spPr bwMode="auto">
                              <a:xfrm>
                                <a:off x="4337" y="3681"/>
                                <a:ext cx="55" cy="54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23 h 45"/>
                                  <a:gd name="T2" fmla="*/ 23 w 45"/>
                                  <a:gd name="T3" fmla="*/ 0 h 45"/>
                                  <a:gd name="T4" fmla="*/ 45 w 45"/>
                                  <a:gd name="T5" fmla="*/ 22 h 45"/>
                                  <a:gd name="T6" fmla="*/ 23 w 45"/>
                                  <a:gd name="T7" fmla="*/ 45 h 45"/>
                                  <a:gd name="T8" fmla="*/ 0 w 45"/>
                                  <a:gd name="T9" fmla="*/ 23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5">
                                    <a:moveTo>
                                      <a:pt x="0" y="23"/>
                                    </a:moveTo>
                                    <a:cubicBezTo>
                                      <a:pt x="0" y="11"/>
                                      <a:pt x="10" y="0"/>
                                      <a:pt x="23" y="0"/>
                                    </a:cubicBezTo>
                                    <a:cubicBezTo>
                                      <a:pt x="35" y="0"/>
                                      <a:pt x="45" y="10"/>
                                      <a:pt x="45" y="22"/>
                                    </a:cubicBezTo>
                                    <a:cubicBezTo>
                                      <a:pt x="45" y="35"/>
                                      <a:pt x="36" y="45"/>
                                      <a:pt x="23" y="45"/>
                                    </a:cubicBezTo>
                                    <a:cubicBezTo>
                                      <a:pt x="11" y="45"/>
                                      <a:pt x="1" y="35"/>
                                      <a:pt x="0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8" name="Freeform 59"/>
                            <wps:cNvSpPr/>
                            <wps:spPr bwMode="auto">
                              <a:xfrm>
                                <a:off x="4939" y="3681"/>
                                <a:ext cx="55" cy="54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23 h 45"/>
                                  <a:gd name="T2" fmla="*/ 22 w 45"/>
                                  <a:gd name="T3" fmla="*/ 0 h 45"/>
                                  <a:gd name="T4" fmla="*/ 45 w 45"/>
                                  <a:gd name="T5" fmla="*/ 22 h 45"/>
                                  <a:gd name="T6" fmla="*/ 23 w 45"/>
                                  <a:gd name="T7" fmla="*/ 45 h 45"/>
                                  <a:gd name="T8" fmla="*/ 0 w 45"/>
                                  <a:gd name="T9" fmla="*/ 23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5">
                                    <a:moveTo>
                                      <a:pt x="0" y="23"/>
                                    </a:moveTo>
                                    <a:cubicBezTo>
                                      <a:pt x="0" y="10"/>
                                      <a:pt x="10" y="0"/>
                                      <a:pt x="22" y="0"/>
                                    </a:cubicBezTo>
                                    <a:cubicBezTo>
                                      <a:pt x="35" y="0"/>
                                      <a:pt x="45" y="10"/>
                                      <a:pt x="45" y="22"/>
                                    </a:cubicBezTo>
                                    <a:cubicBezTo>
                                      <a:pt x="45" y="34"/>
                                      <a:pt x="35" y="45"/>
                                      <a:pt x="23" y="45"/>
                                    </a:cubicBezTo>
                                    <a:cubicBezTo>
                                      <a:pt x="11" y="45"/>
                                      <a:pt x="0" y="35"/>
                                      <a:pt x="0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09" name="Freeform 60"/>
                            <wps:cNvSpPr/>
                            <wps:spPr bwMode="auto">
                              <a:xfrm>
                                <a:off x="4940" y="3852"/>
                                <a:ext cx="55" cy="54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23 h 45"/>
                                  <a:gd name="T2" fmla="*/ 23 w 45"/>
                                  <a:gd name="T3" fmla="*/ 45 h 45"/>
                                  <a:gd name="T4" fmla="*/ 0 w 45"/>
                                  <a:gd name="T5" fmla="*/ 23 h 45"/>
                                  <a:gd name="T6" fmla="*/ 22 w 45"/>
                                  <a:gd name="T7" fmla="*/ 0 h 45"/>
                                  <a:gd name="T8" fmla="*/ 45 w 45"/>
                                  <a:gd name="T9" fmla="*/ 23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5">
                                    <a:moveTo>
                                      <a:pt x="45" y="23"/>
                                    </a:moveTo>
                                    <a:cubicBezTo>
                                      <a:pt x="45" y="35"/>
                                      <a:pt x="35" y="45"/>
                                      <a:pt x="23" y="45"/>
                                    </a:cubicBezTo>
                                    <a:cubicBezTo>
                                      <a:pt x="10" y="45"/>
                                      <a:pt x="0" y="35"/>
                                      <a:pt x="0" y="23"/>
                                    </a:cubicBezTo>
                                    <a:cubicBezTo>
                                      <a:pt x="0" y="11"/>
                                      <a:pt x="10" y="1"/>
                                      <a:pt x="22" y="0"/>
                                    </a:cubicBezTo>
                                    <a:cubicBezTo>
                                      <a:pt x="34" y="0"/>
                                      <a:pt x="45" y="10"/>
                                      <a:pt x="45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0" name="Freeform 61"/>
                            <wps:cNvSpPr/>
                            <wps:spPr bwMode="auto">
                              <a:xfrm>
                                <a:off x="4339" y="3853"/>
                                <a:ext cx="54" cy="5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22 h 45"/>
                                  <a:gd name="T2" fmla="*/ 23 w 45"/>
                                  <a:gd name="T3" fmla="*/ 45 h 45"/>
                                  <a:gd name="T4" fmla="*/ 0 w 45"/>
                                  <a:gd name="T5" fmla="*/ 22 h 45"/>
                                  <a:gd name="T6" fmla="*/ 22 w 45"/>
                                  <a:gd name="T7" fmla="*/ 0 h 45"/>
                                  <a:gd name="T8" fmla="*/ 45 w 45"/>
                                  <a:gd name="T9" fmla="*/ 22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5">
                                    <a:moveTo>
                                      <a:pt x="45" y="22"/>
                                    </a:moveTo>
                                    <a:cubicBezTo>
                                      <a:pt x="45" y="35"/>
                                      <a:pt x="35" y="45"/>
                                      <a:pt x="23" y="45"/>
                                    </a:cubicBezTo>
                                    <a:cubicBezTo>
                                      <a:pt x="10" y="45"/>
                                      <a:pt x="0" y="35"/>
                                      <a:pt x="0" y="22"/>
                                    </a:cubicBezTo>
                                    <a:cubicBezTo>
                                      <a:pt x="0" y="10"/>
                                      <a:pt x="10" y="0"/>
                                      <a:pt x="22" y="0"/>
                                    </a:cubicBezTo>
                                    <a:cubicBezTo>
                                      <a:pt x="35" y="0"/>
                                      <a:pt x="45" y="10"/>
                                      <a:pt x="45" y="22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1" name="Freeform 62"/>
                            <wps:cNvSpPr/>
                            <wps:spPr bwMode="auto">
                              <a:xfrm>
                                <a:off x="4556" y="4068"/>
                                <a:ext cx="50" cy="18"/>
                              </a:xfrm>
                              <a:custGeom>
                                <a:avLst/>
                                <a:gdLst>
                                  <a:gd name="T0" fmla="*/ 20 w 41"/>
                                  <a:gd name="T1" fmla="*/ 0 h 15"/>
                                  <a:gd name="T2" fmla="*/ 41 w 41"/>
                                  <a:gd name="T3" fmla="*/ 15 h 15"/>
                                  <a:gd name="T4" fmla="*/ 0 w 41"/>
                                  <a:gd name="T5" fmla="*/ 15 h 15"/>
                                  <a:gd name="T6" fmla="*/ 20 w 41"/>
                                  <a:gd name="T7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1" h="15">
                                    <a:moveTo>
                                      <a:pt x="20" y="0"/>
                                    </a:moveTo>
                                    <a:cubicBezTo>
                                      <a:pt x="30" y="0"/>
                                      <a:pt x="38" y="6"/>
                                      <a:pt x="41" y="15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3" y="6"/>
                                      <a:pt x="11" y="0"/>
                                      <a:pt x="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2" name="Freeform 63"/>
                            <wps:cNvSpPr/>
                            <wps:spPr bwMode="auto">
                              <a:xfrm>
                                <a:off x="4727" y="4066"/>
                                <a:ext cx="51" cy="20"/>
                              </a:xfrm>
                              <a:custGeom>
                                <a:avLst/>
                                <a:gdLst>
                                  <a:gd name="T0" fmla="*/ 21 w 42"/>
                                  <a:gd name="T1" fmla="*/ 1 h 16"/>
                                  <a:gd name="T2" fmla="*/ 42 w 42"/>
                                  <a:gd name="T3" fmla="*/ 16 h 16"/>
                                  <a:gd name="T4" fmla="*/ 0 w 42"/>
                                  <a:gd name="T5" fmla="*/ 16 h 16"/>
                                  <a:gd name="T6" fmla="*/ 21 w 42"/>
                                  <a:gd name="T7" fmla="*/ 1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" h="16">
                                    <a:moveTo>
                                      <a:pt x="21" y="1"/>
                                    </a:moveTo>
                                    <a:cubicBezTo>
                                      <a:pt x="31" y="0"/>
                                      <a:pt x="39" y="7"/>
                                      <a:pt x="42" y="16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3" y="7"/>
                                      <a:pt x="11" y="1"/>
                                      <a:pt x="2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3" name="Freeform 64"/>
                            <wps:cNvSpPr/>
                            <wps:spPr bwMode="auto">
                              <a:xfrm>
                                <a:off x="4425" y="3510"/>
                                <a:ext cx="53" cy="53"/>
                              </a:xfrm>
                              <a:custGeom>
                                <a:avLst/>
                                <a:gdLst>
                                  <a:gd name="T0" fmla="*/ 22 w 44"/>
                                  <a:gd name="T1" fmla="*/ 0 h 44"/>
                                  <a:gd name="T2" fmla="*/ 43 w 44"/>
                                  <a:gd name="T3" fmla="*/ 22 h 44"/>
                                  <a:gd name="T4" fmla="*/ 22 w 44"/>
                                  <a:gd name="T5" fmla="*/ 44 h 44"/>
                                  <a:gd name="T6" fmla="*/ 0 w 44"/>
                                  <a:gd name="T7" fmla="*/ 22 h 44"/>
                                  <a:gd name="T8" fmla="*/ 22 w 44"/>
                                  <a:gd name="T9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4">
                                    <a:moveTo>
                                      <a:pt x="22" y="0"/>
                                    </a:moveTo>
                                    <a:cubicBezTo>
                                      <a:pt x="34" y="0"/>
                                      <a:pt x="44" y="10"/>
                                      <a:pt x="43" y="22"/>
                                    </a:cubicBezTo>
                                    <a:cubicBezTo>
                                      <a:pt x="43" y="34"/>
                                      <a:pt x="34" y="44"/>
                                      <a:pt x="22" y="44"/>
                                    </a:cubicBezTo>
                                    <a:cubicBezTo>
                                      <a:pt x="10" y="44"/>
                                      <a:pt x="0" y="34"/>
                                      <a:pt x="0" y="22"/>
                                    </a:cubicBezTo>
                                    <a:cubicBezTo>
                                      <a:pt x="0" y="10"/>
                                      <a:pt x="10" y="0"/>
                                      <a:pt x="2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4" name="Freeform 65"/>
                            <wps:cNvSpPr/>
                            <wps:spPr bwMode="auto">
                              <a:xfrm>
                                <a:off x="4897" y="3552"/>
                                <a:ext cx="53" cy="53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22 h 44"/>
                                  <a:gd name="T2" fmla="*/ 22 w 44"/>
                                  <a:gd name="T3" fmla="*/ 44 h 44"/>
                                  <a:gd name="T4" fmla="*/ 0 w 44"/>
                                  <a:gd name="T5" fmla="*/ 22 h 44"/>
                                  <a:gd name="T6" fmla="*/ 22 w 44"/>
                                  <a:gd name="T7" fmla="*/ 0 h 44"/>
                                  <a:gd name="T8" fmla="*/ 44 w 44"/>
                                  <a:gd name="T9" fmla="*/ 22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4">
                                    <a:moveTo>
                                      <a:pt x="44" y="22"/>
                                    </a:moveTo>
                                    <a:cubicBezTo>
                                      <a:pt x="44" y="34"/>
                                      <a:pt x="34" y="44"/>
                                      <a:pt x="22" y="44"/>
                                    </a:cubicBezTo>
                                    <a:cubicBezTo>
                                      <a:pt x="10" y="44"/>
                                      <a:pt x="0" y="34"/>
                                      <a:pt x="0" y="22"/>
                                    </a:cubicBezTo>
                                    <a:cubicBezTo>
                                      <a:pt x="1" y="10"/>
                                      <a:pt x="10" y="0"/>
                                      <a:pt x="22" y="0"/>
                                    </a:cubicBezTo>
                                    <a:cubicBezTo>
                                      <a:pt x="34" y="0"/>
                                      <a:pt x="44" y="10"/>
                                      <a:pt x="44" y="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5" name="Freeform 66"/>
                            <wps:cNvSpPr/>
                            <wps:spPr bwMode="auto">
                              <a:xfrm>
                                <a:off x="4381" y="3553"/>
                                <a:ext cx="54" cy="52"/>
                              </a:xfrm>
                              <a:custGeom>
                                <a:avLst/>
                                <a:gdLst>
                                  <a:gd name="T0" fmla="*/ 22 w 44"/>
                                  <a:gd name="T1" fmla="*/ 0 h 43"/>
                                  <a:gd name="T2" fmla="*/ 44 w 44"/>
                                  <a:gd name="T3" fmla="*/ 22 h 43"/>
                                  <a:gd name="T4" fmla="*/ 22 w 44"/>
                                  <a:gd name="T5" fmla="*/ 43 h 43"/>
                                  <a:gd name="T6" fmla="*/ 1 w 44"/>
                                  <a:gd name="T7" fmla="*/ 21 h 43"/>
                                  <a:gd name="T8" fmla="*/ 22 w 44"/>
                                  <a:gd name="T9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3">
                                    <a:moveTo>
                                      <a:pt x="22" y="0"/>
                                    </a:moveTo>
                                    <a:cubicBezTo>
                                      <a:pt x="34" y="0"/>
                                      <a:pt x="44" y="10"/>
                                      <a:pt x="44" y="22"/>
                                    </a:cubicBezTo>
                                    <a:cubicBezTo>
                                      <a:pt x="44" y="34"/>
                                      <a:pt x="34" y="43"/>
                                      <a:pt x="22" y="43"/>
                                    </a:cubicBezTo>
                                    <a:cubicBezTo>
                                      <a:pt x="10" y="43"/>
                                      <a:pt x="0" y="33"/>
                                      <a:pt x="1" y="21"/>
                                    </a:cubicBezTo>
                                    <a:cubicBezTo>
                                      <a:pt x="1" y="9"/>
                                      <a:pt x="10" y="0"/>
                                      <a:pt x="2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6" name="Freeform 67"/>
                            <wps:cNvSpPr/>
                            <wps:spPr bwMode="auto">
                              <a:xfrm>
                                <a:off x="4854" y="3510"/>
                                <a:ext cx="54" cy="52"/>
                              </a:xfrm>
                              <a:custGeom>
                                <a:avLst/>
                                <a:gdLst>
                                  <a:gd name="T0" fmla="*/ 44 w 44"/>
                                  <a:gd name="T1" fmla="*/ 22 h 43"/>
                                  <a:gd name="T2" fmla="*/ 22 w 44"/>
                                  <a:gd name="T3" fmla="*/ 43 h 43"/>
                                  <a:gd name="T4" fmla="*/ 0 w 44"/>
                                  <a:gd name="T5" fmla="*/ 21 h 43"/>
                                  <a:gd name="T6" fmla="*/ 22 w 44"/>
                                  <a:gd name="T7" fmla="*/ 0 h 43"/>
                                  <a:gd name="T8" fmla="*/ 44 w 44"/>
                                  <a:gd name="T9" fmla="*/ 22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3">
                                    <a:moveTo>
                                      <a:pt x="44" y="22"/>
                                    </a:moveTo>
                                    <a:cubicBezTo>
                                      <a:pt x="44" y="33"/>
                                      <a:pt x="34" y="43"/>
                                      <a:pt x="22" y="43"/>
                                    </a:cubicBezTo>
                                    <a:cubicBezTo>
                                      <a:pt x="10" y="43"/>
                                      <a:pt x="0" y="33"/>
                                      <a:pt x="0" y="21"/>
                                    </a:cubicBezTo>
                                    <a:cubicBezTo>
                                      <a:pt x="0" y="10"/>
                                      <a:pt x="10" y="0"/>
                                      <a:pt x="22" y="0"/>
                                    </a:cubicBezTo>
                                    <a:cubicBezTo>
                                      <a:pt x="34" y="0"/>
                                      <a:pt x="44" y="10"/>
                                      <a:pt x="44" y="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7" name="Freeform 68"/>
                            <wps:cNvSpPr/>
                            <wps:spPr bwMode="auto">
                              <a:xfrm>
                                <a:off x="4382" y="3983"/>
                                <a:ext cx="54" cy="52"/>
                              </a:xfrm>
                              <a:custGeom>
                                <a:avLst/>
                                <a:gdLst>
                                  <a:gd name="T0" fmla="*/ 22 w 44"/>
                                  <a:gd name="T1" fmla="*/ 0 h 43"/>
                                  <a:gd name="T2" fmla="*/ 43 w 44"/>
                                  <a:gd name="T3" fmla="*/ 22 h 43"/>
                                  <a:gd name="T4" fmla="*/ 22 w 44"/>
                                  <a:gd name="T5" fmla="*/ 43 h 43"/>
                                  <a:gd name="T6" fmla="*/ 0 w 44"/>
                                  <a:gd name="T7" fmla="*/ 22 h 43"/>
                                  <a:gd name="T8" fmla="*/ 22 w 44"/>
                                  <a:gd name="T9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3">
                                    <a:moveTo>
                                      <a:pt x="22" y="0"/>
                                    </a:moveTo>
                                    <a:cubicBezTo>
                                      <a:pt x="34" y="0"/>
                                      <a:pt x="43" y="10"/>
                                      <a:pt x="43" y="22"/>
                                    </a:cubicBezTo>
                                    <a:cubicBezTo>
                                      <a:pt x="44" y="33"/>
                                      <a:pt x="34" y="43"/>
                                      <a:pt x="22" y="43"/>
                                    </a:cubicBezTo>
                                    <a:cubicBezTo>
                                      <a:pt x="10" y="43"/>
                                      <a:pt x="0" y="34"/>
                                      <a:pt x="0" y="22"/>
                                    </a:cubicBezTo>
                                    <a:cubicBezTo>
                                      <a:pt x="0" y="10"/>
                                      <a:pt x="10" y="0"/>
                                      <a:pt x="2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8" name="Freeform 69"/>
                            <wps:cNvSpPr/>
                            <wps:spPr bwMode="auto">
                              <a:xfrm>
                                <a:off x="4426" y="4025"/>
                                <a:ext cx="52" cy="54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4"/>
                                  <a:gd name="T2" fmla="*/ 43 w 43"/>
                                  <a:gd name="T3" fmla="*/ 22 h 44"/>
                                  <a:gd name="T4" fmla="*/ 21 w 43"/>
                                  <a:gd name="T5" fmla="*/ 44 h 44"/>
                                  <a:gd name="T6" fmla="*/ 0 w 43"/>
                                  <a:gd name="T7" fmla="*/ 22 h 44"/>
                                  <a:gd name="T8" fmla="*/ 21 w 43"/>
                                  <a:gd name="T9" fmla="*/ 0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4">
                                    <a:moveTo>
                                      <a:pt x="21" y="0"/>
                                    </a:moveTo>
                                    <a:cubicBezTo>
                                      <a:pt x="33" y="1"/>
                                      <a:pt x="43" y="10"/>
                                      <a:pt x="43" y="22"/>
                                    </a:cubicBezTo>
                                    <a:cubicBezTo>
                                      <a:pt x="43" y="34"/>
                                      <a:pt x="33" y="44"/>
                                      <a:pt x="21" y="44"/>
                                    </a:cubicBezTo>
                                    <a:cubicBezTo>
                                      <a:pt x="9" y="44"/>
                                      <a:pt x="0" y="34"/>
                                      <a:pt x="0" y="22"/>
                                    </a:cubicBezTo>
                                    <a:cubicBezTo>
                                      <a:pt x="0" y="10"/>
                                      <a:pt x="10" y="0"/>
                                      <a:pt x="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19" name="Freeform 70"/>
                            <wps:cNvSpPr/>
                            <wps:spPr bwMode="auto">
                              <a:xfrm>
                                <a:off x="4856" y="4025"/>
                                <a:ext cx="52" cy="52"/>
                              </a:xfrm>
                              <a:custGeom>
                                <a:avLst/>
                                <a:gdLst>
                                  <a:gd name="T0" fmla="*/ 22 w 43"/>
                                  <a:gd name="T1" fmla="*/ 0 h 43"/>
                                  <a:gd name="T2" fmla="*/ 43 w 43"/>
                                  <a:gd name="T3" fmla="*/ 22 h 43"/>
                                  <a:gd name="T4" fmla="*/ 21 w 43"/>
                                  <a:gd name="T5" fmla="*/ 43 h 43"/>
                                  <a:gd name="T6" fmla="*/ 0 w 43"/>
                                  <a:gd name="T7" fmla="*/ 21 h 43"/>
                                  <a:gd name="T8" fmla="*/ 22 w 43"/>
                                  <a:gd name="T9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2" y="0"/>
                                    </a:moveTo>
                                    <a:cubicBezTo>
                                      <a:pt x="33" y="0"/>
                                      <a:pt x="43" y="10"/>
                                      <a:pt x="43" y="22"/>
                                    </a:cubicBezTo>
                                    <a:cubicBezTo>
                                      <a:pt x="43" y="33"/>
                                      <a:pt x="33" y="43"/>
                                      <a:pt x="21" y="43"/>
                                    </a:cubicBezTo>
                                    <a:cubicBezTo>
                                      <a:pt x="9" y="43"/>
                                      <a:pt x="0" y="33"/>
                                      <a:pt x="0" y="21"/>
                                    </a:cubicBezTo>
                                    <a:cubicBezTo>
                                      <a:pt x="0" y="9"/>
                                      <a:pt x="10" y="0"/>
                                      <a:pt x="2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0" name="Freeform 71"/>
                            <wps:cNvSpPr/>
                            <wps:spPr bwMode="auto">
                              <a:xfrm>
                                <a:off x="4898" y="3982"/>
                                <a:ext cx="52" cy="53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22 h 44"/>
                                  <a:gd name="T2" fmla="*/ 22 w 43"/>
                                  <a:gd name="T3" fmla="*/ 1 h 44"/>
                                  <a:gd name="T4" fmla="*/ 43 w 43"/>
                                  <a:gd name="T5" fmla="*/ 22 h 44"/>
                                  <a:gd name="T6" fmla="*/ 22 w 43"/>
                                  <a:gd name="T7" fmla="*/ 44 h 44"/>
                                  <a:gd name="T8" fmla="*/ 0 w 43"/>
                                  <a:gd name="T9" fmla="*/ 22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4">
                                    <a:moveTo>
                                      <a:pt x="0" y="22"/>
                                    </a:moveTo>
                                    <a:cubicBezTo>
                                      <a:pt x="0" y="10"/>
                                      <a:pt x="10" y="1"/>
                                      <a:pt x="22" y="1"/>
                                    </a:cubicBezTo>
                                    <a:cubicBezTo>
                                      <a:pt x="34" y="0"/>
                                      <a:pt x="43" y="10"/>
                                      <a:pt x="43" y="22"/>
                                    </a:cubicBezTo>
                                    <a:cubicBezTo>
                                      <a:pt x="43" y="34"/>
                                      <a:pt x="34" y="44"/>
                                      <a:pt x="22" y="44"/>
                                    </a:cubicBezTo>
                                    <a:cubicBezTo>
                                      <a:pt x="10" y="44"/>
                                      <a:pt x="0" y="34"/>
                                      <a:pt x="0" y="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1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97" y="3425"/>
                                <a:ext cx="52" cy="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2" name="Freeform 73"/>
                            <wps:cNvSpPr/>
                            <wps:spPr bwMode="auto">
                              <a:xfrm>
                                <a:off x="4468" y="3467"/>
                                <a:ext cx="53" cy="52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0 h 43"/>
                                  <a:gd name="T2" fmla="*/ 42 w 43"/>
                                  <a:gd name="T3" fmla="*/ 21 h 43"/>
                                  <a:gd name="T4" fmla="*/ 21 w 43"/>
                                  <a:gd name="T5" fmla="*/ 43 h 43"/>
                                  <a:gd name="T6" fmla="*/ 0 w 43"/>
                                  <a:gd name="T7" fmla="*/ 22 h 43"/>
                                  <a:gd name="T8" fmla="*/ 21 w 43"/>
                                  <a:gd name="T9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0"/>
                                    </a:moveTo>
                                    <a:cubicBezTo>
                                      <a:pt x="33" y="0"/>
                                      <a:pt x="42" y="9"/>
                                      <a:pt x="42" y="21"/>
                                    </a:cubicBezTo>
                                    <a:cubicBezTo>
                                      <a:pt x="43" y="33"/>
                                      <a:pt x="33" y="43"/>
                                      <a:pt x="21" y="43"/>
                                    </a:cubicBezTo>
                                    <a:cubicBezTo>
                                      <a:pt x="10" y="43"/>
                                      <a:pt x="0" y="34"/>
                                      <a:pt x="0" y="22"/>
                                    </a:cubicBezTo>
                                    <a:cubicBezTo>
                                      <a:pt x="0" y="10"/>
                                      <a:pt x="9" y="1"/>
                                      <a:pt x="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3" name="Freeform 74"/>
                            <wps:cNvSpPr/>
                            <wps:spPr bwMode="auto">
                              <a:xfrm>
                                <a:off x="4812" y="3467"/>
                                <a:ext cx="52" cy="51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21 h 42"/>
                                  <a:gd name="T2" fmla="*/ 22 w 43"/>
                                  <a:gd name="T3" fmla="*/ 42 h 42"/>
                                  <a:gd name="T4" fmla="*/ 0 w 43"/>
                                  <a:gd name="T5" fmla="*/ 21 h 42"/>
                                  <a:gd name="T6" fmla="*/ 21 w 43"/>
                                  <a:gd name="T7" fmla="*/ 0 h 42"/>
                                  <a:gd name="T8" fmla="*/ 43 w 43"/>
                                  <a:gd name="T9" fmla="*/ 21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2">
                                    <a:moveTo>
                                      <a:pt x="43" y="21"/>
                                    </a:moveTo>
                                    <a:cubicBezTo>
                                      <a:pt x="43" y="33"/>
                                      <a:pt x="33" y="42"/>
                                      <a:pt x="22" y="42"/>
                                    </a:cubicBezTo>
                                    <a:cubicBezTo>
                                      <a:pt x="10" y="42"/>
                                      <a:pt x="0" y="33"/>
                                      <a:pt x="0" y="21"/>
                                    </a:cubicBezTo>
                                    <a:cubicBezTo>
                                      <a:pt x="0" y="9"/>
                                      <a:pt x="9" y="0"/>
                                      <a:pt x="21" y="0"/>
                                    </a:cubicBezTo>
                                    <a:cubicBezTo>
                                      <a:pt x="33" y="0"/>
                                      <a:pt x="43" y="9"/>
                                      <a:pt x="43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4" name="Freeform 75"/>
                            <wps:cNvSpPr/>
                            <wps:spPr bwMode="auto">
                              <a:xfrm>
                                <a:off x="4683" y="3423"/>
                                <a:ext cx="52" cy="53"/>
                              </a:xfrm>
                              <a:custGeom>
                                <a:avLst/>
                                <a:gdLst>
                                  <a:gd name="T0" fmla="*/ 21 w 43"/>
                                  <a:gd name="T1" fmla="*/ 43 h 43"/>
                                  <a:gd name="T2" fmla="*/ 0 w 43"/>
                                  <a:gd name="T3" fmla="*/ 22 h 43"/>
                                  <a:gd name="T4" fmla="*/ 21 w 43"/>
                                  <a:gd name="T5" fmla="*/ 0 h 43"/>
                                  <a:gd name="T6" fmla="*/ 42 w 43"/>
                                  <a:gd name="T7" fmla="*/ 21 h 43"/>
                                  <a:gd name="T8" fmla="*/ 21 w 43"/>
                                  <a:gd name="T9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1" y="43"/>
                                    </a:moveTo>
                                    <a:cubicBezTo>
                                      <a:pt x="10" y="43"/>
                                      <a:pt x="0" y="34"/>
                                      <a:pt x="0" y="22"/>
                                    </a:cubicBezTo>
                                    <a:cubicBezTo>
                                      <a:pt x="0" y="10"/>
                                      <a:pt x="9" y="0"/>
                                      <a:pt x="21" y="0"/>
                                    </a:cubicBezTo>
                                    <a:cubicBezTo>
                                      <a:pt x="33" y="0"/>
                                      <a:pt x="42" y="10"/>
                                      <a:pt x="42" y="21"/>
                                    </a:cubicBezTo>
                                    <a:cubicBezTo>
                                      <a:pt x="43" y="33"/>
                                      <a:pt x="33" y="43"/>
                                      <a:pt x="21" y="4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5" name="Freeform 76"/>
                            <wps:cNvSpPr/>
                            <wps:spPr bwMode="auto">
                              <a:xfrm>
                                <a:off x="4940" y="3596"/>
                                <a:ext cx="53" cy="52"/>
                              </a:xfrm>
                              <a:custGeom>
                                <a:avLst/>
                                <a:gdLst>
                                  <a:gd name="T0" fmla="*/ 43 w 43"/>
                                  <a:gd name="T1" fmla="*/ 21 h 43"/>
                                  <a:gd name="T2" fmla="*/ 22 w 43"/>
                                  <a:gd name="T3" fmla="*/ 43 h 43"/>
                                  <a:gd name="T4" fmla="*/ 0 w 43"/>
                                  <a:gd name="T5" fmla="*/ 21 h 43"/>
                                  <a:gd name="T6" fmla="*/ 22 w 43"/>
                                  <a:gd name="T7" fmla="*/ 0 h 43"/>
                                  <a:gd name="T8" fmla="*/ 43 w 43"/>
                                  <a:gd name="T9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43" y="21"/>
                                    </a:moveTo>
                                    <a:cubicBezTo>
                                      <a:pt x="43" y="33"/>
                                      <a:pt x="34" y="43"/>
                                      <a:pt x="22" y="43"/>
                                    </a:cubicBezTo>
                                    <a:cubicBezTo>
                                      <a:pt x="10" y="43"/>
                                      <a:pt x="0" y="33"/>
                                      <a:pt x="0" y="21"/>
                                    </a:cubicBezTo>
                                    <a:cubicBezTo>
                                      <a:pt x="0" y="10"/>
                                      <a:pt x="10" y="0"/>
                                      <a:pt x="22" y="0"/>
                                    </a:cubicBezTo>
                                    <a:cubicBezTo>
                                      <a:pt x="33" y="0"/>
                                      <a:pt x="43" y="9"/>
                                      <a:pt x="43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6" name="Oval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40" y="3597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7" name="Freeform 78"/>
                            <wps:cNvSpPr/>
                            <wps:spPr bwMode="auto">
                              <a:xfrm>
                                <a:off x="4296" y="3726"/>
                                <a:ext cx="52" cy="51"/>
                              </a:xfrm>
                              <a:custGeom>
                                <a:avLst/>
                                <a:gdLst>
                                  <a:gd name="T0" fmla="*/ 0 w 43"/>
                                  <a:gd name="T1" fmla="*/ 21 h 42"/>
                                  <a:gd name="T2" fmla="*/ 21 w 43"/>
                                  <a:gd name="T3" fmla="*/ 0 h 42"/>
                                  <a:gd name="T4" fmla="*/ 43 w 43"/>
                                  <a:gd name="T5" fmla="*/ 21 h 42"/>
                                  <a:gd name="T6" fmla="*/ 22 w 43"/>
                                  <a:gd name="T7" fmla="*/ 42 h 42"/>
                                  <a:gd name="T8" fmla="*/ 0 w 43"/>
                                  <a:gd name="T9" fmla="*/ 21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2">
                                    <a:moveTo>
                                      <a:pt x="0" y="21"/>
                                    </a:moveTo>
                                    <a:cubicBezTo>
                                      <a:pt x="0" y="10"/>
                                      <a:pt x="10" y="0"/>
                                      <a:pt x="21" y="0"/>
                                    </a:cubicBezTo>
                                    <a:cubicBezTo>
                                      <a:pt x="33" y="0"/>
                                      <a:pt x="43" y="9"/>
                                      <a:pt x="43" y="21"/>
                                    </a:cubicBezTo>
                                    <a:cubicBezTo>
                                      <a:pt x="43" y="33"/>
                                      <a:pt x="33" y="42"/>
                                      <a:pt x="22" y="42"/>
                                    </a:cubicBezTo>
                                    <a:cubicBezTo>
                                      <a:pt x="10" y="42"/>
                                      <a:pt x="0" y="33"/>
                                      <a:pt x="0" y="21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8" name="Oval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97" y="3812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29" name="Oval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84" y="3724"/>
                                <a:ext cx="51" cy="5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0" name="Freeform 81"/>
                            <wps:cNvSpPr/>
                            <wps:spPr bwMode="auto">
                              <a:xfrm>
                                <a:off x="4340" y="3940"/>
                                <a:ext cx="52" cy="51"/>
                              </a:xfrm>
                              <a:custGeom>
                                <a:avLst/>
                                <a:gdLst>
                                  <a:gd name="T0" fmla="*/ 22 w 43"/>
                                  <a:gd name="T1" fmla="*/ 42 h 42"/>
                                  <a:gd name="T2" fmla="*/ 0 w 43"/>
                                  <a:gd name="T3" fmla="*/ 21 h 42"/>
                                  <a:gd name="T4" fmla="*/ 22 w 43"/>
                                  <a:gd name="T5" fmla="*/ 0 h 42"/>
                                  <a:gd name="T6" fmla="*/ 43 w 43"/>
                                  <a:gd name="T7" fmla="*/ 21 h 42"/>
                                  <a:gd name="T8" fmla="*/ 22 w 43"/>
                                  <a:gd name="T9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2">
                                    <a:moveTo>
                                      <a:pt x="22" y="42"/>
                                    </a:moveTo>
                                    <a:cubicBezTo>
                                      <a:pt x="10" y="42"/>
                                      <a:pt x="0" y="33"/>
                                      <a:pt x="0" y="21"/>
                                    </a:cubicBezTo>
                                    <a:cubicBezTo>
                                      <a:pt x="0" y="9"/>
                                      <a:pt x="10" y="0"/>
                                      <a:pt x="22" y="0"/>
                                    </a:cubicBezTo>
                                    <a:cubicBezTo>
                                      <a:pt x="33" y="0"/>
                                      <a:pt x="43" y="10"/>
                                      <a:pt x="43" y="21"/>
                                    </a:cubicBezTo>
                                    <a:cubicBezTo>
                                      <a:pt x="43" y="33"/>
                                      <a:pt x="33" y="42"/>
                                      <a:pt x="22" y="4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1" name="Freeform 82"/>
                            <wps:cNvSpPr/>
                            <wps:spPr bwMode="auto">
                              <a:xfrm>
                                <a:off x="4984" y="3810"/>
                                <a:ext cx="52" cy="53"/>
                              </a:xfrm>
                              <a:custGeom>
                                <a:avLst/>
                                <a:gdLst>
                                  <a:gd name="T0" fmla="*/ 22 w 43"/>
                                  <a:gd name="T1" fmla="*/ 43 h 43"/>
                                  <a:gd name="T2" fmla="*/ 0 w 43"/>
                                  <a:gd name="T3" fmla="*/ 22 h 43"/>
                                  <a:gd name="T4" fmla="*/ 22 w 43"/>
                                  <a:gd name="T5" fmla="*/ 0 h 43"/>
                                  <a:gd name="T6" fmla="*/ 43 w 43"/>
                                  <a:gd name="T7" fmla="*/ 21 h 43"/>
                                  <a:gd name="T8" fmla="*/ 22 w 43"/>
                                  <a:gd name="T9" fmla="*/ 4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" h="43">
                                    <a:moveTo>
                                      <a:pt x="22" y="43"/>
                                    </a:moveTo>
                                    <a:cubicBezTo>
                                      <a:pt x="10" y="43"/>
                                      <a:pt x="1" y="33"/>
                                      <a:pt x="0" y="22"/>
                                    </a:cubicBezTo>
                                    <a:cubicBezTo>
                                      <a:pt x="0" y="10"/>
                                      <a:pt x="10" y="0"/>
                                      <a:pt x="22" y="0"/>
                                    </a:cubicBezTo>
                                    <a:cubicBezTo>
                                      <a:pt x="33" y="0"/>
                                      <a:pt x="43" y="10"/>
                                      <a:pt x="43" y="21"/>
                                    </a:cubicBezTo>
                                    <a:cubicBezTo>
                                      <a:pt x="43" y="33"/>
                                      <a:pt x="33" y="43"/>
                                      <a:pt x="22" y="4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2" name="Freeform 83"/>
                            <wps:cNvSpPr/>
                            <wps:spPr bwMode="auto">
                              <a:xfrm>
                                <a:off x="4471" y="4069"/>
                                <a:ext cx="47" cy="17"/>
                              </a:xfrm>
                              <a:custGeom>
                                <a:avLst/>
                                <a:gdLst>
                                  <a:gd name="T0" fmla="*/ 20 w 39"/>
                                  <a:gd name="T1" fmla="*/ 0 h 14"/>
                                  <a:gd name="T2" fmla="*/ 39 w 39"/>
                                  <a:gd name="T3" fmla="*/ 14 h 14"/>
                                  <a:gd name="T4" fmla="*/ 0 w 39"/>
                                  <a:gd name="T5" fmla="*/ 14 h 14"/>
                                  <a:gd name="T6" fmla="*/ 20 w 39"/>
                                  <a:gd name="T7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9" h="14">
                                    <a:moveTo>
                                      <a:pt x="20" y="0"/>
                                    </a:moveTo>
                                    <a:cubicBezTo>
                                      <a:pt x="28" y="0"/>
                                      <a:pt x="36" y="6"/>
                                      <a:pt x="39" y="14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3" y="6"/>
                                      <a:pt x="11" y="0"/>
                                      <a:pt x="20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3" name="Freeform 84"/>
                            <wps:cNvSpPr/>
                            <wps:spPr bwMode="auto">
                              <a:xfrm>
                                <a:off x="4814" y="4069"/>
                                <a:ext cx="49" cy="17"/>
                              </a:xfrm>
                              <a:custGeom>
                                <a:avLst/>
                                <a:gdLst>
                                  <a:gd name="T0" fmla="*/ 20 w 40"/>
                                  <a:gd name="T1" fmla="*/ 0 h 14"/>
                                  <a:gd name="T2" fmla="*/ 40 w 40"/>
                                  <a:gd name="T3" fmla="*/ 14 h 14"/>
                                  <a:gd name="T4" fmla="*/ 0 w 40"/>
                                  <a:gd name="T5" fmla="*/ 14 h 14"/>
                                  <a:gd name="T6" fmla="*/ 20 w 40"/>
                                  <a:gd name="T7" fmla="*/ 0 h 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0" h="14">
                                    <a:moveTo>
                                      <a:pt x="20" y="0"/>
                                    </a:moveTo>
                                    <a:cubicBezTo>
                                      <a:pt x="29" y="0"/>
                                      <a:pt x="37" y="5"/>
                                      <a:pt x="40" y="14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3" y="6"/>
                                      <a:pt x="11" y="0"/>
                                      <a:pt x="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4" name="Oval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42" y="3939"/>
                                <a:ext cx="51" cy="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5" name="Freeform 86"/>
                            <wps:cNvSpPr/>
                            <wps:spPr bwMode="auto">
                              <a:xfrm>
                                <a:off x="4512" y="3426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20 w 41"/>
                                  <a:gd name="T1" fmla="*/ 0 h 41"/>
                                  <a:gd name="T2" fmla="*/ 41 w 41"/>
                                  <a:gd name="T3" fmla="*/ 20 h 41"/>
                                  <a:gd name="T4" fmla="*/ 21 w 41"/>
                                  <a:gd name="T5" fmla="*/ 41 h 41"/>
                                  <a:gd name="T6" fmla="*/ 0 w 41"/>
                                  <a:gd name="T7" fmla="*/ 20 h 41"/>
                                  <a:gd name="T8" fmla="*/ 20 w 41"/>
                                  <a:gd name="T9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41">
                                    <a:moveTo>
                                      <a:pt x="20" y="0"/>
                                    </a:moveTo>
                                    <a:cubicBezTo>
                                      <a:pt x="32" y="0"/>
                                      <a:pt x="41" y="9"/>
                                      <a:pt x="41" y="20"/>
                                    </a:cubicBezTo>
                                    <a:cubicBezTo>
                                      <a:pt x="41" y="31"/>
                                      <a:pt x="32" y="41"/>
                                      <a:pt x="21" y="41"/>
                                    </a:cubicBezTo>
                                    <a:cubicBezTo>
                                      <a:pt x="9" y="41"/>
                                      <a:pt x="0" y="32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6" name="Oval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69" y="3425"/>
                                <a:ext cx="51" cy="4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7" name="Freeform 88"/>
                            <wps:cNvSpPr/>
                            <wps:spPr bwMode="auto">
                              <a:xfrm>
                                <a:off x="4984" y="3639"/>
                                <a:ext cx="51" cy="50"/>
                              </a:xfrm>
                              <a:custGeom>
                                <a:avLst/>
                                <a:gdLst>
                                  <a:gd name="T0" fmla="*/ 42 w 42"/>
                                  <a:gd name="T1" fmla="*/ 21 h 41"/>
                                  <a:gd name="T2" fmla="*/ 21 w 42"/>
                                  <a:gd name="T3" fmla="*/ 41 h 41"/>
                                  <a:gd name="T4" fmla="*/ 1 w 42"/>
                                  <a:gd name="T5" fmla="*/ 21 h 41"/>
                                  <a:gd name="T6" fmla="*/ 21 w 42"/>
                                  <a:gd name="T7" fmla="*/ 0 h 41"/>
                                  <a:gd name="T8" fmla="*/ 42 w 42"/>
                                  <a:gd name="T9" fmla="*/ 2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2" h="41">
                                    <a:moveTo>
                                      <a:pt x="42" y="21"/>
                                    </a:moveTo>
                                    <a:cubicBezTo>
                                      <a:pt x="42" y="32"/>
                                      <a:pt x="32" y="41"/>
                                      <a:pt x="21" y="41"/>
                                    </a:cubicBezTo>
                                    <a:cubicBezTo>
                                      <a:pt x="10" y="41"/>
                                      <a:pt x="1" y="32"/>
                                      <a:pt x="1" y="21"/>
                                    </a:cubicBezTo>
                                    <a:cubicBezTo>
                                      <a:pt x="0" y="10"/>
                                      <a:pt x="10" y="0"/>
                                      <a:pt x="21" y="0"/>
                                    </a:cubicBezTo>
                                    <a:cubicBezTo>
                                      <a:pt x="32" y="0"/>
                                      <a:pt x="42" y="10"/>
                                      <a:pt x="42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8" name="Freeform 89"/>
                            <wps:cNvSpPr/>
                            <wps:spPr bwMode="auto">
                              <a:xfrm>
                                <a:off x="4297" y="3641"/>
                                <a:ext cx="50" cy="49"/>
                              </a:xfrm>
                              <a:custGeom>
                                <a:avLst/>
                                <a:gdLst>
                                  <a:gd name="T0" fmla="*/ 21 w 41"/>
                                  <a:gd name="T1" fmla="*/ 0 h 41"/>
                                  <a:gd name="T2" fmla="*/ 41 w 41"/>
                                  <a:gd name="T3" fmla="*/ 20 h 41"/>
                                  <a:gd name="T4" fmla="*/ 20 w 41"/>
                                  <a:gd name="T5" fmla="*/ 41 h 41"/>
                                  <a:gd name="T6" fmla="*/ 0 w 41"/>
                                  <a:gd name="T7" fmla="*/ 20 h 41"/>
                                  <a:gd name="T8" fmla="*/ 21 w 41"/>
                                  <a:gd name="T9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41">
                                    <a:moveTo>
                                      <a:pt x="21" y="0"/>
                                    </a:moveTo>
                                    <a:cubicBezTo>
                                      <a:pt x="32" y="0"/>
                                      <a:pt x="41" y="9"/>
                                      <a:pt x="41" y="20"/>
                                    </a:cubicBezTo>
                                    <a:cubicBezTo>
                                      <a:pt x="41" y="32"/>
                                      <a:pt x="32" y="41"/>
                                      <a:pt x="20" y="41"/>
                                    </a:cubicBezTo>
                                    <a:cubicBezTo>
                                      <a:pt x="9" y="41"/>
                                      <a:pt x="0" y="33"/>
                                      <a:pt x="0" y="20"/>
                                    </a:cubicBezTo>
                                    <a:cubicBezTo>
                                      <a:pt x="0" y="7"/>
                                      <a:pt x="10" y="0"/>
                                      <a:pt x="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39" name="Freeform 90"/>
                            <wps:cNvSpPr/>
                            <wps:spPr bwMode="auto">
                              <a:xfrm>
                                <a:off x="4299" y="3898"/>
                                <a:ext cx="49" cy="50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21 h 41"/>
                                  <a:gd name="T2" fmla="*/ 20 w 41"/>
                                  <a:gd name="T3" fmla="*/ 0 h 41"/>
                                  <a:gd name="T4" fmla="*/ 41 w 41"/>
                                  <a:gd name="T5" fmla="*/ 21 h 41"/>
                                  <a:gd name="T6" fmla="*/ 20 w 41"/>
                                  <a:gd name="T7" fmla="*/ 41 h 41"/>
                                  <a:gd name="T8" fmla="*/ 0 w 41"/>
                                  <a:gd name="T9" fmla="*/ 2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41">
                                    <a:moveTo>
                                      <a:pt x="0" y="21"/>
                                    </a:moveTo>
                                    <a:cubicBezTo>
                                      <a:pt x="0" y="10"/>
                                      <a:pt x="9" y="0"/>
                                      <a:pt x="20" y="0"/>
                                    </a:cubicBezTo>
                                    <a:cubicBezTo>
                                      <a:pt x="31" y="0"/>
                                      <a:pt x="41" y="10"/>
                                      <a:pt x="41" y="21"/>
                                    </a:cubicBezTo>
                                    <a:cubicBezTo>
                                      <a:pt x="40" y="32"/>
                                      <a:pt x="31" y="41"/>
                                      <a:pt x="20" y="41"/>
                                    </a:cubicBezTo>
                                    <a:cubicBezTo>
                                      <a:pt x="9" y="41"/>
                                      <a:pt x="0" y="32"/>
                                      <a:pt x="0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0" name="Freeform 91"/>
                            <wps:cNvSpPr/>
                            <wps:spPr bwMode="auto">
                              <a:xfrm>
                                <a:off x="4985" y="3898"/>
                                <a:ext cx="50" cy="50"/>
                              </a:xfrm>
                              <a:custGeom>
                                <a:avLst/>
                                <a:gdLst>
                                  <a:gd name="T0" fmla="*/ 21 w 41"/>
                                  <a:gd name="T1" fmla="*/ 41 h 41"/>
                                  <a:gd name="T2" fmla="*/ 0 w 41"/>
                                  <a:gd name="T3" fmla="*/ 20 h 41"/>
                                  <a:gd name="T4" fmla="*/ 21 w 41"/>
                                  <a:gd name="T5" fmla="*/ 0 h 41"/>
                                  <a:gd name="T6" fmla="*/ 41 w 41"/>
                                  <a:gd name="T7" fmla="*/ 20 h 41"/>
                                  <a:gd name="T8" fmla="*/ 21 w 41"/>
                                  <a:gd name="T9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1" h="41">
                                    <a:moveTo>
                                      <a:pt x="21" y="41"/>
                                    </a:moveTo>
                                    <a:cubicBezTo>
                                      <a:pt x="9" y="41"/>
                                      <a:pt x="0" y="31"/>
                                      <a:pt x="0" y="20"/>
                                    </a:cubicBezTo>
                                    <a:cubicBezTo>
                                      <a:pt x="0" y="9"/>
                                      <a:pt x="10" y="0"/>
                                      <a:pt x="21" y="0"/>
                                    </a:cubicBezTo>
                                    <a:cubicBezTo>
                                      <a:pt x="32" y="0"/>
                                      <a:pt x="41" y="9"/>
                                      <a:pt x="41" y="20"/>
                                    </a:cubicBezTo>
                                    <a:cubicBezTo>
                                      <a:pt x="41" y="31"/>
                                      <a:pt x="32" y="41"/>
                                      <a:pt x="21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1" name="Freeform 92"/>
                            <wps:cNvSpPr/>
                            <wps:spPr bwMode="auto">
                              <a:xfrm>
                                <a:off x="4640" y="3383"/>
                                <a:ext cx="53" cy="51"/>
                              </a:xfrm>
                              <a:custGeom>
                                <a:avLst/>
                                <a:gdLst>
                                  <a:gd name="T0" fmla="*/ 33 w 44"/>
                                  <a:gd name="T1" fmla="*/ 36 h 42"/>
                                  <a:gd name="T2" fmla="*/ 7 w 44"/>
                                  <a:gd name="T3" fmla="*/ 33 h 42"/>
                                  <a:gd name="T4" fmla="*/ 8 w 44"/>
                                  <a:gd name="T5" fmla="*/ 6 h 42"/>
                                  <a:gd name="T6" fmla="*/ 18 w 44"/>
                                  <a:gd name="T7" fmla="*/ 0 h 42"/>
                                  <a:gd name="T8" fmla="*/ 21 w 44"/>
                                  <a:gd name="T9" fmla="*/ 0 h 42"/>
                                  <a:gd name="T10" fmla="*/ 21 w 44"/>
                                  <a:gd name="T11" fmla="*/ 0 h 42"/>
                                  <a:gd name="T12" fmla="*/ 23 w 44"/>
                                  <a:gd name="T13" fmla="*/ 0 h 42"/>
                                  <a:gd name="T14" fmla="*/ 26 w 44"/>
                                  <a:gd name="T15" fmla="*/ 0 h 42"/>
                                  <a:gd name="T16" fmla="*/ 39 w 44"/>
                                  <a:gd name="T17" fmla="*/ 10 h 42"/>
                                  <a:gd name="T18" fmla="*/ 33 w 44"/>
                                  <a:gd name="T19" fmla="*/ 36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4" h="42">
                                    <a:moveTo>
                                      <a:pt x="33" y="36"/>
                                    </a:moveTo>
                                    <a:cubicBezTo>
                                      <a:pt x="25" y="42"/>
                                      <a:pt x="13" y="40"/>
                                      <a:pt x="7" y="33"/>
                                    </a:cubicBezTo>
                                    <a:cubicBezTo>
                                      <a:pt x="0" y="25"/>
                                      <a:pt x="1" y="13"/>
                                      <a:pt x="8" y="6"/>
                                    </a:cubicBezTo>
                                    <a:cubicBezTo>
                                      <a:pt x="10" y="3"/>
                                      <a:pt x="14" y="2"/>
                                      <a:pt x="18" y="0"/>
                                    </a:cubicBezTo>
                                    <a:cubicBezTo>
                                      <a:pt x="19" y="0"/>
                                      <a:pt x="20" y="0"/>
                                      <a:pt x="21" y="0"/>
                                    </a:cubicBezTo>
                                    <a:cubicBezTo>
                                      <a:pt x="21" y="0"/>
                                      <a:pt x="21" y="0"/>
                                      <a:pt x="21" y="0"/>
                                    </a:cubicBezTo>
                                    <a:cubicBezTo>
                                      <a:pt x="21" y="0"/>
                                      <a:pt x="22" y="0"/>
                                      <a:pt x="23" y="0"/>
                                    </a:cubicBezTo>
                                    <a:cubicBezTo>
                                      <a:pt x="24" y="0"/>
                                      <a:pt x="25" y="0"/>
                                      <a:pt x="26" y="0"/>
                                    </a:cubicBezTo>
                                    <a:cubicBezTo>
                                      <a:pt x="32" y="2"/>
                                      <a:pt x="36" y="5"/>
                                      <a:pt x="39" y="10"/>
                                    </a:cubicBezTo>
                                    <a:cubicBezTo>
                                      <a:pt x="44" y="19"/>
                                      <a:pt x="41" y="30"/>
                                      <a:pt x="33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2" name="Freeform 93"/>
                            <wps:cNvSpPr/>
                            <wps:spPr bwMode="auto">
                              <a:xfrm>
                                <a:off x="4256" y="3770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*/ 20 w 39"/>
                                  <a:gd name="T1" fmla="*/ 39 h 39"/>
                                  <a:gd name="T2" fmla="*/ 0 w 39"/>
                                  <a:gd name="T3" fmla="*/ 20 h 39"/>
                                  <a:gd name="T4" fmla="*/ 20 w 39"/>
                                  <a:gd name="T5" fmla="*/ 0 h 39"/>
                                  <a:gd name="T6" fmla="*/ 39 w 39"/>
                                  <a:gd name="T7" fmla="*/ 19 h 39"/>
                                  <a:gd name="T8" fmla="*/ 20 w 39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" h="39">
                                    <a:moveTo>
                                      <a:pt x="20" y="39"/>
                                    </a:moveTo>
                                    <a:cubicBezTo>
                                      <a:pt x="9" y="39"/>
                                      <a:pt x="0" y="31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31" y="0"/>
                                      <a:pt x="39" y="9"/>
                                      <a:pt x="39" y="19"/>
                                    </a:cubicBezTo>
                                    <a:cubicBezTo>
                                      <a:pt x="39" y="30"/>
                                      <a:pt x="31" y="39"/>
                                      <a:pt x="20" y="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3" name="Freeform 94"/>
                            <wps:cNvSpPr/>
                            <wps:spPr bwMode="auto">
                              <a:xfrm>
                                <a:off x="5028" y="3769"/>
                                <a:ext cx="48" cy="51"/>
                              </a:xfrm>
                              <a:custGeom>
                                <a:avLst/>
                                <a:gdLst>
                                  <a:gd name="T0" fmla="*/ 40 w 40"/>
                                  <a:gd name="T1" fmla="*/ 17 h 42"/>
                                  <a:gd name="T2" fmla="*/ 40 w 40"/>
                                  <a:gd name="T3" fmla="*/ 23 h 42"/>
                                  <a:gd name="T4" fmla="*/ 40 w 40"/>
                                  <a:gd name="T5" fmla="*/ 26 h 42"/>
                                  <a:gd name="T6" fmla="*/ 15 w 40"/>
                                  <a:gd name="T7" fmla="*/ 39 h 42"/>
                                  <a:gd name="T8" fmla="*/ 1 w 40"/>
                                  <a:gd name="T9" fmla="*/ 17 h 42"/>
                                  <a:gd name="T10" fmla="*/ 21 w 40"/>
                                  <a:gd name="T11" fmla="*/ 0 h 42"/>
                                  <a:gd name="T12" fmla="*/ 40 w 40"/>
                                  <a:gd name="T13" fmla="*/ 17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" h="42">
                                    <a:moveTo>
                                      <a:pt x="40" y="17"/>
                                    </a:moveTo>
                                    <a:cubicBezTo>
                                      <a:pt x="40" y="19"/>
                                      <a:pt x="40" y="21"/>
                                      <a:pt x="40" y="23"/>
                                    </a:cubicBezTo>
                                    <a:cubicBezTo>
                                      <a:pt x="39" y="24"/>
                                      <a:pt x="40" y="25"/>
                                      <a:pt x="40" y="26"/>
                                    </a:cubicBezTo>
                                    <a:cubicBezTo>
                                      <a:pt x="37" y="34"/>
                                      <a:pt x="27" y="42"/>
                                      <a:pt x="15" y="39"/>
                                    </a:cubicBezTo>
                                    <a:cubicBezTo>
                                      <a:pt x="6" y="36"/>
                                      <a:pt x="0" y="27"/>
                                      <a:pt x="1" y="17"/>
                                    </a:cubicBezTo>
                                    <a:cubicBezTo>
                                      <a:pt x="2" y="7"/>
                                      <a:pt x="11" y="0"/>
                                      <a:pt x="21" y="0"/>
                                    </a:cubicBezTo>
                                    <a:cubicBezTo>
                                      <a:pt x="31" y="1"/>
                                      <a:pt x="39" y="9"/>
                                      <a:pt x="40" y="1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4" name="Freeform 95"/>
                            <wps:cNvSpPr/>
                            <wps:spPr bwMode="auto">
                              <a:xfrm>
                                <a:off x="4728" y="3383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*/ 20 w 39"/>
                                  <a:gd name="T1" fmla="*/ 0 h 39"/>
                                  <a:gd name="T2" fmla="*/ 39 w 39"/>
                                  <a:gd name="T3" fmla="*/ 19 h 39"/>
                                  <a:gd name="T4" fmla="*/ 20 w 39"/>
                                  <a:gd name="T5" fmla="*/ 39 h 39"/>
                                  <a:gd name="T6" fmla="*/ 0 w 39"/>
                                  <a:gd name="T7" fmla="*/ 19 h 39"/>
                                  <a:gd name="T8" fmla="*/ 20 w 39"/>
                                  <a:gd name="T9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" h="39">
                                    <a:moveTo>
                                      <a:pt x="20" y="0"/>
                                    </a:moveTo>
                                    <a:cubicBezTo>
                                      <a:pt x="32" y="0"/>
                                      <a:pt x="39" y="8"/>
                                      <a:pt x="39" y="19"/>
                                    </a:cubicBezTo>
                                    <a:cubicBezTo>
                                      <a:pt x="39" y="30"/>
                                      <a:pt x="30" y="39"/>
                                      <a:pt x="20" y="39"/>
                                    </a:cubicBezTo>
                                    <a:cubicBezTo>
                                      <a:pt x="9" y="39"/>
                                      <a:pt x="0" y="30"/>
                                      <a:pt x="0" y="19"/>
                                    </a:cubicBezTo>
                                    <a:cubicBezTo>
                                      <a:pt x="0" y="9"/>
                                      <a:pt x="8" y="0"/>
                                      <a:pt x="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5" name="Freeform 96"/>
                            <wps:cNvSpPr/>
                            <wps:spPr bwMode="auto">
                              <a:xfrm>
                                <a:off x="4556" y="3383"/>
                                <a:ext cx="48" cy="48"/>
                              </a:xfrm>
                              <a:custGeom>
                                <a:avLst/>
                                <a:gdLst>
                                  <a:gd name="T0" fmla="*/ 20 w 40"/>
                                  <a:gd name="T1" fmla="*/ 1 h 39"/>
                                  <a:gd name="T2" fmla="*/ 39 w 40"/>
                                  <a:gd name="T3" fmla="*/ 20 h 39"/>
                                  <a:gd name="T4" fmla="*/ 20 w 40"/>
                                  <a:gd name="T5" fmla="*/ 39 h 39"/>
                                  <a:gd name="T6" fmla="*/ 1 w 40"/>
                                  <a:gd name="T7" fmla="*/ 20 h 39"/>
                                  <a:gd name="T8" fmla="*/ 20 w 40"/>
                                  <a:gd name="T9" fmla="*/ 1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39">
                                    <a:moveTo>
                                      <a:pt x="20" y="1"/>
                                    </a:moveTo>
                                    <a:cubicBezTo>
                                      <a:pt x="32" y="1"/>
                                      <a:pt x="39" y="9"/>
                                      <a:pt x="39" y="20"/>
                                    </a:cubicBezTo>
                                    <a:cubicBezTo>
                                      <a:pt x="40" y="31"/>
                                      <a:pt x="30" y="39"/>
                                      <a:pt x="20" y="39"/>
                                    </a:cubicBezTo>
                                    <a:cubicBezTo>
                                      <a:pt x="9" y="39"/>
                                      <a:pt x="0" y="30"/>
                                      <a:pt x="1" y="20"/>
                                    </a:cubicBezTo>
                                    <a:cubicBezTo>
                                      <a:pt x="1" y="9"/>
                                      <a:pt x="9" y="0"/>
                                      <a:pt x="20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6" name="Freeform 97"/>
                            <wps:cNvSpPr/>
                            <wps:spPr bwMode="auto">
                              <a:xfrm>
                                <a:off x="4385" y="3470"/>
                                <a:ext cx="47" cy="47"/>
                              </a:xfrm>
                              <a:custGeom>
                                <a:avLst/>
                                <a:gdLst>
                                  <a:gd name="T0" fmla="*/ 19 w 39"/>
                                  <a:gd name="T1" fmla="*/ 0 h 39"/>
                                  <a:gd name="T2" fmla="*/ 39 w 39"/>
                                  <a:gd name="T3" fmla="*/ 20 h 39"/>
                                  <a:gd name="T4" fmla="*/ 19 w 39"/>
                                  <a:gd name="T5" fmla="*/ 39 h 39"/>
                                  <a:gd name="T6" fmla="*/ 0 w 39"/>
                                  <a:gd name="T7" fmla="*/ 20 h 39"/>
                                  <a:gd name="T8" fmla="*/ 19 w 39"/>
                                  <a:gd name="T9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" h="39">
                                    <a:moveTo>
                                      <a:pt x="19" y="0"/>
                                    </a:moveTo>
                                    <a:cubicBezTo>
                                      <a:pt x="30" y="0"/>
                                      <a:pt x="39" y="9"/>
                                      <a:pt x="39" y="20"/>
                                    </a:cubicBezTo>
                                    <a:cubicBezTo>
                                      <a:pt x="39" y="30"/>
                                      <a:pt x="30" y="39"/>
                                      <a:pt x="19" y="39"/>
                                    </a:cubicBezTo>
                                    <a:cubicBezTo>
                                      <a:pt x="9" y="39"/>
                                      <a:pt x="0" y="30"/>
                                      <a:pt x="0" y="20"/>
                                    </a:cubicBezTo>
                                    <a:cubicBezTo>
                                      <a:pt x="0" y="9"/>
                                      <a:pt x="8" y="1"/>
                                      <a:pt x="1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7" name="Freeform 98"/>
                            <wps:cNvSpPr/>
                            <wps:spPr bwMode="auto">
                              <a:xfrm>
                                <a:off x="4341" y="3513"/>
                                <a:ext cx="47" cy="48"/>
                              </a:xfrm>
                              <a:custGeom>
                                <a:avLst/>
                                <a:gdLst>
                                  <a:gd name="T0" fmla="*/ 20 w 39"/>
                                  <a:gd name="T1" fmla="*/ 0 h 39"/>
                                  <a:gd name="T2" fmla="*/ 39 w 39"/>
                                  <a:gd name="T3" fmla="*/ 19 h 39"/>
                                  <a:gd name="T4" fmla="*/ 20 w 39"/>
                                  <a:gd name="T5" fmla="*/ 38 h 39"/>
                                  <a:gd name="T6" fmla="*/ 1 w 39"/>
                                  <a:gd name="T7" fmla="*/ 19 h 39"/>
                                  <a:gd name="T8" fmla="*/ 20 w 39"/>
                                  <a:gd name="T9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" h="39">
                                    <a:moveTo>
                                      <a:pt x="20" y="0"/>
                                    </a:moveTo>
                                    <a:cubicBezTo>
                                      <a:pt x="30" y="0"/>
                                      <a:pt x="39" y="8"/>
                                      <a:pt x="39" y="19"/>
                                    </a:cubicBezTo>
                                    <a:cubicBezTo>
                                      <a:pt x="39" y="30"/>
                                      <a:pt x="31" y="38"/>
                                      <a:pt x="20" y="38"/>
                                    </a:cubicBezTo>
                                    <a:cubicBezTo>
                                      <a:pt x="9" y="39"/>
                                      <a:pt x="1" y="30"/>
                                      <a:pt x="1" y="19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8" name="Freeform 99"/>
                            <wps:cNvSpPr/>
                            <wps:spPr bwMode="auto">
                              <a:xfrm>
                                <a:off x="4900" y="3470"/>
                                <a:ext cx="48" cy="47"/>
                              </a:xfrm>
                              <a:custGeom>
                                <a:avLst/>
                                <a:gdLst>
                                  <a:gd name="T0" fmla="*/ 19 w 39"/>
                                  <a:gd name="T1" fmla="*/ 38 h 39"/>
                                  <a:gd name="T2" fmla="*/ 0 w 39"/>
                                  <a:gd name="T3" fmla="*/ 19 h 39"/>
                                  <a:gd name="T4" fmla="*/ 19 w 39"/>
                                  <a:gd name="T5" fmla="*/ 0 h 39"/>
                                  <a:gd name="T6" fmla="*/ 39 w 39"/>
                                  <a:gd name="T7" fmla="*/ 19 h 39"/>
                                  <a:gd name="T8" fmla="*/ 19 w 39"/>
                                  <a:gd name="T9" fmla="*/ 38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" h="39">
                                    <a:moveTo>
                                      <a:pt x="19" y="38"/>
                                    </a:moveTo>
                                    <a:cubicBezTo>
                                      <a:pt x="9" y="38"/>
                                      <a:pt x="0" y="29"/>
                                      <a:pt x="0" y="19"/>
                                    </a:cubicBezTo>
                                    <a:cubicBezTo>
                                      <a:pt x="0" y="8"/>
                                      <a:pt x="9" y="0"/>
                                      <a:pt x="19" y="0"/>
                                    </a:cubicBezTo>
                                    <a:cubicBezTo>
                                      <a:pt x="30" y="0"/>
                                      <a:pt x="39" y="9"/>
                                      <a:pt x="39" y="19"/>
                                    </a:cubicBezTo>
                                    <a:cubicBezTo>
                                      <a:pt x="38" y="30"/>
                                      <a:pt x="30" y="39"/>
                                      <a:pt x="19" y="3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9" name="Freeform 100"/>
                            <wps:cNvSpPr/>
                            <wps:spPr bwMode="auto">
                              <a:xfrm>
                                <a:off x="4943" y="3512"/>
                                <a:ext cx="47" cy="47"/>
                              </a:xfrm>
                              <a:custGeom>
                                <a:avLst/>
                                <a:gdLst>
                                  <a:gd name="T0" fmla="*/ 19 w 39"/>
                                  <a:gd name="T1" fmla="*/ 39 h 39"/>
                                  <a:gd name="T2" fmla="*/ 0 w 39"/>
                                  <a:gd name="T3" fmla="*/ 20 h 39"/>
                                  <a:gd name="T4" fmla="*/ 20 w 39"/>
                                  <a:gd name="T5" fmla="*/ 0 h 39"/>
                                  <a:gd name="T6" fmla="*/ 39 w 39"/>
                                  <a:gd name="T7" fmla="*/ 20 h 39"/>
                                  <a:gd name="T8" fmla="*/ 19 w 39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" h="39">
                                    <a:moveTo>
                                      <a:pt x="19" y="39"/>
                                    </a:moveTo>
                                    <a:cubicBezTo>
                                      <a:pt x="9" y="39"/>
                                      <a:pt x="0" y="30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30" y="0"/>
                                      <a:pt x="39" y="9"/>
                                      <a:pt x="39" y="20"/>
                                    </a:cubicBezTo>
                                    <a:cubicBezTo>
                                      <a:pt x="39" y="30"/>
                                      <a:pt x="30" y="39"/>
                                      <a:pt x="19" y="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0" name="Freeform 101"/>
                            <wps:cNvSpPr/>
                            <wps:spPr bwMode="auto">
                              <a:xfrm>
                                <a:off x="4256" y="3684"/>
                                <a:ext cx="50" cy="51"/>
                              </a:xfrm>
                              <a:custGeom>
                                <a:avLst/>
                                <a:gdLst>
                                  <a:gd name="T0" fmla="*/ 15 w 41"/>
                                  <a:gd name="T1" fmla="*/ 1 h 42"/>
                                  <a:gd name="T2" fmla="*/ 18 w 41"/>
                                  <a:gd name="T3" fmla="*/ 0 h 42"/>
                                  <a:gd name="T4" fmla="*/ 18 w 41"/>
                                  <a:gd name="T5" fmla="*/ 0 h 42"/>
                                  <a:gd name="T6" fmla="*/ 20 w 41"/>
                                  <a:gd name="T7" fmla="*/ 0 h 42"/>
                                  <a:gd name="T8" fmla="*/ 23 w 41"/>
                                  <a:gd name="T9" fmla="*/ 1 h 42"/>
                                  <a:gd name="T10" fmla="*/ 34 w 41"/>
                                  <a:gd name="T11" fmla="*/ 8 h 42"/>
                                  <a:gd name="T12" fmla="*/ 30 w 41"/>
                                  <a:gd name="T13" fmla="*/ 35 h 42"/>
                                  <a:gd name="T14" fmla="*/ 3 w 41"/>
                                  <a:gd name="T15" fmla="*/ 30 h 42"/>
                                  <a:gd name="T16" fmla="*/ 0 w 41"/>
                                  <a:gd name="T17" fmla="*/ 24 h 42"/>
                                  <a:gd name="T18" fmla="*/ 0 w 41"/>
                                  <a:gd name="T19" fmla="*/ 21 h 42"/>
                                  <a:gd name="T20" fmla="*/ 0 w 41"/>
                                  <a:gd name="T21" fmla="*/ 21 h 42"/>
                                  <a:gd name="T22" fmla="*/ 0 w 41"/>
                                  <a:gd name="T23" fmla="*/ 19 h 42"/>
                                  <a:gd name="T24" fmla="*/ 0 w 41"/>
                                  <a:gd name="T25" fmla="*/ 16 h 42"/>
                                  <a:gd name="T26" fmla="*/ 0 w 41"/>
                                  <a:gd name="T27" fmla="*/ 16 h 42"/>
                                  <a:gd name="T28" fmla="*/ 0 w 41"/>
                                  <a:gd name="T29" fmla="*/ 16 h 42"/>
                                  <a:gd name="T30" fmla="*/ 3 w 41"/>
                                  <a:gd name="T31" fmla="*/ 10 h 42"/>
                                  <a:gd name="T32" fmla="*/ 15 w 41"/>
                                  <a:gd name="T33" fmla="*/ 1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1" h="42">
                                    <a:moveTo>
                                      <a:pt x="15" y="1"/>
                                    </a:moveTo>
                                    <a:cubicBezTo>
                                      <a:pt x="16" y="1"/>
                                      <a:pt x="17" y="1"/>
                                      <a:pt x="18" y="0"/>
                                    </a:cubicBezTo>
                                    <a:cubicBezTo>
                                      <a:pt x="18" y="0"/>
                                      <a:pt x="18" y="0"/>
                                      <a:pt x="18" y="0"/>
                                    </a:cubicBezTo>
                                    <a:cubicBezTo>
                                      <a:pt x="19" y="1"/>
                                      <a:pt x="19" y="1"/>
                                      <a:pt x="20" y="0"/>
                                    </a:cubicBezTo>
                                    <a:cubicBezTo>
                                      <a:pt x="21" y="1"/>
                                      <a:pt x="22" y="1"/>
                                      <a:pt x="23" y="1"/>
                                    </a:cubicBezTo>
                                    <a:cubicBezTo>
                                      <a:pt x="28" y="2"/>
                                      <a:pt x="31" y="4"/>
                                      <a:pt x="34" y="8"/>
                                    </a:cubicBezTo>
                                    <a:cubicBezTo>
                                      <a:pt x="41" y="17"/>
                                      <a:pt x="39" y="29"/>
                                      <a:pt x="30" y="35"/>
                                    </a:cubicBezTo>
                                    <a:cubicBezTo>
                                      <a:pt x="21" y="42"/>
                                      <a:pt x="9" y="39"/>
                                      <a:pt x="3" y="30"/>
                                    </a:cubicBezTo>
                                    <a:cubicBezTo>
                                      <a:pt x="2" y="28"/>
                                      <a:pt x="1" y="26"/>
                                      <a:pt x="0" y="24"/>
                                    </a:cubicBezTo>
                                    <a:cubicBezTo>
                                      <a:pt x="0" y="23"/>
                                      <a:pt x="0" y="22"/>
                                      <a:pt x="0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0"/>
                                      <a:pt x="0" y="19"/>
                                      <a:pt x="0" y="19"/>
                                    </a:cubicBezTo>
                                    <a:cubicBezTo>
                                      <a:pt x="0" y="18"/>
                                      <a:pt x="0" y="17"/>
                                      <a:pt x="0" y="16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1" y="14"/>
                                      <a:pt x="2" y="12"/>
                                      <a:pt x="3" y="10"/>
                                    </a:cubicBezTo>
                                    <a:cubicBezTo>
                                      <a:pt x="5" y="5"/>
                                      <a:pt x="10" y="3"/>
                                      <a:pt x="15" y="1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1" name="Freeform 102"/>
                            <wps:cNvSpPr/>
                            <wps:spPr bwMode="auto">
                              <a:xfrm>
                                <a:off x="5027" y="3682"/>
                                <a:ext cx="49" cy="52"/>
                              </a:xfrm>
                              <a:custGeom>
                                <a:avLst/>
                                <a:gdLst>
                                  <a:gd name="T0" fmla="*/ 41 w 41"/>
                                  <a:gd name="T1" fmla="*/ 21 h 43"/>
                                  <a:gd name="T2" fmla="*/ 41 w 41"/>
                                  <a:gd name="T3" fmla="*/ 21 h 43"/>
                                  <a:gd name="T4" fmla="*/ 41 w 41"/>
                                  <a:gd name="T5" fmla="*/ 21 h 43"/>
                                  <a:gd name="T6" fmla="*/ 41 w 41"/>
                                  <a:gd name="T7" fmla="*/ 22 h 43"/>
                                  <a:gd name="T8" fmla="*/ 41 w 41"/>
                                  <a:gd name="T9" fmla="*/ 22 h 43"/>
                                  <a:gd name="T10" fmla="*/ 40 w 41"/>
                                  <a:gd name="T11" fmla="*/ 25 h 43"/>
                                  <a:gd name="T12" fmla="*/ 40 w 41"/>
                                  <a:gd name="T13" fmla="*/ 28 h 43"/>
                                  <a:gd name="T14" fmla="*/ 15 w 41"/>
                                  <a:gd name="T15" fmla="*/ 39 h 43"/>
                                  <a:gd name="T16" fmla="*/ 3 w 41"/>
                                  <a:gd name="T17" fmla="*/ 15 h 43"/>
                                  <a:gd name="T18" fmla="*/ 27 w 41"/>
                                  <a:gd name="T19" fmla="*/ 3 h 43"/>
                                  <a:gd name="T20" fmla="*/ 40 w 41"/>
                                  <a:gd name="T21" fmla="*/ 17 h 43"/>
                                  <a:gd name="T22" fmla="*/ 41 w 41"/>
                                  <a:gd name="T23" fmla="*/ 21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41" h="43">
                                    <a:moveTo>
                                      <a:pt x="41" y="21"/>
                                    </a:moveTo>
                                    <a:cubicBezTo>
                                      <a:pt x="41" y="21"/>
                                      <a:pt x="41" y="21"/>
                                      <a:pt x="41" y="21"/>
                                    </a:cubicBezTo>
                                    <a:cubicBezTo>
                                      <a:pt x="41" y="21"/>
                                      <a:pt x="41" y="21"/>
                                      <a:pt x="41" y="21"/>
                                    </a:cubicBezTo>
                                    <a:cubicBezTo>
                                      <a:pt x="41" y="22"/>
                                      <a:pt x="41" y="22"/>
                                      <a:pt x="41" y="22"/>
                                    </a:cubicBezTo>
                                    <a:cubicBezTo>
                                      <a:pt x="41" y="22"/>
                                      <a:pt x="41" y="22"/>
                                      <a:pt x="41" y="22"/>
                                    </a:cubicBezTo>
                                    <a:cubicBezTo>
                                      <a:pt x="40" y="23"/>
                                      <a:pt x="40" y="24"/>
                                      <a:pt x="40" y="25"/>
                                    </a:cubicBezTo>
                                    <a:cubicBezTo>
                                      <a:pt x="40" y="26"/>
                                      <a:pt x="40" y="27"/>
                                      <a:pt x="40" y="28"/>
                                    </a:cubicBezTo>
                                    <a:cubicBezTo>
                                      <a:pt x="36" y="38"/>
                                      <a:pt x="25" y="43"/>
                                      <a:pt x="15" y="39"/>
                                    </a:cubicBezTo>
                                    <a:cubicBezTo>
                                      <a:pt x="5" y="36"/>
                                      <a:pt x="0" y="25"/>
                                      <a:pt x="3" y="15"/>
                                    </a:cubicBezTo>
                                    <a:cubicBezTo>
                                      <a:pt x="7" y="5"/>
                                      <a:pt x="17" y="0"/>
                                      <a:pt x="27" y="3"/>
                                    </a:cubicBezTo>
                                    <a:cubicBezTo>
                                      <a:pt x="34" y="5"/>
                                      <a:pt x="38" y="10"/>
                                      <a:pt x="40" y="17"/>
                                    </a:cubicBezTo>
                                    <a:cubicBezTo>
                                      <a:pt x="40" y="18"/>
                                      <a:pt x="40" y="20"/>
                                      <a:pt x="41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2" name="Freeform 103"/>
                            <wps:cNvSpPr/>
                            <wps:spPr bwMode="auto">
                              <a:xfrm>
                                <a:off x="4944" y="4028"/>
                                <a:ext cx="46" cy="46"/>
                              </a:xfrm>
                              <a:custGeom>
                                <a:avLst/>
                                <a:gdLst>
                                  <a:gd name="T0" fmla="*/ 19 w 38"/>
                                  <a:gd name="T1" fmla="*/ 0 h 38"/>
                                  <a:gd name="T2" fmla="*/ 38 w 38"/>
                                  <a:gd name="T3" fmla="*/ 17 h 38"/>
                                  <a:gd name="T4" fmla="*/ 38 w 38"/>
                                  <a:gd name="T5" fmla="*/ 22 h 38"/>
                                  <a:gd name="T6" fmla="*/ 22 w 38"/>
                                  <a:gd name="T7" fmla="*/ 38 h 38"/>
                                  <a:gd name="T8" fmla="*/ 16 w 38"/>
                                  <a:gd name="T9" fmla="*/ 38 h 38"/>
                                  <a:gd name="T10" fmla="*/ 12 w 38"/>
                                  <a:gd name="T11" fmla="*/ 38 h 38"/>
                                  <a:gd name="T12" fmla="*/ 0 w 38"/>
                                  <a:gd name="T13" fmla="*/ 17 h 38"/>
                                  <a:gd name="T14" fmla="*/ 19 w 38"/>
                                  <a:gd name="T15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8" h="38">
                                    <a:moveTo>
                                      <a:pt x="19" y="0"/>
                                    </a:moveTo>
                                    <a:cubicBezTo>
                                      <a:pt x="28" y="0"/>
                                      <a:pt x="37" y="8"/>
                                      <a:pt x="38" y="17"/>
                                    </a:cubicBezTo>
                                    <a:cubicBezTo>
                                      <a:pt x="38" y="18"/>
                                      <a:pt x="38" y="20"/>
                                      <a:pt x="38" y="22"/>
                                    </a:cubicBezTo>
                                    <a:cubicBezTo>
                                      <a:pt x="38" y="30"/>
                                      <a:pt x="30" y="38"/>
                                      <a:pt x="22" y="38"/>
                                    </a:cubicBezTo>
                                    <a:cubicBezTo>
                                      <a:pt x="20" y="38"/>
                                      <a:pt x="18" y="38"/>
                                      <a:pt x="16" y="38"/>
                                    </a:cubicBezTo>
                                    <a:cubicBezTo>
                                      <a:pt x="15" y="38"/>
                                      <a:pt x="14" y="38"/>
                                      <a:pt x="12" y="38"/>
                                    </a:cubicBezTo>
                                    <a:cubicBezTo>
                                      <a:pt x="4" y="34"/>
                                      <a:pt x="0" y="26"/>
                                      <a:pt x="0" y="17"/>
                                    </a:cubicBezTo>
                                    <a:cubicBezTo>
                                      <a:pt x="1" y="8"/>
                                      <a:pt x="9" y="1"/>
                                      <a:pt x="1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3" name="Freeform 104"/>
                            <wps:cNvSpPr/>
                            <wps:spPr bwMode="auto">
                              <a:xfrm>
                                <a:off x="4257" y="3854"/>
                                <a:ext cx="49" cy="52"/>
                              </a:xfrm>
                              <a:custGeom>
                                <a:avLst/>
                                <a:gdLst>
                                  <a:gd name="T0" fmla="*/ 25 w 40"/>
                                  <a:gd name="T1" fmla="*/ 3 h 43"/>
                                  <a:gd name="T2" fmla="*/ 37 w 40"/>
                                  <a:gd name="T3" fmla="*/ 27 h 43"/>
                                  <a:gd name="T4" fmla="*/ 14 w 40"/>
                                  <a:gd name="T5" fmla="*/ 40 h 43"/>
                                  <a:gd name="T6" fmla="*/ 0 w 40"/>
                                  <a:gd name="T7" fmla="*/ 25 h 43"/>
                                  <a:gd name="T8" fmla="*/ 0 w 40"/>
                                  <a:gd name="T9" fmla="*/ 18 h 43"/>
                                  <a:gd name="T10" fmla="*/ 1 w 40"/>
                                  <a:gd name="T11" fmla="*/ 15 h 43"/>
                                  <a:gd name="T12" fmla="*/ 25 w 40"/>
                                  <a:gd name="T13" fmla="*/ 3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0" h="43">
                                    <a:moveTo>
                                      <a:pt x="25" y="3"/>
                                    </a:moveTo>
                                    <a:cubicBezTo>
                                      <a:pt x="35" y="7"/>
                                      <a:pt x="40" y="17"/>
                                      <a:pt x="37" y="27"/>
                                    </a:cubicBezTo>
                                    <a:cubicBezTo>
                                      <a:pt x="34" y="37"/>
                                      <a:pt x="23" y="43"/>
                                      <a:pt x="14" y="40"/>
                                    </a:cubicBezTo>
                                    <a:cubicBezTo>
                                      <a:pt x="6" y="38"/>
                                      <a:pt x="2" y="32"/>
                                      <a:pt x="0" y="25"/>
                                    </a:cubicBezTo>
                                    <a:cubicBezTo>
                                      <a:pt x="0" y="23"/>
                                      <a:pt x="0" y="20"/>
                                      <a:pt x="0" y="18"/>
                                    </a:cubicBezTo>
                                    <a:cubicBezTo>
                                      <a:pt x="0" y="17"/>
                                      <a:pt x="0" y="16"/>
                                      <a:pt x="1" y="15"/>
                                    </a:cubicBezTo>
                                    <a:cubicBezTo>
                                      <a:pt x="4" y="5"/>
                                      <a:pt x="15" y="0"/>
                                      <a:pt x="25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4" name="Freeform 105"/>
                            <wps:cNvSpPr/>
                            <wps:spPr bwMode="auto">
                              <a:xfrm>
                                <a:off x="4903" y="4071"/>
                                <a:ext cx="42" cy="15"/>
                              </a:xfrm>
                              <a:custGeom>
                                <a:avLst/>
                                <a:gdLst>
                                  <a:gd name="T0" fmla="*/ 19 w 35"/>
                                  <a:gd name="T1" fmla="*/ 0 h 12"/>
                                  <a:gd name="T2" fmla="*/ 35 w 35"/>
                                  <a:gd name="T3" fmla="*/ 12 h 12"/>
                                  <a:gd name="T4" fmla="*/ 0 w 35"/>
                                  <a:gd name="T5" fmla="*/ 12 h 12"/>
                                  <a:gd name="T6" fmla="*/ 19 w 35"/>
                                  <a:gd name="T7" fmla="*/ 0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5" h="12">
                                    <a:moveTo>
                                      <a:pt x="19" y="0"/>
                                    </a:moveTo>
                                    <a:cubicBezTo>
                                      <a:pt x="26" y="0"/>
                                      <a:pt x="32" y="5"/>
                                      <a:pt x="35" y="1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3" y="4"/>
                                      <a:pt x="10" y="0"/>
                                      <a:pt x="1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5" name="Freeform 106"/>
                            <wps:cNvSpPr/>
                            <wps:spPr bwMode="auto">
                              <a:xfrm>
                                <a:off x="4388" y="4071"/>
                                <a:ext cx="42" cy="15"/>
                              </a:xfrm>
                              <a:custGeom>
                                <a:avLst/>
                                <a:gdLst>
                                  <a:gd name="T0" fmla="*/ 19 w 34"/>
                                  <a:gd name="T1" fmla="*/ 1 h 12"/>
                                  <a:gd name="T2" fmla="*/ 34 w 34"/>
                                  <a:gd name="T3" fmla="*/ 12 h 12"/>
                                  <a:gd name="T4" fmla="*/ 0 w 34"/>
                                  <a:gd name="T5" fmla="*/ 12 h 12"/>
                                  <a:gd name="T6" fmla="*/ 19 w 34"/>
                                  <a:gd name="T7" fmla="*/ 1 h 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" h="12">
                                    <a:moveTo>
                                      <a:pt x="19" y="1"/>
                                    </a:moveTo>
                                    <a:cubicBezTo>
                                      <a:pt x="26" y="1"/>
                                      <a:pt x="31" y="6"/>
                                      <a:pt x="34" y="12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3" y="4"/>
                                      <a:pt x="11" y="0"/>
                                      <a:pt x="19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6" name="Freeform 107"/>
                            <wps:cNvSpPr/>
                            <wps:spPr bwMode="auto">
                              <a:xfrm>
                                <a:off x="4342" y="4029"/>
                                <a:ext cx="48" cy="46"/>
                              </a:xfrm>
                              <a:custGeom>
                                <a:avLst/>
                                <a:gdLst>
                                  <a:gd name="T0" fmla="*/ 20 w 39"/>
                                  <a:gd name="T1" fmla="*/ 0 h 38"/>
                                  <a:gd name="T2" fmla="*/ 39 w 39"/>
                                  <a:gd name="T3" fmla="*/ 19 h 38"/>
                                  <a:gd name="T4" fmla="*/ 20 w 39"/>
                                  <a:gd name="T5" fmla="*/ 38 h 38"/>
                                  <a:gd name="T6" fmla="*/ 0 w 39"/>
                                  <a:gd name="T7" fmla="*/ 19 h 38"/>
                                  <a:gd name="T8" fmla="*/ 20 w 39"/>
                                  <a:gd name="T9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" h="38">
                                    <a:moveTo>
                                      <a:pt x="20" y="0"/>
                                    </a:moveTo>
                                    <a:cubicBezTo>
                                      <a:pt x="30" y="0"/>
                                      <a:pt x="38" y="8"/>
                                      <a:pt x="39" y="19"/>
                                    </a:cubicBezTo>
                                    <a:cubicBezTo>
                                      <a:pt x="39" y="30"/>
                                      <a:pt x="30" y="38"/>
                                      <a:pt x="20" y="38"/>
                                    </a:cubicBezTo>
                                    <a:cubicBezTo>
                                      <a:pt x="9" y="38"/>
                                      <a:pt x="0" y="30"/>
                                      <a:pt x="0" y="19"/>
                                    </a:cubicBezTo>
                                    <a:cubicBezTo>
                                      <a:pt x="0" y="8"/>
                                      <a:pt x="9" y="0"/>
                                      <a:pt x="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7" name="Freeform 108"/>
                            <wps:cNvSpPr/>
                            <wps:spPr bwMode="auto">
                              <a:xfrm>
                                <a:off x="5030" y="3857"/>
                                <a:ext cx="46" cy="46"/>
                              </a:xfrm>
                              <a:custGeom>
                                <a:avLst/>
                                <a:gdLst>
                                  <a:gd name="T0" fmla="*/ 19 w 38"/>
                                  <a:gd name="T1" fmla="*/ 38 h 38"/>
                                  <a:gd name="T2" fmla="*/ 0 w 38"/>
                                  <a:gd name="T3" fmla="*/ 19 h 38"/>
                                  <a:gd name="T4" fmla="*/ 19 w 38"/>
                                  <a:gd name="T5" fmla="*/ 0 h 38"/>
                                  <a:gd name="T6" fmla="*/ 38 w 38"/>
                                  <a:gd name="T7" fmla="*/ 19 h 38"/>
                                  <a:gd name="T8" fmla="*/ 19 w 38"/>
                                  <a:gd name="T9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38">
                                    <a:moveTo>
                                      <a:pt x="19" y="38"/>
                                    </a:moveTo>
                                    <a:cubicBezTo>
                                      <a:pt x="9" y="38"/>
                                      <a:pt x="0" y="30"/>
                                      <a:pt x="0" y="19"/>
                                    </a:cubicBezTo>
                                    <a:cubicBezTo>
                                      <a:pt x="0" y="8"/>
                                      <a:pt x="8" y="0"/>
                                      <a:pt x="19" y="0"/>
                                    </a:cubicBezTo>
                                    <a:cubicBezTo>
                                      <a:pt x="30" y="0"/>
                                      <a:pt x="38" y="8"/>
                                      <a:pt x="38" y="19"/>
                                    </a:cubicBezTo>
                                    <a:cubicBezTo>
                                      <a:pt x="38" y="29"/>
                                      <a:pt x="30" y="38"/>
                                      <a:pt x="19" y="3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8" name="Freeform 109"/>
                            <wps:cNvSpPr/>
                            <wps:spPr bwMode="auto">
                              <a:xfrm>
                                <a:off x="4428" y="3426"/>
                                <a:ext cx="48" cy="50"/>
                              </a:xfrm>
                              <a:custGeom>
                                <a:avLst/>
                                <a:gdLst>
                                  <a:gd name="T0" fmla="*/ 8 w 39"/>
                                  <a:gd name="T1" fmla="*/ 5 h 41"/>
                                  <a:gd name="T2" fmla="*/ 31 w 39"/>
                                  <a:gd name="T3" fmla="*/ 6 h 41"/>
                                  <a:gd name="T4" fmla="*/ 35 w 39"/>
                                  <a:gd name="T5" fmla="*/ 29 h 41"/>
                                  <a:gd name="T6" fmla="*/ 14 w 39"/>
                                  <a:gd name="T7" fmla="*/ 39 h 41"/>
                                  <a:gd name="T8" fmla="*/ 0 w 39"/>
                                  <a:gd name="T9" fmla="*/ 22 h 41"/>
                                  <a:gd name="T10" fmla="*/ 0 w 39"/>
                                  <a:gd name="T11" fmla="*/ 19 h 41"/>
                                  <a:gd name="T12" fmla="*/ 8 w 39"/>
                                  <a:gd name="T13" fmla="*/ 5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9" h="41">
                                    <a:moveTo>
                                      <a:pt x="8" y="5"/>
                                    </a:moveTo>
                                    <a:cubicBezTo>
                                      <a:pt x="15" y="0"/>
                                      <a:pt x="25" y="0"/>
                                      <a:pt x="31" y="6"/>
                                    </a:cubicBezTo>
                                    <a:cubicBezTo>
                                      <a:pt x="38" y="12"/>
                                      <a:pt x="39" y="21"/>
                                      <a:pt x="35" y="29"/>
                                    </a:cubicBezTo>
                                    <a:cubicBezTo>
                                      <a:pt x="31" y="37"/>
                                      <a:pt x="23" y="41"/>
                                      <a:pt x="14" y="39"/>
                                    </a:cubicBezTo>
                                    <a:cubicBezTo>
                                      <a:pt x="6" y="36"/>
                                      <a:pt x="1" y="31"/>
                                      <a:pt x="0" y="22"/>
                                    </a:cubicBezTo>
                                    <a:cubicBezTo>
                                      <a:pt x="0" y="21"/>
                                      <a:pt x="0" y="20"/>
                                      <a:pt x="0" y="19"/>
                                    </a:cubicBezTo>
                                    <a:cubicBezTo>
                                      <a:pt x="1" y="13"/>
                                      <a:pt x="3" y="8"/>
                                      <a:pt x="8" y="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9" name="Freeform 110"/>
                            <wps:cNvSpPr/>
                            <wps:spPr bwMode="auto">
                              <a:xfrm>
                                <a:off x="4987" y="3556"/>
                                <a:ext cx="46" cy="46"/>
                              </a:xfrm>
                              <a:custGeom>
                                <a:avLst/>
                                <a:gdLst>
                                  <a:gd name="T0" fmla="*/ 19 w 38"/>
                                  <a:gd name="T1" fmla="*/ 38 h 38"/>
                                  <a:gd name="T2" fmla="*/ 0 w 38"/>
                                  <a:gd name="T3" fmla="*/ 19 h 38"/>
                                  <a:gd name="T4" fmla="*/ 19 w 38"/>
                                  <a:gd name="T5" fmla="*/ 0 h 38"/>
                                  <a:gd name="T6" fmla="*/ 38 w 38"/>
                                  <a:gd name="T7" fmla="*/ 19 h 38"/>
                                  <a:gd name="T8" fmla="*/ 19 w 38"/>
                                  <a:gd name="T9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38">
                                    <a:moveTo>
                                      <a:pt x="19" y="38"/>
                                    </a:moveTo>
                                    <a:cubicBezTo>
                                      <a:pt x="9" y="38"/>
                                      <a:pt x="0" y="29"/>
                                      <a:pt x="0" y="19"/>
                                    </a:cubicBezTo>
                                    <a:cubicBezTo>
                                      <a:pt x="0" y="9"/>
                                      <a:pt x="9" y="0"/>
                                      <a:pt x="19" y="0"/>
                                    </a:cubicBezTo>
                                    <a:cubicBezTo>
                                      <a:pt x="30" y="0"/>
                                      <a:pt x="38" y="7"/>
                                      <a:pt x="38" y="19"/>
                                    </a:cubicBezTo>
                                    <a:cubicBezTo>
                                      <a:pt x="38" y="29"/>
                                      <a:pt x="30" y="38"/>
                                      <a:pt x="19" y="3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0" name="Freeform 111"/>
                            <wps:cNvSpPr/>
                            <wps:spPr bwMode="auto">
                              <a:xfrm>
                                <a:off x="4858" y="3427"/>
                                <a:ext cx="46" cy="46"/>
                              </a:xfrm>
                              <a:custGeom>
                                <a:avLst/>
                                <a:gdLst>
                                  <a:gd name="T0" fmla="*/ 19 w 38"/>
                                  <a:gd name="T1" fmla="*/ 38 h 38"/>
                                  <a:gd name="T2" fmla="*/ 0 w 38"/>
                                  <a:gd name="T3" fmla="*/ 19 h 38"/>
                                  <a:gd name="T4" fmla="*/ 19 w 38"/>
                                  <a:gd name="T5" fmla="*/ 0 h 38"/>
                                  <a:gd name="T6" fmla="*/ 38 w 38"/>
                                  <a:gd name="T7" fmla="*/ 19 h 38"/>
                                  <a:gd name="T8" fmla="*/ 19 w 38"/>
                                  <a:gd name="T9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38">
                                    <a:moveTo>
                                      <a:pt x="19" y="38"/>
                                    </a:moveTo>
                                    <a:cubicBezTo>
                                      <a:pt x="9" y="38"/>
                                      <a:pt x="0" y="29"/>
                                      <a:pt x="0" y="19"/>
                                    </a:cubicBezTo>
                                    <a:cubicBezTo>
                                      <a:pt x="0" y="9"/>
                                      <a:pt x="8" y="0"/>
                                      <a:pt x="19" y="0"/>
                                    </a:cubicBezTo>
                                    <a:cubicBezTo>
                                      <a:pt x="30" y="0"/>
                                      <a:pt x="38" y="8"/>
                                      <a:pt x="38" y="19"/>
                                    </a:cubicBezTo>
                                    <a:cubicBezTo>
                                      <a:pt x="38" y="29"/>
                                      <a:pt x="29" y="37"/>
                                      <a:pt x="19" y="3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1" name="Freeform 112"/>
                            <wps:cNvSpPr/>
                            <wps:spPr bwMode="auto">
                              <a:xfrm>
                                <a:off x="4299" y="3557"/>
                                <a:ext cx="46" cy="45"/>
                              </a:xfrm>
                              <a:custGeom>
                                <a:avLst/>
                                <a:gdLst>
                                  <a:gd name="T0" fmla="*/ 20 w 38"/>
                                  <a:gd name="T1" fmla="*/ 0 h 37"/>
                                  <a:gd name="T2" fmla="*/ 38 w 38"/>
                                  <a:gd name="T3" fmla="*/ 19 h 37"/>
                                  <a:gd name="T4" fmla="*/ 19 w 38"/>
                                  <a:gd name="T5" fmla="*/ 37 h 37"/>
                                  <a:gd name="T6" fmla="*/ 1 w 38"/>
                                  <a:gd name="T7" fmla="*/ 18 h 37"/>
                                  <a:gd name="T8" fmla="*/ 20 w 38"/>
                                  <a:gd name="T9" fmla="*/ 0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8" h="37">
                                    <a:moveTo>
                                      <a:pt x="20" y="0"/>
                                    </a:moveTo>
                                    <a:cubicBezTo>
                                      <a:pt x="30" y="0"/>
                                      <a:pt x="38" y="8"/>
                                      <a:pt x="38" y="19"/>
                                    </a:cubicBezTo>
                                    <a:cubicBezTo>
                                      <a:pt x="38" y="29"/>
                                      <a:pt x="30" y="37"/>
                                      <a:pt x="19" y="37"/>
                                    </a:cubicBezTo>
                                    <a:cubicBezTo>
                                      <a:pt x="9" y="37"/>
                                      <a:pt x="1" y="30"/>
                                      <a:pt x="1" y="18"/>
                                    </a:cubicBezTo>
                                    <a:cubicBezTo>
                                      <a:pt x="0" y="8"/>
                                      <a:pt x="9" y="0"/>
                                      <a:pt x="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2" name="Freeform 113"/>
                            <wps:cNvSpPr/>
                            <wps:spPr bwMode="auto">
                              <a:xfrm>
                                <a:off x="4300" y="3985"/>
                                <a:ext cx="46" cy="49"/>
                              </a:xfrm>
                              <a:custGeom>
                                <a:avLst/>
                                <a:gdLst>
                                  <a:gd name="T0" fmla="*/ 2 w 38"/>
                                  <a:gd name="T1" fmla="*/ 12 h 40"/>
                                  <a:gd name="T2" fmla="*/ 23 w 38"/>
                                  <a:gd name="T3" fmla="*/ 1 h 40"/>
                                  <a:gd name="T4" fmla="*/ 38 w 38"/>
                                  <a:gd name="T5" fmla="*/ 19 h 40"/>
                                  <a:gd name="T6" fmla="*/ 23 w 38"/>
                                  <a:gd name="T7" fmla="*/ 38 h 40"/>
                                  <a:gd name="T8" fmla="*/ 2 w 38"/>
                                  <a:gd name="T9" fmla="*/ 27 h 40"/>
                                  <a:gd name="T10" fmla="*/ 1 w 38"/>
                                  <a:gd name="T11" fmla="*/ 24 h 40"/>
                                  <a:gd name="T12" fmla="*/ 0 w 38"/>
                                  <a:gd name="T13" fmla="*/ 21 h 40"/>
                                  <a:gd name="T14" fmla="*/ 0 w 38"/>
                                  <a:gd name="T15" fmla="*/ 21 h 40"/>
                                  <a:gd name="T16" fmla="*/ 0 w 38"/>
                                  <a:gd name="T17" fmla="*/ 19 h 40"/>
                                  <a:gd name="T18" fmla="*/ 1 w 38"/>
                                  <a:gd name="T19" fmla="*/ 16 h 40"/>
                                  <a:gd name="T20" fmla="*/ 2 w 38"/>
                                  <a:gd name="T21" fmla="*/ 12 h 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8" h="40">
                                    <a:moveTo>
                                      <a:pt x="2" y="12"/>
                                    </a:moveTo>
                                    <a:cubicBezTo>
                                      <a:pt x="6" y="4"/>
                                      <a:pt x="14" y="0"/>
                                      <a:pt x="23" y="1"/>
                                    </a:cubicBezTo>
                                    <a:cubicBezTo>
                                      <a:pt x="31" y="3"/>
                                      <a:pt x="38" y="11"/>
                                      <a:pt x="38" y="19"/>
                                    </a:cubicBezTo>
                                    <a:cubicBezTo>
                                      <a:pt x="38" y="28"/>
                                      <a:pt x="32" y="36"/>
                                      <a:pt x="23" y="38"/>
                                    </a:cubicBezTo>
                                    <a:cubicBezTo>
                                      <a:pt x="14" y="40"/>
                                      <a:pt x="6" y="35"/>
                                      <a:pt x="2" y="27"/>
                                    </a:cubicBezTo>
                                    <a:cubicBezTo>
                                      <a:pt x="2" y="26"/>
                                      <a:pt x="1" y="25"/>
                                      <a:pt x="1" y="24"/>
                                    </a:cubicBezTo>
                                    <a:cubicBezTo>
                                      <a:pt x="1" y="23"/>
                                      <a:pt x="1" y="22"/>
                                      <a:pt x="0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20"/>
                                      <a:pt x="0" y="19"/>
                                      <a:pt x="0" y="19"/>
                                    </a:cubicBezTo>
                                    <a:cubicBezTo>
                                      <a:pt x="1" y="18"/>
                                      <a:pt x="1" y="17"/>
                                      <a:pt x="1" y="16"/>
                                    </a:cubicBezTo>
                                    <a:cubicBezTo>
                                      <a:pt x="1" y="14"/>
                                      <a:pt x="2" y="13"/>
                                      <a:pt x="2" y="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3" name="Freeform 114"/>
                            <wps:cNvSpPr/>
                            <wps:spPr bwMode="auto">
                              <a:xfrm>
                                <a:off x="4987" y="3985"/>
                                <a:ext cx="46" cy="45"/>
                              </a:xfrm>
                              <a:custGeom>
                                <a:avLst/>
                                <a:gdLst>
                                  <a:gd name="T0" fmla="*/ 1 w 38"/>
                                  <a:gd name="T1" fmla="*/ 16 h 37"/>
                                  <a:gd name="T2" fmla="*/ 19 w 38"/>
                                  <a:gd name="T3" fmla="*/ 1 h 37"/>
                                  <a:gd name="T4" fmla="*/ 38 w 38"/>
                                  <a:gd name="T5" fmla="*/ 16 h 37"/>
                                  <a:gd name="T6" fmla="*/ 38 w 38"/>
                                  <a:gd name="T7" fmla="*/ 23 h 37"/>
                                  <a:gd name="T8" fmla="*/ 23 w 38"/>
                                  <a:gd name="T9" fmla="*/ 37 h 37"/>
                                  <a:gd name="T10" fmla="*/ 16 w 38"/>
                                  <a:gd name="T11" fmla="*/ 37 h 37"/>
                                  <a:gd name="T12" fmla="*/ 14 w 38"/>
                                  <a:gd name="T13" fmla="*/ 37 h 37"/>
                                  <a:gd name="T14" fmla="*/ 1 w 38"/>
                                  <a:gd name="T15" fmla="*/ 16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8" h="37">
                                    <a:moveTo>
                                      <a:pt x="1" y="16"/>
                                    </a:moveTo>
                                    <a:cubicBezTo>
                                      <a:pt x="3" y="8"/>
                                      <a:pt x="10" y="1"/>
                                      <a:pt x="19" y="1"/>
                                    </a:cubicBezTo>
                                    <a:cubicBezTo>
                                      <a:pt x="28" y="0"/>
                                      <a:pt x="35" y="5"/>
                                      <a:pt x="38" y="16"/>
                                    </a:cubicBezTo>
                                    <a:cubicBezTo>
                                      <a:pt x="38" y="18"/>
                                      <a:pt x="38" y="20"/>
                                      <a:pt x="38" y="23"/>
                                    </a:cubicBezTo>
                                    <a:cubicBezTo>
                                      <a:pt x="37" y="31"/>
                                      <a:pt x="31" y="36"/>
                                      <a:pt x="23" y="37"/>
                                    </a:cubicBezTo>
                                    <a:cubicBezTo>
                                      <a:pt x="21" y="37"/>
                                      <a:pt x="18" y="37"/>
                                      <a:pt x="16" y="37"/>
                                    </a:cubicBezTo>
                                    <a:cubicBezTo>
                                      <a:pt x="15" y="37"/>
                                      <a:pt x="15" y="37"/>
                                      <a:pt x="14" y="37"/>
                                    </a:cubicBezTo>
                                    <a:cubicBezTo>
                                      <a:pt x="5" y="34"/>
                                      <a:pt x="0" y="25"/>
                                      <a:pt x="1" y="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4" name="Freeform 115"/>
                            <wps:cNvSpPr/>
                            <wps:spPr bwMode="auto">
                              <a:xfrm>
                                <a:off x="4472" y="3386"/>
                                <a:ext cx="44" cy="45"/>
                              </a:xfrm>
                              <a:custGeom>
                                <a:avLst/>
                                <a:gdLst>
                                  <a:gd name="T0" fmla="*/ 21 w 36"/>
                                  <a:gd name="T1" fmla="*/ 36 h 37"/>
                                  <a:gd name="T2" fmla="*/ 0 w 36"/>
                                  <a:gd name="T3" fmla="*/ 21 h 37"/>
                                  <a:gd name="T4" fmla="*/ 0 w 36"/>
                                  <a:gd name="T5" fmla="*/ 14 h 37"/>
                                  <a:gd name="T6" fmla="*/ 15 w 36"/>
                                  <a:gd name="T7" fmla="*/ 0 h 37"/>
                                  <a:gd name="T8" fmla="*/ 22 w 36"/>
                                  <a:gd name="T9" fmla="*/ 0 h 37"/>
                                  <a:gd name="T10" fmla="*/ 36 w 36"/>
                                  <a:gd name="T11" fmla="*/ 14 h 37"/>
                                  <a:gd name="T12" fmla="*/ 36 w 36"/>
                                  <a:gd name="T13" fmla="*/ 21 h 37"/>
                                  <a:gd name="T14" fmla="*/ 21 w 36"/>
                                  <a:gd name="T15" fmla="*/ 36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6" h="37">
                                    <a:moveTo>
                                      <a:pt x="21" y="36"/>
                                    </a:moveTo>
                                    <a:cubicBezTo>
                                      <a:pt x="11" y="37"/>
                                      <a:pt x="4" y="32"/>
                                      <a:pt x="0" y="21"/>
                                    </a:cubicBezTo>
                                    <a:cubicBezTo>
                                      <a:pt x="0" y="19"/>
                                      <a:pt x="0" y="17"/>
                                      <a:pt x="0" y="14"/>
                                    </a:cubicBezTo>
                                    <a:cubicBezTo>
                                      <a:pt x="2" y="7"/>
                                      <a:pt x="7" y="2"/>
                                      <a:pt x="15" y="0"/>
                                    </a:cubicBezTo>
                                    <a:cubicBezTo>
                                      <a:pt x="17" y="0"/>
                                      <a:pt x="19" y="0"/>
                                      <a:pt x="22" y="0"/>
                                    </a:cubicBezTo>
                                    <a:cubicBezTo>
                                      <a:pt x="29" y="2"/>
                                      <a:pt x="34" y="6"/>
                                      <a:pt x="36" y="14"/>
                                    </a:cubicBezTo>
                                    <a:cubicBezTo>
                                      <a:pt x="36" y="17"/>
                                      <a:pt x="36" y="19"/>
                                      <a:pt x="36" y="21"/>
                                    </a:cubicBezTo>
                                    <a:cubicBezTo>
                                      <a:pt x="34" y="29"/>
                                      <a:pt x="29" y="34"/>
                                      <a:pt x="21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5" name="Freeform 116"/>
                            <wps:cNvSpPr/>
                            <wps:spPr bwMode="auto">
                              <a:xfrm>
                                <a:off x="4814" y="3385"/>
                                <a:ext cx="45" cy="46"/>
                              </a:xfrm>
                              <a:custGeom>
                                <a:avLst/>
                                <a:gdLst>
                                  <a:gd name="T0" fmla="*/ 10 w 37"/>
                                  <a:gd name="T1" fmla="*/ 34 h 38"/>
                                  <a:gd name="T2" fmla="*/ 2 w 37"/>
                                  <a:gd name="T3" fmla="*/ 13 h 38"/>
                                  <a:gd name="T4" fmla="*/ 16 w 37"/>
                                  <a:gd name="T5" fmla="*/ 0 h 38"/>
                                  <a:gd name="T6" fmla="*/ 22 w 37"/>
                                  <a:gd name="T7" fmla="*/ 0 h 38"/>
                                  <a:gd name="T8" fmla="*/ 37 w 37"/>
                                  <a:gd name="T9" fmla="*/ 15 h 38"/>
                                  <a:gd name="T10" fmla="*/ 37 w 37"/>
                                  <a:gd name="T11" fmla="*/ 21 h 38"/>
                                  <a:gd name="T12" fmla="*/ 32 w 37"/>
                                  <a:gd name="T13" fmla="*/ 31 h 38"/>
                                  <a:gd name="T14" fmla="*/ 10 w 37"/>
                                  <a:gd name="T15" fmla="*/ 34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10" y="34"/>
                                    </a:moveTo>
                                    <a:cubicBezTo>
                                      <a:pt x="3" y="30"/>
                                      <a:pt x="0" y="21"/>
                                      <a:pt x="2" y="13"/>
                                    </a:cubicBezTo>
                                    <a:cubicBezTo>
                                      <a:pt x="5" y="6"/>
                                      <a:pt x="10" y="2"/>
                                      <a:pt x="16" y="0"/>
                                    </a:cubicBezTo>
                                    <a:cubicBezTo>
                                      <a:pt x="18" y="0"/>
                                      <a:pt x="20" y="0"/>
                                      <a:pt x="22" y="0"/>
                                    </a:cubicBezTo>
                                    <a:cubicBezTo>
                                      <a:pt x="31" y="2"/>
                                      <a:pt x="36" y="7"/>
                                      <a:pt x="37" y="15"/>
                                    </a:cubicBezTo>
                                    <a:cubicBezTo>
                                      <a:pt x="37" y="17"/>
                                      <a:pt x="37" y="19"/>
                                      <a:pt x="37" y="21"/>
                                    </a:cubicBezTo>
                                    <a:cubicBezTo>
                                      <a:pt x="37" y="25"/>
                                      <a:pt x="35" y="28"/>
                                      <a:pt x="32" y="31"/>
                                    </a:cubicBezTo>
                                    <a:cubicBezTo>
                                      <a:pt x="27" y="37"/>
                                      <a:pt x="18" y="38"/>
                                      <a:pt x="10" y="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6" name="Freeform 117"/>
                            <wps:cNvSpPr/>
                            <wps:spPr bwMode="auto">
                              <a:xfrm>
                                <a:off x="5029" y="3599"/>
                                <a:ext cx="45" cy="46"/>
                              </a:xfrm>
                              <a:custGeom>
                                <a:avLst/>
                                <a:gdLst>
                                  <a:gd name="T0" fmla="*/ 12 w 37"/>
                                  <a:gd name="T1" fmla="*/ 35 h 38"/>
                                  <a:gd name="T2" fmla="*/ 2 w 37"/>
                                  <a:gd name="T3" fmla="*/ 14 h 38"/>
                                  <a:gd name="T4" fmla="*/ 21 w 37"/>
                                  <a:gd name="T5" fmla="*/ 1 h 38"/>
                                  <a:gd name="T6" fmla="*/ 37 w 37"/>
                                  <a:gd name="T7" fmla="*/ 16 h 38"/>
                                  <a:gd name="T8" fmla="*/ 37 w 37"/>
                                  <a:gd name="T9" fmla="*/ 21 h 38"/>
                                  <a:gd name="T10" fmla="*/ 34 w 37"/>
                                  <a:gd name="T11" fmla="*/ 28 h 38"/>
                                  <a:gd name="T12" fmla="*/ 12 w 37"/>
                                  <a:gd name="T13" fmla="*/ 35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12" y="35"/>
                                    </a:moveTo>
                                    <a:cubicBezTo>
                                      <a:pt x="4" y="31"/>
                                      <a:pt x="0" y="22"/>
                                      <a:pt x="2" y="14"/>
                                    </a:cubicBezTo>
                                    <a:cubicBezTo>
                                      <a:pt x="4" y="6"/>
                                      <a:pt x="12" y="0"/>
                                      <a:pt x="21" y="1"/>
                                    </a:cubicBezTo>
                                    <a:cubicBezTo>
                                      <a:pt x="29" y="1"/>
                                      <a:pt x="36" y="7"/>
                                      <a:pt x="37" y="16"/>
                                    </a:cubicBezTo>
                                    <a:cubicBezTo>
                                      <a:pt x="37" y="18"/>
                                      <a:pt x="37" y="19"/>
                                      <a:pt x="37" y="21"/>
                                    </a:cubicBezTo>
                                    <a:cubicBezTo>
                                      <a:pt x="37" y="24"/>
                                      <a:pt x="36" y="26"/>
                                      <a:pt x="34" y="28"/>
                                    </a:cubicBezTo>
                                    <a:cubicBezTo>
                                      <a:pt x="30" y="35"/>
                                      <a:pt x="20" y="38"/>
                                      <a:pt x="12" y="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7" name="Freeform 118"/>
                            <wps:cNvSpPr/>
                            <wps:spPr bwMode="auto">
                              <a:xfrm>
                                <a:off x="4259" y="3944"/>
                                <a:ext cx="44" cy="44"/>
                              </a:xfrm>
                              <a:custGeom>
                                <a:avLst/>
                                <a:gdLst>
                                  <a:gd name="T0" fmla="*/ 16 w 37"/>
                                  <a:gd name="T1" fmla="*/ 1 h 36"/>
                                  <a:gd name="T2" fmla="*/ 34 w 37"/>
                                  <a:gd name="T3" fmla="*/ 11 h 36"/>
                                  <a:gd name="T4" fmla="*/ 30 w 37"/>
                                  <a:gd name="T5" fmla="*/ 32 h 36"/>
                                  <a:gd name="T6" fmla="*/ 19 w 37"/>
                                  <a:gd name="T7" fmla="*/ 36 h 36"/>
                                  <a:gd name="T8" fmla="*/ 16 w 37"/>
                                  <a:gd name="T9" fmla="*/ 36 h 36"/>
                                  <a:gd name="T10" fmla="*/ 0 w 37"/>
                                  <a:gd name="T11" fmla="*/ 20 h 36"/>
                                  <a:gd name="T12" fmla="*/ 0 w 37"/>
                                  <a:gd name="T13" fmla="*/ 16 h 36"/>
                                  <a:gd name="T14" fmla="*/ 1 w 37"/>
                                  <a:gd name="T15" fmla="*/ 14 h 36"/>
                                  <a:gd name="T16" fmla="*/ 16 w 37"/>
                                  <a:gd name="T17" fmla="*/ 1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7" h="36">
                                    <a:moveTo>
                                      <a:pt x="16" y="1"/>
                                    </a:moveTo>
                                    <a:cubicBezTo>
                                      <a:pt x="24" y="0"/>
                                      <a:pt x="31" y="4"/>
                                      <a:pt x="34" y="11"/>
                                    </a:cubicBezTo>
                                    <a:cubicBezTo>
                                      <a:pt x="37" y="18"/>
                                      <a:pt x="35" y="27"/>
                                      <a:pt x="30" y="32"/>
                                    </a:cubicBezTo>
                                    <a:cubicBezTo>
                                      <a:pt x="27" y="34"/>
                                      <a:pt x="23" y="36"/>
                                      <a:pt x="19" y="36"/>
                                    </a:cubicBezTo>
                                    <a:cubicBezTo>
                                      <a:pt x="18" y="36"/>
                                      <a:pt x="17" y="36"/>
                                      <a:pt x="16" y="36"/>
                                    </a:cubicBezTo>
                                    <a:cubicBezTo>
                                      <a:pt x="7" y="34"/>
                                      <a:pt x="2" y="29"/>
                                      <a:pt x="0" y="20"/>
                                    </a:cubicBezTo>
                                    <a:cubicBezTo>
                                      <a:pt x="0" y="19"/>
                                      <a:pt x="0" y="18"/>
                                      <a:pt x="0" y="16"/>
                                    </a:cubicBezTo>
                                    <a:cubicBezTo>
                                      <a:pt x="0" y="16"/>
                                      <a:pt x="0" y="15"/>
                                      <a:pt x="1" y="14"/>
                                    </a:cubicBezTo>
                                    <a:cubicBezTo>
                                      <a:pt x="3" y="6"/>
                                      <a:pt x="9" y="1"/>
                                      <a:pt x="16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8" name="Freeform 119"/>
                            <wps:cNvSpPr/>
                            <wps:spPr bwMode="auto">
                              <a:xfrm>
                                <a:off x="5031" y="3944"/>
                                <a:ext cx="44" cy="44"/>
                              </a:xfrm>
                              <a:custGeom>
                                <a:avLst/>
                                <a:gdLst>
                                  <a:gd name="T0" fmla="*/ 18 w 36"/>
                                  <a:gd name="T1" fmla="*/ 35 h 36"/>
                                  <a:gd name="T2" fmla="*/ 0 w 36"/>
                                  <a:gd name="T3" fmla="*/ 18 h 36"/>
                                  <a:gd name="T4" fmla="*/ 18 w 36"/>
                                  <a:gd name="T5" fmla="*/ 0 h 36"/>
                                  <a:gd name="T6" fmla="*/ 36 w 36"/>
                                  <a:gd name="T7" fmla="*/ 18 h 36"/>
                                  <a:gd name="T8" fmla="*/ 18 w 36"/>
                                  <a:gd name="T9" fmla="*/ 35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6">
                                    <a:moveTo>
                                      <a:pt x="18" y="35"/>
                                    </a:moveTo>
                                    <a:cubicBezTo>
                                      <a:pt x="9" y="35"/>
                                      <a:pt x="0" y="28"/>
                                      <a:pt x="0" y="18"/>
                                    </a:cubicBezTo>
                                    <a:cubicBezTo>
                                      <a:pt x="0" y="8"/>
                                      <a:pt x="8" y="0"/>
                                      <a:pt x="18" y="0"/>
                                    </a:cubicBezTo>
                                    <a:cubicBezTo>
                                      <a:pt x="26" y="0"/>
                                      <a:pt x="36" y="7"/>
                                      <a:pt x="36" y="18"/>
                                    </a:cubicBezTo>
                                    <a:cubicBezTo>
                                      <a:pt x="36" y="27"/>
                                      <a:pt x="28" y="36"/>
                                      <a:pt x="18" y="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9" name="Freeform 120"/>
                            <wps:cNvSpPr/>
                            <wps:spPr bwMode="auto">
                              <a:xfrm>
                                <a:off x="4688" y="3343"/>
                                <a:ext cx="44" cy="43"/>
                              </a:xfrm>
                              <a:custGeom>
                                <a:avLst/>
                                <a:gdLst>
                                  <a:gd name="T0" fmla="*/ 17 w 36"/>
                                  <a:gd name="T1" fmla="*/ 35 h 35"/>
                                  <a:gd name="T2" fmla="*/ 0 w 36"/>
                                  <a:gd name="T3" fmla="*/ 18 h 35"/>
                                  <a:gd name="T4" fmla="*/ 17 w 36"/>
                                  <a:gd name="T5" fmla="*/ 0 h 35"/>
                                  <a:gd name="T6" fmla="*/ 35 w 36"/>
                                  <a:gd name="T7" fmla="*/ 20 h 35"/>
                                  <a:gd name="T8" fmla="*/ 17 w 36"/>
                                  <a:gd name="T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7" y="35"/>
                                    </a:moveTo>
                                    <a:cubicBezTo>
                                      <a:pt x="8" y="35"/>
                                      <a:pt x="0" y="29"/>
                                      <a:pt x="0" y="18"/>
                                    </a:cubicBezTo>
                                    <a:cubicBezTo>
                                      <a:pt x="0" y="8"/>
                                      <a:pt x="7" y="0"/>
                                      <a:pt x="17" y="0"/>
                                    </a:cubicBezTo>
                                    <a:cubicBezTo>
                                      <a:pt x="26" y="0"/>
                                      <a:pt x="36" y="6"/>
                                      <a:pt x="35" y="20"/>
                                    </a:cubicBezTo>
                                    <a:cubicBezTo>
                                      <a:pt x="34" y="27"/>
                                      <a:pt x="25" y="35"/>
                                      <a:pt x="17" y="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0" name="Freeform 121"/>
                            <wps:cNvSpPr/>
                            <wps:spPr bwMode="auto">
                              <a:xfrm>
                                <a:off x="4602" y="3343"/>
                                <a:ext cx="44" cy="43"/>
                              </a:xfrm>
                              <a:custGeom>
                                <a:avLst/>
                                <a:gdLst>
                                  <a:gd name="T0" fmla="*/ 17 w 36"/>
                                  <a:gd name="T1" fmla="*/ 35 h 35"/>
                                  <a:gd name="T2" fmla="*/ 0 w 36"/>
                                  <a:gd name="T3" fmla="*/ 17 h 35"/>
                                  <a:gd name="T4" fmla="*/ 18 w 36"/>
                                  <a:gd name="T5" fmla="*/ 0 h 35"/>
                                  <a:gd name="T6" fmla="*/ 35 w 36"/>
                                  <a:gd name="T7" fmla="*/ 17 h 35"/>
                                  <a:gd name="T8" fmla="*/ 17 w 36"/>
                                  <a:gd name="T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6" h="35">
                                    <a:moveTo>
                                      <a:pt x="17" y="35"/>
                                    </a:moveTo>
                                    <a:cubicBezTo>
                                      <a:pt x="9" y="35"/>
                                      <a:pt x="0" y="29"/>
                                      <a:pt x="0" y="17"/>
                                    </a:cubicBezTo>
                                    <a:cubicBezTo>
                                      <a:pt x="0" y="7"/>
                                      <a:pt x="7" y="0"/>
                                      <a:pt x="18" y="0"/>
                                    </a:cubicBezTo>
                                    <a:cubicBezTo>
                                      <a:pt x="27" y="0"/>
                                      <a:pt x="36" y="7"/>
                                      <a:pt x="35" y="17"/>
                                    </a:cubicBezTo>
                                    <a:cubicBezTo>
                                      <a:pt x="36" y="27"/>
                                      <a:pt x="26" y="35"/>
                                      <a:pt x="17" y="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1" name="Freeform 122"/>
                            <wps:cNvSpPr/>
                            <wps:spPr bwMode="auto">
                              <a:xfrm>
                                <a:off x="5071" y="3729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23 w 37"/>
                                  <a:gd name="T1" fmla="*/ 35 h 35"/>
                                  <a:gd name="T2" fmla="*/ 17 w 37"/>
                                  <a:gd name="T3" fmla="*/ 35 h 35"/>
                                  <a:gd name="T4" fmla="*/ 15 w 37"/>
                                  <a:gd name="T5" fmla="*/ 34 h 35"/>
                                  <a:gd name="T6" fmla="*/ 4 w 37"/>
                                  <a:gd name="T7" fmla="*/ 12 h 35"/>
                                  <a:gd name="T8" fmla="*/ 17 w 37"/>
                                  <a:gd name="T9" fmla="*/ 0 h 35"/>
                                  <a:gd name="T10" fmla="*/ 23 w 37"/>
                                  <a:gd name="T11" fmla="*/ 0 h 35"/>
                                  <a:gd name="T12" fmla="*/ 37 w 37"/>
                                  <a:gd name="T13" fmla="*/ 15 h 35"/>
                                  <a:gd name="T14" fmla="*/ 37 w 37"/>
                                  <a:gd name="T15" fmla="*/ 21 h 35"/>
                                  <a:gd name="T16" fmla="*/ 23 w 37"/>
                                  <a:gd name="T17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7" h="35">
                                    <a:moveTo>
                                      <a:pt x="23" y="35"/>
                                    </a:moveTo>
                                    <a:cubicBezTo>
                                      <a:pt x="21" y="35"/>
                                      <a:pt x="19" y="35"/>
                                      <a:pt x="17" y="35"/>
                                    </a:cubicBezTo>
                                    <a:cubicBezTo>
                                      <a:pt x="16" y="35"/>
                                      <a:pt x="16" y="34"/>
                                      <a:pt x="15" y="34"/>
                                    </a:cubicBezTo>
                                    <a:cubicBezTo>
                                      <a:pt x="5" y="31"/>
                                      <a:pt x="0" y="21"/>
                                      <a:pt x="4" y="12"/>
                                    </a:cubicBezTo>
                                    <a:cubicBezTo>
                                      <a:pt x="6" y="6"/>
                                      <a:pt x="11" y="2"/>
                                      <a:pt x="17" y="0"/>
                                    </a:cubicBezTo>
                                    <a:cubicBezTo>
                                      <a:pt x="19" y="0"/>
                                      <a:pt x="21" y="0"/>
                                      <a:pt x="23" y="0"/>
                                    </a:cubicBezTo>
                                    <a:cubicBezTo>
                                      <a:pt x="31" y="2"/>
                                      <a:pt x="36" y="6"/>
                                      <a:pt x="37" y="15"/>
                                    </a:cubicBezTo>
                                    <a:cubicBezTo>
                                      <a:pt x="37" y="17"/>
                                      <a:pt x="37" y="19"/>
                                      <a:pt x="37" y="21"/>
                                    </a:cubicBezTo>
                                    <a:cubicBezTo>
                                      <a:pt x="36" y="28"/>
                                      <a:pt x="31" y="33"/>
                                      <a:pt x="23" y="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2" name="Freeform 123"/>
                            <wps:cNvSpPr/>
                            <wps:spPr bwMode="auto">
                              <a:xfrm>
                                <a:off x="5071" y="3815"/>
                                <a:ext cx="47" cy="43"/>
                              </a:xfrm>
                              <a:custGeom>
                                <a:avLst/>
                                <a:gdLst>
                                  <a:gd name="T0" fmla="*/ 23 w 38"/>
                                  <a:gd name="T1" fmla="*/ 35 h 35"/>
                                  <a:gd name="T2" fmla="*/ 18 w 38"/>
                                  <a:gd name="T3" fmla="*/ 35 h 35"/>
                                  <a:gd name="T4" fmla="*/ 16 w 38"/>
                                  <a:gd name="T5" fmla="*/ 34 h 35"/>
                                  <a:gd name="T6" fmla="*/ 5 w 38"/>
                                  <a:gd name="T7" fmla="*/ 9 h 35"/>
                                  <a:gd name="T8" fmla="*/ 18 w 38"/>
                                  <a:gd name="T9" fmla="*/ 0 h 35"/>
                                  <a:gd name="T10" fmla="*/ 23 w 38"/>
                                  <a:gd name="T11" fmla="*/ 0 h 35"/>
                                  <a:gd name="T12" fmla="*/ 38 w 38"/>
                                  <a:gd name="T13" fmla="*/ 15 h 35"/>
                                  <a:gd name="T14" fmla="*/ 38 w 38"/>
                                  <a:gd name="T15" fmla="*/ 20 h 35"/>
                                  <a:gd name="T16" fmla="*/ 38 w 38"/>
                                  <a:gd name="T17" fmla="*/ 20 h 35"/>
                                  <a:gd name="T18" fmla="*/ 23 w 38"/>
                                  <a:gd name="T1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8" h="35">
                                    <a:moveTo>
                                      <a:pt x="23" y="35"/>
                                    </a:moveTo>
                                    <a:cubicBezTo>
                                      <a:pt x="21" y="35"/>
                                      <a:pt x="20" y="35"/>
                                      <a:pt x="18" y="35"/>
                                    </a:cubicBezTo>
                                    <a:cubicBezTo>
                                      <a:pt x="17" y="34"/>
                                      <a:pt x="17" y="34"/>
                                      <a:pt x="16" y="34"/>
                                    </a:cubicBezTo>
                                    <a:cubicBezTo>
                                      <a:pt x="5" y="31"/>
                                      <a:pt x="0" y="19"/>
                                      <a:pt x="5" y="9"/>
                                    </a:cubicBezTo>
                                    <a:cubicBezTo>
                                      <a:pt x="8" y="4"/>
                                      <a:pt x="13" y="2"/>
                                      <a:pt x="18" y="0"/>
                                    </a:cubicBezTo>
                                    <a:cubicBezTo>
                                      <a:pt x="20" y="0"/>
                                      <a:pt x="21" y="0"/>
                                      <a:pt x="23" y="0"/>
                                    </a:cubicBezTo>
                                    <a:cubicBezTo>
                                      <a:pt x="33" y="2"/>
                                      <a:pt x="37" y="8"/>
                                      <a:pt x="38" y="15"/>
                                    </a:cubicBezTo>
                                    <a:cubicBezTo>
                                      <a:pt x="38" y="17"/>
                                      <a:pt x="38" y="18"/>
                                      <a:pt x="38" y="20"/>
                                    </a:cubicBezTo>
                                    <a:cubicBezTo>
                                      <a:pt x="38" y="20"/>
                                      <a:pt x="38" y="20"/>
                                      <a:pt x="38" y="20"/>
                                    </a:cubicBezTo>
                                    <a:cubicBezTo>
                                      <a:pt x="37" y="27"/>
                                      <a:pt x="31" y="34"/>
                                      <a:pt x="23" y="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3" name="Freeform 124"/>
                            <wps:cNvSpPr/>
                            <wps:spPr bwMode="auto">
                              <a:xfrm>
                                <a:off x="4216" y="3817"/>
                                <a:ext cx="43" cy="41"/>
                              </a:xfrm>
                              <a:custGeom>
                                <a:avLst/>
                                <a:gdLst>
                                  <a:gd name="T0" fmla="*/ 14 w 35"/>
                                  <a:gd name="T1" fmla="*/ 0 h 34"/>
                                  <a:gd name="T2" fmla="*/ 20 w 35"/>
                                  <a:gd name="T3" fmla="*/ 0 h 34"/>
                                  <a:gd name="T4" fmla="*/ 23 w 35"/>
                                  <a:gd name="T5" fmla="*/ 1 h 34"/>
                                  <a:gd name="T6" fmla="*/ 34 w 35"/>
                                  <a:gd name="T7" fmla="*/ 19 h 34"/>
                                  <a:gd name="T8" fmla="*/ 20 w 35"/>
                                  <a:gd name="T9" fmla="*/ 34 h 34"/>
                                  <a:gd name="T10" fmla="*/ 14 w 35"/>
                                  <a:gd name="T11" fmla="*/ 34 h 34"/>
                                  <a:gd name="T12" fmla="*/ 0 w 35"/>
                                  <a:gd name="T13" fmla="*/ 20 h 34"/>
                                  <a:gd name="T14" fmla="*/ 0 w 35"/>
                                  <a:gd name="T15" fmla="*/ 14 h 34"/>
                                  <a:gd name="T16" fmla="*/ 14 w 35"/>
                                  <a:gd name="T17" fmla="*/ 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5" h="34">
                                    <a:moveTo>
                                      <a:pt x="14" y="0"/>
                                    </a:moveTo>
                                    <a:cubicBezTo>
                                      <a:pt x="16" y="0"/>
                                      <a:pt x="18" y="0"/>
                                      <a:pt x="20" y="0"/>
                                    </a:cubicBezTo>
                                    <a:cubicBezTo>
                                      <a:pt x="21" y="0"/>
                                      <a:pt x="22" y="0"/>
                                      <a:pt x="23" y="1"/>
                                    </a:cubicBezTo>
                                    <a:cubicBezTo>
                                      <a:pt x="30" y="3"/>
                                      <a:pt x="35" y="10"/>
                                      <a:pt x="34" y="19"/>
                                    </a:cubicBezTo>
                                    <a:cubicBezTo>
                                      <a:pt x="34" y="26"/>
                                      <a:pt x="29" y="33"/>
                                      <a:pt x="20" y="34"/>
                                    </a:cubicBezTo>
                                    <a:cubicBezTo>
                                      <a:pt x="18" y="34"/>
                                      <a:pt x="16" y="34"/>
                                      <a:pt x="14" y="34"/>
                                    </a:cubicBezTo>
                                    <a:cubicBezTo>
                                      <a:pt x="7" y="32"/>
                                      <a:pt x="2" y="2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6"/>
                                      <a:pt x="0" y="14"/>
                                    </a:cubicBezTo>
                                    <a:cubicBezTo>
                                      <a:pt x="2" y="6"/>
                                      <a:pt x="7" y="2"/>
                                      <a:pt x="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4" name="Freeform 125"/>
                            <wps:cNvSpPr/>
                            <wps:spPr bwMode="auto">
                              <a:xfrm>
                                <a:off x="4215" y="3730"/>
                                <a:ext cx="44" cy="42"/>
                              </a:xfrm>
                              <a:custGeom>
                                <a:avLst/>
                                <a:gdLst>
                                  <a:gd name="T0" fmla="*/ 15 w 36"/>
                                  <a:gd name="T1" fmla="*/ 0 h 34"/>
                                  <a:gd name="T2" fmla="*/ 21 w 36"/>
                                  <a:gd name="T3" fmla="*/ 0 h 34"/>
                                  <a:gd name="T4" fmla="*/ 35 w 36"/>
                                  <a:gd name="T5" fmla="*/ 19 h 34"/>
                                  <a:gd name="T6" fmla="*/ 21 w 36"/>
                                  <a:gd name="T7" fmla="*/ 34 h 34"/>
                                  <a:gd name="T8" fmla="*/ 15 w 36"/>
                                  <a:gd name="T9" fmla="*/ 34 h 34"/>
                                  <a:gd name="T10" fmla="*/ 0 w 36"/>
                                  <a:gd name="T11" fmla="*/ 20 h 34"/>
                                  <a:gd name="T12" fmla="*/ 0 w 36"/>
                                  <a:gd name="T13" fmla="*/ 14 h 34"/>
                                  <a:gd name="T14" fmla="*/ 15 w 36"/>
                                  <a:gd name="T15" fmla="*/ 0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6" h="34">
                                    <a:moveTo>
                                      <a:pt x="15" y="0"/>
                                    </a:moveTo>
                                    <a:cubicBezTo>
                                      <a:pt x="17" y="0"/>
                                      <a:pt x="19" y="0"/>
                                      <a:pt x="21" y="0"/>
                                    </a:cubicBezTo>
                                    <a:cubicBezTo>
                                      <a:pt x="32" y="2"/>
                                      <a:pt x="36" y="11"/>
                                      <a:pt x="35" y="19"/>
                                    </a:cubicBezTo>
                                    <a:cubicBezTo>
                                      <a:pt x="34" y="28"/>
                                      <a:pt x="29" y="32"/>
                                      <a:pt x="21" y="34"/>
                                    </a:cubicBezTo>
                                    <a:cubicBezTo>
                                      <a:pt x="19" y="34"/>
                                      <a:pt x="17" y="34"/>
                                      <a:pt x="15" y="34"/>
                                    </a:cubicBezTo>
                                    <a:cubicBezTo>
                                      <a:pt x="7" y="32"/>
                                      <a:pt x="2" y="2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6"/>
                                      <a:pt x="0" y="14"/>
                                    </a:cubicBezTo>
                                    <a:cubicBezTo>
                                      <a:pt x="2" y="7"/>
                                      <a:pt x="7" y="2"/>
                                      <a:pt x="1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5" name="Freeform 126"/>
                            <wps:cNvSpPr/>
                            <wps:spPr bwMode="auto">
                              <a:xfrm>
                                <a:off x="4517" y="3345"/>
                                <a:ext cx="40" cy="40"/>
                              </a:xfrm>
                              <a:custGeom>
                                <a:avLst/>
                                <a:gdLst>
                                  <a:gd name="T0" fmla="*/ 17 w 33"/>
                                  <a:gd name="T1" fmla="*/ 33 h 33"/>
                                  <a:gd name="T2" fmla="*/ 0 w 33"/>
                                  <a:gd name="T3" fmla="*/ 17 h 33"/>
                                  <a:gd name="T4" fmla="*/ 17 w 33"/>
                                  <a:gd name="T5" fmla="*/ 0 h 33"/>
                                  <a:gd name="T6" fmla="*/ 33 w 33"/>
                                  <a:gd name="T7" fmla="*/ 16 h 33"/>
                                  <a:gd name="T8" fmla="*/ 17 w 33"/>
                                  <a:gd name="T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33">
                                    <a:moveTo>
                                      <a:pt x="17" y="33"/>
                                    </a:moveTo>
                                    <a:cubicBezTo>
                                      <a:pt x="8" y="33"/>
                                      <a:pt x="0" y="26"/>
                                      <a:pt x="0" y="17"/>
                                    </a:cubicBezTo>
                                    <a:cubicBezTo>
                                      <a:pt x="0" y="8"/>
                                      <a:pt x="8" y="0"/>
                                      <a:pt x="17" y="0"/>
                                    </a:cubicBezTo>
                                    <a:cubicBezTo>
                                      <a:pt x="25" y="0"/>
                                      <a:pt x="33" y="6"/>
                                      <a:pt x="33" y="16"/>
                                    </a:cubicBezTo>
                                    <a:cubicBezTo>
                                      <a:pt x="33" y="26"/>
                                      <a:pt x="24" y="33"/>
                                      <a:pt x="17" y="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6" name="Freeform 127"/>
                            <wps:cNvSpPr/>
                            <wps:spPr bwMode="auto">
                              <a:xfrm>
                                <a:off x="4216" y="3645"/>
                                <a:ext cx="41" cy="41"/>
                              </a:xfrm>
                              <a:custGeom>
                                <a:avLst/>
                                <a:gdLst>
                                  <a:gd name="T0" fmla="*/ 16 w 34"/>
                                  <a:gd name="T1" fmla="*/ 33 h 33"/>
                                  <a:gd name="T2" fmla="*/ 0 w 34"/>
                                  <a:gd name="T3" fmla="*/ 16 h 33"/>
                                  <a:gd name="T4" fmla="*/ 17 w 34"/>
                                  <a:gd name="T5" fmla="*/ 0 h 33"/>
                                  <a:gd name="T6" fmla="*/ 33 w 34"/>
                                  <a:gd name="T7" fmla="*/ 16 h 33"/>
                                  <a:gd name="T8" fmla="*/ 16 w 34"/>
                                  <a:gd name="T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" h="33">
                                    <a:moveTo>
                                      <a:pt x="16" y="33"/>
                                    </a:moveTo>
                                    <a:cubicBezTo>
                                      <a:pt x="8" y="32"/>
                                      <a:pt x="0" y="26"/>
                                      <a:pt x="0" y="16"/>
                                    </a:cubicBezTo>
                                    <a:cubicBezTo>
                                      <a:pt x="0" y="7"/>
                                      <a:pt x="7" y="0"/>
                                      <a:pt x="17" y="0"/>
                                    </a:cubicBezTo>
                                    <a:cubicBezTo>
                                      <a:pt x="25" y="0"/>
                                      <a:pt x="33" y="6"/>
                                      <a:pt x="33" y="16"/>
                                    </a:cubicBezTo>
                                    <a:cubicBezTo>
                                      <a:pt x="34" y="25"/>
                                      <a:pt x="26" y="33"/>
                                      <a:pt x="16" y="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7" name="Freeform 128"/>
                            <wps:cNvSpPr/>
                            <wps:spPr bwMode="auto">
                              <a:xfrm>
                                <a:off x="4774" y="3343"/>
                                <a:ext cx="41" cy="40"/>
                              </a:xfrm>
                              <a:custGeom>
                                <a:avLst/>
                                <a:gdLst>
                                  <a:gd name="T0" fmla="*/ 17 w 34"/>
                                  <a:gd name="T1" fmla="*/ 33 h 33"/>
                                  <a:gd name="T2" fmla="*/ 1 w 34"/>
                                  <a:gd name="T3" fmla="*/ 17 h 33"/>
                                  <a:gd name="T4" fmla="*/ 17 w 34"/>
                                  <a:gd name="T5" fmla="*/ 0 h 33"/>
                                  <a:gd name="T6" fmla="*/ 34 w 34"/>
                                  <a:gd name="T7" fmla="*/ 17 h 33"/>
                                  <a:gd name="T8" fmla="*/ 17 w 34"/>
                                  <a:gd name="T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" h="33">
                                    <a:moveTo>
                                      <a:pt x="17" y="33"/>
                                    </a:moveTo>
                                    <a:cubicBezTo>
                                      <a:pt x="8" y="33"/>
                                      <a:pt x="0" y="26"/>
                                      <a:pt x="1" y="17"/>
                                    </a:cubicBezTo>
                                    <a:cubicBezTo>
                                      <a:pt x="1" y="8"/>
                                      <a:pt x="7" y="1"/>
                                      <a:pt x="17" y="0"/>
                                    </a:cubicBezTo>
                                    <a:cubicBezTo>
                                      <a:pt x="26" y="0"/>
                                      <a:pt x="34" y="7"/>
                                      <a:pt x="34" y="17"/>
                                    </a:cubicBezTo>
                                    <a:cubicBezTo>
                                      <a:pt x="33" y="27"/>
                                      <a:pt x="25" y="33"/>
                                      <a:pt x="17" y="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8" name="Freeform 129"/>
                            <wps:cNvSpPr/>
                            <wps:spPr bwMode="auto">
                              <a:xfrm>
                                <a:off x="5075" y="3644"/>
                                <a:ext cx="41" cy="40"/>
                              </a:xfrm>
                              <a:custGeom>
                                <a:avLst/>
                                <a:gdLst>
                                  <a:gd name="T0" fmla="*/ 18 w 34"/>
                                  <a:gd name="T1" fmla="*/ 33 h 33"/>
                                  <a:gd name="T2" fmla="*/ 1 w 34"/>
                                  <a:gd name="T3" fmla="*/ 16 h 33"/>
                                  <a:gd name="T4" fmla="*/ 17 w 34"/>
                                  <a:gd name="T5" fmla="*/ 1 h 33"/>
                                  <a:gd name="T6" fmla="*/ 33 w 34"/>
                                  <a:gd name="T7" fmla="*/ 19 h 33"/>
                                  <a:gd name="T8" fmla="*/ 18 w 34"/>
                                  <a:gd name="T9" fmla="*/ 33 h 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" h="33">
                                    <a:moveTo>
                                      <a:pt x="18" y="33"/>
                                    </a:moveTo>
                                    <a:cubicBezTo>
                                      <a:pt x="8" y="33"/>
                                      <a:pt x="0" y="25"/>
                                      <a:pt x="1" y="16"/>
                                    </a:cubicBezTo>
                                    <a:cubicBezTo>
                                      <a:pt x="1" y="8"/>
                                      <a:pt x="8" y="0"/>
                                      <a:pt x="17" y="1"/>
                                    </a:cubicBezTo>
                                    <a:cubicBezTo>
                                      <a:pt x="27" y="1"/>
                                      <a:pt x="34" y="8"/>
                                      <a:pt x="33" y="19"/>
                                    </a:cubicBezTo>
                                    <a:cubicBezTo>
                                      <a:pt x="33" y="26"/>
                                      <a:pt x="27" y="33"/>
                                      <a:pt x="18" y="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9" name="Freeform 130"/>
                            <wps:cNvSpPr/>
                            <wps:spPr bwMode="auto">
                              <a:xfrm>
                                <a:off x="4217" y="3904"/>
                                <a:ext cx="42" cy="39"/>
                              </a:xfrm>
                              <a:custGeom>
                                <a:avLst/>
                                <a:gdLst>
                                  <a:gd name="T0" fmla="*/ 13 w 34"/>
                                  <a:gd name="T1" fmla="*/ 0 h 32"/>
                                  <a:gd name="T2" fmla="*/ 19 w 34"/>
                                  <a:gd name="T3" fmla="*/ 0 h 32"/>
                                  <a:gd name="T4" fmla="*/ 32 w 34"/>
                                  <a:gd name="T5" fmla="*/ 12 h 32"/>
                                  <a:gd name="T6" fmla="*/ 19 w 34"/>
                                  <a:gd name="T7" fmla="*/ 32 h 32"/>
                                  <a:gd name="T8" fmla="*/ 13 w 34"/>
                                  <a:gd name="T9" fmla="*/ 32 h 32"/>
                                  <a:gd name="T10" fmla="*/ 0 w 34"/>
                                  <a:gd name="T11" fmla="*/ 19 h 32"/>
                                  <a:gd name="T12" fmla="*/ 0 w 34"/>
                                  <a:gd name="T13" fmla="*/ 13 h 32"/>
                                  <a:gd name="T14" fmla="*/ 13 w 34"/>
                                  <a:gd name="T15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4" h="32">
                                    <a:moveTo>
                                      <a:pt x="13" y="0"/>
                                    </a:moveTo>
                                    <a:cubicBezTo>
                                      <a:pt x="15" y="0"/>
                                      <a:pt x="17" y="0"/>
                                      <a:pt x="19" y="0"/>
                                    </a:cubicBezTo>
                                    <a:cubicBezTo>
                                      <a:pt x="26" y="1"/>
                                      <a:pt x="31" y="5"/>
                                      <a:pt x="32" y="12"/>
                                    </a:cubicBezTo>
                                    <a:cubicBezTo>
                                      <a:pt x="34" y="22"/>
                                      <a:pt x="29" y="30"/>
                                      <a:pt x="19" y="32"/>
                                    </a:cubicBezTo>
                                    <a:cubicBezTo>
                                      <a:pt x="17" y="32"/>
                                      <a:pt x="15" y="32"/>
                                      <a:pt x="13" y="32"/>
                                    </a:cubicBezTo>
                                    <a:cubicBezTo>
                                      <a:pt x="6" y="30"/>
                                      <a:pt x="2" y="26"/>
                                      <a:pt x="0" y="19"/>
                                    </a:cubicBezTo>
                                    <a:cubicBezTo>
                                      <a:pt x="0" y="17"/>
                                      <a:pt x="0" y="15"/>
                                      <a:pt x="0" y="13"/>
                                    </a:cubicBezTo>
                                    <a:cubicBezTo>
                                      <a:pt x="2" y="6"/>
                                      <a:pt x="6" y="2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0" name="Freeform 131"/>
                            <wps:cNvSpPr/>
                            <wps:spPr bwMode="auto">
                              <a:xfrm>
                                <a:off x="5075" y="3903"/>
                                <a:ext cx="41" cy="39"/>
                              </a:xfrm>
                              <a:custGeom>
                                <a:avLst/>
                                <a:gdLst>
                                  <a:gd name="T0" fmla="*/ 15 w 34"/>
                                  <a:gd name="T1" fmla="*/ 0 h 32"/>
                                  <a:gd name="T2" fmla="*/ 20 w 34"/>
                                  <a:gd name="T3" fmla="*/ 0 h 32"/>
                                  <a:gd name="T4" fmla="*/ 34 w 34"/>
                                  <a:gd name="T5" fmla="*/ 14 h 32"/>
                                  <a:gd name="T6" fmla="*/ 34 w 34"/>
                                  <a:gd name="T7" fmla="*/ 19 h 32"/>
                                  <a:gd name="T8" fmla="*/ 20 w 34"/>
                                  <a:gd name="T9" fmla="*/ 32 h 32"/>
                                  <a:gd name="T10" fmla="*/ 15 w 34"/>
                                  <a:gd name="T11" fmla="*/ 32 h 32"/>
                                  <a:gd name="T12" fmla="*/ 2 w 34"/>
                                  <a:gd name="T13" fmla="*/ 21 h 32"/>
                                  <a:gd name="T14" fmla="*/ 15 w 34"/>
                                  <a:gd name="T15" fmla="*/ 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4" h="32">
                                    <a:moveTo>
                                      <a:pt x="15" y="0"/>
                                    </a:moveTo>
                                    <a:cubicBezTo>
                                      <a:pt x="17" y="0"/>
                                      <a:pt x="18" y="0"/>
                                      <a:pt x="20" y="0"/>
                                    </a:cubicBezTo>
                                    <a:cubicBezTo>
                                      <a:pt x="29" y="2"/>
                                      <a:pt x="32" y="7"/>
                                      <a:pt x="34" y="14"/>
                                    </a:cubicBezTo>
                                    <a:cubicBezTo>
                                      <a:pt x="34" y="15"/>
                                      <a:pt x="34" y="17"/>
                                      <a:pt x="34" y="19"/>
                                    </a:cubicBezTo>
                                    <a:cubicBezTo>
                                      <a:pt x="32" y="26"/>
                                      <a:pt x="28" y="31"/>
                                      <a:pt x="20" y="32"/>
                                    </a:cubicBezTo>
                                    <a:cubicBezTo>
                                      <a:pt x="18" y="32"/>
                                      <a:pt x="17" y="32"/>
                                      <a:pt x="15" y="32"/>
                                    </a:cubicBezTo>
                                    <a:cubicBezTo>
                                      <a:pt x="9" y="31"/>
                                      <a:pt x="4" y="27"/>
                                      <a:pt x="2" y="21"/>
                                    </a:cubicBezTo>
                                    <a:cubicBezTo>
                                      <a:pt x="0" y="13"/>
                                      <a:pt x="4" y="2"/>
                                      <a:pt x="1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1" name="Freeform 132"/>
                            <wps:cNvSpPr/>
                            <wps:spPr bwMode="auto">
                              <a:xfrm>
                                <a:off x="4346" y="3431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32 h 32"/>
                                  <a:gd name="T2" fmla="*/ 0 w 32"/>
                                  <a:gd name="T3" fmla="*/ 16 h 32"/>
                                  <a:gd name="T4" fmla="*/ 16 w 32"/>
                                  <a:gd name="T5" fmla="*/ 0 h 32"/>
                                  <a:gd name="T6" fmla="*/ 32 w 32"/>
                                  <a:gd name="T7" fmla="*/ 16 h 32"/>
                                  <a:gd name="T8" fmla="*/ 16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6" y="32"/>
                                    </a:moveTo>
                                    <a:cubicBezTo>
                                      <a:pt x="8" y="32"/>
                                      <a:pt x="0" y="26"/>
                                      <a:pt x="0" y="16"/>
                                    </a:cubicBezTo>
                                    <a:cubicBezTo>
                                      <a:pt x="0" y="8"/>
                                      <a:pt x="7" y="0"/>
                                      <a:pt x="16" y="0"/>
                                    </a:cubicBezTo>
                                    <a:cubicBezTo>
                                      <a:pt x="25" y="0"/>
                                      <a:pt x="32" y="7"/>
                                      <a:pt x="32" y="16"/>
                                    </a:cubicBezTo>
                                    <a:cubicBezTo>
                                      <a:pt x="32" y="25"/>
                                      <a:pt x="24" y="32"/>
                                      <a:pt x="16" y="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2" name="Freeform 133"/>
                            <wps:cNvSpPr/>
                            <wps:spPr bwMode="auto">
                              <a:xfrm>
                                <a:off x="4990" y="3473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32 h 32"/>
                                  <a:gd name="T2" fmla="*/ 0 w 32"/>
                                  <a:gd name="T3" fmla="*/ 16 h 32"/>
                                  <a:gd name="T4" fmla="*/ 16 w 32"/>
                                  <a:gd name="T5" fmla="*/ 0 h 32"/>
                                  <a:gd name="T6" fmla="*/ 32 w 32"/>
                                  <a:gd name="T7" fmla="*/ 16 h 32"/>
                                  <a:gd name="T8" fmla="*/ 16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6" y="32"/>
                                    </a:moveTo>
                                    <a:cubicBezTo>
                                      <a:pt x="7" y="32"/>
                                      <a:pt x="0" y="25"/>
                                      <a:pt x="0" y="16"/>
                                    </a:cubicBezTo>
                                    <a:cubicBezTo>
                                      <a:pt x="0" y="8"/>
                                      <a:pt x="8" y="0"/>
                                      <a:pt x="16" y="0"/>
                                    </a:cubicBezTo>
                                    <a:cubicBezTo>
                                      <a:pt x="25" y="0"/>
                                      <a:pt x="32" y="6"/>
                                      <a:pt x="32" y="16"/>
                                    </a:cubicBezTo>
                                    <a:cubicBezTo>
                                      <a:pt x="32" y="25"/>
                                      <a:pt x="25" y="32"/>
                                      <a:pt x="16" y="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3" name="Freeform 134"/>
                            <wps:cNvSpPr/>
                            <wps:spPr bwMode="auto">
                              <a:xfrm>
                                <a:off x="4948" y="3431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32 h 32"/>
                                  <a:gd name="T2" fmla="*/ 0 w 32"/>
                                  <a:gd name="T3" fmla="*/ 16 h 32"/>
                                  <a:gd name="T4" fmla="*/ 16 w 32"/>
                                  <a:gd name="T5" fmla="*/ 0 h 32"/>
                                  <a:gd name="T6" fmla="*/ 32 w 32"/>
                                  <a:gd name="T7" fmla="*/ 16 h 32"/>
                                  <a:gd name="T8" fmla="*/ 16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6" y="32"/>
                                    </a:moveTo>
                                    <a:cubicBezTo>
                                      <a:pt x="8" y="31"/>
                                      <a:pt x="0" y="26"/>
                                      <a:pt x="0" y="16"/>
                                    </a:cubicBezTo>
                                    <a:cubicBezTo>
                                      <a:pt x="0" y="7"/>
                                      <a:pt x="7" y="0"/>
                                      <a:pt x="16" y="0"/>
                                    </a:cubicBezTo>
                                    <a:cubicBezTo>
                                      <a:pt x="25" y="0"/>
                                      <a:pt x="32" y="7"/>
                                      <a:pt x="32" y="16"/>
                                    </a:cubicBezTo>
                                    <a:cubicBezTo>
                                      <a:pt x="32" y="25"/>
                                      <a:pt x="23" y="32"/>
                                      <a:pt x="16" y="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4" name="Freeform 135"/>
                            <wps:cNvSpPr/>
                            <wps:spPr bwMode="auto">
                              <a:xfrm>
                                <a:off x="4303" y="3474"/>
                                <a:ext cx="39" cy="39"/>
                              </a:xfrm>
                              <a:custGeom>
                                <a:avLst/>
                                <a:gdLst>
                                  <a:gd name="T0" fmla="*/ 15 w 32"/>
                                  <a:gd name="T1" fmla="*/ 32 h 32"/>
                                  <a:gd name="T2" fmla="*/ 0 w 32"/>
                                  <a:gd name="T3" fmla="*/ 16 h 32"/>
                                  <a:gd name="T4" fmla="*/ 15 w 32"/>
                                  <a:gd name="T5" fmla="*/ 0 h 32"/>
                                  <a:gd name="T6" fmla="*/ 31 w 32"/>
                                  <a:gd name="T7" fmla="*/ 16 h 32"/>
                                  <a:gd name="T8" fmla="*/ 15 w 32"/>
                                  <a:gd name="T9" fmla="*/ 32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5" y="32"/>
                                    </a:moveTo>
                                    <a:cubicBezTo>
                                      <a:pt x="7" y="31"/>
                                      <a:pt x="0" y="25"/>
                                      <a:pt x="0" y="16"/>
                                    </a:cubicBezTo>
                                    <a:cubicBezTo>
                                      <a:pt x="0" y="7"/>
                                      <a:pt x="6" y="0"/>
                                      <a:pt x="15" y="0"/>
                                    </a:cubicBezTo>
                                    <a:cubicBezTo>
                                      <a:pt x="24" y="0"/>
                                      <a:pt x="32" y="7"/>
                                      <a:pt x="31" y="16"/>
                                    </a:cubicBezTo>
                                    <a:cubicBezTo>
                                      <a:pt x="32" y="24"/>
                                      <a:pt x="23" y="32"/>
                                      <a:pt x="15" y="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5" name="Freeform 136"/>
                            <wps:cNvSpPr/>
                            <wps:spPr bwMode="auto">
                              <a:xfrm>
                                <a:off x="4994" y="4075"/>
                                <a:ext cx="34" cy="11"/>
                              </a:xfrm>
                              <a:custGeom>
                                <a:avLst/>
                                <a:gdLst>
                                  <a:gd name="T0" fmla="*/ 11 w 28"/>
                                  <a:gd name="T1" fmla="*/ 0 h 9"/>
                                  <a:gd name="T2" fmla="*/ 16 w 28"/>
                                  <a:gd name="T3" fmla="*/ 0 h 9"/>
                                  <a:gd name="T4" fmla="*/ 28 w 28"/>
                                  <a:gd name="T5" fmla="*/ 9 h 9"/>
                                  <a:gd name="T6" fmla="*/ 0 w 28"/>
                                  <a:gd name="T7" fmla="*/ 9 h 9"/>
                                  <a:gd name="T8" fmla="*/ 11 w 28"/>
                                  <a:gd name="T9" fmla="*/ 0 h 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9">
                                    <a:moveTo>
                                      <a:pt x="11" y="0"/>
                                    </a:moveTo>
                                    <a:cubicBezTo>
                                      <a:pt x="13" y="0"/>
                                      <a:pt x="14" y="0"/>
                                      <a:pt x="16" y="0"/>
                                    </a:cubicBezTo>
                                    <a:cubicBezTo>
                                      <a:pt x="22" y="2"/>
                                      <a:pt x="26" y="5"/>
                                      <a:pt x="28" y="9"/>
                                    </a:cubicBezTo>
                                    <a:cubicBezTo>
                                      <a:pt x="0" y="9"/>
                                      <a:pt x="0" y="9"/>
                                      <a:pt x="0" y="9"/>
                                    </a:cubicBezTo>
                                    <a:cubicBezTo>
                                      <a:pt x="2" y="4"/>
                                      <a:pt x="6" y="2"/>
                                      <a:pt x="1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6" name="Freeform 137"/>
                            <wps:cNvSpPr/>
                            <wps:spPr bwMode="auto">
                              <a:xfrm>
                                <a:off x="4307" y="4074"/>
                                <a:ext cx="32" cy="12"/>
                              </a:xfrm>
                              <a:custGeom>
                                <a:avLst/>
                                <a:gdLst>
                                  <a:gd name="T0" fmla="*/ 21 w 26"/>
                                  <a:gd name="T1" fmla="*/ 4 h 10"/>
                                  <a:gd name="T2" fmla="*/ 26 w 26"/>
                                  <a:gd name="T3" fmla="*/ 10 h 10"/>
                                  <a:gd name="T4" fmla="*/ 0 w 26"/>
                                  <a:gd name="T5" fmla="*/ 10 h 10"/>
                                  <a:gd name="T6" fmla="*/ 21 w 26"/>
                                  <a:gd name="T7" fmla="*/ 4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6" h="10">
                                    <a:moveTo>
                                      <a:pt x="21" y="4"/>
                                    </a:moveTo>
                                    <a:cubicBezTo>
                                      <a:pt x="23" y="5"/>
                                      <a:pt x="25" y="7"/>
                                      <a:pt x="26" y="10"/>
                                    </a:cubicBezTo>
                                    <a:cubicBezTo>
                                      <a:pt x="0" y="10"/>
                                      <a:pt x="0" y="10"/>
                                      <a:pt x="0" y="10"/>
                                    </a:cubicBezTo>
                                    <a:cubicBezTo>
                                      <a:pt x="4" y="2"/>
                                      <a:pt x="13" y="0"/>
                                      <a:pt x="21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7" name="Freeform 138"/>
                            <wps:cNvSpPr/>
                            <wps:spPr bwMode="auto">
                              <a:xfrm>
                                <a:off x="4390" y="3388"/>
                                <a:ext cx="37" cy="39"/>
                              </a:xfrm>
                              <a:custGeom>
                                <a:avLst/>
                                <a:gdLst>
                                  <a:gd name="T0" fmla="*/ 9 w 31"/>
                                  <a:gd name="T1" fmla="*/ 30 h 32"/>
                                  <a:gd name="T2" fmla="*/ 0 w 31"/>
                                  <a:gd name="T3" fmla="*/ 18 h 32"/>
                                  <a:gd name="T4" fmla="*/ 0 w 31"/>
                                  <a:gd name="T5" fmla="*/ 14 h 32"/>
                                  <a:gd name="T6" fmla="*/ 1 w 31"/>
                                  <a:gd name="T7" fmla="*/ 10 h 32"/>
                                  <a:gd name="T8" fmla="*/ 14 w 31"/>
                                  <a:gd name="T9" fmla="*/ 0 h 32"/>
                                  <a:gd name="T10" fmla="*/ 17 w 31"/>
                                  <a:gd name="T11" fmla="*/ 0 h 32"/>
                                  <a:gd name="T12" fmla="*/ 31 w 31"/>
                                  <a:gd name="T13" fmla="*/ 14 h 32"/>
                                  <a:gd name="T14" fmla="*/ 31 w 31"/>
                                  <a:gd name="T15" fmla="*/ 18 h 32"/>
                                  <a:gd name="T16" fmla="*/ 25 w 31"/>
                                  <a:gd name="T17" fmla="*/ 27 h 32"/>
                                  <a:gd name="T18" fmla="*/ 9 w 31"/>
                                  <a:gd name="T19" fmla="*/ 30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31" h="32">
                                    <a:moveTo>
                                      <a:pt x="9" y="30"/>
                                    </a:moveTo>
                                    <a:cubicBezTo>
                                      <a:pt x="4" y="27"/>
                                      <a:pt x="1" y="23"/>
                                      <a:pt x="0" y="18"/>
                                    </a:cubicBezTo>
                                    <a:cubicBezTo>
                                      <a:pt x="0" y="16"/>
                                      <a:pt x="0" y="15"/>
                                      <a:pt x="0" y="14"/>
                                    </a:cubicBezTo>
                                    <a:cubicBezTo>
                                      <a:pt x="0" y="13"/>
                                      <a:pt x="1" y="11"/>
                                      <a:pt x="1" y="10"/>
                                    </a:cubicBezTo>
                                    <a:cubicBezTo>
                                      <a:pt x="4" y="4"/>
                                      <a:pt x="8" y="2"/>
                                      <a:pt x="14" y="0"/>
                                    </a:cubicBezTo>
                                    <a:cubicBezTo>
                                      <a:pt x="15" y="0"/>
                                      <a:pt x="16" y="0"/>
                                      <a:pt x="17" y="0"/>
                                    </a:cubicBezTo>
                                    <a:cubicBezTo>
                                      <a:pt x="26" y="2"/>
                                      <a:pt x="30" y="8"/>
                                      <a:pt x="31" y="14"/>
                                    </a:cubicBezTo>
                                    <a:cubicBezTo>
                                      <a:pt x="31" y="15"/>
                                      <a:pt x="31" y="16"/>
                                      <a:pt x="31" y="18"/>
                                    </a:cubicBezTo>
                                    <a:cubicBezTo>
                                      <a:pt x="31" y="22"/>
                                      <a:pt x="28" y="25"/>
                                      <a:pt x="25" y="27"/>
                                    </a:cubicBezTo>
                                    <a:cubicBezTo>
                                      <a:pt x="21" y="32"/>
                                      <a:pt x="14" y="32"/>
                                      <a:pt x="9" y="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8" name="Freeform 139"/>
                            <wps:cNvSpPr/>
                            <wps:spPr bwMode="auto">
                              <a:xfrm>
                                <a:off x="4260" y="3518"/>
                                <a:ext cx="39" cy="38"/>
                              </a:xfrm>
                              <a:custGeom>
                                <a:avLst/>
                                <a:gdLst>
                                  <a:gd name="T0" fmla="*/ 17 w 32"/>
                                  <a:gd name="T1" fmla="*/ 30 h 31"/>
                                  <a:gd name="T2" fmla="*/ 1 w 32"/>
                                  <a:gd name="T3" fmla="*/ 16 h 31"/>
                                  <a:gd name="T4" fmla="*/ 15 w 32"/>
                                  <a:gd name="T5" fmla="*/ 0 h 31"/>
                                  <a:gd name="T6" fmla="*/ 31 w 32"/>
                                  <a:gd name="T7" fmla="*/ 14 h 31"/>
                                  <a:gd name="T8" fmla="*/ 17 w 32"/>
                                  <a:gd name="T9" fmla="*/ 3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17" y="30"/>
                                    </a:moveTo>
                                    <a:cubicBezTo>
                                      <a:pt x="9" y="31"/>
                                      <a:pt x="1" y="24"/>
                                      <a:pt x="1" y="16"/>
                                    </a:cubicBezTo>
                                    <a:cubicBezTo>
                                      <a:pt x="0" y="8"/>
                                      <a:pt x="7" y="0"/>
                                      <a:pt x="15" y="0"/>
                                    </a:cubicBezTo>
                                    <a:cubicBezTo>
                                      <a:pt x="24" y="0"/>
                                      <a:pt x="31" y="5"/>
                                      <a:pt x="31" y="14"/>
                                    </a:cubicBezTo>
                                    <a:cubicBezTo>
                                      <a:pt x="32" y="23"/>
                                      <a:pt x="26" y="30"/>
                                      <a:pt x="17" y="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9" name="Freeform 140"/>
                            <wps:cNvSpPr/>
                            <wps:spPr bwMode="auto">
                              <a:xfrm>
                                <a:off x="4905" y="3388"/>
                                <a:ext cx="38" cy="38"/>
                              </a:xfrm>
                              <a:custGeom>
                                <a:avLst/>
                                <a:gdLst>
                                  <a:gd name="T0" fmla="*/ 15 w 31"/>
                                  <a:gd name="T1" fmla="*/ 31 h 31"/>
                                  <a:gd name="T2" fmla="*/ 0 w 31"/>
                                  <a:gd name="T3" fmla="*/ 15 h 31"/>
                                  <a:gd name="T4" fmla="*/ 15 w 31"/>
                                  <a:gd name="T5" fmla="*/ 0 h 31"/>
                                  <a:gd name="T6" fmla="*/ 31 w 31"/>
                                  <a:gd name="T7" fmla="*/ 15 h 31"/>
                                  <a:gd name="T8" fmla="*/ 15 w 31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1" h="31">
                                    <a:moveTo>
                                      <a:pt x="15" y="31"/>
                                    </a:moveTo>
                                    <a:cubicBezTo>
                                      <a:pt x="7" y="30"/>
                                      <a:pt x="0" y="23"/>
                                      <a:pt x="0" y="15"/>
                                    </a:cubicBezTo>
                                    <a:cubicBezTo>
                                      <a:pt x="0" y="7"/>
                                      <a:pt x="7" y="0"/>
                                      <a:pt x="15" y="0"/>
                                    </a:cubicBezTo>
                                    <a:cubicBezTo>
                                      <a:pt x="24" y="0"/>
                                      <a:pt x="31" y="6"/>
                                      <a:pt x="31" y="15"/>
                                    </a:cubicBezTo>
                                    <a:cubicBezTo>
                                      <a:pt x="31" y="24"/>
                                      <a:pt x="22" y="31"/>
                                      <a:pt x="15" y="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0" name="Freeform 141"/>
                            <wps:cNvSpPr/>
                            <wps:spPr bwMode="auto">
                              <a:xfrm>
                                <a:off x="5034" y="3517"/>
                                <a:ext cx="39" cy="38"/>
                              </a:xfrm>
                              <a:custGeom>
                                <a:avLst/>
                                <a:gdLst>
                                  <a:gd name="T0" fmla="*/ 16 w 32"/>
                                  <a:gd name="T1" fmla="*/ 31 h 31"/>
                                  <a:gd name="T2" fmla="*/ 0 w 32"/>
                                  <a:gd name="T3" fmla="*/ 16 h 31"/>
                                  <a:gd name="T4" fmla="*/ 15 w 32"/>
                                  <a:gd name="T5" fmla="*/ 0 h 31"/>
                                  <a:gd name="T6" fmla="*/ 31 w 32"/>
                                  <a:gd name="T7" fmla="*/ 15 h 31"/>
                                  <a:gd name="T8" fmla="*/ 16 w 32"/>
                                  <a:gd name="T9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2" h="31">
                                    <a:moveTo>
                                      <a:pt x="16" y="31"/>
                                    </a:moveTo>
                                    <a:cubicBezTo>
                                      <a:pt x="7" y="31"/>
                                      <a:pt x="0" y="24"/>
                                      <a:pt x="0" y="16"/>
                                    </a:cubicBezTo>
                                    <a:cubicBezTo>
                                      <a:pt x="0" y="7"/>
                                      <a:pt x="7" y="0"/>
                                      <a:pt x="15" y="0"/>
                                    </a:cubicBezTo>
                                    <a:cubicBezTo>
                                      <a:pt x="24" y="0"/>
                                      <a:pt x="31" y="6"/>
                                      <a:pt x="31" y="15"/>
                                    </a:cubicBezTo>
                                    <a:cubicBezTo>
                                      <a:pt x="32" y="24"/>
                                      <a:pt x="22" y="31"/>
                                      <a:pt x="16" y="3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1" name="Freeform 142"/>
                            <wps:cNvSpPr/>
                            <wps:spPr bwMode="auto">
                              <a:xfrm>
                                <a:off x="4262" y="4034"/>
                                <a:ext cx="37" cy="36"/>
                              </a:xfrm>
                              <a:custGeom>
                                <a:avLst/>
                                <a:gdLst>
                                  <a:gd name="T0" fmla="*/ 12 w 30"/>
                                  <a:gd name="T1" fmla="*/ 0 h 30"/>
                                  <a:gd name="T2" fmla="*/ 18 w 30"/>
                                  <a:gd name="T3" fmla="*/ 0 h 30"/>
                                  <a:gd name="T4" fmla="*/ 20 w 30"/>
                                  <a:gd name="T5" fmla="*/ 1 h 30"/>
                                  <a:gd name="T6" fmla="*/ 30 w 30"/>
                                  <a:gd name="T7" fmla="*/ 16 h 30"/>
                                  <a:gd name="T8" fmla="*/ 18 w 30"/>
                                  <a:gd name="T9" fmla="*/ 30 h 30"/>
                                  <a:gd name="T10" fmla="*/ 12 w 30"/>
                                  <a:gd name="T11" fmla="*/ 30 h 30"/>
                                  <a:gd name="T12" fmla="*/ 0 w 30"/>
                                  <a:gd name="T13" fmla="*/ 18 h 30"/>
                                  <a:gd name="T14" fmla="*/ 0 w 30"/>
                                  <a:gd name="T15" fmla="*/ 12 h 30"/>
                                  <a:gd name="T16" fmla="*/ 12 w 30"/>
                                  <a:gd name="T17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2" y="0"/>
                                    </a:moveTo>
                                    <a:cubicBezTo>
                                      <a:pt x="14" y="0"/>
                                      <a:pt x="16" y="0"/>
                                      <a:pt x="18" y="0"/>
                                    </a:cubicBezTo>
                                    <a:cubicBezTo>
                                      <a:pt x="18" y="0"/>
                                      <a:pt x="19" y="1"/>
                                      <a:pt x="20" y="1"/>
                                    </a:cubicBezTo>
                                    <a:cubicBezTo>
                                      <a:pt x="27" y="3"/>
                                      <a:pt x="30" y="9"/>
                                      <a:pt x="30" y="16"/>
                                    </a:cubicBezTo>
                                    <a:cubicBezTo>
                                      <a:pt x="29" y="23"/>
                                      <a:pt x="25" y="29"/>
                                      <a:pt x="18" y="30"/>
                                    </a:cubicBezTo>
                                    <a:cubicBezTo>
                                      <a:pt x="16" y="30"/>
                                      <a:pt x="14" y="30"/>
                                      <a:pt x="12" y="30"/>
                                    </a:cubicBezTo>
                                    <a:cubicBezTo>
                                      <a:pt x="6" y="28"/>
                                      <a:pt x="2" y="24"/>
                                      <a:pt x="0" y="18"/>
                                    </a:cubicBezTo>
                                    <a:cubicBezTo>
                                      <a:pt x="0" y="16"/>
                                      <a:pt x="0" y="14"/>
                                      <a:pt x="0" y="12"/>
                                    </a:cubicBezTo>
                                    <a:cubicBezTo>
                                      <a:pt x="2" y="6"/>
                                      <a:pt x="6" y="2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2" name="Freeform 143"/>
                            <wps:cNvSpPr/>
                            <wps:spPr bwMode="auto">
                              <a:xfrm>
                                <a:off x="5035" y="4034"/>
                                <a:ext cx="36" cy="35"/>
                              </a:xfrm>
                              <a:custGeom>
                                <a:avLst/>
                                <a:gdLst>
                                  <a:gd name="T0" fmla="*/ 13 w 30"/>
                                  <a:gd name="T1" fmla="*/ 0 h 29"/>
                                  <a:gd name="T2" fmla="*/ 17 w 30"/>
                                  <a:gd name="T3" fmla="*/ 0 h 29"/>
                                  <a:gd name="T4" fmla="*/ 30 w 30"/>
                                  <a:gd name="T5" fmla="*/ 12 h 29"/>
                                  <a:gd name="T6" fmla="*/ 30 w 30"/>
                                  <a:gd name="T7" fmla="*/ 17 h 29"/>
                                  <a:gd name="T8" fmla="*/ 17 w 30"/>
                                  <a:gd name="T9" fmla="*/ 29 h 29"/>
                                  <a:gd name="T10" fmla="*/ 13 w 30"/>
                                  <a:gd name="T11" fmla="*/ 29 h 29"/>
                                  <a:gd name="T12" fmla="*/ 0 w 30"/>
                                  <a:gd name="T13" fmla="*/ 17 h 29"/>
                                  <a:gd name="T14" fmla="*/ 0 w 30"/>
                                  <a:gd name="T15" fmla="*/ 12 h 29"/>
                                  <a:gd name="T16" fmla="*/ 13 w 30"/>
                                  <a:gd name="T17" fmla="*/ 0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0" h="29">
                                    <a:moveTo>
                                      <a:pt x="13" y="0"/>
                                    </a:moveTo>
                                    <a:cubicBezTo>
                                      <a:pt x="14" y="0"/>
                                      <a:pt x="16" y="0"/>
                                      <a:pt x="17" y="0"/>
                                    </a:cubicBezTo>
                                    <a:cubicBezTo>
                                      <a:pt x="24" y="1"/>
                                      <a:pt x="29" y="5"/>
                                      <a:pt x="30" y="12"/>
                                    </a:cubicBezTo>
                                    <a:cubicBezTo>
                                      <a:pt x="30" y="14"/>
                                      <a:pt x="30" y="15"/>
                                      <a:pt x="30" y="17"/>
                                    </a:cubicBezTo>
                                    <a:cubicBezTo>
                                      <a:pt x="29" y="24"/>
                                      <a:pt x="24" y="28"/>
                                      <a:pt x="17" y="29"/>
                                    </a:cubicBezTo>
                                    <a:cubicBezTo>
                                      <a:pt x="16" y="29"/>
                                      <a:pt x="14" y="29"/>
                                      <a:pt x="13" y="29"/>
                                    </a:cubicBezTo>
                                    <a:cubicBezTo>
                                      <a:pt x="6" y="28"/>
                                      <a:pt x="2" y="23"/>
                                      <a:pt x="0" y="17"/>
                                    </a:cubicBezTo>
                                    <a:cubicBezTo>
                                      <a:pt x="0" y="15"/>
                                      <a:pt x="0" y="14"/>
                                      <a:pt x="0" y="12"/>
                                    </a:cubicBezTo>
                                    <a:cubicBezTo>
                                      <a:pt x="2" y="5"/>
                                      <a:pt x="6" y="1"/>
                                      <a:pt x="1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3" name="Freeform 144"/>
                            <wps:cNvSpPr/>
                            <wps:spPr bwMode="auto">
                              <a:xfrm>
                                <a:off x="4648" y="3303"/>
                                <a:ext cx="36" cy="37"/>
                              </a:xfrm>
                              <a:custGeom>
                                <a:avLst/>
                                <a:gdLst>
                                  <a:gd name="T0" fmla="*/ 17 w 30"/>
                                  <a:gd name="T1" fmla="*/ 30 h 30"/>
                                  <a:gd name="T2" fmla="*/ 12 w 30"/>
                                  <a:gd name="T3" fmla="*/ 30 h 30"/>
                                  <a:gd name="T4" fmla="*/ 0 w 30"/>
                                  <a:gd name="T5" fmla="*/ 17 h 30"/>
                                  <a:gd name="T6" fmla="*/ 0 w 30"/>
                                  <a:gd name="T7" fmla="*/ 13 h 30"/>
                                  <a:gd name="T8" fmla="*/ 2 w 30"/>
                                  <a:gd name="T9" fmla="*/ 7 h 30"/>
                                  <a:gd name="T10" fmla="*/ 12 w 30"/>
                                  <a:gd name="T11" fmla="*/ 0 h 30"/>
                                  <a:gd name="T12" fmla="*/ 17 w 30"/>
                                  <a:gd name="T13" fmla="*/ 0 h 30"/>
                                  <a:gd name="T14" fmla="*/ 20 w 30"/>
                                  <a:gd name="T15" fmla="*/ 1 h 30"/>
                                  <a:gd name="T16" fmla="*/ 30 w 30"/>
                                  <a:gd name="T17" fmla="*/ 13 h 30"/>
                                  <a:gd name="T18" fmla="*/ 30 w 30"/>
                                  <a:gd name="T19" fmla="*/ 17 h 30"/>
                                  <a:gd name="T20" fmla="*/ 17 w 30"/>
                                  <a:gd name="T21" fmla="*/ 3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7" y="30"/>
                                    </a:moveTo>
                                    <a:cubicBezTo>
                                      <a:pt x="16" y="30"/>
                                      <a:pt x="14" y="30"/>
                                      <a:pt x="12" y="30"/>
                                    </a:cubicBezTo>
                                    <a:cubicBezTo>
                                      <a:pt x="6" y="28"/>
                                      <a:pt x="2" y="24"/>
                                      <a:pt x="0" y="17"/>
                                    </a:cubicBezTo>
                                    <a:cubicBezTo>
                                      <a:pt x="0" y="16"/>
                                      <a:pt x="0" y="14"/>
                                      <a:pt x="0" y="13"/>
                                    </a:cubicBezTo>
                                    <a:cubicBezTo>
                                      <a:pt x="1" y="11"/>
                                      <a:pt x="1" y="9"/>
                                      <a:pt x="2" y="7"/>
                                    </a:cubicBezTo>
                                    <a:cubicBezTo>
                                      <a:pt x="5" y="3"/>
                                      <a:pt x="8" y="2"/>
                                      <a:pt x="12" y="0"/>
                                    </a:cubicBezTo>
                                    <a:cubicBezTo>
                                      <a:pt x="14" y="0"/>
                                      <a:pt x="16" y="0"/>
                                      <a:pt x="17" y="0"/>
                                    </a:cubicBezTo>
                                    <a:cubicBezTo>
                                      <a:pt x="18" y="1"/>
                                      <a:pt x="19" y="1"/>
                                      <a:pt x="20" y="1"/>
                                    </a:cubicBezTo>
                                    <a:cubicBezTo>
                                      <a:pt x="25" y="3"/>
                                      <a:pt x="29" y="7"/>
                                      <a:pt x="30" y="13"/>
                                    </a:cubicBezTo>
                                    <a:cubicBezTo>
                                      <a:pt x="30" y="14"/>
                                      <a:pt x="30" y="16"/>
                                      <a:pt x="30" y="17"/>
                                    </a:cubicBezTo>
                                    <a:cubicBezTo>
                                      <a:pt x="29" y="23"/>
                                      <a:pt x="24" y="29"/>
                                      <a:pt x="17" y="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4" name="Freeform 145"/>
                            <wps:cNvSpPr/>
                            <wps:spPr bwMode="auto">
                              <a:xfrm>
                                <a:off x="4176" y="3777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5 w 30"/>
                                  <a:gd name="T1" fmla="*/ 0 h 30"/>
                                  <a:gd name="T2" fmla="*/ 29 w 30"/>
                                  <a:gd name="T3" fmla="*/ 15 h 30"/>
                                  <a:gd name="T4" fmla="*/ 15 w 30"/>
                                  <a:gd name="T5" fmla="*/ 29 h 30"/>
                                  <a:gd name="T6" fmla="*/ 0 w 30"/>
                                  <a:gd name="T7" fmla="*/ 14 h 30"/>
                                  <a:gd name="T8" fmla="*/ 15 w 30"/>
                                  <a:gd name="T9" fmla="*/ 0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5" y="0"/>
                                    </a:moveTo>
                                    <a:cubicBezTo>
                                      <a:pt x="23" y="0"/>
                                      <a:pt x="30" y="6"/>
                                      <a:pt x="29" y="15"/>
                                    </a:cubicBezTo>
                                    <a:cubicBezTo>
                                      <a:pt x="30" y="22"/>
                                      <a:pt x="23" y="30"/>
                                      <a:pt x="15" y="29"/>
                                    </a:cubicBezTo>
                                    <a:cubicBezTo>
                                      <a:pt x="7" y="29"/>
                                      <a:pt x="0" y="23"/>
                                      <a:pt x="0" y="14"/>
                                    </a:cubicBezTo>
                                    <a:cubicBezTo>
                                      <a:pt x="0" y="6"/>
                                      <a:pt x="6" y="0"/>
                                      <a:pt x="1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5" name="Freeform 146"/>
                            <wps:cNvSpPr/>
                            <wps:spPr bwMode="auto">
                              <a:xfrm>
                                <a:off x="5121" y="3777"/>
                                <a:ext cx="35" cy="33"/>
                              </a:xfrm>
                              <a:custGeom>
                                <a:avLst/>
                                <a:gdLst>
                                  <a:gd name="T0" fmla="*/ 11 w 29"/>
                                  <a:gd name="T1" fmla="*/ 0 h 28"/>
                                  <a:gd name="T2" fmla="*/ 17 w 29"/>
                                  <a:gd name="T3" fmla="*/ 0 h 28"/>
                                  <a:gd name="T4" fmla="*/ 29 w 29"/>
                                  <a:gd name="T5" fmla="*/ 11 h 28"/>
                                  <a:gd name="T6" fmla="*/ 29 w 29"/>
                                  <a:gd name="T7" fmla="*/ 17 h 28"/>
                                  <a:gd name="T8" fmla="*/ 17 w 29"/>
                                  <a:gd name="T9" fmla="*/ 28 h 28"/>
                                  <a:gd name="T10" fmla="*/ 11 w 29"/>
                                  <a:gd name="T11" fmla="*/ 28 h 28"/>
                                  <a:gd name="T12" fmla="*/ 0 w 29"/>
                                  <a:gd name="T13" fmla="*/ 17 h 28"/>
                                  <a:gd name="T14" fmla="*/ 0 w 29"/>
                                  <a:gd name="T15" fmla="*/ 11 h 28"/>
                                  <a:gd name="T16" fmla="*/ 11 w 29"/>
                                  <a:gd name="T17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11" y="0"/>
                                    </a:moveTo>
                                    <a:cubicBezTo>
                                      <a:pt x="13" y="0"/>
                                      <a:pt x="15" y="0"/>
                                      <a:pt x="17" y="0"/>
                                    </a:cubicBezTo>
                                    <a:cubicBezTo>
                                      <a:pt x="23" y="1"/>
                                      <a:pt x="27" y="5"/>
                                      <a:pt x="29" y="11"/>
                                    </a:cubicBezTo>
                                    <a:cubicBezTo>
                                      <a:pt x="29" y="13"/>
                                      <a:pt x="29" y="15"/>
                                      <a:pt x="29" y="17"/>
                                    </a:cubicBezTo>
                                    <a:cubicBezTo>
                                      <a:pt x="27" y="23"/>
                                      <a:pt x="24" y="27"/>
                                      <a:pt x="17" y="28"/>
                                    </a:cubicBezTo>
                                    <a:cubicBezTo>
                                      <a:pt x="15" y="28"/>
                                      <a:pt x="13" y="28"/>
                                      <a:pt x="11" y="28"/>
                                    </a:cubicBezTo>
                                    <a:cubicBezTo>
                                      <a:pt x="6" y="27"/>
                                      <a:pt x="2" y="23"/>
                                      <a:pt x="0" y="17"/>
                                    </a:cubicBezTo>
                                    <a:cubicBezTo>
                                      <a:pt x="0" y="15"/>
                                      <a:pt x="0" y="13"/>
                                      <a:pt x="0" y="11"/>
                                    </a:cubicBezTo>
                                    <a:cubicBezTo>
                                      <a:pt x="2" y="5"/>
                                      <a:pt x="6" y="1"/>
                                      <a:pt x="1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6" name="Freeform 147"/>
                            <wps:cNvSpPr/>
                            <wps:spPr bwMode="auto">
                              <a:xfrm>
                                <a:off x="4563" y="3305"/>
                                <a:ext cx="34" cy="34"/>
                              </a:xfrm>
                              <a:custGeom>
                                <a:avLst/>
                                <a:gdLst>
                                  <a:gd name="T0" fmla="*/ 16 w 28"/>
                                  <a:gd name="T1" fmla="*/ 28 h 28"/>
                                  <a:gd name="T2" fmla="*/ 12 w 28"/>
                                  <a:gd name="T3" fmla="*/ 28 h 28"/>
                                  <a:gd name="T4" fmla="*/ 0 w 28"/>
                                  <a:gd name="T5" fmla="*/ 16 h 28"/>
                                  <a:gd name="T6" fmla="*/ 0 w 28"/>
                                  <a:gd name="T7" fmla="*/ 12 h 28"/>
                                  <a:gd name="T8" fmla="*/ 12 w 28"/>
                                  <a:gd name="T9" fmla="*/ 0 h 28"/>
                                  <a:gd name="T10" fmla="*/ 16 w 28"/>
                                  <a:gd name="T11" fmla="*/ 0 h 28"/>
                                  <a:gd name="T12" fmla="*/ 28 w 28"/>
                                  <a:gd name="T13" fmla="*/ 12 h 28"/>
                                  <a:gd name="T14" fmla="*/ 28 w 28"/>
                                  <a:gd name="T15" fmla="*/ 16 h 28"/>
                                  <a:gd name="T16" fmla="*/ 16 w 28"/>
                                  <a:gd name="T17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16" y="28"/>
                                    </a:moveTo>
                                    <a:cubicBezTo>
                                      <a:pt x="15" y="28"/>
                                      <a:pt x="13" y="28"/>
                                      <a:pt x="12" y="28"/>
                                    </a:cubicBezTo>
                                    <a:cubicBezTo>
                                      <a:pt x="5" y="27"/>
                                      <a:pt x="1" y="23"/>
                                      <a:pt x="0" y="16"/>
                                    </a:cubicBezTo>
                                    <a:cubicBezTo>
                                      <a:pt x="0" y="15"/>
                                      <a:pt x="0" y="13"/>
                                      <a:pt x="0" y="12"/>
                                    </a:cubicBezTo>
                                    <a:cubicBezTo>
                                      <a:pt x="1" y="5"/>
                                      <a:pt x="5" y="1"/>
                                      <a:pt x="12" y="0"/>
                                    </a:cubicBezTo>
                                    <a:cubicBezTo>
                                      <a:pt x="13" y="0"/>
                                      <a:pt x="15" y="0"/>
                                      <a:pt x="16" y="0"/>
                                    </a:cubicBezTo>
                                    <a:cubicBezTo>
                                      <a:pt x="24" y="1"/>
                                      <a:pt x="28" y="7"/>
                                      <a:pt x="28" y="12"/>
                                    </a:cubicBezTo>
                                    <a:cubicBezTo>
                                      <a:pt x="28" y="13"/>
                                      <a:pt x="28" y="15"/>
                                      <a:pt x="28" y="16"/>
                                    </a:cubicBezTo>
                                    <a:cubicBezTo>
                                      <a:pt x="28" y="22"/>
                                      <a:pt x="22" y="28"/>
                                      <a:pt x="16" y="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7" name="Freeform 148"/>
                            <wps:cNvSpPr/>
                            <wps:spPr bwMode="auto">
                              <a:xfrm>
                                <a:off x="4735" y="3303"/>
                                <a:ext cx="36" cy="36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9 h 29"/>
                                  <a:gd name="T2" fmla="*/ 0 w 29"/>
                                  <a:gd name="T3" fmla="*/ 14 h 29"/>
                                  <a:gd name="T4" fmla="*/ 14 w 29"/>
                                  <a:gd name="T5" fmla="*/ 0 h 29"/>
                                  <a:gd name="T6" fmla="*/ 28 w 29"/>
                                  <a:gd name="T7" fmla="*/ 14 h 29"/>
                                  <a:gd name="T8" fmla="*/ 14 w 29"/>
                                  <a:gd name="T9" fmla="*/ 29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29"/>
                                    </a:moveTo>
                                    <a:cubicBezTo>
                                      <a:pt x="6" y="28"/>
                                      <a:pt x="0" y="23"/>
                                      <a:pt x="0" y="14"/>
                                    </a:cubicBezTo>
                                    <a:cubicBezTo>
                                      <a:pt x="0" y="7"/>
                                      <a:pt x="5" y="1"/>
                                      <a:pt x="14" y="0"/>
                                    </a:cubicBezTo>
                                    <a:cubicBezTo>
                                      <a:pt x="21" y="0"/>
                                      <a:pt x="28" y="6"/>
                                      <a:pt x="28" y="14"/>
                                    </a:cubicBezTo>
                                    <a:cubicBezTo>
                                      <a:pt x="29" y="22"/>
                                      <a:pt x="21" y="29"/>
                                      <a:pt x="14" y="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8" name="Freeform 149"/>
                            <wps:cNvSpPr/>
                            <wps:spPr bwMode="auto">
                              <a:xfrm>
                                <a:off x="4864" y="3347"/>
                                <a:ext cx="35" cy="35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8 h 29"/>
                                  <a:gd name="T2" fmla="*/ 0 w 29"/>
                                  <a:gd name="T3" fmla="*/ 14 h 29"/>
                                  <a:gd name="T4" fmla="*/ 14 w 29"/>
                                  <a:gd name="T5" fmla="*/ 0 h 29"/>
                                  <a:gd name="T6" fmla="*/ 28 w 29"/>
                                  <a:gd name="T7" fmla="*/ 14 h 29"/>
                                  <a:gd name="T8" fmla="*/ 14 w 29"/>
                                  <a:gd name="T9" fmla="*/ 28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" h="29">
                                    <a:moveTo>
                                      <a:pt x="14" y="28"/>
                                    </a:moveTo>
                                    <a:cubicBezTo>
                                      <a:pt x="6" y="28"/>
                                      <a:pt x="0" y="22"/>
                                      <a:pt x="0" y="14"/>
                                    </a:cubicBezTo>
                                    <a:cubicBezTo>
                                      <a:pt x="0" y="6"/>
                                      <a:pt x="6" y="0"/>
                                      <a:pt x="14" y="0"/>
                                    </a:cubicBezTo>
                                    <a:cubicBezTo>
                                      <a:pt x="21" y="0"/>
                                      <a:pt x="29" y="5"/>
                                      <a:pt x="28" y="14"/>
                                    </a:cubicBezTo>
                                    <a:cubicBezTo>
                                      <a:pt x="29" y="21"/>
                                      <a:pt x="22" y="29"/>
                                      <a:pt x="14" y="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9" name="Freeform 150"/>
                            <wps:cNvSpPr/>
                            <wps:spPr bwMode="auto">
                              <a:xfrm>
                                <a:off x="4433" y="3347"/>
                                <a:ext cx="35" cy="36"/>
                              </a:xfrm>
                              <a:custGeom>
                                <a:avLst/>
                                <a:gdLst>
                                  <a:gd name="T0" fmla="*/ 12 w 29"/>
                                  <a:gd name="T1" fmla="*/ 28 h 30"/>
                                  <a:gd name="T2" fmla="*/ 0 w 29"/>
                                  <a:gd name="T3" fmla="*/ 16 h 30"/>
                                  <a:gd name="T4" fmla="*/ 0 w 29"/>
                                  <a:gd name="T5" fmla="*/ 13 h 30"/>
                                  <a:gd name="T6" fmla="*/ 13 w 29"/>
                                  <a:gd name="T7" fmla="*/ 0 h 30"/>
                                  <a:gd name="T8" fmla="*/ 16 w 29"/>
                                  <a:gd name="T9" fmla="*/ 0 h 30"/>
                                  <a:gd name="T10" fmla="*/ 29 w 29"/>
                                  <a:gd name="T11" fmla="*/ 13 h 30"/>
                                  <a:gd name="T12" fmla="*/ 29 w 29"/>
                                  <a:gd name="T13" fmla="*/ 16 h 30"/>
                                  <a:gd name="T14" fmla="*/ 29 w 29"/>
                                  <a:gd name="T15" fmla="*/ 19 h 30"/>
                                  <a:gd name="T16" fmla="*/ 12 w 29"/>
                                  <a:gd name="T17" fmla="*/ 28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9" h="30">
                                    <a:moveTo>
                                      <a:pt x="12" y="28"/>
                                    </a:moveTo>
                                    <a:cubicBezTo>
                                      <a:pt x="6" y="27"/>
                                      <a:pt x="2" y="22"/>
                                      <a:pt x="0" y="16"/>
                                    </a:cubicBezTo>
                                    <a:cubicBezTo>
                                      <a:pt x="0" y="15"/>
                                      <a:pt x="0" y="14"/>
                                      <a:pt x="0" y="13"/>
                                    </a:cubicBezTo>
                                    <a:cubicBezTo>
                                      <a:pt x="2" y="6"/>
                                      <a:pt x="6" y="2"/>
                                      <a:pt x="13" y="0"/>
                                    </a:cubicBezTo>
                                    <a:cubicBezTo>
                                      <a:pt x="14" y="0"/>
                                      <a:pt x="15" y="0"/>
                                      <a:pt x="16" y="0"/>
                                    </a:cubicBezTo>
                                    <a:cubicBezTo>
                                      <a:pt x="24" y="2"/>
                                      <a:pt x="28" y="7"/>
                                      <a:pt x="29" y="13"/>
                                    </a:cubicBezTo>
                                    <a:cubicBezTo>
                                      <a:pt x="29" y="14"/>
                                      <a:pt x="29" y="15"/>
                                      <a:pt x="29" y="16"/>
                                    </a:cubicBezTo>
                                    <a:cubicBezTo>
                                      <a:pt x="29" y="17"/>
                                      <a:pt x="29" y="18"/>
                                      <a:pt x="29" y="19"/>
                                    </a:cubicBezTo>
                                    <a:cubicBezTo>
                                      <a:pt x="26" y="25"/>
                                      <a:pt x="20" y="30"/>
                                      <a:pt x="12" y="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0" name="Freeform 151"/>
                            <wps:cNvSpPr/>
                            <wps:spPr bwMode="auto">
                              <a:xfrm>
                                <a:off x="5079" y="3562"/>
                                <a:ext cx="35" cy="34"/>
                              </a:xfrm>
                              <a:custGeom>
                                <a:avLst/>
                                <a:gdLst>
                                  <a:gd name="T0" fmla="*/ 14 w 29"/>
                                  <a:gd name="T1" fmla="*/ 28 h 28"/>
                                  <a:gd name="T2" fmla="*/ 0 w 29"/>
                                  <a:gd name="T3" fmla="*/ 14 h 28"/>
                                  <a:gd name="T4" fmla="*/ 14 w 29"/>
                                  <a:gd name="T5" fmla="*/ 0 h 28"/>
                                  <a:gd name="T6" fmla="*/ 28 w 29"/>
                                  <a:gd name="T7" fmla="*/ 12 h 28"/>
                                  <a:gd name="T8" fmla="*/ 14 w 29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" h="28">
                                    <a:moveTo>
                                      <a:pt x="14" y="28"/>
                                    </a:moveTo>
                                    <a:cubicBezTo>
                                      <a:pt x="6" y="28"/>
                                      <a:pt x="0" y="22"/>
                                      <a:pt x="0" y="14"/>
                                    </a:cubicBezTo>
                                    <a:cubicBezTo>
                                      <a:pt x="0" y="6"/>
                                      <a:pt x="5" y="0"/>
                                      <a:pt x="14" y="0"/>
                                    </a:cubicBezTo>
                                    <a:cubicBezTo>
                                      <a:pt x="21" y="0"/>
                                      <a:pt x="28" y="6"/>
                                      <a:pt x="28" y="12"/>
                                    </a:cubicBezTo>
                                    <a:cubicBezTo>
                                      <a:pt x="29" y="23"/>
                                      <a:pt x="21" y="28"/>
                                      <a:pt x="14" y="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1" name="Freeform 152"/>
                            <wps:cNvSpPr/>
                            <wps:spPr bwMode="auto">
                              <a:xfrm>
                                <a:off x="4220" y="3563"/>
                                <a:ext cx="34" cy="34"/>
                              </a:xfrm>
                              <a:custGeom>
                                <a:avLst/>
                                <a:gdLst>
                                  <a:gd name="T0" fmla="*/ 13 w 28"/>
                                  <a:gd name="T1" fmla="*/ 28 h 28"/>
                                  <a:gd name="T2" fmla="*/ 0 w 28"/>
                                  <a:gd name="T3" fmla="*/ 14 h 28"/>
                                  <a:gd name="T4" fmla="*/ 14 w 28"/>
                                  <a:gd name="T5" fmla="*/ 0 h 28"/>
                                  <a:gd name="T6" fmla="*/ 28 w 28"/>
                                  <a:gd name="T7" fmla="*/ 13 h 28"/>
                                  <a:gd name="T8" fmla="*/ 13 w 28"/>
                                  <a:gd name="T9" fmla="*/ 28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13" y="28"/>
                                    </a:moveTo>
                                    <a:cubicBezTo>
                                      <a:pt x="6" y="27"/>
                                      <a:pt x="0" y="21"/>
                                      <a:pt x="0" y="14"/>
                                    </a:cubicBezTo>
                                    <a:cubicBezTo>
                                      <a:pt x="0" y="6"/>
                                      <a:pt x="5" y="0"/>
                                      <a:pt x="14" y="0"/>
                                    </a:cubicBezTo>
                                    <a:cubicBezTo>
                                      <a:pt x="22" y="0"/>
                                      <a:pt x="27" y="5"/>
                                      <a:pt x="28" y="13"/>
                                    </a:cubicBezTo>
                                    <a:cubicBezTo>
                                      <a:pt x="28" y="21"/>
                                      <a:pt x="22" y="28"/>
                                      <a:pt x="13" y="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2" name="Freeform 153"/>
                            <wps:cNvSpPr/>
                            <wps:spPr bwMode="auto">
                              <a:xfrm>
                                <a:off x="4177" y="3863"/>
                                <a:ext cx="34" cy="35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4 h 29"/>
                                  <a:gd name="T2" fmla="*/ 0 w 28"/>
                                  <a:gd name="T3" fmla="*/ 13 h 29"/>
                                  <a:gd name="T4" fmla="*/ 0 w 28"/>
                                  <a:gd name="T5" fmla="*/ 11 h 29"/>
                                  <a:gd name="T6" fmla="*/ 10 w 28"/>
                                  <a:gd name="T7" fmla="*/ 1 h 29"/>
                                  <a:gd name="T8" fmla="*/ 12 w 28"/>
                                  <a:gd name="T9" fmla="*/ 1 h 29"/>
                                  <a:gd name="T10" fmla="*/ 13 w 28"/>
                                  <a:gd name="T11" fmla="*/ 0 h 29"/>
                                  <a:gd name="T12" fmla="*/ 14 w 28"/>
                                  <a:gd name="T13" fmla="*/ 0 h 29"/>
                                  <a:gd name="T14" fmla="*/ 14 w 28"/>
                                  <a:gd name="T15" fmla="*/ 0 h 29"/>
                                  <a:gd name="T16" fmla="*/ 16 w 28"/>
                                  <a:gd name="T17" fmla="*/ 1 h 29"/>
                                  <a:gd name="T18" fmla="*/ 17 w 28"/>
                                  <a:gd name="T19" fmla="*/ 1 h 29"/>
                                  <a:gd name="T20" fmla="*/ 27 w 28"/>
                                  <a:gd name="T21" fmla="*/ 11 h 29"/>
                                  <a:gd name="T22" fmla="*/ 28 w 28"/>
                                  <a:gd name="T23" fmla="*/ 13 h 29"/>
                                  <a:gd name="T24" fmla="*/ 28 w 28"/>
                                  <a:gd name="T25" fmla="*/ 14 h 29"/>
                                  <a:gd name="T26" fmla="*/ 28 w 28"/>
                                  <a:gd name="T27" fmla="*/ 14 h 29"/>
                                  <a:gd name="T28" fmla="*/ 28 w 28"/>
                                  <a:gd name="T29" fmla="*/ 15 h 29"/>
                                  <a:gd name="T30" fmla="*/ 28 w 28"/>
                                  <a:gd name="T31" fmla="*/ 16 h 29"/>
                                  <a:gd name="T32" fmla="*/ 27 w 28"/>
                                  <a:gd name="T33" fmla="*/ 18 h 29"/>
                                  <a:gd name="T34" fmla="*/ 17 w 28"/>
                                  <a:gd name="T35" fmla="*/ 28 h 29"/>
                                  <a:gd name="T36" fmla="*/ 16 w 28"/>
                                  <a:gd name="T37" fmla="*/ 28 h 29"/>
                                  <a:gd name="T38" fmla="*/ 14 w 28"/>
                                  <a:gd name="T39" fmla="*/ 29 h 29"/>
                                  <a:gd name="T40" fmla="*/ 13 w 28"/>
                                  <a:gd name="T41" fmla="*/ 29 h 29"/>
                                  <a:gd name="T42" fmla="*/ 12 w 28"/>
                                  <a:gd name="T43" fmla="*/ 28 h 29"/>
                                  <a:gd name="T44" fmla="*/ 10 w 28"/>
                                  <a:gd name="T45" fmla="*/ 28 h 29"/>
                                  <a:gd name="T46" fmla="*/ 0 w 28"/>
                                  <a:gd name="T47" fmla="*/ 18 h 29"/>
                                  <a:gd name="T48" fmla="*/ 0 w 28"/>
                                  <a:gd name="T49" fmla="*/ 16 h 29"/>
                                  <a:gd name="T50" fmla="*/ 0 w 28"/>
                                  <a:gd name="T51" fmla="*/ 15 h 29"/>
                                  <a:gd name="T52" fmla="*/ 0 w 28"/>
                                  <a:gd name="T53" fmla="*/ 15 h 29"/>
                                  <a:gd name="T54" fmla="*/ 0 w 28"/>
                                  <a:gd name="T55" fmla="*/ 14 h 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8" h="29">
                                    <a:moveTo>
                                      <a:pt x="0" y="14"/>
                                    </a:moveTo>
                                    <a:cubicBezTo>
                                      <a:pt x="0" y="14"/>
                                      <a:pt x="0" y="13"/>
                                      <a:pt x="0" y="13"/>
                                    </a:cubicBezTo>
                                    <a:cubicBezTo>
                                      <a:pt x="0" y="12"/>
                                      <a:pt x="0" y="11"/>
                                      <a:pt x="0" y="11"/>
                                    </a:cubicBezTo>
                                    <a:cubicBezTo>
                                      <a:pt x="2" y="6"/>
                                      <a:pt x="5" y="3"/>
                                      <a:pt x="10" y="1"/>
                                    </a:cubicBezTo>
                                    <a:cubicBezTo>
                                      <a:pt x="11" y="1"/>
                                      <a:pt x="11" y="1"/>
                                      <a:pt x="12" y="1"/>
                                    </a:cubicBezTo>
                                    <a:cubicBezTo>
                                      <a:pt x="12" y="1"/>
                                      <a:pt x="13" y="1"/>
                                      <a:pt x="13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4" y="0"/>
                                      <a:pt x="14" y="0"/>
                                      <a:pt x="14" y="0"/>
                                    </a:cubicBezTo>
                                    <a:cubicBezTo>
                                      <a:pt x="15" y="1"/>
                                      <a:pt x="15" y="1"/>
                                      <a:pt x="16" y="1"/>
                                    </a:cubicBezTo>
                                    <a:cubicBezTo>
                                      <a:pt x="16" y="1"/>
                                      <a:pt x="17" y="1"/>
                                      <a:pt x="17" y="1"/>
                                    </a:cubicBezTo>
                                    <a:cubicBezTo>
                                      <a:pt x="23" y="2"/>
                                      <a:pt x="26" y="6"/>
                                      <a:pt x="27" y="11"/>
                                    </a:cubicBezTo>
                                    <a:cubicBezTo>
                                      <a:pt x="28" y="11"/>
                                      <a:pt x="28" y="12"/>
                                      <a:pt x="28" y="13"/>
                                    </a:cubicBezTo>
                                    <a:cubicBezTo>
                                      <a:pt x="28" y="13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5"/>
                                      <a:pt x="28" y="15"/>
                                      <a:pt x="28" y="15"/>
                                    </a:cubicBezTo>
                                    <a:cubicBezTo>
                                      <a:pt x="28" y="15"/>
                                      <a:pt x="28" y="16"/>
                                      <a:pt x="28" y="16"/>
                                    </a:cubicBezTo>
                                    <a:cubicBezTo>
                                      <a:pt x="28" y="17"/>
                                      <a:pt x="28" y="17"/>
                                      <a:pt x="27" y="18"/>
                                    </a:cubicBezTo>
                                    <a:cubicBezTo>
                                      <a:pt x="26" y="23"/>
                                      <a:pt x="23" y="27"/>
                                      <a:pt x="17" y="28"/>
                                    </a:cubicBezTo>
                                    <a:cubicBezTo>
                                      <a:pt x="17" y="28"/>
                                      <a:pt x="16" y="28"/>
                                      <a:pt x="16" y="28"/>
                                    </a:cubicBezTo>
                                    <a:cubicBezTo>
                                      <a:pt x="15" y="28"/>
                                      <a:pt x="15" y="28"/>
                                      <a:pt x="14" y="29"/>
                                    </a:cubicBezTo>
                                    <a:cubicBezTo>
                                      <a:pt x="13" y="29"/>
                                      <a:pt x="13" y="29"/>
                                      <a:pt x="13" y="29"/>
                                    </a:cubicBezTo>
                                    <a:cubicBezTo>
                                      <a:pt x="13" y="28"/>
                                      <a:pt x="12" y="28"/>
                                      <a:pt x="12" y="28"/>
                                    </a:cubicBezTo>
                                    <a:cubicBezTo>
                                      <a:pt x="11" y="28"/>
                                      <a:pt x="11" y="28"/>
                                      <a:pt x="10" y="28"/>
                                    </a:cubicBezTo>
                                    <a:cubicBezTo>
                                      <a:pt x="5" y="26"/>
                                      <a:pt x="2" y="23"/>
                                      <a:pt x="0" y="18"/>
                                    </a:cubicBezTo>
                                    <a:cubicBezTo>
                                      <a:pt x="0" y="17"/>
                                      <a:pt x="0" y="17"/>
                                      <a:pt x="0" y="16"/>
                                    </a:cubicBezTo>
                                    <a:cubicBezTo>
                                      <a:pt x="0" y="16"/>
                                      <a:pt x="0" y="15"/>
                                      <a:pt x="0" y="15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3" name="Freeform 154"/>
                            <wps:cNvSpPr/>
                            <wps:spPr bwMode="auto">
                              <a:xfrm>
                                <a:off x="5121" y="3690"/>
                                <a:ext cx="34" cy="34"/>
                              </a:xfrm>
                              <a:custGeom>
                                <a:avLst/>
                                <a:gdLst>
                                  <a:gd name="T0" fmla="*/ 28 w 28"/>
                                  <a:gd name="T1" fmla="*/ 15 h 28"/>
                                  <a:gd name="T2" fmla="*/ 28 w 28"/>
                                  <a:gd name="T3" fmla="*/ 18 h 28"/>
                                  <a:gd name="T4" fmla="*/ 18 w 28"/>
                                  <a:gd name="T5" fmla="*/ 28 h 28"/>
                                  <a:gd name="T6" fmla="*/ 16 w 28"/>
                                  <a:gd name="T7" fmla="*/ 28 h 28"/>
                                  <a:gd name="T8" fmla="*/ 15 w 28"/>
                                  <a:gd name="T9" fmla="*/ 28 h 28"/>
                                  <a:gd name="T10" fmla="*/ 14 w 28"/>
                                  <a:gd name="T11" fmla="*/ 28 h 28"/>
                                  <a:gd name="T12" fmla="*/ 13 w 28"/>
                                  <a:gd name="T13" fmla="*/ 28 h 28"/>
                                  <a:gd name="T14" fmla="*/ 11 w 28"/>
                                  <a:gd name="T15" fmla="*/ 28 h 28"/>
                                  <a:gd name="T16" fmla="*/ 1 w 28"/>
                                  <a:gd name="T17" fmla="*/ 18 h 28"/>
                                  <a:gd name="T18" fmla="*/ 0 w 28"/>
                                  <a:gd name="T19" fmla="*/ 15 h 28"/>
                                  <a:gd name="T20" fmla="*/ 0 w 28"/>
                                  <a:gd name="T21" fmla="*/ 15 h 28"/>
                                  <a:gd name="T22" fmla="*/ 0 w 28"/>
                                  <a:gd name="T23" fmla="*/ 14 h 28"/>
                                  <a:gd name="T24" fmla="*/ 0 w 28"/>
                                  <a:gd name="T25" fmla="*/ 14 h 28"/>
                                  <a:gd name="T26" fmla="*/ 0 w 28"/>
                                  <a:gd name="T27" fmla="*/ 13 h 28"/>
                                  <a:gd name="T28" fmla="*/ 1 w 28"/>
                                  <a:gd name="T29" fmla="*/ 11 h 28"/>
                                  <a:gd name="T30" fmla="*/ 11 w 28"/>
                                  <a:gd name="T31" fmla="*/ 1 h 28"/>
                                  <a:gd name="T32" fmla="*/ 12 w 28"/>
                                  <a:gd name="T33" fmla="*/ 0 h 28"/>
                                  <a:gd name="T34" fmla="*/ 14 w 28"/>
                                  <a:gd name="T35" fmla="*/ 0 h 28"/>
                                  <a:gd name="T36" fmla="*/ 15 w 28"/>
                                  <a:gd name="T37" fmla="*/ 0 h 28"/>
                                  <a:gd name="T38" fmla="*/ 15 w 28"/>
                                  <a:gd name="T39" fmla="*/ 0 h 28"/>
                                  <a:gd name="T40" fmla="*/ 18 w 28"/>
                                  <a:gd name="T41" fmla="*/ 1 h 28"/>
                                  <a:gd name="T42" fmla="*/ 28 w 28"/>
                                  <a:gd name="T43" fmla="*/ 11 h 28"/>
                                  <a:gd name="T44" fmla="*/ 28 w 28"/>
                                  <a:gd name="T45" fmla="*/ 13 h 28"/>
                                  <a:gd name="T46" fmla="*/ 28 w 28"/>
                                  <a:gd name="T47" fmla="*/ 14 h 28"/>
                                  <a:gd name="T48" fmla="*/ 28 w 28"/>
                                  <a:gd name="T49" fmla="*/ 14 h 28"/>
                                  <a:gd name="T50" fmla="*/ 28 w 28"/>
                                  <a:gd name="T51" fmla="*/ 15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28" y="15"/>
                                    </a:moveTo>
                                    <a:cubicBezTo>
                                      <a:pt x="28" y="16"/>
                                      <a:pt x="28" y="17"/>
                                      <a:pt x="28" y="18"/>
                                    </a:cubicBezTo>
                                    <a:cubicBezTo>
                                      <a:pt x="26" y="23"/>
                                      <a:pt x="23" y="27"/>
                                      <a:pt x="18" y="28"/>
                                    </a:cubicBezTo>
                                    <a:cubicBezTo>
                                      <a:pt x="17" y="28"/>
                                      <a:pt x="17" y="28"/>
                                      <a:pt x="16" y="28"/>
                                    </a:cubicBezTo>
                                    <a:cubicBezTo>
                                      <a:pt x="16" y="28"/>
                                      <a:pt x="15" y="28"/>
                                      <a:pt x="15" y="28"/>
                                    </a:cubicBezTo>
                                    <a:cubicBezTo>
                                      <a:pt x="14" y="28"/>
                                      <a:pt x="14" y="28"/>
                                      <a:pt x="14" y="28"/>
                                    </a:cubicBezTo>
                                    <a:cubicBezTo>
                                      <a:pt x="13" y="28"/>
                                      <a:pt x="13" y="28"/>
                                      <a:pt x="13" y="28"/>
                                    </a:cubicBezTo>
                                    <a:cubicBezTo>
                                      <a:pt x="12" y="28"/>
                                      <a:pt x="12" y="28"/>
                                      <a:pt x="11" y="28"/>
                                    </a:cubicBezTo>
                                    <a:cubicBezTo>
                                      <a:pt x="6" y="26"/>
                                      <a:pt x="2" y="23"/>
                                      <a:pt x="1" y="18"/>
                                    </a:cubicBezTo>
                                    <a:cubicBezTo>
                                      <a:pt x="1" y="17"/>
                                      <a:pt x="1" y="16"/>
                                      <a:pt x="0" y="15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1" y="12"/>
                                      <a:pt x="1" y="11"/>
                                      <a:pt x="1" y="11"/>
                                    </a:cubicBezTo>
                                    <a:cubicBezTo>
                                      <a:pt x="2" y="6"/>
                                      <a:pt x="6" y="2"/>
                                      <a:pt x="11" y="1"/>
                                    </a:cubicBezTo>
                                    <a:cubicBezTo>
                                      <a:pt x="11" y="0"/>
                                      <a:pt x="12" y="0"/>
                                      <a:pt x="12" y="0"/>
                                    </a:cubicBezTo>
                                    <a:cubicBezTo>
                                      <a:pt x="13" y="0"/>
                                      <a:pt x="13" y="0"/>
                                      <a:pt x="14" y="0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16" y="0"/>
                                      <a:pt x="17" y="1"/>
                                      <a:pt x="18" y="1"/>
                                    </a:cubicBezTo>
                                    <a:cubicBezTo>
                                      <a:pt x="23" y="2"/>
                                      <a:pt x="26" y="5"/>
                                      <a:pt x="28" y="11"/>
                                    </a:cubicBezTo>
                                    <a:cubicBezTo>
                                      <a:pt x="28" y="11"/>
                                      <a:pt x="28" y="12"/>
                                      <a:pt x="28" y="13"/>
                                    </a:cubicBez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5"/>
                                      <a:pt x="28" y="15"/>
                                      <a:pt x="28" y="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4" name="Freeform 155"/>
                            <wps:cNvSpPr/>
                            <wps:spPr bwMode="auto">
                              <a:xfrm>
                                <a:off x="4176" y="3692"/>
                                <a:ext cx="34" cy="34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13 h 28"/>
                                  <a:gd name="T2" fmla="*/ 0 w 28"/>
                                  <a:gd name="T3" fmla="*/ 12 h 28"/>
                                  <a:gd name="T4" fmla="*/ 1 w 28"/>
                                  <a:gd name="T5" fmla="*/ 10 h 28"/>
                                  <a:gd name="T6" fmla="*/ 11 w 28"/>
                                  <a:gd name="T7" fmla="*/ 0 h 28"/>
                                  <a:gd name="T8" fmla="*/ 12 w 28"/>
                                  <a:gd name="T9" fmla="*/ 0 h 28"/>
                                  <a:gd name="T10" fmla="*/ 14 w 28"/>
                                  <a:gd name="T11" fmla="*/ 0 h 28"/>
                                  <a:gd name="T12" fmla="*/ 15 w 28"/>
                                  <a:gd name="T13" fmla="*/ 0 h 28"/>
                                  <a:gd name="T14" fmla="*/ 16 w 28"/>
                                  <a:gd name="T15" fmla="*/ 0 h 28"/>
                                  <a:gd name="T16" fmla="*/ 18 w 28"/>
                                  <a:gd name="T17" fmla="*/ 0 h 28"/>
                                  <a:gd name="T18" fmla="*/ 28 w 28"/>
                                  <a:gd name="T19" fmla="*/ 10 h 28"/>
                                  <a:gd name="T20" fmla="*/ 28 w 28"/>
                                  <a:gd name="T21" fmla="*/ 12 h 28"/>
                                  <a:gd name="T22" fmla="*/ 28 w 28"/>
                                  <a:gd name="T23" fmla="*/ 13 h 28"/>
                                  <a:gd name="T24" fmla="*/ 28 w 28"/>
                                  <a:gd name="T25" fmla="*/ 14 h 28"/>
                                  <a:gd name="T26" fmla="*/ 28 w 28"/>
                                  <a:gd name="T27" fmla="*/ 14 h 28"/>
                                  <a:gd name="T28" fmla="*/ 28 w 28"/>
                                  <a:gd name="T29" fmla="*/ 16 h 28"/>
                                  <a:gd name="T30" fmla="*/ 28 w 28"/>
                                  <a:gd name="T31" fmla="*/ 17 h 28"/>
                                  <a:gd name="T32" fmla="*/ 28 w 28"/>
                                  <a:gd name="T33" fmla="*/ 17 h 28"/>
                                  <a:gd name="T34" fmla="*/ 18 w 28"/>
                                  <a:gd name="T35" fmla="*/ 27 h 28"/>
                                  <a:gd name="T36" fmla="*/ 16 w 28"/>
                                  <a:gd name="T37" fmla="*/ 28 h 28"/>
                                  <a:gd name="T38" fmla="*/ 15 w 28"/>
                                  <a:gd name="T39" fmla="*/ 28 h 28"/>
                                  <a:gd name="T40" fmla="*/ 14 w 28"/>
                                  <a:gd name="T41" fmla="*/ 28 h 28"/>
                                  <a:gd name="T42" fmla="*/ 12 w 28"/>
                                  <a:gd name="T43" fmla="*/ 28 h 28"/>
                                  <a:gd name="T44" fmla="*/ 11 w 28"/>
                                  <a:gd name="T45" fmla="*/ 27 h 28"/>
                                  <a:gd name="T46" fmla="*/ 11 w 28"/>
                                  <a:gd name="T47" fmla="*/ 27 h 28"/>
                                  <a:gd name="T48" fmla="*/ 1 w 28"/>
                                  <a:gd name="T49" fmla="*/ 17 h 28"/>
                                  <a:gd name="T50" fmla="*/ 0 w 28"/>
                                  <a:gd name="T51" fmla="*/ 16 h 28"/>
                                  <a:gd name="T52" fmla="*/ 0 w 28"/>
                                  <a:gd name="T53" fmla="*/ 14 h 28"/>
                                  <a:gd name="T54" fmla="*/ 0 w 28"/>
                                  <a:gd name="T55" fmla="*/ 14 h 28"/>
                                  <a:gd name="T56" fmla="*/ 0 w 28"/>
                                  <a:gd name="T57" fmla="*/ 13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8" h="28">
                                    <a:moveTo>
                                      <a:pt x="0" y="13"/>
                                    </a:moveTo>
                                    <a:cubicBezTo>
                                      <a:pt x="0" y="13"/>
                                      <a:pt x="0" y="12"/>
                                      <a:pt x="0" y="12"/>
                                    </a:cubicBezTo>
                                    <a:cubicBezTo>
                                      <a:pt x="0" y="11"/>
                                      <a:pt x="1" y="11"/>
                                      <a:pt x="1" y="10"/>
                                    </a:cubicBezTo>
                                    <a:cubicBezTo>
                                      <a:pt x="2" y="5"/>
                                      <a:pt x="6" y="2"/>
                                      <a:pt x="11" y="0"/>
                                    </a:cubicBezTo>
                                    <a:cubicBezTo>
                                      <a:pt x="11" y="0"/>
                                      <a:pt x="12" y="0"/>
                                      <a:pt x="12" y="0"/>
                                    </a:cubicBezTo>
                                    <a:cubicBezTo>
                                      <a:pt x="13" y="0"/>
                                      <a:pt x="13" y="0"/>
                                      <a:pt x="14" y="0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15" y="0"/>
                                      <a:pt x="16" y="0"/>
                                      <a:pt x="16" y="0"/>
                                    </a:cubicBezTo>
                                    <a:cubicBezTo>
                                      <a:pt x="17" y="0"/>
                                      <a:pt x="17" y="0"/>
                                      <a:pt x="18" y="0"/>
                                    </a:cubicBezTo>
                                    <a:cubicBezTo>
                                      <a:pt x="23" y="2"/>
                                      <a:pt x="26" y="5"/>
                                      <a:pt x="28" y="10"/>
                                    </a:cubicBezTo>
                                    <a:cubicBezTo>
                                      <a:pt x="28" y="11"/>
                                      <a:pt x="28" y="11"/>
                                      <a:pt x="28" y="12"/>
                                    </a:cubicBezTo>
                                    <a:cubicBezTo>
                                      <a:pt x="28" y="12"/>
                                      <a:pt x="28" y="13"/>
                                      <a:pt x="28" y="13"/>
                                    </a:cubicBez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4"/>
                                      <a:pt x="28" y="14"/>
                                      <a:pt x="28" y="14"/>
                                    </a:cubicBezTo>
                                    <a:cubicBezTo>
                                      <a:pt x="28" y="15"/>
                                      <a:pt x="28" y="15"/>
                                      <a:pt x="28" y="16"/>
                                    </a:cubicBezTo>
                                    <a:cubicBezTo>
                                      <a:pt x="28" y="16"/>
                                      <a:pt x="28" y="17"/>
                                      <a:pt x="28" y="17"/>
                                    </a:cubicBezTo>
                                    <a:cubicBezTo>
                                      <a:pt x="28" y="17"/>
                                      <a:pt x="28" y="17"/>
                                      <a:pt x="28" y="17"/>
                                    </a:cubicBezTo>
                                    <a:cubicBezTo>
                                      <a:pt x="26" y="22"/>
                                      <a:pt x="23" y="26"/>
                                      <a:pt x="18" y="27"/>
                                    </a:cubicBezTo>
                                    <a:cubicBezTo>
                                      <a:pt x="17" y="27"/>
                                      <a:pt x="17" y="28"/>
                                      <a:pt x="16" y="28"/>
                                    </a:cubicBezTo>
                                    <a:cubicBezTo>
                                      <a:pt x="16" y="28"/>
                                      <a:pt x="15" y="28"/>
                                      <a:pt x="15" y="28"/>
                                    </a:cubicBezTo>
                                    <a:cubicBezTo>
                                      <a:pt x="14" y="28"/>
                                      <a:pt x="14" y="28"/>
                                      <a:pt x="14" y="28"/>
                                    </a:cubicBezTo>
                                    <a:cubicBezTo>
                                      <a:pt x="13" y="28"/>
                                      <a:pt x="13" y="28"/>
                                      <a:pt x="12" y="28"/>
                                    </a:cubicBezTo>
                                    <a:cubicBezTo>
                                      <a:pt x="12" y="28"/>
                                      <a:pt x="11" y="27"/>
                                      <a:pt x="11" y="27"/>
                                    </a:cubicBezTo>
                                    <a:cubicBezTo>
                                      <a:pt x="11" y="27"/>
                                      <a:pt x="11" y="27"/>
                                      <a:pt x="11" y="27"/>
                                    </a:cubicBezTo>
                                    <a:cubicBezTo>
                                      <a:pt x="6" y="26"/>
                                      <a:pt x="2" y="22"/>
                                      <a:pt x="1" y="17"/>
                                    </a:cubicBezTo>
                                    <a:cubicBezTo>
                                      <a:pt x="1" y="17"/>
                                      <a:pt x="0" y="16"/>
                                      <a:pt x="0" y="16"/>
                                    </a:cubicBezTo>
                                    <a:cubicBezTo>
                                      <a:pt x="0" y="15"/>
                                      <a:pt x="0" y="15"/>
                                      <a:pt x="0" y="14"/>
                                    </a:cubicBezTo>
                                    <a:cubicBezTo>
                                      <a:pt x="0" y="14"/>
                                      <a:pt x="0" y="14"/>
                                      <a:pt x="0" y="14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5" name="Freeform 156"/>
                            <wps:cNvSpPr/>
                            <wps:spPr bwMode="auto">
                              <a:xfrm>
                                <a:off x="4221" y="3992"/>
                                <a:ext cx="33" cy="33"/>
                              </a:xfrm>
                              <a:custGeom>
                                <a:avLst/>
                                <a:gdLst>
                                  <a:gd name="T0" fmla="*/ 10 w 27"/>
                                  <a:gd name="T1" fmla="*/ 0 h 27"/>
                                  <a:gd name="T2" fmla="*/ 16 w 27"/>
                                  <a:gd name="T3" fmla="*/ 0 h 27"/>
                                  <a:gd name="T4" fmla="*/ 27 w 27"/>
                                  <a:gd name="T5" fmla="*/ 11 h 27"/>
                                  <a:gd name="T6" fmla="*/ 27 w 27"/>
                                  <a:gd name="T7" fmla="*/ 17 h 27"/>
                                  <a:gd name="T8" fmla="*/ 16 w 27"/>
                                  <a:gd name="T9" fmla="*/ 27 h 27"/>
                                  <a:gd name="T10" fmla="*/ 10 w 27"/>
                                  <a:gd name="T11" fmla="*/ 27 h 27"/>
                                  <a:gd name="T12" fmla="*/ 0 w 27"/>
                                  <a:gd name="T13" fmla="*/ 17 h 27"/>
                                  <a:gd name="T14" fmla="*/ 0 w 27"/>
                                  <a:gd name="T15" fmla="*/ 11 h 27"/>
                                  <a:gd name="T16" fmla="*/ 10 w 27"/>
                                  <a:gd name="T17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7" h="27">
                                    <a:moveTo>
                                      <a:pt x="10" y="0"/>
                                    </a:moveTo>
                                    <a:cubicBezTo>
                                      <a:pt x="12" y="0"/>
                                      <a:pt x="14" y="0"/>
                                      <a:pt x="16" y="0"/>
                                    </a:cubicBezTo>
                                    <a:cubicBezTo>
                                      <a:pt x="22" y="2"/>
                                      <a:pt x="26" y="5"/>
                                      <a:pt x="27" y="11"/>
                                    </a:cubicBezTo>
                                    <a:cubicBezTo>
                                      <a:pt x="27" y="13"/>
                                      <a:pt x="27" y="15"/>
                                      <a:pt x="27" y="17"/>
                                    </a:cubicBezTo>
                                    <a:cubicBezTo>
                                      <a:pt x="26" y="22"/>
                                      <a:pt x="22" y="26"/>
                                      <a:pt x="16" y="27"/>
                                    </a:cubicBezTo>
                                    <a:cubicBezTo>
                                      <a:pt x="14" y="27"/>
                                      <a:pt x="12" y="27"/>
                                      <a:pt x="10" y="27"/>
                                    </a:cubicBezTo>
                                    <a:cubicBezTo>
                                      <a:pt x="5" y="26"/>
                                      <a:pt x="1" y="22"/>
                                      <a:pt x="0" y="17"/>
                                    </a:cubicBezTo>
                                    <a:cubicBezTo>
                                      <a:pt x="0" y="15"/>
                                      <a:pt x="0" y="13"/>
                                      <a:pt x="0" y="11"/>
                                    </a:cubicBezTo>
                                    <a:cubicBezTo>
                                      <a:pt x="1" y="5"/>
                                      <a:pt x="5" y="2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6" name="Freeform 157"/>
                            <wps:cNvSpPr/>
                            <wps:spPr bwMode="auto">
                              <a:xfrm>
                                <a:off x="5122" y="3863"/>
                                <a:ext cx="33" cy="32"/>
                              </a:xfrm>
                              <a:custGeom>
                                <a:avLst/>
                                <a:gdLst>
                                  <a:gd name="T0" fmla="*/ 11 w 27"/>
                                  <a:gd name="T1" fmla="*/ 0 h 27"/>
                                  <a:gd name="T2" fmla="*/ 17 w 27"/>
                                  <a:gd name="T3" fmla="*/ 0 h 27"/>
                                  <a:gd name="T4" fmla="*/ 27 w 27"/>
                                  <a:gd name="T5" fmla="*/ 11 h 27"/>
                                  <a:gd name="T6" fmla="*/ 27 w 27"/>
                                  <a:gd name="T7" fmla="*/ 17 h 27"/>
                                  <a:gd name="T8" fmla="*/ 17 w 27"/>
                                  <a:gd name="T9" fmla="*/ 27 h 27"/>
                                  <a:gd name="T10" fmla="*/ 11 w 27"/>
                                  <a:gd name="T11" fmla="*/ 27 h 27"/>
                                  <a:gd name="T12" fmla="*/ 0 w 27"/>
                                  <a:gd name="T13" fmla="*/ 17 h 27"/>
                                  <a:gd name="T14" fmla="*/ 0 w 27"/>
                                  <a:gd name="T15" fmla="*/ 11 h 27"/>
                                  <a:gd name="T16" fmla="*/ 11 w 27"/>
                                  <a:gd name="T17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7" h="27">
                                    <a:moveTo>
                                      <a:pt x="11" y="0"/>
                                    </a:moveTo>
                                    <a:cubicBezTo>
                                      <a:pt x="13" y="0"/>
                                      <a:pt x="15" y="0"/>
                                      <a:pt x="17" y="0"/>
                                    </a:cubicBezTo>
                                    <a:cubicBezTo>
                                      <a:pt x="22" y="2"/>
                                      <a:pt x="26" y="5"/>
                                      <a:pt x="27" y="11"/>
                                    </a:cubicBezTo>
                                    <a:cubicBezTo>
                                      <a:pt x="27" y="13"/>
                                      <a:pt x="27" y="15"/>
                                      <a:pt x="27" y="17"/>
                                    </a:cubicBezTo>
                                    <a:cubicBezTo>
                                      <a:pt x="27" y="21"/>
                                      <a:pt x="22" y="27"/>
                                      <a:pt x="17" y="27"/>
                                    </a:cubicBezTo>
                                    <a:cubicBezTo>
                                      <a:pt x="15" y="27"/>
                                      <a:pt x="13" y="27"/>
                                      <a:pt x="11" y="27"/>
                                    </a:cubicBezTo>
                                    <a:cubicBezTo>
                                      <a:pt x="5" y="26"/>
                                      <a:pt x="2" y="22"/>
                                      <a:pt x="0" y="17"/>
                                    </a:cubicBezTo>
                                    <a:cubicBezTo>
                                      <a:pt x="0" y="15"/>
                                      <a:pt x="0" y="13"/>
                                      <a:pt x="0" y="11"/>
                                    </a:cubicBezTo>
                                    <a:cubicBezTo>
                                      <a:pt x="2" y="6"/>
                                      <a:pt x="6" y="2"/>
                                      <a:pt x="1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7" name="Freeform 158"/>
                            <wps:cNvSpPr/>
                            <wps:spPr bwMode="auto">
                              <a:xfrm>
                                <a:off x="5080" y="3991"/>
                                <a:ext cx="33" cy="34"/>
                              </a:xfrm>
                              <a:custGeom>
                                <a:avLst/>
                                <a:gdLst>
                                  <a:gd name="T0" fmla="*/ 12 w 27"/>
                                  <a:gd name="T1" fmla="*/ 0 h 28"/>
                                  <a:gd name="T2" fmla="*/ 15 w 27"/>
                                  <a:gd name="T3" fmla="*/ 0 h 28"/>
                                  <a:gd name="T4" fmla="*/ 15 w 27"/>
                                  <a:gd name="T5" fmla="*/ 0 h 28"/>
                                  <a:gd name="T6" fmla="*/ 27 w 27"/>
                                  <a:gd name="T7" fmla="*/ 12 h 28"/>
                                  <a:gd name="T8" fmla="*/ 27 w 27"/>
                                  <a:gd name="T9" fmla="*/ 16 h 28"/>
                                  <a:gd name="T10" fmla="*/ 15 w 27"/>
                                  <a:gd name="T11" fmla="*/ 28 h 28"/>
                                  <a:gd name="T12" fmla="*/ 12 w 27"/>
                                  <a:gd name="T13" fmla="*/ 28 h 28"/>
                                  <a:gd name="T14" fmla="*/ 0 w 27"/>
                                  <a:gd name="T15" fmla="*/ 16 h 28"/>
                                  <a:gd name="T16" fmla="*/ 0 w 27"/>
                                  <a:gd name="T17" fmla="*/ 12 h 28"/>
                                  <a:gd name="T18" fmla="*/ 12 w 27"/>
                                  <a:gd name="T19" fmla="*/ 0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7" h="28">
                                    <a:moveTo>
                                      <a:pt x="12" y="0"/>
                                    </a:moveTo>
                                    <a:cubicBezTo>
                                      <a:pt x="13" y="0"/>
                                      <a:pt x="14" y="0"/>
                                      <a:pt x="15" y="0"/>
                                    </a:cubicBez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23" y="2"/>
                                      <a:pt x="26" y="6"/>
                                      <a:pt x="27" y="12"/>
                                    </a:cubicBezTo>
                                    <a:cubicBezTo>
                                      <a:pt x="27" y="13"/>
                                      <a:pt x="27" y="15"/>
                                      <a:pt x="27" y="16"/>
                                    </a:cubicBezTo>
                                    <a:cubicBezTo>
                                      <a:pt x="26" y="22"/>
                                      <a:pt x="22" y="27"/>
                                      <a:pt x="15" y="28"/>
                                    </a:cubicBezTo>
                                    <a:cubicBezTo>
                                      <a:pt x="14" y="28"/>
                                      <a:pt x="13" y="28"/>
                                      <a:pt x="12" y="28"/>
                                    </a:cubicBezTo>
                                    <a:cubicBezTo>
                                      <a:pt x="5" y="26"/>
                                      <a:pt x="1" y="22"/>
                                      <a:pt x="0" y="16"/>
                                    </a:cubicBezTo>
                                    <a:cubicBezTo>
                                      <a:pt x="0" y="15"/>
                                      <a:pt x="0" y="13"/>
                                      <a:pt x="0" y="12"/>
                                    </a:cubicBezTo>
                                    <a:cubicBezTo>
                                      <a:pt x="1" y="6"/>
                                      <a:pt x="5" y="2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8" name="Freeform 159"/>
                            <wps:cNvSpPr/>
                            <wps:spPr bwMode="auto">
                              <a:xfrm>
                                <a:off x="4479" y="3307"/>
                                <a:ext cx="31" cy="30"/>
                              </a:xfrm>
                              <a:custGeom>
                                <a:avLst/>
                                <a:gdLst>
                                  <a:gd name="T0" fmla="*/ 12 w 25"/>
                                  <a:gd name="T1" fmla="*/ 24 h 25"/>
                                  <a:gd name="T2" fmla="*/ 0 w 25"/>
                                  <a:gd name="T3" fmla="*/ 11 h 25"/>
                                  <a:gd name="T4" fmla="*/ 13 w 25"/>
                                  <a:gd name="T5" fmla="*/ 0 h 25"/>
                                  <a:gd name="T6" fmla="*/ 24 w 25"/>
                                  <a:gd name="T7" fmla="*/ 14 h 25"/>
                                  <a:gd name="T8" fmla="*/ 12 w 25"/>
                                  <a:gd name="T9" fmla="*/ 24 h 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25">
                                    <a:moveTo>
                                      <a:pt x="12" y="24"/>
                                    </a:moveTo>
                                    <a:cubicBezTo>
                                      <a:pt x="5" y="24"/>
                                      <a:pt x="0" y="18"/>
                                      <a:pt x="0" y="11"/>
                                    </a:cubicBezTo>
                                    <a:cubicBezTo>
                                      <a:pt x="0" y="4"/>
                                      <a:pt x="6" y="0"/>
                                      <a:pt x="13" y="0"/>
                                    </a:cubicBezTo>
                                    <a:cubicBezTo>
                                      <a:pt x="21" y="0"/>
                                      <a:pt x="25" y="7"/>
                                      <a:pt x="24" y="14"/>
                                    </a:cubicBezTo>
                                    <a:cubicBezTo>
                                      <a:pt x="24" y="19"/>
                                      <a:pt x="19" y="25"/>
                                      <a:pt x="12" y="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9" name="Freeform 160"/>
                            <wps:cNvSpPr/>
                            <wps:spPr bwMode="auto">
                              <a:xfrm>
                                <a:off x="4824" y="3307"/>
                                <a:ext cx="28" cy="28"/>
                              </a:xfrm>
                              <a:custGeom>
                                <a:avLst/>
                                <a:gdLst>
                                  <a:gd name="T0" fmla="*/ 14 w 23"/>
                                  <a:gd name="T1" fmla="*/ 23 h 23"/>
                                  <a:gd name="T2" fmla="*/ 8 w 23"/>
                                  <a:gd name="T3" fmla="*/ 23 h 23"/>
                                  <a:gd name="T4" fmla="*/ 0 w 23"/>
                                  <a:gd name="T5" fmla="*/ 14 h 23"/>
                                  <a:gd name="T6" fmla="*/ 0 w 23"/>
                                  <a:gd name="T7" fmla="*/ 9 h 23"/>
                                  <a:gd name="T8" fmla="*/ 8 w 23"/>
                                  <a:gd name="T9" fmla="*/ 0 h 23"/>
                                  <a:gd name="T10" fmla="*/ 14 w 23"/>
                                  <a:gd name="T11" fmla="*/ 0 h 23"/>
                                  <a:gd name="T12" fmla="*/ 23 w 23"/>
                                  <a:gd name="T13" fmla="*/ 9 h 23"/>
                                  <a:gd name="T14" fmla="*/ 23 w 23"/>
                                  <a:gd name="T15" fmla="*/ 14 h 23"/>
                                  <a:gd name="T16" fmla="*/ 14 w 23"/>
                                  <a:gd name="T17" fmla="*/ 23 h 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3" h="23">
                                    <a:moveTo>
                                      <a:pt x="14" y="23"/>
                                    </a:moveTo>
                                    <a:cubicBezTo>
                                      <a:pt x="12" y="23"/>
                                      <a:pt x="10" y="23"/>
                                      <a:pt x="8" y="23"/>
                                    </a:cubicBezTo>
                                    <a:cubicBezTo>
                                      <a:pt x="4" y="22"/>
                                      <a:pt x="1" y="19"/>
                                      <a:pt x="0" y="14"/>
                                    </a:cubicBezTo>
                                    <a:cubicBezTo>
                                      <a:pt x="0" y="12"/>
                                      <a:pt x="0" y="10"/>
                                      <a:pt x="0" y="9"/>
                                    </a:cubicBezTo>
                                    <a:cubicBezTo>
                                      <a:pt x="1" y="4"/>
                                      <a:pt x="4" y="1"/>
                                      <a:pt x="8" y="0"/>
                                    </a:cubicBezTo>
                                    <a:cubicBezTo>
                                      <a:pt x="10" y="0"/>
                                      <a:pt x="12" y="0"/>
                                      <a:pt x="14" y="0"/>
                                    </a:cubicBezTo>
                                    <a:cubicBezTo>
                                      <a:pt x="19" y="1"/>
                                      <a:pt x="22" y="4"/>
                                      <a:pt x="23" y="9"/>
                                    </a:cubicBezTo>
                                    <a:cubicBezTo>
                                      <a:pt x="23" y="10"/>
                                      <a:pt x="23" y="12"/>
                                      <a:pt x="23" y="14"/>
                                    </a:cubicBezTo>
                                    <a:cubicBezTo>
                                      <a:pt x="22" y="18"/>
                                      <a:pt x="19" y="22"/>
                                      <a:pt x="14" y="2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0" name="Freeform 161"/>
                            <wps:cNvSpPr/>
                            <wps:spPr bwMode="auto">
                              <a:xfrm>
                                <a:off x="5124" y="3607"/>
                                <a:ext cx="30" cy="29"/>
                              </a:xfrm>
                              <a:custGeom>
                                <a:avLst/>
                                <a:gdLst>
                                  <a:gd name="T0" fmla="*/ 13 w 25"/>
                                  <a:gd name="T1" fmla="*/ 24 h 24"/>
                                  <a:gd name="T2" fmla="*/ 1 w 25"/>
                                  <a:gd name="T3" fmla="*/ 13 h 24"/>
                                  <a:gd name="T4" fmla="*/ 12 w 25"/>
                                  <a:gd name="T5" fmla="*/ 1 h 24"/>
                                  <a:gd name="T6" fmla="*/ 25 w 25"/>
                                  <a:gd name="T7" fmla="*/ 12 h 24"/>
                                  <a:gd name="T8" fmla="*/ 13 w 25"/>
                                  <a:gd name="T9" fmla="*/ 24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" h="24">
                                    <a:moveTo>
                                      <a:pt x="13" y="24"/>
                                    </a:moveTo>
                                    <a:cubicBezTo>
                                      <a:pt x="6" y="24"/>
                                      <a:pt x="1" y="19"/>
                                      <a:pt x="1" y="13"/>
                                    </a:cubicBezTo>
                                    <a:cubicBezTo>
                                      <a:pt x="0" y="6"/>
                                      <a:pt x="5" y="1"/>
                                      <a:pt x="12" y="1"/>
                                    </a:cubicBezTo>
                                    <a:cubicBezTo>
                                      <a:pt x="19" y="0"/>
                                      <a:pt x="25" y="5"/>
                                      <a:pt x="25" y="12"/>
                                    </a:cubicBezTo>
                                    <a:cubicBezTo>
                                      <a:pt x="25" y="19"/>
                                      <a:pt x="20" y="24"/>
                                      <a:pt x="13" y="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1" name="Freeform 162"/>
                            <wps:cNvSpPr/>
                            <wps:spPr bwMode="auto">
                              <a:xfrm>
                                <a:off x="4180" y="3951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2 w 24"/>
                                  <a:gd name="T1" fmla="*/ 1 h 24"/>
                                  <a:gd name="T2" fmla="*/ 23 w 24"/>
                                  <a:gd name="T3" fmla="*/ 10 h 24"/>
                                  <a:gd name="T4" fmla="*/ 13 w 24"/>
                                  <a:gd name="T5" fmla="*/ 24 h 24"/>
                                  <a:gd name="T6" fmla="*/ 0 w 24"/>
                                  <a:gd name="T7" fmla="*/ 12 h 24"/>
                                  <a:gd name="T8" fmla="*/ 12 w 24"/>
                                  <a:gd name="T9" fmla="*/ 1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12" y="1"/>
                                    </a:moveTo>
                                    <a:cubicBezTo>
                                      <a:pt x="18" y="0"/>
                                      <a:pt x="23" y="5"/>
                                      <a:pt x="23" y="10"/>
                                    </a:cubicBezTo>
                                    <a:cubicBezTo>
                                      <a:pt x="24" y="19"/>
                                      <a:pt x="20" y="24"/>
                                      <a:pt x="13" y="24"/>
                                    </a:cubicBezTo>
                                    <a:cubicBezTo>
                                      <a:pt x="7" y="24"/>
                                      <a:pt x="0" y="19"/>
                                      <a:pt x="0" y="12"/>
                                    </a:cubicBezTo>
                                    <a:cubicBezTo>
                                      <a:pt x="0" y="6"/>
                                      <a:pt x="5" y="1"/>
                                      <a:pt x="12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2" name="Freeform 163"/>
                            <wps:cNvSpPr/>
                            <wps:spPr bwMode="auto">
                              <a:xfrm>
                                <a:off x="5125" y="3951"/>
                                <a:ext cx="29" cy="29"/>
                              </a:xfrm>
                              <a:custGeom>
                                <a:avLst/>
                                <a:gdLst>
                                  <a:gd name="T0" fmla="*/ 12 w 24"/>
                                  <a:gd name="T1" fmla="*/ 0 h 24"/>
                                  <a:gd name="T2" fmla="*/ 23 w 24"/>
                                  <a:gd name="T3" fmla="*/ 11 h 24"/>
                                  <a:gd name="T4" fmla="*/ 12 w 24"/>
                                  <a:gd name="T5" fmla="*/ 23 h 24"/>
                                  <a:gd name="T6" fmla="*/ 0 w 24"/>
                                  <a:gd name="T7" fmla="*/ 12 h 24"/>
                                  <a:gd name="T8" fmla="*/ 12 w 24"/>
                                  <a:gd name="T9" fmla="*/ 0 h 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4" h="24">
                                    <a:moveTo>
                                      <a:pt x="12" y="0"/>
                                    </a:moveTo>
                                    <a:cubicBezTo>
                                      <a:pt x="19" y="0"/>
                                      <a:pt x="23" y="4"/>
                                      <a:pt x="23" y="11"/>
                                    </a:cubicBezTo>
                                    <a:cubicBezTo>
                                      <a:pt x="24" y="18"/>
                                      <a:pt x="18" y="24"/>
                                      <a:pt x="12" y="23"/>
                                    </a:cubicBezTo>
                                    <a:cubicBezTo>
                                      <a:pt x="5" y="23"/>
                                      <a:pt x="1" y="19"/>
                                      <a:pt x="0" y="12"/>
                                    </a:cubicBezTo>
                                    <a:cubicBezTo>
                                      <a:pt x="0" y="5"/>
                                      <a:pt x="6" y="0"/>
                                      <a:pt x="1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3" name="Freeform 164"/>
                            <wps:cNvSpPr/>
                            <wps:spPr bwMode="auto">
                              <a:xfrm>
                                <a:off x="4610" y="3266"/>
                                <a:ext cx="26" cy="25"/>
                              </a:xfrm>
                              <a:custGeom>
                                <a:avLst/>
                                <a:gdLst>
                                  <a:gd name="T0" fmla="*/ 10 w 21"/>
                                  <a:gd name="T1" fmla="*/ 21 h 21"/>
                                  <a:gd name="T2" fmla="*/ 0 w 21"/>
                                  <a:gd name="T3" fmla="*/ 10 h 21"/>
                                  <a:gd name="T4" fmla="*/ 11 w 21"/>
                                  <a:gd name="T5" fmla="*/ 0 h 21"/>
                                  <a:gd name="T6" fmla="*/ 21 w 21"/>
                                  <a:gd name="T7" fmla="*/ 11 h 21"/>
                                  <a:gd name="T8" fmla="*/ 10 w 21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10" y="21"/>
                                    </a:moveTo>
                                    <a:cubicBezTo>
                                      <a:pt x="5" y="21"/>
                                      <a:pt x="0" y="16"/>
                                      <a:pt x="0" y="10"/>
                                    </a:cubicBezTo>
                                    <a:cubicBezTo>
                                      <a:pt x="0" y="5"/>
                                      <a:pt x="5" y="0"/>
                                      <a:pt x="11" y="0"/>
                                    </a:cubicBezTo>
                                    <a:cubicBezTo>
                                      <a:pt x="16" y="0"/>
                                      <a:pt x="21" y="4"/>
                                      <a:pt x="21" y="11"/>
                                    </a:cubicBezTo>
                                    <a:cubicBezTo>
                                      <a:pt x="21" y="16"/>
                                      <a:pt x="17" y="21"/>
                                      <a:pt x="10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4" name="Freeform 165"/>
                            <wps:cNvSpPr/>
                            <wps:spPr bwMode="auto">
                              <a:xfrm>
                                <a:off x="4697" y="3266"/>
                                <a:ext cx="25" cy="25"/>
                              </a:xfrm>
                              <a:custGeom>
                                <a:avLst/>
                                <a:gdLst>
                                  <a:gd name="T0" fmla="*/ 10 w 21"/>
                                  <a:gd name="T1" fmla="*/ 21 h 21"/>
                                  <a:gd name="T2" fmla="*/ 0 w 21"/>
                                  <a:gd name="T3" fmla="*/ 11 h 21"/>
                                  <a:gd name="T4" fmla="*/ 10 w 21"/>
                                  <a:gd name="T5" fmla="*/ 0 h 21"/>
                                  <a:gd name="T6" fmla="*/ 21 w 21"/>
                                  <a:gd name="T7" fmla="*/ 11 h 21"/>
                                  <a:gd name="T8" fmla="*/ 10 w 21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10" y="21"/>
                                    </a:moveTo>
                                    <a:cubicBezTo>
                                      <a:pt x="5" y="21"/>
                                      <a:pt x="0" y="16"/>
                                      <a:pt x="0" y="11"/>
                                    </a:cubicBezTo>
                                    <a:cubicBezTo>
                                      <a:pt x="0" y="5"/>
                                      <a:pt x="5" y="0"/>
                                      <a:pt x="10" y="0"/>
                                    </a:cubicBezTo>
                                    <a:cubicBezTo>
                                      <a:pt x="16" y="0"/>
                                      <a:pt x="21" y="4"/>
                                      <a:pt x="21" y="11"/>
                                    </a:cubicBezTo>
                                    <a:cubicBezTo>
                                      <a:pt x="21" y="16"/>
                                      <a:pt x="17" y="21"/>
                                      <a:pt x="10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5" name="Freeform 166"/>
                            <wps:cNvSpPr/>
                            <wps:spPr bwMode="auto">
                              <a:xfrm>
                                <a:off x="4310" y="3394"/>
                                <a:ext cx="26" cy="27"/>
                              </a:xfrm>
                              <a:custGeom>
                                <a:avLst/>
                                <a:gdLst>
                                  <a:gd name="T0" fmla="*/ 11 w 22"/>
                                  <a:gd name="T1" fmla="*/ 22 h 22"/>
                                  <a:gd name="T2" fmla="*/ 0 w 22"/>
                                  <a:gd name="T3" fmla="*/ 11 h 22"/>
                                  <a:gd name="T4" fmla="*/ 11 w 22"/>
                                  <a:gd name="T5" fmla="*/ 0 h 22"/>
                                  <a:gd name="T6" fmla="*/ 21 w 22"/>
                                  <a:gd name="T7" fmla="*/ 11 h 22"/>
                                  <a:gd name="T8" fmla="*/ 11 w 22"/>
                                  <a:gd name="T9" fmla="*/ 22 h 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11" y="22"/>
                                    </a:moveTo>
                                    <a:cubicBezTo>
                                      <a:pt x="4" y="21"/>
                                      <a:pt x="0" y="16"/>
                                      <a:pt x="0" y="11"/>
                                    </a:cubicBezTo>
                                    <a:cubicBezTo>
                                      <a:pt x="0" y="5"/>
                                      <a:pt x="4" y="1"/>
                                      <a:pt x="11" y="0"/>
                                    </a:cubicBezTo>
                                    <a:cubicBezTo>
                                      <a:pt x="16" y="0"/>
                                      <a:pt x="21" y="4"/>
                                      <a:pt x="21" y="11"/>
                                    </a:cubicBezTo>
                                    <a:cubicBezTo>
                                      <a:pt x="22" y="16"/>
                                      <a:pt x="16" y="22"/>
                                      <a:pt x="11" y="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6" name="Freeform 167"/>
                            <wps:cNvSpPr/>
                            <wps:spPr bwMode="auto">
                              <a:xfrm>
                                <a:off x="4266" y="3438"/>
                                <a:ext cx="27" cy="26"/>
                              </a:xfrm>
                              <a:custGeom>
                                <a:avLst/>
                                <a:gdLst>
                                  <a:gd name="T0" fmla="*/ 12 w 22"/>
                                  <a:gd name="T1" fmla="*/ 21 h 21"/>
                                  <a:gd name="T2" fmla="*/ 1 w 22"/>
                                  <a:gd name="T3" fmla="*/ 10 h 21"/>
                                  <a:gd name="T4" fmla="*/ 11 w 22"/>
                                  <a:gd name="T5" fmla="*/ 0 h 21"/>
                                  <a:gd name="T6" fmla="*/ 22 w 22"/>
                                  <a:gd name="T7" fmla="*/ 10 h 21"/>
                                  <a:gd name="T8" fmla="*/ 12 w 22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" h="21">
                                    <a:moveTo>
                                      <a:pt x="12" y="21"/>
                                    </a:moveTo>
                                    <a:cubicBezTo>
                                      <a:pt x="6" y="21"/>
                                      <a:pt x="0" y="16"/>
                                      <a:pt x="1" y="10"/>
                                    </a:cubicBezTo>
                                    <a:cubicBezTo>
                                      <a:pt x="1" y="5"/>
                                      <a:pt x="6" y="0"/>
                                      <a:pt x="11" y="0"/>
                                    </a:cubicBezTo>
                                    <a:cubicBezTo>
                                      <a:pt x="17" y="0"/>
                                      <a:pt x="22" y="4"/>
                                      <a:pt x="22" y="10"/>
                                    </a:cubicBezTo>
                                    <a:cubicBezTo>
                                      <a:pt x="22" y="16"/>
                                      <a:pt x="17" y="21"/>
                                      <a:pt x="12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7" name="Freeform 168"/>
                            <wps:cNvSpPr/>
                            <wps:spPr bwMode="auto">
                              <a:xfrm>
                                <a:off x="5040" y="3437"/>
                                <a:ext cx="25" cy="25"/>
                              </a:xfrm>
                              <a:custGeom>
                                <a:avLst/>
                                <a:gdLst>
                                  <a:gd name="T0" fmla="*/ 12 w 21"/>
                                  <a:gd name="T1" fmla="*/ 21 h 21"/>
                                  <a:gd name="T2" fmla="*/ 0 w 21"/>
                                  <a:gd name="T3" fmla="*/ 11 h 21"/>
                                  <a:gd name="T4" fmla="*/ 11 w 21"/>
                                  <a:gd name="T5" fmla="*/ 0 h 21"/>
                                  <a:gd name="T6" fmla="*/ 21 w 21"/>
                                  <a:gd name="T7" fmla="*/ 10 h 21"/>
                                  <a:gd name="T8" fmla="*/ 12 w 21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12" y="21"/>
                                    </a:moveTo>
                                    <a:cubicBezTo>
                                      <a:pt x="5" y="21"/>
                                      <a:pt x="0" y="16"/>
                                      <a:pt x="0" y="11"/>
                                    </a:cubicBezTo>
                                    <a:cubicBezTo>
                                      <a:pt x="0" y="5"/>
                                      <a:pt x="4" y="0"/>
                                      <a:pt x="11" y="0"/>
                                    </a:cubicBezTo>
                                    <a:cubicBezTo>
                                      <a:pt x="16" y="0"/>
                                      <a:pt x="21" y="4"/>
                                      <a:pt x="21" y="10"/>
                                    </a:cubicBezTo>
                                    <a:cubicBezTo>
                                      <a:pt x="21" y="17"/>
                                      <a:pt x="17" y="21"/>
                                      <a:pt x="12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8" name="Freeform 169"/>
                            <wps:cNvSpPr/>
                            <wps:spPr bwMode="auto">
                              <a:xfrm>
                                <a:off x="4997" y="3394"/>
                                <a:ext cx="26" cy="26"/>
                              </a:xfrm>
                              <a:custGeom>
                                <a:avLst/>
                                <a:gdLst>
                                  <a:gd name="T0" fmla="*/ 11 w 21"/>
                                  <a:gd name="T1" fmla="*/ 21 h 21"/>
                                  <a:gd name="T2" fmla="*/ 0 w 21"/>
                                  <a:gd name="T3" fmla="*/ 10 h 21"/>
                                  <a:gd name="T4" fmla="*/ 10 w 21"/>
                                  <a:gd name="T5" fmla="*/ 0 h 21"/>
                                  <a:gd name="T6" fmla="*/ 21 w 21"/>
                                  <a:gd name="T7" fmla="*/ 10 h 21"/>
                                  <a:gd name="T8" fmla="*/ 11 w 21"/>
                                  <a:gd name="T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" h="21">
                                    <a:moveTo>
                                      <a:pt x="11" y="21"/>
                                    </a:moveTo>
                                    <a:cubicBezTo>
                                      <a:pt x="5" y="21"/>
                                      <a:pt x="0" y="16"/>
                                      <a:pt x="0" y="10"/>
                                    </a:cubicBezTo>
                                    <a:cubicBezTo>
                                      <a:pt x="0" y="4"/>
                                      <a:pt x="4" y="0"/>
                                      <a:pt x="10" y="0"/>
                                    </a:cubicBezTo>
                                    <a:cubicBezTo>
                                      <a:pt x="16" y="0"/>
                                      <a:pt x="21" y="4"/>
                                      <a:pt x="21" y="10"/>
                                    </a:cubicBezTo>
                                    <a:cubicBezTo>
                                      <a:pt x="20" y="16"/>
                                      <a:pt x="16" y="21"/>
                                      <a:pt x="11" y="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9" name="Freeform 170"/>
                            <wps:cNvSpPr/>
                            <wps:spPr bwMode="auto">
                              <a:xfrm>
                                <a:off x="4138" y="3739"/>
                                <a:ext cx="25" cy="24"/>
                              </a:xfrm>
                              <a:custGeom>
                                <a:avLst/>
                                <a:gdLst>
                                  <a:gd name="T0" fmla="*/ 8 w 20"/>
                                  <a:gd name="T1" fmla="*/ 0 h 20"/>
                                  <a:gd name="T2" fmla="*/ 12 w 20"/>
                                  <a:gd name="T3" fmla="*/ 0 h 20"/>
                                  <a:gd name="T4" fmla="*/ 20 w 20"/>
                                  <a:gd name="T5" fmla="*/ 8 h 20"/>
                                  <a:gd name="T6" fmla="*/ 20 w 20"/>
                                  <a:gd name="T7" fmla="*/ 12 h 20"/>
                                  <a:gd name="T8" fmla="*/ 12 w 20"/>
                                  <a:gd name="T9" fmla="*/ 20 h 20"/>
                                  <a:gd name="T10" fmla="*/ 8 w 20"/>
                                  <a:gd name="T11" fmla="*/ 20 h 20"/>
                                  <a:gd name="T12" fmla="*/ 0 w 20"/>
                                  <a:gd name="T13" fmla="*/ 12 h 20"/>
                                  <a:gd name="T14" fmla="*/ 0 w 20"/>
                                  <a:gd name="T15" fmla="*/ 8 h 20"/>
                                  <a:gd name="T16" fmla="*/ 8 w 20"/>
                                  <a:gd name="T1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20">
                                    <a:moveTo>
                                      <a:pt x="8" y="0"/>
                                    </a:moveTo>
                                    <a:cubicBezTo>
                                      <a:pt x="9" y="0"/>
                                      <a:pt x="10" y="0"/>
                                      <a:pt x="12" y="0"/>
                                    </a:cubicBezTo>
                                    <a:cubicBezTo>
                                      <a:pt x="16" y="1"/>
                                      <a:pt x="19" y="4"/>
                                      <a:pt x="20" y="8"/>
                                    </a:cubicBezTo>
                                    <a:cubicBezTo>
                                      <a:pt x="20" y="10"/>
                                      <a:pt x="20" y="11"/>
                                      <a:pt x="20" y="12"/>
                                    </a:cubicBezTo>
                                    <a:cubicBezTo>
                                      <a:pt x="19" y="16"/>
                                      <a:pt x="16" y="20"/>
                                      <a:pt x="12" y="20"/>
                                    </a:cubicBezTo>
                                    <a:cubicBezTo>
                                      <a:pt x="10" y="20"/>
                                      <a:pt x="9" y="20"/>
                                      <a:pt x="8" y="20"/>
                                    </a:cubicBezTo>
                                    <a:cubicBezTo>
                                      <a:pt x="4" y="19"/>
                                      <a:pt x="1" y="16"/>
                                      <a:pt x="0" y="12"/>
                                    </a:cubicBezTo>
                                    <a:cubicBezTo>
                                      <a:pt x="0" y="11"/>
                                      <a:pt x="0" y="10"/>
                                      <a:pt x="0" y="8"/>
                                    </a:cubicBezTo>
                                    <a:cubicBezTo>
                                      <a:pt x="1" y="4"/>
                                      <a:pt x="4" y="1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0" name="Freeform 171"/>
                            <wps:cNvSpPr/>
                            <wps:spPr bwMode="auto">
                              <a:xfrm>
                                <a:off x="4138" y="3825"/>
                                <a:ext cx="26" cy="24"/>
                              </a:xfrm>
                              <a:custGeom>
                                <a:avLst/>
                                <a:gdLst>
                                  <a:gd name="T0" fmla="*/ 9 w 21"/>
                                  <a:gd name="T1" fmla="*/ 0 h 20"/>
                                  <a:gd name="T2" fmla="*/ 12 w 21"/>
                                  <a:gd name="T3" fmla="*/ 0 h 20"/>
                                  <a:gd name="T4" fmla="*/ 21 w 21"/>
                                  <a:gd name="T5" fmla="*/ 8 h 20"/>
                                  <a:gd name="T6" fmla="*/ 21 w 21"/>
                                  <a:gd name="T7" fmla="*/ 12 h 20"/>
                                  <a:gd name="T8" fmla="*/ 12 w 21"/>
                                  <a:gd name="T9" fmla="*/ 20 h 20"/>
                                  <a:gd name="T10" fmla="*/ 9 w 21"/>
                                  <a:gd name="T11" fmla="*/ 20 h 20"/>
                                  <a:gd name="T12" fmla="*/ 0 w 21"/>
                                  <a:gd name="T13" fmla="*/ 12 h 20"/>
                                  <a:gd name="T14" fmla="*/ 0 w 21"/>
                                  <a:gd name="T15" fmla="*/ 8 h 20"/>
                                  <a:gd name="T16" fmla="*/ 9 w 21"/>
                                  <a:gd name="T17" fmla="*/ 0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9" y="0"/>
                                    </a:moveTo>
                                    <a:cubicBezTo>
                                      <a:pt x="10" y="0"/>
                                      <a:pt x="11" y="0"/>
                                      <a:pt x="12" y="0"/>
                                    </a:cubicBezTo>
                                    <a:cubicBezTo>
                                      <a:pt x="17" y="1"/>
                                      <a:pt x="20" y="3"/>
                                      <a:pt x="21" y="8"/>
                                    </a:cubicBezTo>
                                    <a:cubicBezTo>
                                      <a:pt x="21" y="9"/>
                                      <a:pt x="21" y="11"/>
                                      <a:pt x="21" y="12"/>
                                    </a:cubicBezTo>
                                    <a:cubicBezTo>
                                      <a:pt x="20" y="16"/>
                                      <a:pt x="17" y="20"/>
                                      <a:pt x="12" y="20"/>
                                    </a:cubicBezTo>
                                    <a:cubicBezTo>
                                      <a:pt x="11" y="20"/>
                                      <a:pt x="10" y="20"/>
                                      <a:pt x="9" y="20"/>
                                    </a:cubicBezTo>
                                    <a:cubicBezTo>
                                      <a:pt x="4" y="19"/>
                                      <a:pt x="1" y="16"/>
                                      <a:pt x="0" y="12"/>
                                    </a:cubicBezTo>
                                    <a:cubicBezTo>
                                      <a:pt x="0" y="11"/>
                                      <a:pt x="0" y="9"/>
                                      <a:pt x="0" y="8"/>
                                    </a:cubicBezTo>
                                    <a:cubicBezTo>
                                      <a:pt x="1" y="4"/>
                                      <a:pt x="4" y="1"/>
                                      <a:pt x="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1" name="Freeform 172"/>
                            <wps:cNvSpPr/>
                            <wps:spPr bwMode="auto">
                              <a:xfrm>
                                <a:off x="5170" y="3738"/>
                                <a:ext cx="24" cy="25"/>
                              </a:xfrm>
                              <a:custGeom>
                                <a:avLst/>
                                <a:gdLst>
                                  <a:gd name="T0" fmla="*/ 8 w 20"/>
                                  <a:gd name="T1" fmla="*/ 0 h 21"/>
                                  <a:gd name="T2" fmla="*/ 11 w 20"/>
                                  <a:gd name="T3" fmla="*/ 0 h 21"/>
                                  <a:gd name="T4" fmla="*/ 20 w 20"/>
                                  <a:gd name="T5" fmla="*/ 9 h 21"/>
                                  <a:gd name="T6" fmla="*/ 20 w 20"/>
                                  <a:gd name="T7" fmla="*/ 12 h 21"/>
                                  <a:gd name="T8" fmla="*/ 11 w 20"/>
                                  <a:gd name="T9" fmla="*/ 21 h 21"/>
                                  <a:gd name="T10" fmla="*/ 8 w 20"/>
                                  <a:gd name="T11" fmla="*/ 21 h 21"/>
                                  <a:gd name="T12" fmla="*/ 0 w 20"/>
                                  <a:gd name="T13" fmla="*/ 12 h 21"/>
                                  <a:gd name="T14" fmla="*/ 0 w 20"/>
                                  <a:gd name="T15" fmla="*/ 9 h 21"/>
                                  <a:gd name="T16" fmla="*/ 8 w 20"/>
                                  <a:gd name="T17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0" h="21">
                                    <a:moveTo>
                                      <a:pt x="8" y="0"/>
                                    </a:moveTo>
                                    <a:cubicBezTo>
                                      <a:pt x="9" y="0"/>
                                      <a:pt x="10" y="0"/>
                                      <a:pt x="11" y="0"/>
                                    </a:cubicBezTo>
                                    <a:cubicBezTo>
                                      <a:pt x="16" y="2"/>
                                      <a:pt x="19" y="4"/>
                                      <a:pt x="20" y="9"/>
                                    </a:cubicBezTo>
                                    <a:cubicBezTo>
                                      <a:pt x="20" y="10"/>
                                      <a:pt x="20" y="11"/>
                                      <a:pt x="20" y="12"/>
                                    </a:cubicBezTo>
                                    <a:cubicBezTo>
                                      <a:pt x="19" y="17"/>
                                      <a:pt x="16" y="20"/>
                                      <a:pt x="11" y="21"/>
                                    </a:cubicBezTo>
                                    <a:cubicBezTo>
                                      <a:pt x="10" y="21"/>
                                      <a:pt x="9" y="21"/>
                                      <a:pt x="8" y="21"/>
                                    </a:cubicBezTo>
                                    <a:cubicBezTo>
                                      <a:pt x="4" y="19"/>
                                      <a:pt x="1" y="17"/>
                                      <a:pt x="0" y="12"/>
                                    </a:cubicBezTo>
                                    <a:cubicBezTo>
                                      <a:pt x="0" y="11"/>
                                      <a:pt x="0" y="10"/>
                                      <a:pt x="0" y="9"/>
                                    </a:cubicBezTo>
                                    <a:cubicBezTo>
                                      <a:pt x="1" y="5"/>
                                      <a:pt x="4" y="2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2" name="Freeform 173"/>
                            <wps:cNvSpPr/>
                            <wps:spPr bwMode="auto">
                              <a:xfrm>
                                <a:off x="5170" y="3824"/>
                                <a:ext cx="24" cy="25"/>
                              </a:xfrm>
                              <a:custGeom>
                                <a:avLst/>
                                <a:gdLst>
                                  <a:gd name="T0" fmla="*/ 10 w 20"/>
                                  <a:gd name="T1" fmla="*/ 0 h 21"/>
                                  <a:gd name="T2" fmla="*/ 20 w 20"/>
                                  <a:gd name="T3" fmla="*/ 9 h 21"/>
                                  <a:gd name="T4" fmla="*/ 11 w 20"/>
                                  <a:gd name="T5" fmla="*/ 20 h 21"/>
                                  <a:gd name="T6" fmla="*/ 0 w 20"/>
                                  <a:gd name="T7" fmla="*/ 10 h 21"/>
                                  <a:gd name="T8" fmla="*/ 10 w 20"/>
                                  <a:gd name="T9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21">
                                    <a:moveTo>
                                      <a:pt x="10" y="0"/>
                                    </a:moveTo>
                                    <a:cubicBezTo>
                                      <a:pt x="16" y="0"/>
                                      <a:pt x="20" y="4"/>
                                      <a:pt x="20" y="9"/>
                                    </a:cubicBezTo>
                                    <a:cubicBezTo>
                                      <a:pt x="20" y="16"/>
                                      <a:pt x="17" y="20"/>
                                      <a:pt x="11" y="20"/>
                                    </a:cubicBezTo>
                                    <a:cubicBezTo>
                                      <a:pt x="6" y="21"/>
                                      <a:pt x="0" y="17"/>
                                      <a:pt x="0" y="10"/>
                                    </a:cubicBezTo>
                                    <a:cubicBezTo>
                                      <a:pt x="0" y="5"/>
                                      <a:pt x="4" y="1"/>
                                      <a:pt x="1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3" name="Freeform 174"/>
                            <wps:cNvSpPr/>
                            <wps:spPr bwMode="auto">
                              <a:xfrm>
                                <a:off x="4353" y="3353"/>
                                <a:ext cx="23" cy="23"/>
                              </a:xfrm>
                              <a:custGeom>
                                <a:avLst/>
                                <a:gdLst>
                                  <a:gd name="T0" fmla="*/ 12 w 19"/>
                                  <a:gd name="T1" fmla="*/ 19 h 19"/>
                                  <a:gd name="T2" fmla="*/ 8 w 19"/>
                                  <a:gd name="T3" fmla="*/ 19 h 19"/>
                                  <a:gd name="T4" fmla="*/ 0 w 19"/>
                                  <a:gd name="T5" fmla="*/ 12 h 19"/>
                                  <a:gd name="T6" fmla="*/ 0 w 19"/>
                                  <a:gd name="T7" fmla="*/ 7 h 19"/>
                                  <a:gd name="T8" fmla="*/ 8 w 19"/>
                                  <a:gd name="T9" fmla="*/ 0 h 19"/>
                                  <a:gd name="T10" fmla="*/ 12 w 19"/>
                                  <a:gd name="T11" fmla="*/ 0 h 19"/>
                                  <a:gd name="T12" fmla="*/ 19 w 19"/>
                                  <a:gd name="T13" fmla="*/ 7 h 19"/>
                                  <a:gd name="T14" fmla="*/ 19 w 19"/>
                                  <a:gd name="T15" fmla="*/ 12 h 19"/>
                                  <a:gd name="T16" fmla="*/ 12 w 19"/>
                                  <a:gd name="T1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12" y="19"/>
                                    </a:moveTo>
                                    <a:cubicBezTo>
                                      <a:pt x="11" y="19"/>
                                      <a:pt x="9" y="19"/>
                                      <a:pt x="8" y="19"/>
                                    </a:cubicBezTo>
                                    <a:cubicBezTo>
                                      <a:pt x="4" y="18"/>
                                      <a:pt x="2" y="15"/>
                                      <a:pt x="0" y="12"/>
                                    </a:cubicBezTo>
                                    <a:cubicBezTo>
                                      <a:pt x="0" y="10"/>
                                      <a:pt x="0" y="9"/>
                                      <a:pt x="0" y="7"/>
                                    </a:cubicBezTo>
                                    <a:cubicBezTo>
                                      <a:pt x="2" y="4"/>
                                      <a:pt x="4" y="1"/>
                                      <a:pt x="8" y="0"/>
                                    </a:cubicBezTo>
                                    <a:cubicBezTo>
                                      <a:pt x="9" y="0"/>
                                      <a:pt x="11" y="0"/>
                                      <a:pt x="12" y="0"/>
                                    </a:cubicBezTo>
                                    <a:cubicBezTo>
                                      <a:pt x="16" y="1"/>
                                      <a:pt x="19" y="3"/>
                                      <a:pt x="19" y="7"/>
                                    </a:cubicBezTo>
                                    <a:cubicBezTo>
                                      <a:pt x="19" y="9"/>
                                      <a:pt x="19" y="10"/>
                                      <a:pt x="19" y="12"/>
                                    </a:cubicBezTo>
                                    <a:cubicBezTo>
                                      <a:pt x="18" y="16"/>
                                      <a:pt x="16" y="18"/>
                                      <a:pt x="12" y="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4" name="Freeform 175"/>
                            <wps:cNvSpPr/>
                            <wps:spPr bwMode="auto">
                              <a:xfrm>
                                <a:off x="4955" y="3352"/>
                                <a:ext cx="23" cy="23"/>
                              </a:xfrm>
                              <a:custGeom>
                                <a:avLst/>
                                <a:gdLst>
                                  <a:gd name="T0" fmla="*/ 12 w 19"/>
                                  <a:gd name="T1" fmla="*/ 19 h 19"/>
                                  <a:gd name="T2" fmla="*/ 7 w 19"/>
                                  <a:gd name="T3" fmla="*/ 19 h 19"/>
                                  <a:gd name="T4" fmla="*/ 0 w 19"/>
                                  <a:gd name="T5" fmla="*/ 12 h 19"/>
                                  <a:gd name="T6" fmla="*/ 0 w 19"/>
                                  <a:gd name="T7" fmla="*/ 8 h 19"/>
                                  <a:gd name="T8" fmla="*/ 7 w 19"/>
                                  <a:gd name="T9" fmla="*/ 0 h 19"/>
                                  <a:gd name="T10" fmla="*/ 12 w 19"/>
                                  <a:gd name="T11" fmla="*/ 0 h 19"/>
                                  <a:gd name="T12" fmla="*/ 19 w 19"/>
                                  <a:gd name="T13" fmla="*/ 8 h 19"/>
                                  <a:gd name="T14" fmla="*/ 19 w 19"/>
                                  <a:gd name="T15" fmla="*/ 12 h 19"/>
                                  <a:gd name="T16" fmla="*/ 12 w 19"/>
                                  <a:gd name="T1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12" y="19"/>
                                    </a:moveTo>
                                    <a:cubicBezTo>
                                      <a:pt x="10" y="19"/>
                                      <a:pt x="9" y="19"/>
                                      <a:pt x="7" y="19"/>
                                    </a:cubicBezTo>
                                    <a:cubicBezTo>
                                      <a:pt x="4" y="18"/>
                                      <a:pt x="1" y="16"/>
                                      <a:pt x="0" y="12"/>
                                    </a:cubicBezTo>
                                    <a:cubicBezTo>
                                      <a:pt x="0" y="11"/>
                                      <a:pt x="0" y="9"/>
                                      <a:pt x="0" y="8"/>
                                    </a:cubicBezTo>
                                    <a:cubicBezTo>
                                      <a:pt x="1" y="4"/>
                                      <a:pt x="4" y="2"/>
                                      <a:pt x="7" y="0"/>
                                    </a:cubicBezTo>
                                    <a:cubicBezTo>
                                      <a:pt x="9" y="0"/>
                                      <a:pt x="10" y="0"/>
                                      <a:pt x="12" y="0"/>
                                    </a:cubicBezTo>
                                    <a:cubicBezTo>
                                      <a:pt x="16" y="2"/>
                                      <a:pt x="18" y="3"/>
                                      <a:pt x="19" y="8"/>
                                    </a:cubicBezTo>
                                    <a:cubicBezTo>
                                      <a:pt x="19" y="9"/>
                                      <a:pt x="19" y="11"/>
                                      <a:pt x="19" y="12"/>
                                    </a:cubicBezTo>
                                    <a:cubicBezTo>
                                      <a:pt x="18" y="16"/>
                                      <a:pt x="16" y="19"/>
                                      <a:pt x="12" y="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5" name="Freeform 176"/>
                            <wps:cNvSpPr/>
                            <wps:spPr bwMode="auto">
                              <a:xfrm>
                                <a:off x="4225" y="3482"/>
                                <a:ext cx="23" cy="23"/>
                              </a:xfrm>
                              <a:custGeom>
                                <a:avLst/>
                                <a:gdLst>
                                  <a:gd name="T0" fmla="*/ 12 w 19"/>
                                  <a:gd name="T1" fmla="*/ 19 h 19"/>
                                  <a:gd name="T2" fmla="*/ 7 w 19"/>
                                  <a:gd name="T3" fmla="*/ 19 h 19"/>
                                  <a:gd name="T4" fmla="*/ 0 w 19"/>
                                  <a:gd name="T5" fmla="*/ 12 h 19"/>
                                  <a:gd name="T6" fmla="*/ 0 w 19"/>
                                  <a:gd name="T7" fmla="*/ 7 h 19"/>
                                  <a:gd name="T8" fmla="*/ 7 w 19"/>
                                  <a:gd name="T9" fmla="*/ 0 h 19"/>
                                  <a:gd name="T10" fmla="*/ 12 w 19"/>
                                  <a:gd name="T11" fmla="*/ 0 h 19"/>
                                  <a:gd name="T12" fmla="*/ 19 w 19"/>
                                  <a:gd name="T13" fmla="*/ 7 h 19"/>
                                  <a:gd name="T14" fmla="*/ 19 w 19"/>
                                  <a:gd name="T15" fmla="*/ 12 h 19"/>
                                  <a:gd name="T16" fmla="*/ 12 w 19"/>
                                  <a:gd name="T17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9" h="19">
                                    <a:moveTo>
                                      <a:pt x="12" y="19"/>
                                    </a:moveTo>
                                    <a:cubicBezTo>
                                      <a:pt x="10" y="19"/>
                                      <a:pt x="9" y="19"/>
                                      <a:pt x="7" y="19"/>
                                    </a:cubicBezTo>
                                    <a:cubicBezTo>
                                      <a:pt x="4" y="18"/>
                                      <a:pt x="1" y="15"/>
                                      <a:pt x="0" y="12"/>
                                    </a:cubicBezTo>
                                    <a:cubicBezTo>
                                      <a:pt x="0" y="10"/>
                                      <a:pt x="0" y="9"/>
                                      <a:pt x="0" y="7"/>
                                    </a:cubicBezTo>
                                    <a:cubicBezTo>
                                      <a:pt x="1" y="4"/>
                                      <a:pt x="4" y="2"/>
                                      <a:pt x="7" y="0"/>
                                    </a:cubicBezTo>
                                    <a:cubicBezTo>
                                      <a:pt x="9" y="0"/>
                                      <a:pt x="10" y="0"/>
                                      <a:pt x="12" y="0"/>
                                    </a:cubicBezTo>
                                    <a:cubicBezTo>
                                      <a:pt x="16" y="1"/>
                                      <a:pt x="18" y="3"/>
                                      <a:pt x="19" y="7"/>
                                    </a:cubicBezTo>
                                    <a:cubicBezTo>
                                      <a:pt x="19" y="9"/>
                                      <a:pt x="19" y="10"/>
                                      <a:pt x="19" y="12"/>
                                    </a:cubicBezTo>
                                    <a:cubicBezTo>
                                      <a:pt x="18" y="16"/>
                                      <a:pt x="16" y="18"/>
                                      <a:pt x="12" y="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6" name="Freeform 177"/>
                            <wps:cNvSpPr/>
                            <wps:spPr bwMode="auto">
                              <a:xfrm>
                                <a:off x="5084" y="3482"/>
                                <a:ext cx="24" cy="23"/>
                              </a:xfrm>
                              <a:custGeom>
                                <a:avLst/>
                                <a:gdLst>
                                  <a:gd name="T0" fmla="*/ 11 w 20"/>
                                  <a:gd name="T1" fmla="*/ 19 h 19"/>
                                  <a:gd name="T2" fmla="*/ 0 w 20"/>
                                  <a:gd name="T3" fmla="*/ 9 h 19"/>
                                  <a:gd name="T4" fmla="*/ 10 w 20"/>
                                  <a:gd name="T5" fmla="*/ 0 h 19"/>
                                  <a:gd name="T6" fmla="*/ 20 w 20"/>
                                  <a:gd name="T7" fmla="*/ 9 h 19"/>
                                  <a:gd name="T8" fmla="*/ 11 w 20"/>
                                  <a:gd name="T9" fmla="*/ 19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0" h="19">
                                    <a:moveTo>
                                      <a:pt x="11" y="19"/>
                                    </a:moveTo>
                                    <a:cubicBezTo>
                                      <a:pt x="5" y="19"/>
                                      <a:pt x="1" y="15"/>
                                      <a:pt x="0" y="9"/>
                                    </a:cubicBezTo>
                                    <a:cubicBezTo>
                                      <a:pt x="0" y="4"/>
                                      <a:pt x="5" y="0"/>
                                      <a:pt x="10" y="0"/>
                                    </a:cubicBezTo>
                                    <a:cubicBezTo>
                                      <a:pt x="15" y="0"/>
                                      <a:pt x="20" y="4"/>
                                      <a:pt x="20" y="9"/>
                                    </a:cubicBezTo>
                                    <a:cubicBezTo>
                                      <a:pt x="20" y="14"/>
                                      <a:pt x="16" y="18"/>
                                      <a:pt x="11" y="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7" name="Freeform 178"/>
                            <wps:cNvSpPr/>
                            <wps:spPr bwMode="auto">
                              <a:xfrm>
                                <a:off x="4527" y="3268"/>
                                <a:ext cx="20" cy="22"/>
                              </a:xfrm>
                              <a:custGeom>
                                <a:avLst/>
                                <a:gdLst>
                                  <a:gd name="T0" fmla="*/ 10 w 17"/>
                                  <a:gd name="T1" fmla="*/ 18 h 18"/>
                                  <a:gd name="T2" fmla="*/ 7 w 17"/>
                                  <a:gd name="T3" fmla="*/ 18 h 18"/>
                                  <a:gd name="T4" fmla="*/ 0 w 17"/>
                                  <a:gd name="T5" fmla="*/ 10 h 18"/>
                                  <a:gd name="T6" fmla="*/ 0 w 17"/>
                                  <a:gd name="T7" fmla="*/ 7 h 18"/>
                                  <a:gd name="T8" fmla="*/ 7 w 17"/>
                                  <a:gd name="T9" fmla="*/ 0 h 18"/>
                                  <a:gd name="T10" fmla="*/ 10 w 17"/>
                                  <a:gd name="T11" fmla="*/ 0 h 18"/>
                                  <a:gd name="T12" fmla="*/ 17 w 17"/>
                                  <a:gd name="T13" fmla="*/ 7 h 18"/>
                                  <a:gd name="T14" fmla="*/ 17 w 17"/>
                                  <a:gd name="T15" fmla="*/ 10 h 18"/>
                                  <a:gd name="T16" fmla="*/ 10 w 17"/>
                                  <a:gd name="T17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18">
                                    <a:moveTo>
                                      <a:pt x="10" y="18"/>
                                    </a:moveTo>
                                    <a:cubicBezTo>
                                      <a:pt x="9" y="18"/>
                                      <a:pt x="8" y="18"/>
                                      <a:pt x="7" y="18"/>
                                    </a:cubicBezTo>
                                    <a:cubicBezTo>
                                      <a:pt x="3" y="16"/>
                                      <a:pt x="1" y="14"/>
                                      <a:pt x="0" y="10"/>
                                    </a:cubicBezTo>
                                    <a:cubicBezTo>
                                      <a:pt x="0" y="9"/>
                                      <a:pt x="0" y="8"/>
                                      <a:pt x="0" y="7"/>
                                    </a:cubicBezTo>
                                    <a:cubicBezTo>
                                      <a:pt x="1" y="3"/>
                                      <a:pt x="3" y="1"/>
                                      <a:pt x="7" y="0"/>
                                    </a:cubicBezTo>
                                    <a:cubicBezTo>
                                      <a:pt x="8" y="0"/>
                                      <a:pt x="9" y="0"/>
                                      <a:pt x="10" y="0"/>
                                    </a:cubicBezTo>
                                    <a:cubicBezTo>
                                      <a:pt x="14" y="1"/>
                                      <a:pt x="17" y="3"/>
                                      <a:pt x="17" y="7"/>
                                    </a:cubicBezTo>
                                    <a:cubicBezTo>
                                      <a:pt x="17" y="8"/>
                                      <a:pt x="17" y="9"/>
                                      <a:pt x="17" y="10"/>
                                    </a:cubicBezTo>
                                    <a:cubicBezTo>
                                      <a:pt x="17" y="15"/>
                                      <a:pt x="14" y="17"/>
                                      <a:pt x="10" y="1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8" name="Oval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4" y="3267"/>
                                <a:ext cx="22" cy="2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9" name="Freeform 180"/>
                            <wps:cNvSpPr/>
                            <wps:spPr bwMode="auto">
                              <a:xfrm>
                                <a:off x="5171" y="3654"/>
                                <a:ext cx="21" cy="21"/>
                              </a:xfrm>
                              <a:custGeom>
                                <a:avLst/>
                                <a:gdLst>
                                  <a:gd name="T0" fmla="*/ 11 w 17"/>
                                  <a:gd name="T1" fmla="*/ 17 h 17"/>
                                  <a:gd name="T2" fmla="*/ 6 w 17"/>
                                  <a:gd name="T3" fmla="*/ 17 h 17"/>
                                  <a:gd name="T4" fmla="*/ 0 w 17"/>
                                  <a:gd name="T5" fmla="*/ 11 h 17"/>
                                  <a:gd name="T6" fmla="*/ 0 w 17"/>
                                  <a:gd name="T7" fmla="*/ 6 h 17"/>
                                  <a:gd name="T8" fmla="*/ 6 w 17"/>
                                  <a:gd name="T9" fmla="*/ 0 h 17"/>
                                  <a:gd name="T10" fmla="*/ 11 w 17"/>
                                  <a:gd name="T11" fmla="*/ 0 h 17"/>
                                  <a:gd name="T12" fmla="*/ 17 w 17"/>
                                  <a:gd name="T13" fmla="*/ 6 h 17"/>
                                  <a:gd name="T14" fmla="*/ 17 w 17"/>
                                  <a:gd name="T15" fmla="*/ 11 h 17"/>
                                  <a:gd name="T16" fmla="*/ 11 w 17"/>
                                  <a:gd name="T1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11" y="17"/>
                                    </a:moveTo>
                                    <a:cubicBezTo>
                                      <a:pt x="10" y="17"/>
                                      <a:pt x="8" y="17"/>
                                      <a:pt x="6" y="17"/>
                                    </a:cubicBezTo>
                                    <a:cubicBezTo>
                                      <a:pt x="3" y="16"/>
                                      <a:pt x="2" y="14"/>
                                      <a:pt x="0" y="11"/>
                                    </a:cubicBezTo>
                                    <a:cubicBezTo>
                                      <a:pt x="0" y="10"/>
                                      <a:pt x="0" y="8"/>
                                      <a:pt x="0" y="6"/>
                                    </a:cubicBezTo>
                                    <a:cubicBezTo>
                                      <a:pt x="2" y="4"/>
                                      <a:pt x="4" y="2"/>
                                      <a:pt x="6" y="0"/>
                                    </a:cubicBezTo>
                                    <a:cubicBezTo>
                                      <a:pt x="8" y="0"/>
                                      <a:pt x="10" y="0"/>
                                      <a:pt x="11" y="0"/>
                                    </a:cubicBezTo>
                                    <a:cubicBezTo>
                                      <a:pt x="14" y="1"/>
                                      <a:pt x="16" y="3"/>
                                      <a:pt x="17" y="6"/>
                                    </a:cubicBezTo>
                                    <a:cubicBezTo>
                                      <a:pt x="17" y="8"/>
                                      <a:pt x="17" y="10"/>
                                      <a:pt x="17" y="11"/>
                                    </a:cubicBezTo>
                                    <a:cubicBezTo>
                                      <a:pt x="16" y="14"/>
                                      <a:pt x="14" y="16"/>
                                      <a:pt x="11" y="1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0" name="Freeform 181"/>
                            <wps:cNvSpPr/>
                            <wps:spPr bwMode="auto">
                              <a:xfrm>
                                <a:off x="4141" y="3914"/>
                                <a:ext cx="21" cy="19"/>
                              </a:xfrm>
                              <a:custGeom>
                                <a:avLst/>
                                <a:gdLst>
                                  <a:gd name="T0" fmla="*/ 6 w 17"/>
                                  <a:gd name="T1" fmla="*/ 0 h 16"/>
                                  <a:gd name="T2" fmla="*/ 11 w 17"/>
                                  <a:gd name="T3" fmla="*/ 0 h 16"/>
                                  <a:gd name="T4" fmla="*/ 17 w 17"/>
                                  <a:gd name="T5" fmla="*/ 5 h 16"/>
                                  <a:gd name="T6" fmla="*/ 17 w 17"/>
                                  <a:gd name="T7" fmla="*/ 10 h 16"/>
                                  <a:gd name="T8" fmla="*/ 11 w 17"/>
                                  <a:gd name="T9" fmla="*/ 16 h 16"/>
                                  <a:gd name="T10" fmla="*/ 6 w 17"/>
                                  <a:gd name="T11" fmla="*/ 16 h 16"/>
                                  <a:gd name="T12" fmla="*/ 0 w 17"/>
                                  <a:gd name="T13" fmla="*/ 10 h 16"/>
                                  <a:gd name="T14" fmla="*/ 0 w 17"/>
                                  <a:gd name="T15" fmla="*/ 5 h 16"/>
                                  <a:gd name="T16" fmla="*/ 6 w 17"/>
                                  <a:gd name="T17" fmla="*/ 0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7" h="16">
                                    <a:moveTo>
                                      <a:pt x="6" y="0"/>
                                    </a:moveTo>
                                    <a:cubicBezTo>
                                      <a:pt x="8" y="0"/>
                                      <a:pt x="9" y="0"/>
                                      <a:pt x="11" y="0"/>
                                    </a:cubicBezTo>
                                    <a:cubicBezTo>
                                      <a:pt x="14" y="0"/>
                                      <a:pt x="16" y="2"/>
                                      <a:pt x="17" y="5"/>
                                    </a:cubicBezTo>
                                    <a:cubicBezTo>
                                      <a:pt x="17" y="7"/>
                                      <a:pt x="17" y="9"/>
                                      <a:pt x="17" y="10"/>
                                    </a:cubicBezTo>
                                    <a:cubicBezTo>
                                      <a:pt x="16" y="13"/>
                                      <a:pt x="14" y="15"/>
                                      <a:pt x="11" y="16"/>
                                    </a:cubicBezTo>
                                    <a:cubicBezTo>
                                      <a:pt x="9" y="16"/>
                                      <a:pt x="8" y="16"/>
                                      <a:pt x="6" y="16"/>
                                    </a:cubicBezTo>
                                    <a:cubicBezTo>
                                      <a:pt x="3" y="15"/>
                                      <a:pt x="1" y="13"/>
                                      <a:pt x="0" y="10"/>
                                    </a:cubicBezTo>
                                    <a:cubicBezTo>
                                      <a:pt x="0" y="9"/>
                                      <a:pt x="0" y="7"/>
                                      <a:pt x="0" y="5"/>
                                    </a:cubicBezTo>
                                    <a:cubicBezTo>
                                      <a:pt x="1" y="3"/>
                                      <a:pt x="3" y="1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1" name="Freeform 182"/>
                            <wps:cNvSpPr/>
                            <wps:spPr bwMode="auto">
                              <a:xfrm>
                                <a:off x="5172" y="3912"/>
                                <a:ext cx="21" cy="21"/>
                              </a:xfrm>
                              <a:custGeom>
                                <a:avLst/>
                                <a:gdLst>
                                  <a:gd name="T0" fmla="*/ 8 w 17"/>
                                  <a:gd name="T1" fmla="*/ 0 h 17"/>
                                  <a:gd name="T2" fmla="*/ 17 w 17"/>
                                  <a:gd name="T3" fmla="*/ 8 h 17"/>
                                  <a:gd name="T4" fmla="*/ 9 w 17"/>
                                  <a:gd name="T5" fmla="*/ 16 h 17"/>
                                  <a:gd name="T6" fmla="*/ 0 w 17"/>
                                  <a:gd name="T7" fmla="*/ 8 h 17"/>
                                  <a:gd name="T8" fmla="*/ 8 w 17"/>
                                  <a:gd name="T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" h="17">
                                    <a:moveTo>
                                      <a:pt x="8" y="0"/>
                                    </a:moveTo>
                                    <a:cubicBezTo>
                                      <a:pt x="13" y="0"/>
                                      <a:pt x="17" y="4"/>
                                      <a:pt x="17" y="8"/>
                                    </a:cubicBezTo>
                                    <a:cubicBezTo>
                                      <a:pt x="17" y="13"/>
                                      <a:pt x="13" y="16"/>
                                      <a:pt x="9" y="16"/>
                                    </a:cubicBezTo>
                                    <a:cubicBezTo>
                                      <a:pt x="4" y="17"/>
                                      <a:pt x="0" y="13"/>
                                      <a:pt x="0" y="8"/>
                                    </a:cubicBezTo>
                                    <a:cubicBezTo>
                                      <a:pt x="0" y="4"/>
                                      <a:pt x="4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2" name="Freeform 183"/>
                            <wps:cNvSpPr/>
                            <wps:spPr bwMode="auto">
                              <a:xfrm>
                                <a:off x="4398" y="3312"/>
                                <a:ext cx="20" cy="19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6 h 16"/>
                                  <a:gd name="T2" fmla="*/ 0 w 16"/>
                                  <a:gd name="T3" fmla="*/ 8 h 16"/>
                                  <a:gd name="T4" fmla="*/ 8 w 16"/>
                                  <a:gd name="T5" fmla="*/ 0 h 16"/>
                                  <a:gd name="T6" fmla="*/ 16 w 16"/>
                                  <a:gd name="T7" fmla="*/ 8 h 16"/>
                                  <a:gd name="T8" fmla="*/ 8 w 16"/>
                                  <a:gd name="T9" fmla="*/ 16 h 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6">
                                    <a:moveTo>
                                      <a:pt x="8" y="16"/>
                                    </a:moveTo>
                                    <a:cubicBezTo>
                                      <a:pt x="4" y="16"/>
                                      <a:pt x="0" y="12"/>
                                      <a:pt x="0" y="8"/>
                                    </a:cubicBezTo>
                                    <a:cubicBezTo>
                                      <a:pt x="0" y="4"/>
                                      <a:pt x="4" y="0"/>
                                      <a:pt x="8" y="0"/>
                                    </a:cubicBezTo>
                                    <a:cubicBezTo>
                                      <a:pt x="13" y="0"/>
                                      <a:pt x="16" y="3"/>
                                      <a:pt x="16" y="8"/>
                                    </a:cubicBezTo>
                                    <a:cubicBezTo>
                                      <a:pt x="16" y="13"/>
                                      <a:pt x="14" y="16"/>
                                      <a:pt x="8" y="1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3" name="Freeform 184"/>
                            <wps:cNvSpPr/>
                            <wps:spPr bwMode="auto">
                              <a:xfrm>
                                <a:off x="4915" y="3312"/>
                                <a:ext cx="18" cy="18"/>
                              </a:xfrm>
                              <a:custGeom>
                                <a:avLst/>
                                <a:gdLst>
                                  <a:gd name="T0" fmla="*/ 10 w 15"/>
                                  <a:gd name="T1" fmla="*/ 15 h 15"/>
                                  <a:gd name="T2" fmla="*/ 5 w 15"/>
                                  <a:gd name="T3" fmla="*/ 15 h 15"/>
                                  <a:gd name="T4" fmla="*/ 0 w 15"/>
                                  <a:gd name="T5" fmla="*/ 10 h 15"/>
                                  <a:gd name="T6" fmla="*/ 0 w 15"/>
                                  <a:gd name="T7" fmla="*/ 5 h 15"/>
                                  <a:gd name="T8" fmla="*/ 5 w 15"/>
                                  <a:gd name="T9" fmla="*/ 0 h 15"/>
                                  <a:gd name="T10" fmla="*/ 10 w 15"/>
                                  <a:gd name="T11" fmla="*/ 0 h 15"/>
                                  <a:gd name="T12" fmla="*/ 15 w 15"/>
                                  <a:gd name="T13" fmla="*/ 5 h 15"/>
                                  <a:gd name="T14" fmla="*/ 15 w 15"/>
                                  <a:gd name="T15" fmla="*/ 10 h 15"/>
                                  <a:gd name="T16" fmla="*/ 10 w 15"/>
                                  <a:gd name="T17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10" y="15"/>
                                    </a:moveTo>
                                    <a:cubicBezTo>
                                      <a:pt x="8" y="15"/>
                                      <a:pt x="6" y="15"/>
                                      <a:pt x="5" y="15"/>
                                    </a:cubicBezTo>
                                    <a:cubicBezTo>
                                      <a:pt x="3" y="14"/>
                                      <a:pt x="1" y="12"/>
                                      <a:pt x="0" y="10"/>
                                    </a:cubicBezTo>
                                    <a:cubicBezTo>
                                      <a:pt x="0" y="8"/>
                                      <a:pt x="0" y="7"/>
                                      <a:pt x="0" y="5"/>
                                    </a:cubicBezTo>
                                    <a:cubicBezTo>
                                      <a:pt x="1" y="3"/>
                                      <a:pt x="3" y="1"/>
                                      <a:pt x="5" y="0"/>
                                    </a:cubicBezTo>
                                    <a:cubicBezTo>
                                      <a:pt x="6" y="0"/>
                                      <a:pt x="8" y="0"/>
                                      <a:pt x="10" y="0"/>
                                    </a:cubicBezTo>
                                    <a:cubicBezTo>
                                      <a:pt x="12" y="0"/>
                                      <a:pt x="14" y="2"/>
                                      <a:pt x="15" y="5"/>
                                    </a:cubicBezTo>
                                    <a:cubicBezTo>
                                      <a:pt x="15" y="7"/>
                                      <a:pt x="15" y="8"/>
                                      <a:pt x="15" y="10"/>
                                    </a:cubicBezTo>
                                    <a:cubicBezTo>
                                      <a:pt x="14" y="12"/>
                                      <a:pt x="12" y="14"/>
                                      <a:pt x="10" y="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4" name="Freeform 185"/>
                            <wps:cNvSpPr/>
                            <wps:spPr bwMode="auto">
                              <a:xfrm>
                                <a:off x="5130" y="3527"/>
                                <a:ext cx="19" cy="18"/>
                              </a:xfrm>
                              <a:custGeom>
                                <a:avLst/>
                                <a:gdLst>
                                  <a:gd name="T0" fmla="*/ 8 w 16"/>
                                  <a:gd name="T1" fmla="*/ 15 h 15"/>
                                  <a:gd name="T2" fmla="*/ 0 w 16"/>
                                  <a:gd name="T3" fmla="*/ 8 h 15"/>
                                  <a:gd name="T4" fmla="*/ 7 w 16"/>
                                  <a:gd name="T5" fmla="*/ 0 h 15"/>
                                  <a:gd name="T6" fmla="*/ 16 w 16"/>
                                  <a:gd name="T7" fmla="*/ 7 h 15"/>
                                  <a:gd name="T8" fmla="*/ 8 w 16"/>
                                  <a:gd name="T9" fmla="*/ 15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6" h="15">
                                    <a:moveTo>
                                      <a:pt x="8" y="15"/>
                                    </a:moveTo>
                                    <a:cubicBezTo>
                                      <a:pt x="3" y="15"/>
                                      <a:pt x="0" y="12"/>
                                      <a:pt x="0" y="8"/>
                                    </a:cubicBezTo>
                                    <a:cubicBezTo>
                                      <a:pt x="0" y="3"/>
                                      <a:pt x="3" y="0"/>
                                      <a:pt x="7" y="0"/>
                                    </a:cubicBezTo>
                                    <a:cubicBezTo>
                                      <a:pt x="12" y="0"/>
                                      <a:pt x="15" y="3"/>
                                      <a:pt x="16" y="7"/>
                                    </a:cubicBezTo>
                                    <a:cubicBezTo>
                                      <a:pt x="16" y="11"/>
                                      <a:pt x="12" y="15"/>
                                      <a:pt x="8" y="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5" name="Freeform 186"/>
                            <wps:cNvSpPr/>
                            <wps:spPr bwMode="auto">
                              <a:xfrm>
                                <a:off x="4185" y="4043"/>
                                <a:ext cx="18" cy="19"/>
                              </a:xfrm>
                              <a:custGeom>
                                <a:avLst/>
                                <a:gdLst>
                                  <a:gd name="T0" fmla="*/ 8 w 15"/>
                                  <a:gd name="T1" fmla="*/ 0 h 15"/>
                                  <a:gd name="T2" fmla="*/ 15 w 15"/>
                                  <a:gd name="T3" fmla="*/ 9 h 15"/>
                                  <a:gd name="T4" fmla="*/ 9 w 15"/>
                                  <a:gd name="T5" fmla="*/ 14 h 15"/>
                                  <a:gd name="T6" fmla="*/ 0 w 15"/>
                                  <a:gd name="T7" fmla="*/ 7 h 15"/>
                                  <a:gd name="T8" fmla="*/ 8 w 15"/>
                                  <a:gd name="T9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" h="15">
                                    <a:moveTo>
                                      <a:pt x="8" y="0"/>
                                    </a:moveTo>
                                    <a:cubicBezTo>
                                      <a:pt x="13" y="0"/>
                                      <a:pt x="15" y="3"/>
                                      <a:pt x="15" y="9"/>
                                    </a:cubicBezTo>
                                    <a:cubicBezTo>
                                      <a:pt x="15" y="12"/>
                                      <a:pt x="12" y="15"/>
                                      <a:pt x="9" y="14"/>
                                    </a:cubicBezTo>
                                    <a:cubicBezTo>
                                      <a:pt x="4" y="14"/>
                                      <a:pt x="0" y="11"/>
                                      <a:pt x="0" y="7"/>
                                    </a:cubicBezTo>
                                    <a:cubicBezTo>
                                      <a:pt x="0" y="3"/>
                                      <a:pt x="4" y="0"/>
                                      <a:pt x="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6" name="Freeform 187"/>
                            <wps:cNvSpPr/>
                            <wps:spPr bwMode="auto">
                              <a:xfrm>
                                <a:off x="5131" y="4042"/>
                                <a:ext cx="17" cy="18"/>
                              </a:xfrm>
                              <a:custGeom>
                                <a:avLst/>
                                <a:gdLst>
                                  <a:gd name="T0" fmla="*/ 5 w 14"/>
                                  <a:gd name="T1" fmla="*/ 0 h 15"/>
                                  <a:gd name="T2" fmla="*/ 9 w 14"/>
                                  <a:gd name="T3" fmla="*/ 0 h 15"/>
                                  <a:gd name="T4" fmla="*/ 14 w 14"/>
                                  <a:gd name="T5" fmla="*/ 6 h 15"/>
                                  <a:gd name="T6" fmla="*/ 14 w 14"/>
                                  <a:gd name="T7" fmla="*/ 9 h 15"/>
                                  <a:gd name="T8" fmla="*/ 9 w 14"/>
                                  <a:gd name="T9" fmla="*/ 15 h 15"/>
                                  <a:gd name="T10" fmla="*/ 5 w 14"/>
                                  <a:gd name="T11" fmla="*/ 15 h 15"/>
                                  <a:gd name="T12" fmla="*/ 0 w 14"/>
                                  <a:gd name="T13" fmla="*/ 9 h 15"/>
                                  <a:gd name="T14" fmla="*/ 0 w 14"/>
                                  <a:gd name="T15" fmla="*/ 6 h 15"/>
                                  <a:gd name="T16" fmla="*/ 5 w 14"/>
                                  <a:gd name="T17" fmla="*/ 0 h 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" h="15">
                                    <a:moveTo>
                                      <a:pt x="5" y="0"/>
                                    </a:moveTo>
                                    <a:cubicBezTo>
                                      <a:pt x="6" y="0"/>
                                      <a:pt x="7" y="0"/>
                                      <a:pt x="9" y="0"/>
                                    </a:cubicBezTo>
                                    <a:cubicBezTo>
                                      <a:pt x="12" y="1"/>
                                      <a:pt x="13" y="3"/>
                                      <a:pt x="14" y="6"/>
                                    </a:cubicBezTo>
                                    <a:cubicBezTo>
                                      <a:pt x="14" y="7"/>
                                      <a:pt x="14" y="8"/>
                                      <a:pt x="14" y="9"/>
                                    </a:cubicBezTo>
                                    <a:cubicBezTo>
                                      <a:pt x="13" y="12"/>
                                      <a:pt x="12" y="14"/>
                                      <a:pt x="9" y="15"/>
                                    </a:cubicBezTo>
                                    <a:cubicBezTo>
                                      <a:pt x="7" y="15"/>
                                      <a:pt x="6" y="15"/>
                                      <a:pt x="5" y="15"/>
                                    </a:cubicBezTo>
                                    <a:cubicBezTo>
                                      <a:pt x="2" y="14"/>
                                      <a:pt x="1" y="12"/>
                                      <a:pt x="0" y="9"/>
                                    </a:cubicBezTo>
                                    <a:cubicBezTo>
                                      <a:pt x="0" y="8"/>
                                      <a:pt x="0" y="7"/>
                                      <a:pt x="0" y="6"/>
                                    </a:cubicBezTo>
                                    <a:cubicBezTo>
                                      <a:pt x="1" y="3"/>
                                      <a:pt x="2" y="1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7" name="Freeform 188"/>
                            <wps:cNvSpPr/>
                            <wps:spPr bwMode="auto">
                              <a:xfrm>
                                <a:off x="4852" y="3860"/>
                                <a:ext cx="5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3"/>
                                  <a:gd name="T2" fmla="*/ 4 w 4"/>
                                  <a:gd name="T3" fmla="*/ 1 h 3"/>
                                  <a:gd name="T4" fmla="*/ 4 w 4"/>
                                  <a:gd name="T5" fmla="*/ 1 h 3"/>
                                  <a:gd name="T6" fmla="*/ 0 w 4"/>
                                  <a:gd name="T7" fmla="*/ 3 h 3"/>
                                  <a:gd name="T8" fmla="*/ 0 w 4"/>
                                  <a:gd name="T9" fmla="*/ 3 h 3"/>
                                  <a:gd name="T10" fmla="*/ 4 w 4"/>
                                  <a:gd name="T11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" h="3">
                                    <a:moveTo>
                                      <a:pt x="4" y="0"/>
                                    </a:move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2"/>
                                      <a:pt x="2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1" y="1"/>
                                      <a:pt x="3" y="0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8" name="Freeform 189"/>
                            <wps:cNvSpPr/>
                            <wps:spPr bwMode="auto">
                              <a:xfrm>
                                <a:off x="4852" y="3860"/>
                                <a:ext cx="6" cy="4"/>
                              </a:xfrm>
                              <a:custGeom>
                                <a:avLst/>
                                <a:gdLst>
                                  <a:gd name="T0" fmla="*/ 5 w 5"/>
                                  <a:gd name="T1" fmla="*/ 0 h 3"/>
                                  <a:gd name="T2" fmla="*/ 4 w 5"/>
                                  <a:gd name="T3" fmla="*/ 0 h 3"/>
                                  <a:gd name="T4" fmla="*/ 0 w 5"/>
                                  <a:gd name="T5" fmla="*/ 3 h 3"/>
                                  <a:gd name="T6" fmla="*/ 0 w 5"/>
                                  <a:gd name="T7" fmla="*/ 3 h 3"/>
                                  <a:gd name="T8" fmla="*/ 5 w 5"/>
                                  <a:gd name="T9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" h="3">
                                    <a:moveTo>
                                      <a:pt x="5" y="0"/>
                                    </a:move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1" y="1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0"/>
                                      <a:pt x="2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9" name="Freeform 190"/>
                            <wps:cNvSpPr/>
                            <wps:spPr bwMode="auto">
                              <a:xfrm>
                                <a:off x="4723" y="3990"/>
                                <a:ext cx="5" cy="2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0 h 2"/>
                                  <a:gd name="T2" fmla="*/ 4 w 4"/>
                                  <a:gd name="T3" fmla="*/ 0 h 2"/>
                                  <a:gd name="T4" fmla="*/ 4 w 4"/>
                                  <a:gd name="T5" fmla="*/ 0 h 2"/>
                                  <a:gd name="T6" fmla="*/ 0 w 4"/>
                                  <a:gd name="T7" fmla="*/ 2 h 2"/>
                                  <a:gd name="T8" fmla="*/ 4 w 4"/>
                                  <a:gd name="T9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2" y="1"/>
                                      <a:pt x="1" y="1"/>
                                      <a:pt x="0" y="2"/>
                                    </a:cubicBezTo>
                                    <a:cubicBezTo>
                                      <a:pt x="1" y="1"/>
                                      <a:pt x="2" y="0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0" name="Freeform 191"/>
                            <wps:cNvSpPr/>
                            <wps:spPr bwMode="auto">
                              <a:xfrm>
                                <a:off x="4723" y="3989"/>
                                <a:ext cx="6" cy="3"/>
                              </a:xfrm>
                              <a:custGeom>
                                <a:avLst/>
                                <a:gdLst>
                                  <a:gd name="T0" fmla="*/ 5 w 5"/>
                                  <a:gd name="T1" fmla="*/ 0 h 3"/>
                                  <a:gd name="T2" fmla="*/ 4 w 5"/>
                                  <a:gd name="T3" fmla="*/ 1 h 3"/>
                                  <a:gd name="T4" fmla="*/ 0 w 5"/>
                                  <a:gd name="T5" fmla="*/ 3 h 3"/>
                                  <a:gd name="T6" fmla="*/ 0 w 5"/>
                                  <a:gd name="T7" fmla="*/ 3 h 3"/>
                                  <a:gd name="T8" fmla="*/ 0 w 5"/>
                                  <a:gd name="T9" fmla="*/ 3 h 3"/>
                                  <a:gd name="T10" fmla="*/ 5 w 5"/>
                                  <a:gd name="T11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5" h="3">
                                    <a:moveTo>
                                      <a:pt x="5" y="0"/>
                                    </a:move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2" y="1"/>
                                      <a:pt x="1" y="2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0" y="0"/>
                                      <a:pt x="2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1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23" y="3992"/>
                                <a:ext cx="1" cy="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2" name="Freeform 193"/>
                            <wps:cNvSpPr/>
                            <wps:spPr bwMode="auto">
                              <a:xfrm>
                                <a:off x="4606" y="3990"/>
                                <a:ext cx="4" cy="4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3 h 3"/>
                                  <a:gd name="T2" fmla="*/ 4 w 4"/>
                                  <a:gd name="T3" fmla="*/ 3 h 3"/>
                                  <a:gd name="T4" fmla="*/ 0 w 4"/>
                                  <a:gd name="T5" fmla="*/ 1 h 3"/>
                                  <a:gd name="T6" fmla="*/ 0 w 4"/>
                                  <a:gd name="T7" fmla="*/ 0 h 3"/>
                                  <a:gd name="T8" fmla="*/ 4 w 4"/>
                                  <a:gd name="T9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3">
                                    <a:moveTo>
                                      <a:pt x="4" y="3"/>
                                    </a:moveTo>
                                    <a:cubicBezTo>
                                      <a:pt x="4" y="3"/>
                                      <a:pt x="4" y="3"/>
                                      <a:pt x="4" y="3"/>
                                    </a:cubicBezTo>
                                    <a:cubicBezTo>
                                      <a:pt x="2" y="2"/>
                                      <a:pt x="1" y="1"/>
                                      <a:pt x="0" y="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" y="0"/>
                                      <a:pt x="3" y="1"/>
                                      <a:pt x="4" y="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3" name="Freeform 194"/>
                            <wps:cNvSpPr/>
                            <wps:spPr bwMode="auto">
                              <a:xfrm>
                                <a:off x="4604" y="3989"/>
                                <a:ext cx="6" cy="5"/>
                              </a:xfrm>
                              <a:custGeom>
                                <a:avLst/>
                                <a:gdLst>
                                  <a:gd name="T0" fmla="*/ 1 w 5"/>
                                  <a:gd name="T1" fmla="*/ 1 h 4"/>
                                  <a:gd name="T2" fmla="*/ 0 w 5"/>
                                  <a:gd name="T3" fmla="*/ 1 h 4"/>
                                  <a:gd name="T4" fmla="*/ 5 w 5"/>
                                  <a:gd name="T5" fmla="*/ 4 h 4"/>
                                  <a:gd name="T6" fmla="*/ 1 w 5"/>
                                  <a:gd name="T7" fmla="*/ 1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4">
                                    <a:moveTo>
                                      <a:pt x="1" y="1"/>
                                    </a:moveTo>
                                    <a:cubicBezTo>
                                      <a:pt x="0" y="1"/>
                                      <a:pt x="0" y="1"/>
                                      <a:pt x="0" y="1"/>
                                    </a:cubicBezTo>
                                    <a:cubicBezTo>
                                      <a:pt x="3" y="0"/>
                                      <a:pt x="4" y="1"/>
                                      <a:pt x="5" y="4"/>
                                    </a:cubicBezTo>
                                    <a:cubicBezTo>
                                      <a:pt x="4" y="2"/>
                                      <a:pt x="2" y="1"/>
                                      <a:pt x="1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4" name="Freeform 195"/>
                            <wps:cNvSpPr/>
                            <wps:spPr bwMode="auto">
                              <a:xfrm>
                                <a:off x="4597" y="3980"/>
                                <a:ext cx="3" cy="5"/>
                              </a:xfrm>
                              <a:custGeom>
                                <a:avLst/>
                                <a:gdLst>
                                  <a:gd name="T0" fmla="*/ 2 w 2"/>
                                  <a:gd name="T1" fmla="*/ 4 h 4"/>
                                  <a:gd name="T2" fmla="*/ 0 w 2"/>
                                  <a:gd name="T3" fmla="*/ 0 h 4"/>
                                  <a:gd name="T4" fmla="*/ 2 w 2"/>
                                  <a:gd name="T5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2" y="4"/>
                                    </a:moveTo>
                                    <a:cubicBezTo>
                                      <a:pt x="1" y="3"/>
                                      <a:pt x="0" y="1"/>
                                      <a:pt x="0" y="0"/>
                                    </a:cubicBezTo>
                                    <a:cubicBezTo>
                                      <a:pt x="1" y="1"/>
                                      <a:pt x="2" y="2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5" name="Freeform 196"/>
                            <wps:cNvSpPr/>
                            <wps:spPr bwMode="auto">
                              <a:xfrm>
                                <a:off x="4597" y="3980"/>
                                <a:ext cx="4" cy="5"/>
                              </a:xfrm>
                              <a:custGeom>
                                <a:avLst/>
                                <a:gdLst>
                                  <a:gd name="T0" fmla="*/ 2 w 3"/>
                                  <a:gd name="T1" fmla="*/ 4 h 4"/>
                                  <a:gd name="T2" fmla="*/ 0 w 3"/>
                                  <a:gd name="T3" fmla="*/ 0 h 4"/>
                                  <a:gd name="T4" fmla="*/ 0 w 3"/>
                                  <a:gd name="T5" fmla="*/ 0 h 4"/>
                                  <a:gd name="T6" fmla="*/ 2 w 3"/>
                                  <a:gd name="T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4">
                                    <a:moveTo>
                                      <a:pt x="2" y="4"/>
                                    </a:moveTo>
                                    <a:cubicBezTo>
                                      <a:pt x="2" y="2"/>
                                      <a:pt x="1" y="1"/>
                                      <a:pt x="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2" y="0"/>
                                      <a:pt x="3" y="1"/>
                                      <a:pt x="2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6" name="Freeform 197"/>
                            <wps:cNvSpPr/>
                            <wps:spPr bwMode="auto">
                              <a:xfrm>
                                <a:off x="4774" y="3597"/>
                                <a:ext cx="3" cy="1"/>
                              </a:xfrm>
                              <a:custGeom>
                                <a:avLst/>
                                <a:gdLst>
                                  <a:gd name="T0" fmla="*/ 1 w 2"/>
                                  <a:gd name="T1" fmla="*/ 0 h 1"/>
                                  <a:gd name="T2" fmla="*/ 2 w 2"/>
                                  <a:gd name="T3" fmla="*/ 1 h 1"/>
                                  <a:gd name="T4" fmla="*/ 0 w 2"/>
                                  <a:gd name="T5" fmla="*/ 1 h 1"/>
                                  <a:gd name="T6" fmla="*/ 1 w 2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" h="1">
                                    <a:moveTo>
                                      <a:pt x="1" y="0"/>
                                    </a:moveTo>
                                    <a:cubicBezTo>
                                      <a:pt x="2" y="1"/>
                                      <a:pt x="2" y="1"/>
                                      <a:pt x="2" y="1"/>
                                    </a:cubicBezTo>
                                    <a:cubicBezTo>
                                      <a:pt x="1" y="1"/>
                                      <a:pt x="1" y="1"/>
                                      <a:pt x="0" y="1"/>
                                    </a:cubicBezTo>
                                    <a:cubicBezTo>
                                      <a:pt x="1" y="1"/>
                                      <a:pt x="1" y="1"/>
                                      <a:pt x="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7" name="Freeform 198"/>
                            <wps:cNvSpPr/>
                            <wps:spPr bwMode="auto">
                              <a:xfrm>
                                <a:off x="4771" y="3598"/>
                                <a:ext cx="6" cy="5"/>
                              </a:xfrm>
                              <a:custGeom>
                                <a:avLst/>
                                <a:gdLst>
                                  <a:gd name="T0" fmla="*/ 0 w 5"/>
                                  <a:gd name="T1" fmla="*/ 4 h 4"/>
                                  <a:gd name="T2" fmla="*/ 3 w 5"/>
                                  <a:gd name="T3" fmla="*/ 0 h 4"/>
                                  <a:gd name="T4" fmla="*/ 5 w 5"/>
                                  <a:gd name="T5" fmla="*/ 0 h 4"/>
                                  <a:gd name="T6" fmla="*/ 0 w 5"/>
                                  <a:gd name="T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5" h="4">
                                    <a:moveTo>
                                      <a:pt x="0" y="4"/>
                                    </a:moveTo>
                                    <a:cubicBezTo>
                                      <a:pt x="1" y="3"/>
                                      <a:pt x="2" y="2"/>
                                      <a:pt x="3" y="0"/>
                                    </a:cubicBezTo>
                                    <a:cubicBezTo>
                                      <a:pt x="4" y="0"/>
                                      <a:pt x="4" y="0"/>
                                      <a:pt x="5" y="0"/>
                                    </a:cubicBezTo>
                                    <a:cubicBezTo>
                                      <a:pt x="3" y="1"/>
                                      <a:pt x="2" y="3"/>
                                      <a:pt x="0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8" name="Freeform 199"/>
                            <wps:cNvSpPr/>
                            <wps:spPr bwMode="auto">
                              <a:xfrm>
                                <a:off x="4771" y="3597"/>
                                <a:ext cx="4" cy="6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5 h 5"/>
                                  <a:gd name="T2" fmla="*/ 0 w 4"/>
                                  <a:gd name="T3" fmla="*/ 4 h 5"/>
                                  <a:gd name="T4" fmla="*/ 4 w 4"/>
                                  <a:gd name="T5" fmla="*/ 0 h 5"/>
                                  <a:gd name="T6" fmla="*/ 3 w 4"/>
                                  <a:gd name="T7" fmla="*/ 1 h 5"/>
                                  <a:gd name="T8" fmla="*/ 0 w 4"/>
                                  <a:gd name="T9" fmla="*/ 5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5">
                                    <a:moveTo>
                                      <a:pt x="0" y="5"/>
                                    </a:move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1" y="3"/>
                                      <a:pt x="3" y="1"/>
                                      <a:pt x="4" y="0"/>
                                    </a:cubicBezTo>
                                    <a:cubicBezTo>
                                      <a:pt x="4" y="1"/>
                                      <a:pt x="4" y="1"/>
                                      <a:pt x="3" y="1"/>
                                    </a:cubicBezTo>
                                    <a:cubicBezTo>
                                      <a:pt x="2" y="2"/>
                                      <a:pt x="1" y="3"/>
                                      <a:pt x="0" y="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9" name="Freeform 200"/>
                            <wps:cNvSpPr/>
                            <wps:spPr bwMode="auto">
                              <a:xfrm>
                                <a:off x="4771" y="3598"/>
                                <a:ext cx="3" cy="5"/>
                              </a:xfrm>
                              <a:custGeom>
                                <a:avLst/>
                                <a:gdLst>
                                  <a:gd name="T0" fmla="*/ 3 w 3"/>
                                  <a:gd name="T1" fmla="*/ 0 h 4"/>
                                  <a:gd name="T2" fmla="*/ 0 w 3"/>
                                  <a:gd name="T3" fmla="*/ 4 h 4"/>
                                  <a:gd name="T4" fmla="*/ 0 w 3"/>
                                  <a:gd name="T5" fmla="*/ 4 h 4"/>
                                  <a:gd name="T6" fmla="*/ 3 w 3"/>
                                  <a:gd name="T7" fmla="*/ 0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" h="4">
                                    <a:moveTo>
                                      <a:pt x="3" y="0"/>
                                    </a:moveTo>
                                    <a:cubicBezTo>
                                      <a:pt x="2" y="2"/>
                                      <a:pt x="1" y="3"/>
                                      <a:pt x="0" y="4"/>
                                    </a:cubicBezTo>
                                    <a:cubicBezTo>
                                      <a:pt x="0" y="4"/>
                                      <a:pt x="0" y="4"/>
                                      <a:pt x="0" y="4"/>
                                    </a:cubicBezTo>
                                    <a:cubicBezTo>
                                      <a:pt x="1" y="2"/>
                                      <a:pt x="2" y="1"/>
                                      <a:pt x="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50" name="Freeform 201"/>
                            <wps:cNvSpPr/>
                            <wps:spPr bwMode="auto">
                              <a:xfrm>
                                <a:off x="4556" y="3598"/>
                                <a:ext cx="1" cy="1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1"/>
                                  <a:gd name="T2" fmla="*/ 1 w 1"/>
                                  <a:gd name="T3" fmla="*/ 0 h 1"/>
                                  <a:gd name="T4" fmla="*/ 1 w 1"/>
                                  <a:gd name="T5" fmla="*/ 1 h 1"/>
                                  <a:gd name="T6" fmla="*/ 0 w 1"/>
                                  <a:gd name="T7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" h="1">
                                    <a:moveTo>
                                      <a:pt x="0" y="0"/>
                                    </a:moveTo>
                                    <a:cubicBezTo>
                                      <a:pt x="1" y="0"/>
                                      <a:pt x="1" y="0"/>
                                      <a:pt x="1" y="0"/>
                                    </a:cubicBezTo>
                                    <a:cubicBezTo>
                                      <a:pt x="1" y="0"/>
                                      <a:pt x="1" y="1"/>
                                      <a:pt x="1" y="1"/>
                                    </a:cubicBezTo>
                                    <a:cubicBezTo>
                                      <a:pt x="1" y="1"/>
                                      <a:pt x="0" y="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51" name="Freeform 202"/>
                            <wps:cNvSpPr/>
                            <wps:spPr bwMode="auto">
                              <a:xfrm>
                                <a:off x="4556" y="3598"/>
                                <a:ext cx="5" cy="6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5"/>
                                  <a:gd name="T2" fmla="*/ 4 w 4"/>
                                  <a:gd name="T3" fmla="*/ 5 h 5"/>
                                  <a:gd name="T4" fmla="*/ 0 w 4"/>
                                  <a:gd name="T5" fmla="*/ 0 h 5"/>
                                  <a:gd name="T6" fmla="*/ 1 w 4"/>
                                  <a:gd name="T7" fmla="*/ 1 h 5"/>
                                  <a:gd name="T8" fmla="*/ 4 w 4"/>
                                  <a:gd name="T9" fmla="*/ 4 h 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" h="5">
                                    <a:moveTo>
                                      <a:pt x="4" y="4"/>
                                    </a:moveTo>
                                    <a:cubicBezTo>
                                      <a:pt x="4" y="5"/>
                                      <a:pt x="4" y="5"/>
                                      <a:pt x="4" y="5"/>
                                    </a:cubicBezTo>
                                    <a:cubicBezTo>
                                      <a:pt x="3" y="3"/>
                                      <a:pt x="1" y="2"/>
                                      <a:pt x="0" y="0"/>
                                    </a:cubicBezTo>
                                    <a:cubicBezTo>
                                      <a:pt x="0" y="0"/>
                                      <a:pt x="1" y="1"/>
                                      <a:pt x="1" y="1"/>
                                    </a:cubicBezTo>
                                    <a:cubicBezTo>
                                      <a:pt x="2" y="2"/>
                                      <a:pt x="4" y="3"/>
                                      <a:pt x="4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52" name="Freeform 203"/>
                            <wps:cNvSpPr/>
                            <wps:spPr bwMode="auto">
                              <a:xfrm>
                                <a:off x="4557" y="3598"/>
                                <a:ext cx="5" cy="5"/>
                              </a:xfrm>
                              <a:custGeom>
                                <a:avLst/>
                                <a:gdLst>
                                  <a:gd name="T0" fmla="*/ 4 w 4"/>
                                  <a:gd name="T1" fmla="*/ 4 h 4"/>
                                  <a:gd name="T2" fmla="*/ 0 w 4"/>
                                  <a:gd name="T3" fmla="*/ 1 h 4"/>
                                  <a:gd name="T4" fmla="*/ 0 w 4"/>
                                  <a:gd name="T5" fmla="*/ 0 h 4"/>
                                  <a:gd name="T6" fmla="*/ 4 w 4"/>
                                  <a:gd name="T7" fmla="*/ 4 h 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4">
                                    <a:moveTo>
                                      <a:pt x="4" y="4"/>
                                    </a:moveTo>
                                    <a:cubicBezTo>
                                      <a:pt x="3" y="3"/>
                                      <a:pt x="2" y="2"/>
                                      <a:pt x="0" y="1"/>
                                    </a:cubicBezTo>
                                    <a:cubicBezTo>
                                      <a:pt x="0" y="1"/>
                                      <a:pt x="0" y="0"/>
                                      <a:pt x="0" y="0"/>
                                    </a:cubicBezTo>
                                    <a:cubicBezTo>
                                      <a:pt x="1" y="1"/>
                                      <a:pt x="2" y="3"/>
                                      <a:pt x="4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53" name="Freeform 204"/>
                            <wps:cNvSpPr/>
                            <wps:spPr bwMode="auto">
                              <a:xfrm>
                                <a:off x="4557" y="3599"/>
                                <a:ext cx="5" cy="4"/>
                              </a:xfrm>
                              <a:custGeom>
                                <a:avLst/>
                                <a:gdLst>
                                  <a:gd name="T0" fmla="*/ 0 w 4"/>
                                  <a:gd name="T1" fmla="*/ 0 h 3"/>
                                  <a:gd name="T2" fmla="*/ 4 w 4"/>
                                  <a:gd name="T3" fmla="*/ 3 h 3"/>
                                  <a:gd name="T4" fmla="*/ 3 w 4"/>
                                  <a:gd name="T5" fmla="*/ 3 h 3"/>
                                  <a:gd name="T6" fmla="*/ 0 w 4"/>
                                  <a:gd name="T7" fmla="*/ 0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" h="3">
                                    <a:moveTo>
                                      <a:pt x="0" y="0"/>
                                    </a:moveTo>
                                    <a:cubicBezTo>
                                      <a:pt x="2" y="1"/>
                                      <a:pt x="3" y="2"/>
                                      <a:pt x="4" y="3"/>
                                    </a:cubicBezTo>
                                    <a:cubicBezTo>
                                      <a:pt x="3" y="3"/>
                                      <a:pt x="3" y="3"/>
                                      <a:pt x="3" y="3"/>
                                    </a:cubicBezTo>
                                    <a:cubicBezTo>
                                      <a:pt x="3" y="2"/>
                                      <a:pt x="1" y="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65000"/>
                                  <a:alpha val="2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2354" name="Freeform 206"/>
                          <wps:cNvSpPr/>
                          <wps:spPr bwMode="auto">
                            <a:xfrm>
                              <a:off x="7604" y="45717"/>
                              <a:ext cx="2" cy="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2 h 2"/>
                                <a:gd name="T2" fmla="*/ 0 w 1"/>
                                <a:gd name="T3" fmla="*/ 1 h 2"/>
                                <a:gd name="T4" fmla="*/ 1 w 1"/>
                                <a:gd name="T5" fmla="*/ 0 h 2"/>
                                <a:gd name="T6" fmla="*/ 1 w 1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2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55" name="Freeform 207"/>
                          <wps:cNvSpPr/>
                          <wps:spPr bwMode="auto">
                            <a:xfrm>
                              <a:off x="7607" y="45715"/>
                              <a:ext cx="10" cy="1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3"/>
                                <a:gd name="T2" fmla="*/ 3 w 3"/>
                                <a:gd name="T3" fmla="*/ 0 h 3"/>
                                <a:gd name="T4" fmla="*/ 0 w 3"/>
                                <a:gd name="T5" fmla="*/ 3 h 3"/>
                                <a:gd name="T6" fmla="*/ 0 w 3"/>
                                <a:gd name="T7" fmla="*/ 1 h 3"/>
                                <a:gd name="T8" fmla="*/ 2 w 3"/>
                                <a:gd name="T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2" y="0"/>
                                  </a:move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1"/>
                                    <a:pt x="1" y="2"/>
                                    <a:pt x="0" y="3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1" y="1"/>
                                    <a:pt x="2" y="0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56" name="Freeform 208"/>
                          <wps:cNvSpPr/>
                          <wps:spPr bwMode="auto">
                            <a:xfrm>
                              <a:off x="7604" y="45712"/>
                              <a:ext cx="10" cy="1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2 h 3"/>
                                <a:gd name="T4" fmla="*/ 0 w 3"/>
                                <a:gd name="T5" fmla="*/ 3 h 3"/>
                                <a:gd name="T6" fmla="*/ 3 w 3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cubicBezTo>
                                    <a:pt x="3" y="1"/>
                                    <a:pt x="2" y="2"/>
                                    <a:pt x="1" y="2"/>
                                  </a:cubicBezTo>
                                  <a:cubicBezTo>
                                    <a:pt x="1" y="3"/>
                                    <a:pt x="1" y="3"/>
                                    <a:pt x="0" y="3"/>
                                  </a:cubicBezTo>
                                  <a:cubicBezTo>
                                    <a:pt x="1" y="2"/>
                                    <a:pt x="2" y="1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1" name="Freeform 209"/>
                          <wps:cNvSpPr/>
                          <wps:spPr bwMode="auto">
                            <a:xfrm>
                              <a:off x="7607" y="45712"/>
                              <a:ext cx="7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0 h 2"/>
                                <a:gd name="T4" fmla="*/ 2 w 2"/>
                                <a:gd name="T5" fmla="*/ 1 h 2"/>
                                <a:gd name="T6" fmla="*/ 0 w 2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cubicBezTo>
                                    <a:pt x="1" y="2"/>
                                    <a:pt x="2" y="1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57" name="Freeform 210"/>
                          <wps:cNvSpPr/>
                          <wps:spPr bwMode="auto">
                            <a:xfrm>
                              <a:off x="7069" y="44967"/>
                              <a:ext cx="115" cy="107"/>
                            </a:xfrm>
                            <a:custGeom>
                              <a:avLst/>
                              <a:gdLst>
                                <a:gd name="T0" fmla="*/ 15 w 38"/>
                                <a:gd name="T1" fmla="*/ 0 h 36"/>
                                <a:gd name="T2" fmla="*/ 21 w 38"/>
                                <a:gd name="T3" fmla="*/ 0 h 36"/>
                                <a:gd name="T4" fmla="*/ 35 w 38"/>
                                <a:gd name="T5" fmla="*/ 12 h 36"/>
                                <a:gd name="T6" fmla="*/ 21 w 38"/>
                                <a:gd name="T7" fmla="*/ 36 h 36"/>
                                <a:gd name="T8" fmla="*/ 15 w 38"/>
                                <a:gd name="T9" fmla="*/ 36 h 36"/>
                                <a:gd name="T10" fmla="*/ 13 w 38"/>
                                <a:gd name="T11" fmla="*/ 35 h 36"/>
                                <a:gd name="T12" fmla="*/ 0 w 38"/>
                                <a:gd name="T13" fmla="*/ 21 h 36"/>
                                <a:gd name="T14" fmla="*/ 0 w 38"/>
                                <a:gd name="T15" fmla="*/ 15 h 36"/>
                                <a:gd name="T16" fmla="*/ 15 w 38"/>
                                <a:gd name="T1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36">
                                  <a:moveTo>
                                    <a:pt x="15" y="0"/>
                                  </a:moveTo>
                                  <a:cubicBezTo>
                                    <a:pt x="17" y="0"/>
                                    <a:pt x="19" y="0"/>
                                    <a:pt x="21" y="0"/>
                                  </a:cubicBezTo>
                                  <a:cubicBezTo>
                                    <a:pt x="28" y="2"/>
                                    <a:pt x="33" y="5"/>
                                    <a:pt x="35" y="12"/>
                                  </a:cubicBezTo>
                                  <a:cubicBezTo>
                                    <a:pt x="38" y="21"/>
                                    <a:pt x="33" y="34"/>
                                    <a:pt x="21" y="36"/>
                                  </a:cubicBezTo>
                                  <a:cubicBezTo>
                                    <a:pt x="19" y="36"/>
                                    <a:pt x="17" y="36"/>
                                    <a:pt x="15" y="36"/>
                                  </a:cubicBezTo>
                                  <a:cubicBezTo>
                                    <a:pt x="14" y="35"/>
                                    <a:pt x="14" y="35"/>
                                    <a:pt x="13" y="35"/>
                                  </a:cubicBezTo>
                                  <a:cubicBezTo>
                                    <a:pt x="6" y="33"/>
                                    <a:pt x="2" y="28"/>
                                    <a:pt x="0" y="21"/>
                                  </a:cubicBezTo>
                                  <a:cubicBezTo>
                                    <a:pt x="0" y="19"/>
                                    <a:pt x="0" y="17"/>
                                    <a:pt x="0" y="15"/>
                                  </a:cubicBezTo>
                                  <a:cubicBezTo>
                                    <a:pt x="2" y="7"/>
                                    <a:pt x="7" y="2"/>
                                    <a:pt x="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3" name="Freeform 211"/>
                          <wps:cNvSpPr/>
                          <wps:spPr bwMode="auto">
                            <a:xfrm>
                              <a:off x="6777" y="45100"/>
                              <a:ext cx="55" cy="55"/>
                            </a:xfrm>
                            <a:custGeom>
                              <a:avLst/>
                              <a:gdLst>
                                <a:gd name="T0" fmla="*/ 12 w 18"/>
                                <a:gd name="T1" fmla="*/ 18 h 18"/>
                                <a:gd name="T2" fmla="*/ 6 w 18"/>
                                <a:gd name="T3" fmla="*/ 17 h 18"/>
                                <a:gd name="T4" fmla="*/ 6 w 18"/>
                                <a:gd name="T5" fmla="*/ 17 h 18"/>
                                <a:gd name="T6" fmla="*/ 1 w 18"/>
                                <a:gd name="T7" fmla="*/ 12 h 18"/>
                                <a:gd name="T8" fmla="*/ 1 w 18"/>
                                <a:gd name="T9" fmla="*/ 6 h 18"/>
                                <a:gd name="T10" fmla="*/ 1 w 18"/>
                                <a:gd name="T11" fmla="*/ 6 h 18"/>
                                <a:gd name="T12" fmla="*/ 6 w 18"/>
                                <a:gd name="T13" fmla="*/ 1 h 18"/>
                                <a:gd name="T14" fmla="*/ 12 w 18"/>
                                <a:gd name="T15" fmla="*/ 1 h 18"/>
                                <a:gd name="T16" fmla="*/ 17 w 18"/>
                                <a:gd name="T17" fmla="*/ 6 h 18"/>
                                <a:gd name="T18" fmla="*/ 17 w 18"/>
                                <a:gd name="T19" fmla="*/ 12 h 18"/>
                                <a:gd name="T20" fmla="*/ 12 w 18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2" y="18"/>
                                  </a:moveTo>
                                  <a:cubicBezTo>
                                    <a:pt x="10" y="18"/>
                                    <a:pt x="8" y="18"/>
                                    <a:pt x="6" y="17"/>
                                  </a:cubicBez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4" y="16"/>
                                    <a:pt x="2" y="15"/>
                                    <a:pt x="1" y="12"/>
                                  </a:cubicBezTo>
                                  <a:cubicBezTo>
                                    <a:pt x="0" y="10"/>
                                    <a:pt x="0" y="8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2" y="4"/>
                                    <a:pt x="4" y="2"/>
                                    <a:pt x="6" y="1"/>
                                  </a:cubicBezTo>
                                  <a:cubicBezTo>
                                    <a:pt x="8" y="0"/>
                                    <a:pt x="10" y="1"/>
                                    <a:pt x="12" y="1"/>
                                  </a:cubicBezTo>
                                  <a:cubicBezTo>
                                    <a:pt x="14" y="2"/>
                                    <a:pt x="17" y="3"/>
                                    <a:pt x="17" y="6"/>
                                  </a:cubicBezTo>
                                  <a:cubicBezTo>
                                    <a:pt x="18" y="8"/>
                                    <a:pt x="18" y="10"/>
                                    <a:pt x="17" y="12"/>
                                  </a:cubicBezTo>
                                  <a:cubicBezTo>
                                    <a:pt x="16" y="15"/>
                                    <a:pt x="15" y="17"/>
                                    <a:pt x="12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58" name="Freeform 212"/>
                          <wps:cNvSpPr/>
                          <wps:spPr bwMode="auto">
                            <a:xfrm>
                              <a:off x="7602" y="45180"/>
                              <a:ext cx="5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"/>
                                <a:gd name="T2" fmla="*/ 1 w 2"/>
                                <a:gd name="T3" fmla="*/ 0 h 1"/>
                                <a:gd name="T4" fmla="*/ 2 w 2"/>
                                <a:gd name="T5" fmla="*/ 1 h 1"/>
                                <a:gd name="T6" fmla="*/ 0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59" name="Freeform 213"/>
                          <wps:cNvSpPr/>
                          <wps:spPr bwMode="auto">
                            <a:xfrm>
                              <a:off x="7604" y="45180"/>
                              <a:ext cx="10" cy="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3"/>
                                <a:gd name="T2" fmla="*/ 3 w 3"/>
                                <a:gd name="T3" fmla="*/ 3 h 3"/>
                                <a:gd name="T4" fmla="*/ 1 w 3"/>
                                <a:gd name="T5" fmla="*/ 1 h 3"/>
                                <a:gd name="T6" fmla="*/ 0 w 3"/>
                                <a:gd name="T7" fmla="*/ 0 h 3"/>
                                <a:gd name="T8" fmla="*/ 0 w 3"/>
                                <a:gd name="T9" fmla="*/ 0 h 3"/>
                                <a:gd name="T10" fmla="*/ 3 w 3"/>
                                <a:gd name="T11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2"/>
                                  </a:move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2" y="2"/>
                                    <a:pt x="1" y="1"/>
                                    <a:pt x="1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1"/>
                                    <a:pt x="2" y="1"/>
                                    <a:pt x="3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0" name="Freeform 214"/>
                          <wps:cNvSpPr/>
                          <wps:spPr bwMode="auto">
                            <a:xfrm>
                              <a:off x="7602" y="45180"/>
                              <a:ext cx="12" cy="7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3 h 3"/>
                                <a:gd name="T2" fmla="*/ 4 w 4"/>
                                <a:gd name="T3" fmla="*/ 3 h 3"/>
                                <a:gd name="T4" fmla="*/ 0 w 4"/>
                                <a:gd name="T5" fmla="*/ 0 h 3"/>
                                <a:gd name="T6" fmla="*/ 2 w 4"/>
                                <a:gd name="T7" fmla="*/ 1 h 3"/>
                                <a:gd name="T8" fmla="*/ 4 w 4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3"/>
                                  </a:move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3" y="2"/>
                                    <a:pt x="1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2"/>
                                    <a:pt x="3" y="2"/>
                                    <a:pt x="4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1" name="Freeform 215"/>
                          <wps:cNvSpPr/>
                          <wps:spPr bwMode="auto">
                            <a:xfrm>
                              <a:off x="7607" y="45182"/>
                              <a:ext cx="7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2 w 2"/>
                                <a:gd name="T3" fmla="*/ 2 h 2"/>
                                <a:gd name="T4" fmla="*/ 2 w 2"/>
                                <a:gd name="T5" fmla="*/ 2 h 2"/>
                                <a:gd name="T6" fmla="*/ 0 w 2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2" name="Freeform 216"/>
                          <wps:cNvSpPr/>
                          <wps:spPr bwMode="auto">
                            <a:xfrm>
                              <a:off x="6884" y="44782"/>
                              <a:ext cx="50" cy="47"/>
                            </a:xfrm>
                            <a:custGeom>
                              <a:avLst/>
                              <a:gdLst>
                                <a:gd name="T0" fmla="*/ 11 w 16"/>
                                <a:gd name="T1" fmla="*/ 16 h 16"/>
                                <a:gd name="T2" fmla="*/ 6 w 16"/>
                                <a:gd name="T3" fmla="*/ 16 h 16"/>
                                <a:gd name="T4" fmla="*/ 1 w 16"/>
                                <a:gd name="T5" fmla="*/ 10 h 16"/>
                                <a:gd name="T6" fmla="*/ 1 w 16"/>
                                <a:gd name="T7" fmla="*/ 6 h 16"/>
                                <a:gd name="T8" fmla="*/ 6 w 16"/>
                                <a:gd name="T9" fmla="*/ 0 h 16"/>
                                <a:gd name="T10" fmla="*/ 11 w 16"/>
                                <a:gd name="T11" fmla="*/ 0 h 16"/>
                                <a:gd name="T12" fmla="*/ 11 w 16"/>
                                <a:gd name="T13" fmla="*/ 0 h 16"/>
                                <a:gd name="T14" fmla="*/ 16 w 16"/>
                                <a:gd name="T15" fmla="*/ 6 h 16"/>
                                <a:gd name="T16" fmla="*/ 16 w 16"/>
                                <a:gd name="T17" fmla="*/ 10 h 16"/>
                                <a:gd name="T18" fmla="*/ 11 w 16"/>
                                <a:gd name="T1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1" y="16"/>
                                  </a:moveTo>
                                  <a:cubicBezTo>
                                    <a:pt x="9" y="16"/>
                                    <a:pt x="7" y="16"/>
                                    <a:pt x="6" y="16"/>
                                  </a:cubicBezTo>
                                  <a:cubicBezTo>
                                    <a:pt x="4" y="15"/>
                                    <a:pt x="2" y="13"/>
                                    <a:pt x="1" y="10"/>
                                  </a:cubicBezTo>
                                  <a:cubicBezTo>
                                    <a:pt x="0" y="9"/>
                                    <a:pt x="0" y="7"/>
                                    <a:pt x="1" y="6"/>
                                  </a:cubicBezTo>
                                  <a:cubicBezTo>
                                    <a:pt x="2" y="3"/>
                                    <a:pt x="4" y="2"/>
                                    <a:pt x="6" y="0"/>
                                  </a:cubicBezTo>
                                  <a:cubicBezTo>
                                    <a:pt x="7" y="0"/>
                                    <a:pt x="9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3" y="1"/>
                                    <a:pt x="15" y="3"/>
                                    <a:pt x="16" y="6"/>
                                  </a:cubicBezTo>
                                  <a:cubicBezTo>
                                    <a:pt x="16" y="7"/>
                                    <a:pt x="16" y="9"/>
                                    <a:pt x="16" y="10"/>
                                  </a:cubicBezTo>
                                  <a:cubicBezTo>
                                    <a:pt x="15" y="13"/>
                                    <a:pt x="13" y="15"/>
                                    <a:pt x="11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9" name="Freeform 217"/>
                          <wps:cNvSpPr/>
                          <wps:spPr bwMode="auto">
                            <a:xfrm>
                              <a:off x="6874" y="44985"/>
                              <a:ext cx="72" cy="72"/>
                            </a:xfrm>
                            <a:custGeom>
                              <a:avLst/>
                              <a:gdLst>
                                <a:gd name="T0" fmla="*/ 15 w 24"/>
                                <a:gd name="T1" fmla="*/ 24 h 24"/>
                                <a:gd name="T2" fmla="*/ 10 w 24"/>
                                <a:gd name="T3" fmla="*/ 24 h 24"/>
                                <a:gd name="T4" fmla="*/ 0 w 24"/>
                                <a:gd name="T5" fmla="*/ 14 h 24"/>
                                <a:gd name="T6" fmla="*/ 0 w 24"/>
                                <a:gd name="T7" fmla="*/ 10 h 24"/>
                                <a:gd name="T8" fmla="*/ 10 w 24"/>
                                <a:gd name="T9" fmla="*/ 0 h 24"/>
                                <a:gd name="T10" fmla="*/ 15 w 24"/>
                                <a:gd name="T11" fmla="*/ 0 h 24"/>
                                <a:gd name="T12" fmla="*/ 24 w 24"/>
                                <a:gd name="T13" fmla="*/ 10 h 24"/>
                                <a:gd name="T14" fmla="*/ 24 w 24"/>
                                <a:gd name="T15" fmla="*/ 14 h 24"/>
                                <a:gd name="T16" fmla="*/ 15 w 24"/>
                                <a:gd name="T1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5" y="24"/>
                                  </a:moveTo>
                                  <a:cubicBezTo>
                                    <a:pt x="13" y="24"/>
                                    <a:pt x="11" y="24"/>
                                    <a:pt x="10" y="24"/>
                                  </a:cubicBezTo>
                                  <a:cubicBezTo>
                                    <a:pt x="5" y="22"/>
                                    <a:pt x="2" y="19"/>
                                    <a:pt x="0" y="14"/>
                                  </a:cubicBezTo>
                                  <a:cubicBezTo>
                                    <a:pt x="0" y="13"/>
                                    <a:pt x="0" y="11"/>
                                    <a:pt x="0" y="10"/>
                                  </a:cubicBezTo>
                                  <a:cubicBezTo>
                                    <a:pt x="2" y="5"/>
                                    <a:pt x="5" y="2"/>
                                    <a:pt x="10" y="0"/>
                                  </a:cubicBezTo>
                                  <a:cubicBezTo>
                                    <a:pt x="11" y="0"/>
                                    <a:pt x="13" y="0"/>
                                    <a:pt x="15" y="0"/>
                                  </a:cubicBezTo>
                                  <a:cubicBezTo>
                                    <a:pt x="20" y="1"/>
                                    <a:pt x="23" y="4"/>
                                    <a:pt x="24" y="10"/>
                                  </a:cubicBezTo>
                                  <a:cubicBezTo>
                                    <a:pt x="24" y="11"/>
                                    <a:pt x="24" y="13"/>
                                    <a:pt x="24" y="14"/>
                                  </a:cubicBezTo>
                                  <a:cubicBezTo>
                                    <a:pt x="23" y="19"/>
                                    <a:pt x="20" y="23"/>
                                    <a:pt x="15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3" name="Freeform 218"/>
                          <wps:cNvSpPr/>
                          <wps:spPr bwMode="auto">
                            <a:xfrm>
                              <a:off x="7707" y="45830"/>
                              <a:ext cx="2" cy="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2"/>
                                <a:gd name="T2" fmla="*/ 1 w 1"/>
                                <a:gd name="T3" fmla="*/ 2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1 w 1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1" name="Freeform 219"/>
                          <wps:cNvSpPr/>
                          <wps:spPr bwMode="auto">
                            <a:xfrm>
                              <a:off x="7707" y="45835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4" name="Freeform 220"/>
                          <wps:cNvSpPr/>
                          <wps:spPr bwMode="auto">
                            <a:xfrm>
                              <a:off x="7707" y="45830"/>
                              <a:ext cx="2" cy="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5" name="Freeform 221"/>
                          <wps:cNvSpPr/>
                          <wps:spPr bwMode="auto">
                            <a:xfrm>
                              <a:off x="7709" y="45830"/>
                              <a:ext cx="7" cy="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2 w 2"/>
                                <a:gd name="T3" fmla="*/ 0 h 2"/>
                                <a:gd name="T4" fmla="*/ 0 w 2"/>
                                <a:gd name="T5" fmla="*/ 2 h 2"/>
                                <a:gd name="T6" fmla="*/ 0 w 2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6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45830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7" name="Freeform 223"/>
                          <wps:cNvSpPr/>
                          <wps:spPr bwMode="auto">
                            <a:xfrm>
                              <a:off x="8247" y="45940"/>
                              <a:ext cx="2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  <a:gd name="T12" fmla="*/ 1 w 1"/>
                                <a:gd name="T1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8" name="Freeform 224"/>
                          <wps:cNvSpPr/>
                          <wps:spPr bwMode="auto">
                            <a:xfrm>
                              <a:off x="8247" y="45940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69" name="Freeform 225"/>
                          <wps:cNvSpPr/>
                          <wps:spPr bwMode="auto">
                            <a:xfrm>
                              <a:off x="8249" y="45937"/>
                              <a:ext cx="5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0 w 1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0" name="Freeform 226"/>
                          <wps:cNvSpPr/>
                          <wps:spPr bwMode="auto">
                            <a:xfrm>
                              <a:off x="8247" y="45940"/>
                              <a:ext cx="7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1 h 1"/>
                                <a:gd name="T4" fmla="*/ 1 w 2"/>
                                <a:gd name="T5" fmla="*/ 0 h 1"/>
                                <a:gd name="T6" fmla="*/ 2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1" name="Freeform 227"/>
                          <wps:cNvSpPr/>
                          <wps:spPr bwMode="auto">
                            <a:xfrm>
                              <a:off x="8249" y="45937"/>
                              <a:ext cx="5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0 w 2"/>
                                <a:gd name="T3" fmla="*/ 1 h 1"/>
                                <a:gd name="T4" fmla="*/ 2 w 2"/>
                                <a:gd name="T5" fmla="*/ 0 h 1"/>
                                <a:gd name="T6" fmla="*/ 2 w 2"/>
                                <a:gd name="T7" fmla="*/ 0 h 1"/>
                                <a:gd name="T8" fmla="*/ 2 w 2"/>
                                <a:gd name="T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2" name="Freeform 228"/>
                          <wps:cNvSpPr/>
                          <wps:spPr bwMode="auto">
                            <a:xfrm>
                              <a:off x="8247" y="45940"/>
                              <a:ext cx="2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1 w 1"/>
                                <a:gd name="T3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3" name="Freeform 229"/>
                          <wps:cNvSpPr/>
                          <wps:spPr bwMode="auto">
                            <a:xfrm>
                              <a:off x="8247" y="45937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0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4" name="Freeform 230"/>
                          <wps:cNvSpPr/>
                          <wps:spPr bwMode="auto">
                            <a:xfrm>
                              <a:off x="8157" y="45942"/>
                              <a:ext cx="2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5" name="Freeform 231"/>
                          <wps:cNvSpPr/>
                          <wps:spPr bwMode="auto">
                            <a:xfrm>
                              <a:off x="8154" y="45940"/>
                              <a:ext cx="5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2"/>
                                <a:gd name="T2" fmla="*/ 1 w 2"/>
                                <a:gd name="T3" fmla="*/ 1 h 2"/>
                                <a:gd name="T4" fmla="*/ 1 w 2"/>
                                <a:gd name="T5" fmla="*/ 2 h 2"/>
                                <a:gd name="T6" fmla="*/ 0 w 2"/>
                                <a:gd name="T7" fmla="*/ 0 h 2"/>
                                <a:gd name="T8" fmla="*/ 2 w 2"/>
                                <a:gd name="T9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6" name="Freeform 232"/>
                          <wps:cNvSpPr/>
                          <wps:spPr bwMode="auto">
                            <a:xfrm>
                              <a:off x="7937" y="45940"/>
                              <a:ext cx="5" cy="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1 h 2"/>
                                <a:gd name="T4" fmla="*/ 1 w 1"/>
                                <a:gd name="T5" fmla="*/ 2 h 2"/>
                                <a:gd name="T6" fmla="*/ 0 w 1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7" name="Freeform 233"/>
                          <wps:cNvSpPr/>
                          <wps:spPr bwMode="auto">
                            <a:xfrm>
                              <a:off x="7934" y="45940"/>
                              <a:ext cx="2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1 w 1"/>
                                <a:gd name="T3" fmla="*/ 1 w 1"/>
                                <a:gd name="T4" fmla="*/ 1 w 1"/>
                                <a:gd name="T5" fmla="*/ 0 w 1"/>
                                <a:gd name="T6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8" name="Freeform 234"/>
                          <wps:cNvSpPr/>
                          <wps:spPr bwMode="auto">
                            <a:xfrm>
                              <a:off x="7937" y="45940"/>
                              <a:ext cx="5" cy="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2"/>
                                <a:gd name="T2" fmla="*/ 1 w 1"/>
                                <a:gd name="T3" fmla="*/ 2 h 2"/>
                                <a:gd name="T4" fmla="*/ 0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79" name="Freeform 235"/>
                          <wps:cNvSpPr/>
                          <wps:spPr bwMode="auto">
                            <a:xfrm>
                              <a:off x="7934" y="45940"/>
                              <a:ext cx="2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0 w 1"/>
                                <a:gd name="T3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0" name="Freeform 236"/>
                          <wps:cNvSpPr/>
                          <wps:spPr bwMode="auto">
                            <a:xfrm>
                              <a:off x="7937" y="45940"/>
                              <a:ext cx="5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1" name="Freeform 237"/>
                          <wps:cNvSpPr/>
                          <wps:spPr bwMode="auto">
                            <a:xfrm>
                              <a:off x="7937" y="45940"/>
                              <a:ext cx="5" cy="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w 2"/>
                                <a:gd name="T2" fmla="*/ 0 w 2"/>
                                <a:gd name="T3" fmla="*/ 0 w 2"/>
                                <a:gd name="T4" fmla="*/ 2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2" name="Freeform 238"/>
                          <wps:cNvSpPr/>
                          <wps:spPr bwMode="auto">
                            <a:xfrm>
                              <a:off x="8569" y="45617"/>
                              <a:ext cx="2" cy="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3" name="Freeform 239"/>
                          <wps:cNvSpPr/>
                          <wps:spPr bwMode="auto">
                            <a:xfrm>
                              <a:off x="8572" y="45615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0 h 1"/>
                                <a:gd name="T8" fmla="*/ 1 w 1"/>
                                <a:gd name="T9" fmla="*/ 0 h 1"/>
                                <a:gd name="T10" fmla="*/ 0 w 1"/>
                                <a:gd name="T1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4" name="Freeform 240"/>
                          <wps:cNvSpPr/>
                          <wps:spPr bwMode="auto">
                            <a:xfrm>
                              <a:off x="8569" y="45615"/>
                              <a:ext cx="2" cy="7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2"/>
                                <a:gd name="T2" fmla="*/ 1 w 1"/>
                                <a:gd name="T3" fmla="*/ 0 h 2"/>
                                <a:gd name="T4" fmla="*/ 0 w 1"/>
                                <a:gd name="T5" fmla="*/ 2 h 2"/>
                                <a:gd name="T6" fmla="*/ 1 w 1"/>
                                <a:gd name="T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1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5" name="Freeform 241"/>
                          <wps:cNvSpPr/>
                          <wps:spPr bwMode="auto">
                            <a:xfrm>
                              <a:off x="8572" y="45615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1 w 1"/>
                                <a:gd name="T7" fmla="*/ 0 h 1"/>
                                <a:gd name="T8" fmla="*/ 0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6" name="Freeform 242"/>
                          <wps:cNvSpPr/>
                          <wps:spPr bwMode="auto">
                            <a:xfrm>
                              <a:off x="8569" y="45615"/>
                              <a:ext cx="2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7" name="Freeform 243"/>
                          <wps:cNvSpPr/>
                          <wps:spPr bwMode="auto">
                            <a:xfrm>
                              <a:off x="8569" y="45615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0 h 1"/>
                                <a:gd name="T4" fmla="*/ 1 w 1"/>
                                <a:gd name="T5" fmla="*/ 1 h 1"/>
                                <a:gd name="T6" fmla="*/ 0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8" name="Freeform 244"/>
                          <wps:cNvSpPr/>
                          <wps:spPr bwMode="auto">
                            <a:xfrm>
                              <a:off x="7617" y="45617"/>
                              <a:ext cx="2" cy="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2"/>
                                <a:gd name="T2" fmla="*/ 0 w 1"/>
                                <a:gd name="T3" fmla="*/ 0 h 2"/>
                                <a:gd name="T4" fmla="*/ 1 w 1"/>
                                <a:gd name="T5" fmla="*/ 2 h 2"/>
                                <a:gd name="T6" fmla="*/ 0 w 1"/>
                                <a:gd name="T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2"/>
                                  </a:cubicBez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89" name="Freeform 245"/>
                          <wps:cNvSpPr/>
                          <wps:spPr bwMode="auto">
                            <a:xfrm>
                              <a:off x="7614" y="45712"/>
                              <a:ext cx="2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w 1"/>
                                <a:gd name="T2" fmla="*/ 1 w 1"/>
                                <a:gd name="T3" fmla="*/ 1 w 1"/>
                                <a:gd name="T4" fmla="*/ 0 w 1"/>
                                <a:gd name="T5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0" name="Freeform 246"/>
                          <wps:cNvSpPr/>
                          <wps:spPr bwMode="auto">
                            <a:xfrm>
                              <a:off x="7614" y="45712"/>
                              <a:ext cx="2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1 w 1"/>
                                <a:gd name="T3" fmla="*/ 1 h 1"/>
                                <a:gd name="T4" fmla="*/ 1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1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17" y="45715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2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14" y="45712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3" name="Freeform 249"/>
                          <wps:cNvSpPr/>
                          <wps:spPr bwMode="auto">
                            <a:xfrm>
                              <a:off x="7614" y="45712"/>
                              <a:ext cx="2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4" name="Freeform 250"/>
                          <wps:cNvSpPr/>
                          <wps:spPr bwMode="auto">
                            <a:xfrm>
                              <a:off x="7614" y="45187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1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0 w 1"/>
                                <a:gd name="T9" fmla="*/ 0 h 1"/>
                                <a:gd name="T10" fmla="*/ 0 w 1"/>
                                <a:gd name="T11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5" name="Freeform 251"/>
                          <wps:cNvSpPr/>
                          <wps:spPr bwMode="auto">
                            <a:xfrm>
                              <a:off x="7614" y="45275"/>
                              <a:ext cx="5" cy="7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2 h 2"/>
                                <a:gd name="T4" fmla="*/ 1 w 2"/>
                                <a:gd name="T5" fmla="*/ 1 h 2"/>
                                <a:gd name="T6" fmla="*/ 2 w 2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1" y="1"/>
                                    <a:pt x="1" y="1"/>
                                  </a:cubicBez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6" name="Freeform 252"/>
                          <wps:cNvSpPr/>
                          <wps:spPr bwMode="auto">
                            <a:xfrm>
                              <a:off x="7614" y="45185"/>
                              <a:ext cx="0" cy="2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7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14" y="45187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8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14" y="45187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99" name="Freeform 255"/>
                          <wps:cNvSpPr/>
                          <wps:spPr bwMode="auto">
                            <a:xfrm>
                              <a:off x="7832" y="44972"/>
                              <a:ext cx="87" cy="2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2 h 7"/>
                                <a:gd name="T2" fmla="*/ 28 w 29"/>
                                <a:gd name="T3" fmla="*/ 2 h 7"/>
                                <a:gd name="T4" fmla="*/ 0 w 29"/>
                                <a:gd name="T5" fmla="*/ 1 h 7"/>
                                <a:gd name="T6" fmla="*/ 0 w 29"/>
                                <a:gd name="T7" fmla="*/ 1 h 7"/>
                                <a:gd name="T8" fmla="*/ 0 w 29"/>
                                <a:gd name="T9" fmla="*/ 0 h 7"/>
                                <a:gd name="T10" fmla="*/ 0 w 29"/>
                                <a:gd name="T11" fmla="*/ 0 h 7"/>
                                <a:gd name="T12" fmla="*/ 28 w 29"/>
                                <a:gd name="T13" fmla="*/ 1 h 7"/>
                                <a:gd name="T14" fmla="*/ 29 w 29"/>
                                <a:gd name="T15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" h="7">
                                  <a:moveTo>
                                    <a:pt x="29" y="2"/>
                                  </a:move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0" y="7"/>
                                    <a:pt x="8" y="7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9" y="6"/>
                                    <a:pt x="19" y="7"/>
                                    <a:pt x="28" y="1"/>
                                  </a:cubicBezTo>
                                  <a:cubicBezTo>
                                    <a:pt x="29" y="2"/>
                                    <a:pt x="29" y="2"/>
                                    <a:pt x="2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0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9" y="44977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1" name="Freeform 257"/>
                          <wps:cNvSpPr/>
                          <wps:spPr bwMode="auto">
                            <a:xfrm>
                              <a:off x="7832" y="44972"/>
                              <a:ext cx="0" cy="2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1 h 1"/>
                                <a:gd name="T3" fmla="*/ 0 h 1"/>
                                <a:gd name="T4" fmla="*/ 0 h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2" name="Freeform 258"/>
                          <wps:cNvSpPr/>
                          <wps:spPr bwMode="auto">
                            <a:xfrm>
                              <a:off x="7829" y="44972"/>
                              <a:ext cx="2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  <a:gd name="T8" fmla="*/ 1 w 1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3" name="Line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9" y="44975"/>
                              <a:ext cx="0" cy="0"/>
                            </a:xfrm>
                            <a:prstGeom prst="lin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4" name="Line 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9" y="44975"/>
                              <a:ext cx="0" cy="0"/>
                            </a:xfrm>
                            <a:prstGeom prst="lin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5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32" y="44972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6" name="Freeform 262"/>
                          <wps:cNvSpPr/>
                          <wps:spPr bwMode="auto">
                            <a:xfrm>
                              <a:off x="7829" y="44972"/>
                              <a:ext cx="2" cy="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w 1"/>
                                <a:gd name="T2" fmla="*/ 1 w 1"/>
                                <a:gd name="T3" fmla="*/ 1 w 1"/>
                                <a:gd name="T4" fmla="*/ 1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7" name="Freeform 263"/>
                          <wps:cNvSpPr/>
                          <wps:spPr bwMode="auto">
                            <a:xfrm>
                              <a:off x="7722" y="45800"/>
                              <a:ext cx="87" cy="22"/>
                            </a:xfrm>
                            <a:custGeom>
                              <a:avLst/>
                              <a:gdLst>
                                <a:gd name="T0" fmla="*/ 1 w 29"/>
                                <a:gd name="T1" fmla="*/ 6 h 7"/>
                                <a:gd name="T2" fmla="*/ 6 w 29"/>
                                <a:gd name="T3" fmla="*/ 3 h 7"/>
                                <a:gd name="T4" fmla="*/ 29 w 29"/>
                                <a:gd name="T5" fmla="*/ 5 h 7"/>
                                <a:gd name="T6" fmla="*/ 29 w 29"/>
                                <a:gd name="T7" fmla="*/ 5 h 7"/>
                                <a:gd name="T8" fmla="*/ 1 w 29"/>
                                <a:gd name="T9" fmla="*/ 7 h 7"/>
                                <a:gd name="T10" fmla="*/ 0 w 29"/>
                                <a:gd name="T11" fmla="*/ 6 h 7"/>
                                <a:gd name="T12" fmla="*/ 0 w 29"/>
                                <a:gd name="T13" fmla="*/ 6 h 7"/>
                                <a:gd name="T14" fmla="*/ 1 w 29"/>
                                <a:gd name="T15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" h="7">
                                  <a:moveTo>
                                    <a:pt x="1" y="6"/>
                                  </a:moveTo>
                                  <a:cubicBezTo>
                                    <a:pt x="3" y="5"/>
                                    <a:pt x="4" y="4"/>
                                    <a:pt x="6" y="3"/>
                                  </a:cubicBezTo>
                                  <a:cubicBezTo>
                                    <a:pt x="14" y="0"/>
                                    <a:pt x="22" y="0"/>
                                    <a:pt x="29" y="5"/>
                                  </a:cubicBezTo>
                                  <a:cubicBezTo>
                                    <a:pt x="29" y="5"/>
                                    <a:pt x="29" y="5"/>
                                    <a:pt x="29" y="5"/>
                                  </a:cubicBezTo>
                                  <a:cubicBezTo>
                                    <a:pt x="19" y="0"/>
                                    <a:pt x="10" y="0"/>
                                    <a:pt x="1" y="7"/>
                                  </a:cubicBezTo>
                                  <a:cubicBezTo>
                                    <a:pt x="0" y="7"/>
                                    <a:pt x="0" y="7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8" name="Freeform 264"/>
                          <wps:cNvSpPr/>
                          <wps:spPr bwMode="auto">
                            <a:xfrm>
                              <a:off x="7809" y="45815"/>
                              <a:ext cx="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w 2"/>
                                <a:gd name="T2" fmla="*/ 0 w 2"/>
                                <a:gd name="T3" fmla="*/ 2 w 2"/>
                                <a:gd name="T4" fmla="*/ 2 w 2"/>
                                <a:gd name="T5" fmla="*/ 2 w 2"/>
                                <a:gd name="T6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09" name="Freeform 265"/>
                          <wps:cNvSpPr/>
                          <wps:spPr bwMode="auto">
                            <a:xfrm>
                              <a:off x="7809" y="45815"/>
                              <a:ext cx="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w 2"/>
                                <a:gd name="T2" fmla="*/ 0 w 2"/>
                                <a:gd name="T3" fmla="*/ 2 w 2"/>
                                <a:gd name="T4" fmla="*/ 2 w 2"/>
                                <a:gd name="T5" fmla="*/ 2 w 2"/>
                                <a:gd name="T6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0" name="Freeform 266"/>
                          <wps:cNvSpPr/>
                          <wps:spPr bwMode="auto">
                            <a:xfrm>
                              <a:off x="7722" y="45820"/>
                              <a:ext cx="2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w 1"/>
                                <a:gd name="T2" fmla="*/ 0 w 1"/>
                                <a:gd name="T3" fmla="*/ 1 w 1"/>
                                <a:gd name="T4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1" name="Freeform 267"/>
                          <wps:cNvSpPr/>
                          <wps:spPr bwMode="auto">
                            <a:xfrm>
                              <a:off x="7604" y="45497"/>
                              <a:ext cx="12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4"/>
                                <a:gd name="T2" fmla="*/ 0 w 4"/>
                                <a:gd name="T3" fmla="*/ 4 h 4"/>
                                <a:gd name="T4" fmla="*/ 4 w 4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0"/>
                                  </a:moveTo>
                                  <a:cubicBezTo>
                                    <a:pt x="2" y="2"/>
                                    <a:pt x="1" y="3"/>
                                    <a:pt x="0" y="4"/>
                                  </a:cubicBezTo>
                                  <a:cubicBezTo>
                                    <a:pt x="1" y="2"/>
                                    <a:pt x="2" y="1"/>
                                    <a:pt x="4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2" name="Freeform 268"/>
                          <wps:cNvSpPr/>
                          <wps:spPr bwMode="auto">
                            <a:xfrm>
                              <a:off x="7699" y="45485"/>
                              <a:ext cx="5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2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3" name="Freeform 269"/>
                          <wps:cNvSpPr/>
                          <wps:spPr bwMode="auto">
                            <a:xfrm>
                              <a:off x="7694" y="45485"/>
                              <a:ext cx="7" cy="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"/>
                                <a:gd name="T2" fmla="*/ 1 w 2"/>
                                <a:gd name="T3" fmla="*/ 1 h 1"/>
                                <a:gd name="T4" fmla="*/ 1 w 2"/>
                                <a:gd name="T5" fmla="*/ 1 h 1"/>
                                <a:gd name="T6" fmla="*/ 0 w 2"/>
                                <a:gd name="T7" fmla="*/ 1 h 1"/>
                                <a:gd name="T8" fmla="*/ 1 w 2"/>
                                <a:gd name="T9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0"/>
                                  </a:moveTo>
                                  <a:cubicBezTo>
                                    <a:pt x="2" y="0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2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4" name="Freeform 270"/>
                          <wps:cNvSpPr/>
                          <wps:spPr bwMode="auto">
                            <a:xfrm>
                              <a:off x="7732" y="45517"/>
                              <a:ext cx="5" cy="1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3"/>
                                <a:gd name="T2" fmla="*/ 1 w 2"/>
                                <a:gd name="T3" fmla="*/ 3 h 3"/>
                                <a:gd name="T4" fmla="*/ 0 w 2"/>
                                <a:gd name="T5" fmla="*/ 0 h 3"/>
                                <a:gd name="T6" fmla="*/ 2 w 2"/>
                                <a:gd name="T7" fmla="*/ 1 h 3"/>
                                <a:gd name="T8" fmla="*/ 1 w 2"/>
                                <a:gd name="T9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1"/>
                                  </a:moveTo>
                                  <a:cubicBezTo>
                                    <a:pt x="0" y="2"/>
                                    <a:pt x="0" y="2"/>
                                    <a:pt x="1" y="3"/>
                                  </a:cubicBezTo>
                                  <a:cubicBezTo>
                                    <a:pt x="0" y="2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1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5" name="Freeform 271"/>
                          <wps:cNvSpPr/>
                          <wps:spPr bwMode="auto">
                            <a:xfrm>
                              <a:off x="7732" y="45522"/>
                              <a:ext cx="5" cy="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0 h 2"/>
                                <a:gd name="T4" fmla="*/ 2 w 2"/>
                                <a:gd name="T5" fmla="*/ 0 h 2"/>
                                <a:gd name="T6" fmla="*/ 2 w 2"/>
                                <a:gd name="T7" fmla="*/ 0 h 2"/>
                                <a:gd name="T8" fmla="*/ 1 w 2"/>
                                <a:gd name="T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0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2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6" name="Freeform 272"/>
                          <wps:cNvSpPr/>
                          <wps:spPr bwMode="auto">
                            <a:xfrm>
                              <a:off x="7919" y="44972"/>
                              <a:ext cx="7" cy="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  <a:gd name="T6" fmla="*/ 0 w 2"/>
                                <a:gd name="T7" fmla="*/ 1 h 2"/>
                                <a:gd name="T8" fmla="*/ 1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1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7" name="Freeform 273"/>
                          <wps:cNvSpPr/>
                          <wps:spPr bwMode="auto">
                            <a:xfrm>
                              <a:off x="7917" y="44972"/>
                              <a:ext cx="5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1"/>
                                <a:gd name="T2" fmla="*/ 2 w 2"/>
                                <a:gd name="T3" fmla="*/ 0 h 1"/>
                                <a:gd name="T4" fmla="*/ 1 w 2"/>
                                <a:gd name="T5" fmla="*/ 1 h 1"/>
                                <a:gd name="T6" fmla="*/ 0 w 2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1"/>
                                  </a:move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8" name="Freeform 274"/>
                          <wps:cNvSpPr/>
                          <wps:spPr bwMode="auto">
                            <a:xfrm>
                              <a:off x="7919" y="44972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0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19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9" y="44975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0" name="Freeform 276"/>
                          <wps:cNvSpPr/>
                          <wps:spPr bwMode="auto">
                            <a:xfrm>
                              <a:off x="7917" y="44975"/>
                              <a:ext cx="2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0 h 1"/>
                                <a:gd name="T4" fmla="*/ 1 w 1"/>
                                <a:gd name="T5" fmla="*/ 0 h 1"/>
                                <a:gd name="T6" fmla="*/ 1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1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19" y="44975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2" name="Freeform 278"/>
                          <wps:cNvSpPr/>
                          <wps:spPr bwMode="auto">
                            <a:xfrm>
                              <a:off x="8134" y="45922"/>
                              <a:ext cx="7" cy="5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2 w 2"/>
                                <a:gd name="T3" fmla="*/ 2 h 2"/>
                                <a:gd name="T4" fmla="*/ 0 w 2"/>
                                <a:gd name="T5" fmla="*/ 0 h 2"/>
                                <a:gd name="T6" fmla="*/ 1 w 2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0" y="1"/>
                                    <a:pt x="0" y="0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3" name="Freeform 279"/>
                          <wps:cNvSpPr/>
                          <wps:spPr bwMode="auto">
                            <a:xfrm>
                              <a:off x="8134" y="45922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4" name="Freeform 280"/>
                          <wps:cNvSpPr/>
                          <wps:spPr bwMode="auto">
                            <a:xfrm>
                              <a:off x="8017" y="45157"/>
                              <a:ext cx="5" cy="1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3"/>
                                <a:gd name="T2" fmla="*/ 1 w 2"/>
                                <a:gd name="T3" fmla="*/ 2 h 3"/>
                                <a:gd name="T4" fmla="*/ 0 w 2"/>
                                <a:gd name="T5" fmla="*/ 1 h 3"/>
                                <a:gd name="T6" fmla="*/ 1 w 2"/>
                                <a:gd name="T7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2" y="1"/>
                                    <a:pt x="1" y="2"/>
                                  </a:cubicBezTo>
                                  <a:cubicBezTo>
                                    <a:pt x="1" y="3"/>
                                    <a:pt x="0" y="2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5" name="Freeform 281"/>
                          <wps:cNvSpPr/>
                          <wps:spPr bwMode="auto">
                            <a:xfrm>
                              <a:off x="8017" y="45157"/>
                              <a:ext cx="2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1" y="1"/>
                                    <a:pt x="0" y="1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6" name="Freeform 282"/>
                          <wps:cNvSpPr/>
                          <wps:spPr bwMode="auto">
                            <a:xfrm>
                              <a:off x="8052" y="45197"/>
                              <a:ext cx="10" cy="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2 h 2"/>
                                <a:gd name="T2" fmla="*/ 1 w 3"/>
                                <a:gd name="T3" fmla="*/ 1 h 2"/>
                                <a:gd name="T4" fmla="*/ 3 w 3"/>
                                <a:gd name="T5" fmla="*/ 2 h 2"/>
                                <a:gd name="T6" fmla="*/ 2 w 3"/>
                                <a:gd name="T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2"/>
                                  </a:moveTo>
                                  <a:cubicBezTo>
                                    <a:pt x="1" y="2"/>
                                    <a:pt x="0" y="1"/>
                                    <a:pt x="1" y="1"/>
                                  </a:cubicBezTo>
                                  <a:cubicBezTo>
                                    <a:pt x="2" y="0"/>
                                    <a:pt x="2" y="1"/>
                                    <a:pt x="3" y="2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7" name="Freeform 283"/>
                          <wps:cNvSpPr/>
                          <wps:spPr bwMode="auto">
                            <a:xfrm>
                              <a:off x="8059" y="4520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0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8" name="Freeform 284"/>
                          <wps:cNvSpPr/>
                          <wps:spPr bwMode="auto">
                            <a:xfrm>
                              <a:off x="8562" y="45487"/>
                              <a:ext cx="7" cy="7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2"/>
                                <a:gd name="T2" fmla="*/ 2 w 2"/>
                                <a:gd name="T3" fmla="*/ 2 h 2"/>
                                <a:gd name="T4" fmla="*/ 0 w 2"/>
                                <a:gd name="T5" fmla="*/ 1 h 2"/>
                                <a:gd name="T6" fmla="*/ 1 w 2"/>
                                <a:gd name="T7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2" y="1"/>
                                    <a:pt x="2" y="2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29" name="Freeform 285"/>
                          <wps:cNvSpPr/>
                          <wps:spPr bwMode="auto">
                            <a:xfrm>
                              <a:off x="8562" y="45487"/>
                              <a:ext cx="5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1 w 1"/>
                                <a:gd name="T5" fmla="*/ 0 h 1"/>
                                <a:gd name="T6" fmla="*/ 0 w 1"/>
                                <a:gd name="T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0" name="Line 2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62" y="45490"/>
                              <a:ext cx="0" cy="0"/>
                            </a:xfrm>
                            <a:prstGeom prst="lin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1" name="Line 2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62" y="45490"/>
                              <a:ext cx="0" cy="0"/>
                            </a:xfrm>
                            <a:prstGeom prst="lin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2" name="Freeform 288"/>
                          <wps:cNvSpPr/>
                          <wps:spPr bwMode="auto">
                            <a:xfrm>
                              <a:off x="7729" y="45597"/>
                              <a:ext cx="5" cy="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"/>
                                <a:gd name="T2" fmla="*/ 2 w 2"/>
                                <a:gd name="T3" fmla="*/ 0 h 1"/>
                                <a:gd name="T4" fmla="*/ 0 w 2"/>
                                <a:gd name="T5" fmla="*/ 1 h 1"/>
                                <a:gd name="T6" fmla="*/ 1 w 2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3" name="Freeform 289"/>
                          <wps:cNvSpPr/>
                          <wps:spPr bwMode="auto">
                            <a:xfrm>
                              <a:off x="7732" y="45597"/>
                              <a:ext cx="2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4" name="Freeform 290"/>
                          <wps:cNvSpPr/>
                          <wps:spPr bwMode="auto">
                            <a:xfrm>
                              <a:off x="7702" y="45622"/>
                              <a:ext cx="5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2"/>
                                <a:gd name="T2" fmla="*/ 2 w 2"/>
                                <a:gd name="T3" fmla="*/ 0 h 2"/>
                                <a:gd name="T4" fmla="*/ 1 w 2"/>
                                <a:gd name="T5" fmla="*/ 2 h 2"/>
                                <a:gd name="T6" fmla="*/ 0 w 2"/>
                                <a:gd name="T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cubicBezTo>
                                    <a:pt x="1" y="1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5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4" y="45625"/>
                              <a:ext cx="2" cy="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6" name="Freeform 292"/>
                          <wps:cNvSpPr/>
                          <wps:spPr bwMode="auto">
                            <a:xfrm>
                              <a:off x="7702" y="45625"/>
                              <a:ext cx="2" cy="2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  <a:gd name="T6" fmla="*/ 1 w 1"/>
                                <a:gd name="T7" fmla="*/ 0 h 1"/>
                                <a:gd name="T8" fmla="*/ 0 w 1"/>
                                <a:gd name="T9" fmla="*/ 0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7" name="Freeform 293"/>
                          <wps:cNvSpPr/>
                          <wps:spPr bwMode="auto">
                            <a:xfrm>
                              <a:off x="8132" y="44975"/>
                              <a:ext cx="5" cy="7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 h 2"/>
                                <a:gd name="T2" fmla="*/ 2 w 2"/>
                                <a:gd name="T3" fmla="*/ 0 h 2"/>
                                <a:gd name="T4" fmla="*/ 0 w 2"/>
                                <a:gd name="T5" fmla="*/ 2 h 2"/>
                                <a:gd name="T6" fmla="*/ 0 w 2"/>
                                <a:gd name="T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2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38" name="Freeform 294"/>
                          <wps:cNvSpPr/>
                          <wps:spPr bwMode="auto">
                            <a:xfrm>
                              <a:off x="8132" y="44977"/>
                              <a:ext cx="2" cy="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41" name="Freeform 297"/>
                          <wps:cNvSpPr>
                            <a:spLocks noEditPoints="1"/>
                          </wps:cNvSpPr>
                          <wps:spPr bwMode="auto">
                            <a:xfrm>
                              <a:off x="7067" y="45222"/>
                              <a:ext cx="10" cy="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3"/>
                                <a:gd name="T2" fmla="*/ 0 w 3"/>
                                <a:gd name="T3" fmla="*/ 1 h 3"/>
                                <a:gd name="T4" fmla="*/ 0 w 3"/>
                                <a:gd name="T5" fmla="*/ 1 h 3"/>
                                <a:gd name="T6" fmla="*/ 0 w 3"/>
                                <a:gd name="T7" fmla="*/ 1 h 3"/>
                                <a:gd name="T8" fmla="*/ 1 w 3"/>
                                <a:gd name="T9" fmla="*/ 0 h 3"/>
                                <a:gd name="T10" fmla="*/ 0 w 3"/>
                                <a:gd name="T11" fmla="*/ 1 h 3"/>
                                <a:gd name="T12" fmla="*/ 0 w 3"/>
                                <a:gd name="T13" fmla="*/ 1 h 3"/>
                                <a:gd name="T14" fmla="*/ 0 w 3"/>
                                <a:gd name="T15" fmla="*/ 2 h 3"/>
                                <a:gd name="T16" fmla="*/ 3 w 3"/>
                                <a:gd name="T17" fmla="*/ 3 h 3"/>
                                <a:gd name="T18" fmla="*/ 3 w 3"/>
                                <a:gd name="T19" fmla="*/ 0 h 3"/>
                                <a:gd name="T20" fmla="*/ 1 w 3"/>
                                <a:gd name="T21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2" y="3"/>
                                    <a:pt x="3" y="3"/>
                                  </a:cubicBezTo>
                                  <a:cubicBezTo>
                                    <a:pt x="3" y="2"/>
                                    <a:pt x="3" y="1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42" name="Freeform 298"/>
                          <wps:cNvSpPr/>
                          <wps:spPr bwMode="auto">
                            <a:xfrm>
                              <a:off x="6877" y="45202"/>
                              <a:ext cx="70" cy="1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0 h 3"/>
                                <a:gd name="T2" fmla="*/ 2 w 23"/>
                                <a:gd name="T3" fmla="*/ 0 h 3"/>
                                <a:gd name="T4" fmla="*/ 0 w 23"/>
                                <a:gd name="T5" fmla="*/ 3 h 3"/>
                                <a:gd name="T6" fmla="*/ 10 w 23"/>
                                <a:gd name="T7" fmla="*/ 3 h 3"/>
                                <a:gd name="T8" fmla="*/ 23 w 23"/>
                                <a:gd name="T9" fmla="*/ 3 h 3"/>
                                <a:gd name="T10" fmla="*/ 21 w 23"/>
                                <a:gd name="T11" fmla="*/ 0 h 3"/>
                                <a:gd name="T12" fmla="*/ 10 w 23"/>
                                <a:gd name="T13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3">
                                  <a:moveTo>
                                    <a:pt x="10" y="0"/>
                                  </a:moveTo>
                                  <a:cubicBezTo>
                                    <a:pt x="8" y="0"/>
                                    <a:pt x="5" y="0"/>
                                    <a:pt x="2" y="0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3" y="3"/>
                                    <a:pt x="7" y="3"/>
                                    <a:pt x="10" y="3"/>
                                  </a:cubicBezTo>
                                  <a:cubicBezTo>
                                    <a:pt x="15" y="3"/>
                                    <a:pt x="19" y="3"/>
                                    <a:pt x="23" y="3"/>
                                  </a:cubicBezTo>
                                  <a:cubicBezTo>
                                    <a:pt x="22" y="2"/>
                                    <a:pt x="22" y="1"/>
                                    <a:pt x="21" y="0"/>
                                  </a:cubicBezTo>
                                  <a:cubicBezTo>
                                    <a:pt x="17" y="0"/>
                                    <a:pt x="14" y="0"/>
                                    <a:pt x="10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46" name="Freeform 302"/>
                          <wps:cNvSpPr>
                            <a:spLocks noEditPoints="1"/>
                          </wps:cNvSpPr>
                          <wps:spPr bwMode="auto">
                            <a:xfrm>
                              <a:off x="7529" y="45517"/>
                              <a:ext cx="160" cy="410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130 h 135"/>
                                <a:gd name="T2" fmla="*/ 50 w 53"/>
                                <a:gd name="T3" fmla="*/ 131 h 135"/>
                                <a:gd name="T4" fmla="*/ 50 w 53"/>
                                <a:gd name="T5" fmla="*/ 135 h 135"/>
                                <a:gd name="T6" fmla="*/ 53 w 53"/>
                                <a:gd name="T7" fmla="*/ 135 h 135"/>
                                <a:gd name="T8" fmla="*/ 52 w 53"/>
                                <a:gd name="T9" fmla="*/ 130 h 135"/>
                                <a:gd name="T10" fmla="*/ 2 w 53"/>
                                <a:gd name="T11" fmla="*/ 0 h 135"/>
                                <a:gd name="T12" fmla="*/ 0 w 53"/>
                                <a:gd name="T13" fmla="*/ 1 h 135"/>
                                <a:gd name="T14" fmla="*/ 2 w 53"/>
                                <a:gd name="T15" fmla="*/ 5 h 135"/>
                                <a:gd name="T16" fmla="*/ 5 w 53"/>
                                <a:gd name="T17" fmla="*/ 4 h 135"/>
                                <a:gd name="T18" fmla="*/ 2 w 53"/>
                                <a:gd name="T1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3" h="135">
                                  <a:moveTo>
                                    <a:pt x="52" y="130"/>
                                  </a:moveTo>
                                  <a:cubicBezTo>
                                    <a:pt x="51" y="130"/>
                                    <a:pt x="50" y="131"/>
                                    <a:pt x="50" y="131"/>
                                  </a:cubicBezTo>
                                  <a:cubicBezTo>
                                    <a:pt x="50" y="132"/>
                                    <a:pt x="50" y="134"/>
                                    <a:pt x="50" y="135"/>
                                  </a:cubicBezTo>
                                  <a:cubicBezTo>
                                    <a:pt x="51" y="135"/>
                                    <a:pt x="52" y="135"/>
                                    <a:pt x="53" y="135"/>
                                  </a:cubicBezTo>
                                  <a:cubicBezTo>
                                    <a:pt x="52" y="133"/>
                                    <a:pt x="52" y="132"/>
                                    <a:pt x="52" y="130"/>
                                  </a:cubicBezTo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1" y="3"/>
                                    <a:pt x="2" y="4"/>
                                    <a:pt x="2" y="5"/>
                                  </a:cubicBezTo>
                                  <a:cubicBezTo>
                                    <a:pt x="3" y="5"/>
                                    <a:pt x="4" y="4"/>
                                    <a:pt x="5" y="4"/>
                                  </a:cubicBezTo>
                                  <a:cubicBezTo>
                                    <a:pt x="4" y="3"/>
                                    <a:pt x="3" y="1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7.55pt;margin-top:573.95pt;height:197.5pt;width:238.9pt;z-index:251679744;mso-width-relative:page;mso-height-relative:page;" coordorigin="14986,43810" coordsize="2867,2370" o:gfxdata="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">
                <o:lock v:ext="edit" aspectratio="f"/>
                <v:shape id="Freeform 295" o:spid="_x0000_s1026" o:spt="100" style="position:absolute;left:15391;top:43810;height:2352;width:2462;" fillcolor="#0BD0D9 [3206]" filled="t" stroked="f" coordsize="848,810" o:gfxdata="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oc&#10;fb/CAAAA3QAAAA8AAAAAAAAAAQAgAAAAIgAAAGRycy9kb3ducmV2LnhtbFBLAQIUABQAAAAIAIdO&#10;4kAzLwWeOwAAADkAAAAQAAAAAAAAAAEAIAAAABEBAABkcnMvc2hhcGV4bWwueG1sUEsFBgAAAAAG&#10;AAYAWwEAALsDAAAAAA==&#10;" path="m554,0c662,0,763,32,848,85c848,810,848,810,848,810c63,810,63,810,63,810c23,733,0,646,0,554c0,248,248,0,554,0e">
                  <v:path o:connectlocs="1608,0;2462,246;2462,2352;182,2352;0,1608;1608,0" o:connectangles="0,0,0,0,0,0"/>
                  <v:fill type="gradient" on="t" color2="#009DD9 [3205]" angle="297" focus="100%" focussize="0,0" rotate="t">
                    <o:fill type="gradientUnscaled" v:ext="backwardCompatible"/>
                  </v:fill>
                  <v:stroke on="f"/>
                  <v:imagedata o:title=""/>
                  <o:lock v:ext="edit" aspectratio="f"/>
                </v:shape>
                <v:group id="_x0000_s1026" o:spid="_x0000_s1026" o:spt="203" style="position:absolute;left:14986;top:44130;height:2050;width:2640;" coordorigin="6772,44130" coordsize="2640,2050" o:gfxdata="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gOH37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05" o:spid="_x0000_s1026" o:spt="203" style="position:absolute;left:6772;top:44130;height:2050;width:2640;" coordorigin="4138,3266" coordsize="1056,820" o:gfxdata="UEsDBAoAAAAAAIdO4kAAAAAAAAAAAAAAAAAEAAAAZHJzL1BLAwQUAAAACACHTuJAWBAg97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FKTM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QIPe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5" o:spid="_x0000_s1026" o:spt="100" style="position:absolute;left:4735;top:3603;height:34;width:36;" fillcolor="#A6A6A6 [2092]" filled="t" stroked="f" coordsize="29,28" o:gfxdata="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YBKa/&#10;AAAA3QAAAA8AAAAAAAAAAQAgAAAAIgAAAGRycy9kb3ducmV2LnhtbFBLAQIUABQAAAAIAIdO4kAz&#10;LwWeOwAAADkAAAAQAAAAAAAAAAEAIAAAAA4BAABkcnMvc2hhcGV4bWwueG1sUEsFBgAAAAAGAAYA&#10;WwEAALgDAAAAAA==&#10;" path="m29,0c23,8,22,17,26,28c22,26,18,24,14,24c10,24,6,25,2,27c6,18,5,9,0,1c1,2,2,3,3,3c12,6,21,6,29,0xe">
                      <v:path o:connectlocs="36,0;32,34;17,29;2,32;0,1;3,3;36,0" o:connectangles="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" o:spid="_x0000_s1026" o:spt="100" style="position:absolute;left:4419;top:3546;height:494;width:495;" fillcolor="#A6A6A6 [2092]" filled="t" stroked="f" coordsize="408,407" o:gfxdata="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qRAS/&#10;AAAA3QAAAA8AAAAAAAAAAQAgAAAAIgAAAGRycy9kb3ducmV2LnhtbFBLAQIUABQAAAAIAIdO4kAz&#10;LwWeOwAAADkAAAAQAAAAAAAAAAEAIAAAAA4BAABkcnMvc2hhcGV4bWwueG1sUEsFBgAAAAAGAAYA&#10;WwEAALgDAAAAAA==&#10;" path="m153,366c152,366,152,366,152,366c152,366,152,366,152,366c151,365,150,364,149,362c149,362,149,362,149,362c150,359,149,358,147,358c142,349,143,341,147,333c146,333,145,334,144,334c139,336,134,337,129,336c125,335,122,334,119,333c119,333,119,333,119,333c117,330,114,328,112,325c112,325,112,325,112,324c107,317,107,305,112,297c107,300,103,301,98,301c93,301,88,300,84,297c89,307,89,317,82,326c78,326,78,326,78,330c78,330,78,330,78,330c77,331,77,331,77,331c77,331,77,331,77,331c77,331,76,332,75,332c64,338,51,336,43,326c36,317,36,306,44,295c45,294,46,293,47,292c47,292,47,292,47,292c56,285,66,284,77,290c71,281,71,272,76,263c76,263,76,263,76,263c76,263,77,262,77,261c76,261,76,262,75,262c66,267,57,266,49,261c48,261,48,260,47,260c47,260,47,260,47,260c47,260,47,260,47,260c45,259,44,257,43,256c41,253,39,249,38,245c36,238,38,232,42,225c36,228,30,230,24,229c17,228,12,225,8,220c2,212,0,201,6,193c14,179,26,177,41,184c40,181,39,179,38,177c35,168,37,160,42,153c43,152,45,151,46,149c51,146,55,144,61,144c65,144,69,144,72,146c73,146,74,147,75,146c70,137,71,129,76,120c75,119,74,120,73,120c64,125,55,124,46,117c46,117,46,117,46,117c45,116,44,116,43,115c43,115,43,115,43,115c43,114,42,112,41,111c35,101,37,89,45,81c53,73,65,71,75,77c76,78,77,79,78,79c78,78,77,77,77,76c72,69,72,62,74,54c80,40,98,32,113,43c114,45,116,46,117,48c124,57,124,66,118,77c128,71,137,71,147,76c141,67,142,58,147,49c147,49,147,49,147,49c148,49,149,48,148,47c148,47,148,47,148,47c150,45,151,44,153,42c154,42,154,42,154,42c163,36,172,36,181,41c182,41,182,42,183,41c177,30,178,20,185,11c192,3,203,0,213,5c229,12,232,25,225,41c226,40,226,40,227,40c236,36,244,36,253,41c254,41,254,42,255,42c256,44,259,45,260,47c260,47,261,48,261,48c266,56,267,65,263,74c267,72,271,71,275,71c279,71,283,73,287,75c283,64,284,55,290,47c290,47,290,47,290,47c290,47,290,47,290,47c290,47,290,47,290,47c292,46,293,44,295,43c295,42,295,42,295,42c306,35,319,36,327,45c336,53,337,66,330,76c330,77,329,78,330,79c337,73,346,71,355,75c369,81,376,99,364,114c363,115,363,116,362,116c352,124,343,124,331,118c337,128,337,137,332,147c343,142,352,142,361,149c363,150,364,151,366,153c366,154,366,154,367,155c371,162,372,169,370,176c369,179,367,181,366,184c378,177,389,178,398,186c405,193,408,204,404,213c396,229,383,232,367,225c372,234,373,242,368,251c366,251,365,252,365,254c366,257,364,258,363,259c362,259,362,259,362,259c359,259,357,259,357,262c349,266,341,265,332,261c336,267,337,272,336,278c336,282,334,285,332,289c330,292,328,294,325,297c325,297,324,297,324,297c315,302,307,302,298,297c297,298,298,298,298,299c302,307,302,315,298,323c297,323,297,324,297,324c295,327,292,330,290,332c290,332,290,332,290,332c289,332,288,332,288,333c280,337,272,337,264,333c263,333,263,332,262,333c266,341,267,349,262,357c260,357,259,359,259,361c260,363,258,364,257,365c256,365,256,365,256,365c253,365,251,365,251,368c242,373,234,372,226,367c225,366,225,366,224,366c224,367,224,367,225,368c225,368,225,368,225,368c225,368,226,369,226,369c231,378,230,387,224,395c218,404,210,407,199,405c190,403,183,397,181,387c179,380,180,374,184,367c175,372,166,373,158,369c157,366,156,365,153,366m43,224c44,223,45,222,47,220c45,221,44,222,43,224m76,191c66,195,58,196,49,191c50,196,52,200,52,205c52,210,50,214,48,219c56,214,65,213,73,217c74,217,74,217,74,217c74,218,75,218,76,218c76,217,75,216,74,216c71,208,71,200,76,191m86,253c94,249,102,249,110,253c106,244,106,236,110,228c102,231,94,232,87,228c87,228,87,228,87,228c86,228,86,227,85,227c85,228,85,229,86,230c89,237,89,245,85,253c85,253,85,253,85,253c85,253,85,253,85,253c84,253,84,253,84,254c85,254,85,253,86,253m109,181c105,172,106,165,110,157c101,161,93,160,84,156c88,165,89,173,84,183c92,178,100,177,109,181m82,82c84,87,87,92,87,97c87,102,85,107,83,113c92,107,101,107,110,111c106,102,106,93,112,84c101,89,91,89,82,82m120,121c124,129,124,137,120,146c128,142,136,142,144,145c141,137,141,130,145,122c137,125,129,125,120,121m142,201c143,199,143,197,144,196c144,195,145,195,144,194c144,194,143,194,142,194c141,194,140,195,138,195c133,196,127,196,122,193c125,201,125,208,122,216c129,213,136,213,144,216c142,211,141,206,142,201m145,264c137,268,129,267,121,263c125,272,125,280,120,289c129,284,137,284,146,288c142,280,141,272,145,264m359,218c359,218,359,218,359,218c359,218,360,218,361,219c361,218,360,217,360,217c355,207,355,198,361,189c356,192,352,194,347,194c342,194,338,193,333,191c337,200,337,209,332,218c341,213,350,213,359,218m325,253c320,244,319,235,324,226c316,231,308,231,299,228c303,236,303,244,299,252c307,248,316,248,325,253m298,180c307,177,315,177,323,182c319,172,319,164,324,155c315,160,307,160,298,156c300,160,301,164,301,168c301,172,300,176,298,180m297,111c307,106,316,107,325,112c319,101,319,90,326,82c322,84,317,87,312,87c306,87,302,86,297,84c301,92,302,101,297,111m289,288c284,280,284,272,288,263c280,267,272,267,264,263c267,272,267,279,263,287c272,283,280,284,289,288m264,215c272,212,279,212,286,215c283,208,283,200,287,192c279,196,272,196,265,193c267,201,267,208,264,215m263,144c271,141,279,141,287,145c283,137,283,129,288,120c279,124,271,125,263,121c267,129,267,136,263,144m254,324c249,315,248,307,252,298c244,302,236,302,227,298c231,307,231,315,227,324c236,319,245,319,254,324m251,229c244,231,238,232,231,230c229,229,230,231,230,232c232,238,232,244,229,250c237,248,244,248,251,251c248,243,248,236,251,229m229,179c236,177,243,176,250,179c247,171,247,165,251,157c243,160,236,161,228,157c231,165,232,172,229,179m228,109c236,106,244,106,252,109c248,101,248,93,252,85c244,89,235,89,226,84c230,93,231,101,228,109m218,360c218,360,218,360,218,360c218,361,219,362,220,362c220,361,219,360,219,360c214,351,213,343,218,333c209,338,200,338,191,333c196,343,195,352,189,361c199,355,209,355,218,360m215,265c208,268,201,268,193,265c196,273,196,280,193,287c201,284,208,284,216,288c213,280,212,273,215,265m193,144c200,142,207,142,214,144c215,144,215,144,215,143c212,136,212,130,215,122c208,125,201,126,194,123c194,123,194,123,194,123c193,122,193,121,192,122c191,122,192,123,193,123c195,129,195,132,193,144m214,194c206,197,206,197,194,195c196,201,196,208,194,215c201,212,208,213,215,215c213,209,212,205,214,194m190,76c200,71,208,71,217,76c213,67,212,58,217,50c217,50,217,50,217,50c218,49,218,48,219,48c217,48,217,48,217,49c208,54,199,53,189,48c195,57,195,66,190,76m155,85c160,93,160,101,156,110c164,107,172,106,179,109c179,110,180,111,180,110c181,109,180,109,180,108c176,100,177,93,181,85c173,89,164,90,155,85m157,180c165,177,171,177,178,179c176,168,177,167,179,158c171,161,165,161,157,158c160,165,160,172,157,180m179,230c172,232,165,232,158,229c161,237,161,244,158,251c165,248,172,248,180,251c178,247,177,244,177,240c177,237,178,233,179,230m182,324c178,316,177,308,181,299c173,303,165,303,156,299c160,308,160,316,156,324c164,320,173,320,182,324e">
                      <v:path o:connectlocs="180,439;144,404;118,365;93,401;57,354;93,316;57,315;9,267;55,180;88,145;49,134;89,65;178,59;186,50;272,49;316,58;351,57;396,54;439,140;445,188;445,273;433,318;393,360;351,402;317,433;274,445;271,479;185,444;59,231;92,264;133,276;103,307;132,219;99,99;99,99;145,146;167,236;175,320;435,264;420,235;393,274;391,220;360,134;360,134;350,349;320,260;319,174;308,393;304,304;276,190;274,101;265,436;260,321;234,174;235,149;235,236;263,92;229,58;218,133;215,217;191,277;220,393" o:connectangles="0,0,0,0,0,0,0,0,0,0,0,0,0,0,0,0,0,0,0,0,0,0,0,0,0,0,0,0,0,0,0,0,0,0,0,0,0,0,0,0,0,0,0,0,0,0,0,0,0,0,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7" o:spid="_x0000_s1026" o:spt="100" style="position:absolute;left:4506;top:3934;height:66;width:66;" fillcolor="#A6A6A6 [2092]" filled="t" stroked="f" coordsize="54,54" o:gfxdata="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iOmv&#10;wAAAAN0AAAAPAAAAAAAAAAEAIAAAACIAAABkcnMvZG93bnJldi54bWxQSwECFAAUAAAACACHTuJA&#10;My8FnjsAAAA5AAAAEAAAAAAAAAABACAAAAAPAQAAZHJzL3NoYXBleG1sLnhtbFBLBQYAAAAABgAG&#10;AFsBAAC5AwAAAAA=&#10;" path="m6,10c7,10,7,10,7,10c7,7,9,7,10,6c10,7,10,7,11,7c20,0,29,0,39,5c39,5,39,5,39,5c41,8,44,11,47,13c47,13,47,13,47,13c47,14,48,15,48,16c54,28,49,43,36,49c24,54,9,49,3,36c0,27,1,19,6,12c7,11,7,10,8,10c7,10,7,10,6,10e">
                      <v:path o:connectlocs="7,12;8,12;12,7;13,8;47,6;47,6;57,15;57,15;58,19;44,59;3,44;7,14;9,12;7,12" o:connectangles="0,0,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53;top:3940;height:10;width:10;" fillcolor="#A6A6A6 [2092]" filled="t" stroked="f" coordsize="8,8" o:gfxdata="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3Df&#10;PcEAAADdAAAADwAAAAAAAAABACAAAAAiAAAAZHJzL2Rvd25yZXYueG1sUEsBAhQAFAAAAAgAh07i&#10;QDMvBZ47AAAAOQAAABAAAAAAAAAAAQAgAAAAEAEAAGRycy9zaGFwZXhtbC54bWxQSwUGAAAAAAYA&#10;BgBbAQAAugMAAAAA&#10;" path="m0,0c0,0,0,0,0,0c0,0,0,0,0,0c1,0,1,0,1,0c1,0,1,0,1,0c3,3,6,5,8,8c5,6,2,3,0,0e">
                      <v:path o:connectlocs="0,0;0,0;0,0;1,0;1,0;10,10;0,0" o:connectangles="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4513;top:3942;height:4;width:5;" fillcolor="#A6A6A6 [2092]" filled="t" stroked="f" coordsize="4,4" o:gfxdata="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pVnovQAA&#10;AN0AAAAPAAAAAAAAAAEAIAAAACIAAABkcnMvZG93bnJldi54bWxQSwECFAAUAAAACACHTuJAMy8F&#10;njsAAAA5AAAAEAAAAAAAAAABACAAAAAMAQAAZHJzL3NoYXBleG1sLnhtbFBLBQYAAAAABgAGAFsB&#10;AAC2AwAAAAA=&#10;" path="m1,4c0,4,0,4,0,4c0,4,0,4,0,4c0,4,0,4,0,4c0,0,0,0,4,0c4,0,4,0,4,0c3,1,1,1,1,4xe">
                      <v:path o:connectlocs="1,4;0,4;0,4;0,4;5,0;5,0;1,4" o:connectangles="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4758;top:3934;height:63;width:70;" fillcolor="#A6A6A6 [2092]" filled="t" stroked="f" coordsize="57,52" o:gfxdata="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xLU8&#10;wAAAAN0AAAAPAAAAAAAAAAEAIAAAACIAAABkcnMvZG93bnJldi54bWxQSwECFAAUAAAACACHTuJA&#10;My8FnjsAAAA5AAAAEAAAAAAAAAABACAAAAAPAQAAZHJzL3NoYXBleG1sLnhtbFBLBQYAAAAABgAG&#10;AFsBAAC5AwAAAAA=&#10;" path="m18,4c21,3,24,2,27,1c33,0,39,2,44,5c45,6,46,7,47,6c48,7,48,8,49,9c49,9,49,9,49,9c50,10,50,11,51,11c51,12,51,12,52,13c57,22,56,33,50,41c43,49,33,52,23,49c9,45,0,28,10,12c10,12,10,12,10,12c13,10,15,7,18,4xe">
                      <v:path o:connectlocs="22,4;33,1;54,6;57,7;60,10;60,10;62,13;63,15;61,49;28,59;12,14;12,14;22,4" o:connectangles="0,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4807;top:3888;height:67;width:65;" fillcolor="#A6A6A6 [2092]" filled="t" stroked="f" coordsize="54,55" o:gfxdata="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fbau8AAAA&#10;3QAAAA8AAAAAAAAAAQAgAAAAIgAAAGRycy9kb3ducmV2LnhtbFBLAQIUABQAAAAIAIdO4kAzLwWe&#10;OwAAADkAAAAQAAAAAAAAAAEAIAAAAAsBAABkcnMvc2hhcGV4bWwueG1sUEsFBgAAAAAGAAYAWwEA&#10;ALUDAAAAAA==&#10;" path="m49,18c54,31,48,46,36,51c27,55,19,53,11,48c11,48,11,47,10,47c10,47,10,47,10,47c9,46,8,44,7,44c7,43,7,43,7,43c0,34,0,25,5,15c5,15,5,15,5,15c8,13,11,11,12,7c14,7,14,6,15,6c28,0,43,6,49,18xe">
                      <v:path o:connectlocs="58,21;43,62;13,58;12,57;12,57;8,53;8,52;6,18;6,18;14,8;18,7;58,21" o:connectangles="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49;top:3547;height:65;width:61;" fillcolor="#A6A6A6 [2092]" filled="t" stroked="f" coordsize="51,53" o:gfxdata="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J4zb4A&#10;AADdAAAADwAAAAAAAAABACAAAAAiAAAAZHJzL2Rvd25yZXYueG1sUEsBAhQAFAAAAAgAh07iQDMv&#10;BZ47AAAAOQAAABAAAAAAAAAAAQAgAAAADQEAAGRycy9zaGFwZXhtbC54bWxQSwUGAAAAAAYABgBb&#10;AQAAtwMAAAAA&#10;" path="m41,46c41,46,41,46,41,46c40,46,40,47,39,47c30,53,20,52,11,46c9,45,8,43,7,42c7,42,7,42,7,42c6,41,6,40,5,40c0,31,0,19,7,11c14,3,25,0,35,4c45,8,51,18,50,29c50,33,48,37,46,41c46,41,46,41,46,41c43,42,42,44,41,46xe">
                      <v:path o:connectlocs="49,56;49,56;46,57;13,56;8,51;8,51;5,49;8,13;41,4;59,35;55,50;55,50;49,56" o:connectangles="0,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4598;top:3597;height:6;width:6;" fillcolor="#A6A6A6 [2092]" filled="t" stroked="f" coordsize="5,5" o:gfxdata="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OswdvQAA&#10;AN0AAAAPAAAAAAAAAAEAIAAAACIAAABkcnMvZG93bnJldi54bWxQSwECFAAUAAAACACHTuJAMy8F&#10;njsAAAA5AAAAEAAAAAAAAAABACAAAAAMAQAAZHJzL3NoYXBleG1sLnhtbFBLBQYAAAAABgAGAFsB&#10;AAC2AwAAAAA=&#10;" path="m0,5c0,5,0,5,0,5c0,5,0,5,0,5c1,3,2,1,5,0c5,0,5,0,5,0c3,2,2,3,0,5xe">
                      <v:path o:connectlocs="0,6;0,6;0,6;6,0;6,0;0,6" o:connectangles="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718;top:3546;height:64;width:67;" fillcolor="#A6A6A6 [2092]" filled="t" stroked="f" coordsize="55,53" o:gfxdata="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fFHb4A&#10;AADdAAAADwAAAAAAAAABACAAAAAiAAAAZHJzL2Rvd25yZXYueG1sUEsBAhQAFAAAAAgAh07iQDMv&#10;BZ47AAAAOQAAABAAAAAAAAAAAQAgAAAADQEAAGRycy9zaGFwZXhtbC54bWxQSwUGAAAAAAYABgBb&#10;AQAAtwMAAAAA&#10;" path="m43,47c43,47,43,47,43,47c43,47,43,47,43,47c35,53,26,53,17,50c16,50,15,49,14,48c14,48,14,47,14,47c12,45,10,43,8,42c0,31,2,16,12,8c22,0,37,1,46,11c52,18,55,30,47,42c46,43,44,45,43,46l43,47xe">
                      <v:path o:connectlocs="52,56;52,56;52,56;20,60;17,57;17,56;9,50;14,9;56,13;57,50;52,55;52,56" o:connectangles="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" o:spid="_x0000_s1026" o:spt="100" style="position:absolute;left:4771;top:3603;height:0;width:0;" fillcolor="#A6A6A6 [2092]" filled="t" stroked="f" coordsize="0,0" o:gfxdata="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GwMS/&#10;AAAA3QAAAA8AAAAAAAAAAQAgAAAAIgAAAGRycy9kb3ducmV2LnhtbFBLAQIUABQAAAAIAIdO4kAz&#10;LwWeOwAAADkAAAAQAAAAAAAAAAEAIAAAAA4BAABkcnMvc2hhcGV4bWwueG1sUEsFBgAAAAAGAAYA&#10;WwEAALgDAAAAAA==&#10;" path="m0,0l0,0,0,0,0,0,0,0,0,0xe">
                      <v:path o:connectlocs="0,0;0,0;0,0;0,0;0,0;0,0" o:connectangles="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728;top:3597;height:7;width:7;" fillcolor="#A6A6A6 [2092]" filled="t" stroked="f" coordsize="6,6" o:gfxdata="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K29y/&#10;AAAA3QAAAA8AAAAAAAAAAQAgAAAAIgAAAGRycy9kb3ducmV2LnhtbFBLAQIUABQAAAAIAIdO4kAz&#10;LwWeOwAAADkAAAAQAAAAAAAAAAEAIAAAAA4BAABkcnMvc2hhcGV4bWwueG1sUEsFBgAAAAAGAAYA&#10;WwEAALgDAAAAAA==&#10;" path="m6,5c6,5,6,6,6,6c6,6,5,5,5,5c4,3,1,2,0,0c2,1,4,3,6,5xe">
                      <v:path o:connectlocs="7,5;7,7;5,5;0,0;7,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4418;top:3676;height:65;width:65;" fillcolor="#A6A6A6 [2092]" filled="t" stroked="f" coordsize="54,54" o:gfxdata="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0EQKvQAA&#10;AN0AAAAPAAAAAAAAAAEAIAAAACIAAABkcnMvZG93bnJldi54bWxQSwECFAAUAAAACACHTuJAMy8F&#10;njsAAAA5AAAAEAAAAAAAAAABACAAAAAMAQAAZHJzL3NoYXBleG1sLnhtbFBLBQYAAAAABgAGAFsB&#10;AAC2AwAAAAA=&#10;" path="m48,41c47,41,47,41,47,41c46,43,44,44,43,46c42,46,41,47,40,48c29,54,14,51,7,40c0,29,3,14,14,7c21,2,33,0,43,8c44,9,46,10,47,11c54,21,54,31,48,41xe">
                      <v:path o:connectlocs="57,49;56,49;51,55;48,57;8,48;16,8;51,9;56,13;57,49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" o:spid="_x0000_s1026" o:spt="100" style="position:absolute;left:4470;top:3726;height:6;width:6;" fillcolor="#A6A6A6 [2092]" filled="t" stroked="f" coordsize="5,5" o:gfxdata="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Nb4W/&#10;AAAA3QAAAA8AAAAAAAAAAQAgAAAAIgAAAGRycy9kb3ducmV2LnhtbFBLAQIUABQAAAAIAIdO4kAz&#10;LwWeOwAAADkAAAAQAAAAAAAAAAEAIAAAAA4BAABkcnMvc2hhcGV4bWwueG1sUEsFBgAAAAAGAAYA&#10;WwEAALgDAAAAAA==&#10;" path="m4,0c5,0,5,0,5,0c5,0,4,1,4,1c4,1,4,1,4,1c3,3,1,4,0,5c1,3,3,2,4,0xe">
                      <v:path o:connectlocs="4,0;6,0;4,1;4,1;0,6;4,0" o:connectangles="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4849;top:3678;height:60;width:62;" fillcolor="#A6A6A6 [2092]" filled="t" stroked="f" coordsize="51,49" o:gfxdata="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y2Ue8AAAA&#10;3QAAAA8AAAAAAAAAAQAgAAAAIgAAAGRycy9kb3ducmV2LnhtbFBLAQIUABQAAAAIAIdO4kAzLwWe&#10;OwAAADkAAAAQAAAAAAAAAAEAIAAAAAsBAABkcnMvc2hhcGV4bWwueG1sUEsFBgAAAAAGAAYAWwEA&#10;ALUDAAAAAA==&#10;" path="m7,39c7,39,7,39,7,39c0,29,0,19,7,9c7,8,7,8,7,8c8,7,9,6,10,5c10,5,10,5,10,5c15,2,20,0,25,0c39,0,50,10,50,23c51,37,40,48,27,49c21,49,16,47,11,44c10,41,8,41,7,39xe">
                      <v:path o:connectlocs="8,47;8,47;8,11;8,9;12,6;12,6;30,0;60,28;32,60;13,53;8,47" o:connectangles="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4847;top:3847;height:65;width:67;" fillcolor="#A6A6A6 [2092]" filled="t" stroked="f" coordsize="55,54" o:gfxdata="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BDtDvQAA&#10;AN0AAAAPAAAAAAAAAAEAIAAAACIAAABkcnMvZG93bnJldi54bWxQSwECFAAUAAAACACHTuJAMy8F&#10;njsAAAA5AAAAEAAAAAAAAAABACAAAAAMAQAAZHJzL3NoYXBleG1sLnhtbFBLBQYAAAAABgAGAFsB&#10;AAC2AwAAAAA=&#10;" path="m10,11c12,10,13,9,13,7c13,5,14,4,15,3c15,5,13,6,13,8c14,7,15,6,16,6c27,0,40,2,48,12c55,21,54,35,46,44c38,52,24,54,14,47c5,40,0,26,8,13c9,12,9,12,9,11l10,11xe">
                      <v:path o:connectlocs="12,13;15,8;18,3;15,9;19,7;58,14;56,52;17,56;9,15;10,13;12,13" o:connectangles="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4858;top:3851;height:9;width:7;" fillcolor="#A6A6A6 [2092]" filled="t" stroked="f" coordsize="6,8" o:gfxdata="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dETa8AAAA&#10;3QAAAA8AAAAAAAAAAQAgAAAAIgAAAGRycy9kb3ducmV2LnhtbFBLAQIUABQAAAAIAIdO4kAzLwWe&#10;OwAAADkAAAAQAAAAAAAAAAEAIAAAAAsBAABkcnMvc2hhcGV4bWwueG1sUEsFBgAAAAAGAAYAWwEA&#10;ALUDAAAAAA==&#10;" path="m4,4c4,6,3,7,1,8c0,8,0,8,0,8c1,8,1,8,1,8c1,8,1,8,1,8c2,7,4,6,3,3c3,1,4,0,6,0c5,1,4,2,4,4xe">
                      <v:path o:connectlocs="4,4;1,9;0,9;1,9;1,9;3,3;7,0;4,4" o:connectangles="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4721;top:3974;height:68;width:65;" fillcolor="#A6A6A6 [2092]" filled="t" stroked="f" coordsize="54,56" o:gfxdata="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4Pm&#10;1sEAAADdAAAADwAAAAAAAAABACAAAAAiAAAAZHJzL2Rvd25yZXYueG1sUEsBAhQAFAAAAAgAh07i&#10;QDMvBZ47AAAAOQAAABAAAAAAAAAAAQAgAAAAEAEAAGRycy9zaGFwZXhtbC54bWxQSwUGAAAAAAYA&#10;BgBbAQAAugMAAAAA&#10;" path="m8,12c10,11,11,10,11,8c10,6,12,5,13,4c13,6,11,7,11,9c11,9,11,9,11,9c22,0,38,3,46,15c54,26,51,42,38,49c26,56,10,51,4,39c0,30,1,22,6,14c6,14,6,14,6,14c7,13,7,13,8,13l8,12xe">
                      <v:path o:connectlocs="9,14;13,9;15,4;13,10;13,10;55,18;45,59;4,47;7,17;7,17;9,15;9,14" o:connectangles="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4731;top:3979;height:11;width:6;" fillcolor="#A6A6A6 [2092]" filled="t" stroked="f" coordsize="5,9" o:gfxdata="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90wy8AAAA&#10;3QAAAA8AAAAAAAAAAQAgAAAAIgAAAGRycy9kb3ducmV2LnhtbFBLAQIUABQAAAAIAIdO4kAzLwWe&#10;OwAAADkAAAAQAAAAAAAAAAEAIAAAAAsBAABkcnMvc2hhcGV4bWwueG1sUEsFBgAAAAAGAAYAWwEA&#10;ALUDAAAAAA==&#10;" path="m3,4c3,6,2,7,0,8c0,9,0,9,0,9c0,8,0,8,0,8c0,8,0,8,0,8c1,7,3,6,2,4c2,2,3,0,5,0c4,1,2,2,3,4xe">
                      <v:path o:connectlocs="3,4;0,9;0,11;0,9;0,9;2,4;6,0;3,4" o:connectangles="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4422;top:3851;height:59;width:60;" fillcolor="#A6A6A6 [2092]" filled="t" stroked="f" coordsize="49,49" o:gfxdata="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XzBx&#10;wAAAAN0AAAAPAAAAAAAAAAEAIAAAACIAAABkcnMvZG93bnJldi54bWxQSwECFAAUAAAACACHTuJA&#10;My8FnjsAAAA5AAAAEAAAAAAAAAABACAAAAAPAQAAZHJzL3NoYXBleG1sLnhtbFBLBQYAAAAABgAG&#10;AFsBAAC5AwAAAAA=&#10;" path="m44,10c44,10,44,10,44,10c46,14,48,18,49,23c49,29,47,35,43,40c42,41,41,42,40,43c40,43,40,43,40,43c35,47,29,49,22,49c10,48,0,37,0,24c0,12,10,1,22,0c28,0,34,2,40,5c40,8,42,8,44,10e">
                      <v:path o:connectlocs="53,12;53,12;60,27;52,48;48,51;48,51;26,59;0,28;26,0;48,6;53,12" o:connectangles="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4471;top:3857;height:6;width:5;" fillcolor="#A6A6A6 [2092]" filled="t" stroked="f" coordsize="4,5" o:gfxdata="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tr4a/&#10;AAAA3QAAAA8AAAAAAAAAAQAgAAAAIgAAAGRycy9kb3ducmV2LnhtbFBLAQIUABQAAAAIAIdO4kAz&#10;LwWeOwAAADkAAAAQAAAAAAAAAAEAIAAAAA4BAABkcnMvc2hhcGV4bWwueG1sUEsFBgAAAAAGAAYA&#10;WwEAALgDAAAAAA==&#10;" path="m4,4c4,4,4,5,4,5c4,5,4,5,4,5c2,3,0,3,0,0c1,1,2,3,4,4c4,4,4,4,4,4e">
                      <v:path o:connectlocs="5,4;5,6;5,6;0,0;5,4;5,4" o:connectangles="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4549;top:3977;height:64;width:65;" fillcolor="#A6A6A6 [2092]" filled="t" stroked="f" coordsize="54,53" o:gfxdata="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rPKO/&#10;AAAA3QAAAA8AAAAAAAAAAQAgAAAAIgAAAGRycy9kb3ducmV2LnhtbFBLAQIUABQAAAAIAIdO4kAz&#10;LwWeOwAAADkAAAAQAAAAAAAAAAEAIAAAAA4BAABkcnMvc2hhcGV4bWwueG1sUEsFBgAAAAAGAAYA&#10;WwEAALgDAAAAAA==&#10;" path="m8,11c15,2,29,0,39,6c40,6,41,7,42,7c42,9,44,10,45,11c46,11,46,11,46,11c46,12,46,12,47,13c47,13,47,13,47,13c47,13,47,14,48,15c54,26,51,39,41,46c31,53,17,52,9,44c0,35,0,21,8,11xe">
                      <v:path o:connectlocs="9,13;46,7;50,8;54,13;55,13;56,15;56,15;57,18;49,55;10,53;9,13" o:connectangles="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4600;top:3985;height:5;width:4;" fillcolor="#A6A6A6 [2092]" filled="t" stroked="f" coordsize="4,4" o:gfxdata="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8M0&#10;YcEAAADdAAAADwAAAAAAAAABACAAAAAiAAAAZHJzL2Rvd25yZXYueG1sUEsBAhQAFAAAAAgAh07i&#10;QDMvBZ47AAAAOQAAABAAAAAAAAAAAQAgAAAAEAEAAGRycy9zaGFwZXhtbC54bWxQSwUGAAAAAAYA&#10;BgBbAQAAugMAAAAA&#10;" path="m3,4c4,4,4,4,4,4c3,4,3,4,3,4c2,3,0,2,0,0c1,2,2,3,3,4xe">
                      <v:path o:connectlocs="3,5;4,5;3,5;0,0;3,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4680;top:3507;height:58;width:58;" fillcolor="#A6A6A6 [2092]" filled="t" stroked="f" coordsize="48,48" o:gfxdata="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iU/b4A&#10;AADdAAAADwAAAAAAAAABACAAAAAiAAAAZHJzL2Rvd25yZXYueG1sUEsBAhQAFAAAAAgAh07iQDMv&#10;BZ47AAAAOQAAABAAAAAAAAAAAQAgAAAADQEAAGRycy9zaGFwZXhtbC54bWxQSwUGAAAAAAYABgBb&#10;AQAAtwMAAAAA&#10;" path="m25,47c11,48,0,37,0,24c0,10,11,0,24,0c37,0,48,10,48,23c48,36,38,47,25,47xe">
                      <v:path o:connectlocs="30,56;0,29;29,0;58,27;30,5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4593;top:3507;height:58;width:59;" fillcolor="#A6A6A6 [2092]" filled="t" stroked="f" coordsize="48,48" o:gfxdata="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3AI+8AAAA&#10;3QAAAA8AAAAAAAAAAQAgAAAAIgAAAGRycy9kb3ducmV2LnhtbFBLAQIUABQAAAAIAIdO4kAzLwWe&#10;OwAAADkAAAAQAAAAAAAAAAEAIAAAAAsBAABkcnMvc2hhcGV4bWwueG1sUEsFBgAAAAAGAAYAWwEA&#10;ALUDAAAAAA==&#10;" path="m24,48c11,48,1,38,1,24c0,11,11,0,24,0c37,0,48,11,48,24c48,37,38,48,24,48xe">
                      <v:path o:connectlocs="29,58;1,29;29,0;59,29;29,58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4896;top:3808;height:57;width:58;" fillcolor="#A6A6A6 [2092]" filled="t" stroked="f" coordsize="48,47" o:gfxdata="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v6jbvQAA&#10;AN0AAAAPAAAAAAAAAAEAIAAAACIAAABkcnMvZG93bnJldi54bWxQSwECFAAUAAAACACHTuJAMy8F&#10;njsAAAA5AAAAEAAAAAAAAAABACAAAAAMAQAAZHJzL3NoYXBleG1sLnhtbFBLBQYAAAAABgAGAFsB&#10;AAC2AwAAAAA=&#10;" path="m0,24c0,10,11,0,24,0c37,0,47,10,48,23c48,36,37,47,24,47c11,47,0,37,0,24xe">
                      <v:path o:connectlocs="0,29;29,0;58,27;29,57;0,2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31" o:spid="_x0000_s1026" o:spt="3" type="#_x0000_t3" style="position:absolute;left:4380;top:3808;height:58;width:58;" fillcolor="#A6A6A6 [2092]" filled="t" stroked="f" coordsize="21600,21600" o:gfxdata="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+GOV7gAAADdAAAA&#10;DwAAAAAAAAABACAAAAAiAAAAZHJzL2Rvd25yZXYueG1sUEsBAhQAFAAAAAgAh07iQDMvBZ47AAAA&#10;OQAAABAAAAAAAAAAAQAgAAAABwEAAGRycy9zaGFwZXhtbC54bWxQSwUGAAAAAAYABgBbAQAAsQMA&#10;AAAA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4894;top:3722;height:57;width:59;" fillcolor="#A6A6A6 [2092]" filled="t" stroked="f" coordsize="48,47" o:gfxdata="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HNT6vQAA&#10;AN0AAAAPAAAAAAAAAAEAIAAAACIAAABkcnMvZG93bnJldi54bWxQSwECFAAUAAAACACHTuJAMy8F&#10;njsAAAA5AAAAEAAAAAAAAAABACAAAAAMAQAAZHJzL3NoYXBleG1sLnhtbFBLBQYAAAAABgAGAFsB&#10;AAC2AwAAAAA=&#10;" path="m1,24c0,10,11,0,24,0c37,0,48,10,48,24c48,37,38,47,24,47c11,47,1,37,1,24xe">
                      <v:path o:connectlocs="1,29;29,0;59,29;29,57;1,2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4379;top:3722;height:58;width:58;" fillcolor="#A6A6A6 [2092]" filled="t" stroked="f" coordsize="48,48" o:gfxdata="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ajwG8AAAA&#10;3QAAAA8AAAAAAAAAAQAgAAAAIgAAAGRycy9kb3ducmV2LnhtbFBLAQIUABQAAAAIAIdO4kAzLwWe&#10;OwAAADkAAAAQAAAAAAAAAAEAIAAAAAsBAABkcnMvc2hhcGV4bWwueG1sUEsFBgAAAAAGAAYAWwEA&#10;ALUDAAAAAA==&#10;" path="m48,24c48,37,38,48,25,48c11,48,1,38,1,24c0,11,11,0,24,0c37,0,48,11,48,24e">
                      <v:path o:connectlocs="58,29;30,58;1,29;29,0;58,2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4681;top:4023;height:57;width:57;" fillcolor="#A6A6A6 [2092]" filled="t" stroked="f" coordsize="47,47" o:gfxdata="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2Jd6vQAA&#10;AN0AAAAPAAAAAAAAAAEAIAAAACIAAABkcnMvZG93bnJldi54bWxQSwECFAAUAAAACACHTuJAMy8F&#10;njsAAAA5AAAAEAAAAAAAAAABACAAAAAMAQAAZHJzL3NoYXBleG1sLnhtbFBLBQYAAAAABgAGAFsB&#10;AAC2AwAAAAA=&#10;" path="m24,0c37,0,47,10,47,23c47,36,37,47,24,47c11,47,0,37,0,24c0,10,11,0,24,0xe">
                      <v:path o:connectlocs="29,0;57,27;29,57;0,29;29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35" o:spid="_x0000_s1026" o:spt="3" type="#_x0000_t3" style="position:absolute;left:4595;top:4023;height:58;width:58;" fillcolor="#A6A6A6 [2092]" filled="t" stroked="f" coordsize="21600,21600" o:gfxdata="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qIVL4A&#10;AADdAAAADwAAAAAAAAABACAAAAAiAAAAZHJzL2Rvd25yZXYueG1sUEsBAhQAFAAAAAgAh07iQDMv&#10;BZ47AAAAOQAAABAAAAAAAAAAAQAgAAAADQEAAGRycy9zaGFwZXhtbC54bWxQSwUGAAAAAAYABgBb&#10;AQAAtwMAAAAA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4422;top:3593;height:59;width:57;" fillcolor="#A6A6A6 [2092]" filled="t" stroked="f" coordsize="47,48" o:gfxdata="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3V1QvQAA&#10;AN0AAAAPAAAAAAAAAAEAIAAAACIAAABkcnMvZG93bnJldi54bWxQSwECFAAUAAAACACHTuJAMy8F&#10;njsAAAA5AAAAEAAAAAAAAAABACAAAAAMAQAAZHJzL3NoYXBleG1sLnhtbFBLBQYAAAAABgAGAFsB&#10;AAC2AwAAAAA=&#10;" path="m24,47c11,48,0,37,0,24c0,11,10,1,23,0c36,0,47,11,47,24c47,37,37,47,24,47xe">
                      <v:path o:connectlocs="29,57;0,29;27,0;57,29;29,5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4852;top:3593;height:57;width:57;" fillcolor="#A6A6A6 [2092]" filled="t" stroked="f" coordsize="47,47" o:gfxdata="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804r4A&#10;AADdAAAADwAAAAAAAAABACAAAAAiAAAAZHJzL2Rvd25yZXYueG1sUEsBAhQAFAAAAAgAh07iQDMv&#10;BZ47AAAAOQAAABAAAAAAAAAAAQAgAAAADQEAAGRycy9zaGFwZXhtbC54bWxQSwUGAAAAAAYABgBb&#10;AQAAtwMAAAAA&#10;" path="m0,23c0,11,11,0,24,0c37,0,47,10,47,23c47,36,37,47,24,47c11,47,0,36,0,23xe">
                      <v:path o:connectlocs="0,27;29,0;57,27;29,57;0,2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4465;top:3551;height:57;width:58;" fillcolor="#A6A6A6 [2092]" filled="t" stroked="f" coordsize="48,47" o:gfxdata="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uekVvQAA&#10;AN0AAAAPAAAAAAAAAAEAIAAAACIAAABkcnMvZG93bnJldi54bWxQSwECFAAUAAAACACHTuJAMy8F&#10;njsAAAA5AAAAEAAAAAAAAAABACAAAAAMAQAAZHJzL3NoYXBleG1sLnhtbFBLBQYAAAAABgAGAFsB&#10;AAC2AwAAAAA=&#10;" path="m24,47c11,47,1,37,1,24c0,11,11,0,24,0c37,0,48,10,48,23c48,36,37,47,24,47xe">
                      <v:path o:connectlocs="29,57;1,29;29,0;58,27;29,5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4809;top:3550;height:58;width:57;" fillcolor="#A6A6A6 [2092]" filled="t" stroked="f" coordsize="47,48" o:gfxdata="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NzyzrsAAADd&#10;AAAADwAAAAAAAAABACAAAAAiAAAAZHJzL2Rvd25yZXYueG1sUEsBAhQAFAAAAAgAh07iQDMvBZ47&#10;AAAAOQAAABAAAAAAAAAAAQAgAAAACgEAAGRycy9zaGFwZXhtbC54bWxQSwUGAAAAAAYABgBbAQAA&#10;tAMAAAAA&#10;" path="m0,24c0,11,10,1,23,0c36,0,47,11,47,24c47,37,37,47,24,47c11,48,0,37,0,24xe">
                      <v:path o:connectlocs="0,29;27,0;57,29;29,56;0,2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4466;top:3980;height:57;width:57;" fillcolor="#A6A6A6 [2092]" filled="t" stroked="f" coordsize="47,47" o:gfxdata="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hWjO/&#10;AAAA3QAAAA8AAAAAAAAAAQAgAAAAIgAAAGRycy9kb3ducmV2LnhtbFBLAQIUABQAAAAIAIdO4kAz&#10;LwWeOwAAADkAAAAQAAAAAAAAAAEAIAAAAA4BAABkcnMvc2hhcGV4bWwueG1sUEsFBgAAAAAGAAYA&#10;WwEAALgDAAAAAA==&#10;" path="m0,24c0,11,11,0,24,0c36,0,47,11,47,23c47,36,37,47,24,47c11,47,0,37,0,24e">
                      <v:path o:connectlocs="0,29;29,0;57,27;29,57;0,2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4424;top:3938;height:57;width:57;" fillcolor="#A6A6A6 [2092]" filled="t" stroked="f" coordsize="47,47" o:gfxdata="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gmVzvQAA&#10;AN0AAAAPAAAAAAAAAAEAIAAAACIAAABkcnMvZG93bnJldi54bWxQSwECFAAUAAAACACHTuJAMy8F&#10;njsAAAA5AAAAEAAAAAAAAAABACAAAAAMAQAAZHJzL3NoYXBleG1sLnhtbFBLBQYAAAAABgAGAFsB&#10;AAC2AwAAAAA=&#10;" path="m23,0c36,0,47,10,47,23c47,36,36,47,23,47c11,47,0,36,0,23c0,10,10,0,23,0e">
                      <v:path o:connectlocs="27,0;57,27;27,57;0,27;27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4811;top:3980;height:57;width:57;" fillcolor="#A6A6A6 [2092]" filled="t" stroked="f" coordsize="47,47" o:gfxdata="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nzpLvQAA&#10;AN0AAAAPAAAAAAAAAAEAIAAAACIAAABkcnMvZG93bnJldi54bWxQSwECFAAUAAAACACHTuJAMy8F&#10;njsAAAA5AAAAEAAAAAAAAAABACAAAAAMAQAAZHJzL3NoYXBleG1sLnhtbFBLBQYAAAAABgAGAFsB&#10;AAC2AwAAAAA=&#10;" path="m0,23c0,10,10,0,23,0c36,0,46,10,46,23c47,36,36,46,23,46c10,47,0,36,0,23xe">
                      <v:path o:connectlocs="0,27;27,0;55,27;27,55;0,2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4853;top:3937;height:57;width:57;" fillcolor="#A6A6A6 [2092]" filled="t" stroked="f" coordsize="47,47" o:gfxdata="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E2kPL4A&#10;AADdAAAADwAAAAAAAAABACAAAAAiAAAAZHJzL2Rvd25yZXYueG1sUEsBAhQAFAAAAAgAh07iQDMv&#10;BZ47AAAAOQAAABAAAAAAAAAAAQAgAAAADQEAAGRycy9zaGFwZXhtbC54bWxQSwUGAAAAAAYABgBb&#10;AQAAtwMAAAAA&#10;" path="m24,47c11,47,0,37,0,24c0,11,10,0,23,0c36,0,47,11,47,23c47,36,37,47,24,47xe">
                      <v:path o:connectlocs="29,57;0,29;27,0;57,27;29,5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44" o:spid="_x0000_s1026" o:spt="100" style="position:absolute;left:4509;top:3508;height:56;width:57;" fillcolor="#A6A6A6 [2092]" filled="t" stroked="f" coordsize="47,46" o:gfxdata="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PwO&#10;ycEAAADdAAAADwAAAAAAAAABACAAAAAiAAAAZHJzL2Rvd25yZXYueG1sUEsBAhQAFAAAAAgAh07i&#10;QDMvBZ47AAAAOQAAABAAAAAAAAAAAQAgAAAAEAEAAGRycy9zaGFwZXhtbC54bWxQSwUGAAAAAAYA&#10;BgBbAQAAugMAAAAA&#10;" path="m24,46c11,46,1,36,0,23c0,10,10,0,23,0c36,0,46,10,47,23c47,36,37,46,24,46xe">
                      <v:path o:connectlocs="29,56;0,28;27,0;57,28;29,5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45" o:spid="_x0000_s1026" o:spt="100" style="position:absolute;left:4767;top:3507;height:57;width:56;" fillcolor="#A6A6A6 [2092]" filled="t" stroked="f" coordsize="46,47" o:gfxdata="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kZQc&#10;wAAAAN0AAAAPAAAAAAAAAAEAIAAAACIAAABkcnMvZG93bnJldi54bWxQSwECFAAUAAAACACHTuJA&#10;My8FnjsAAAA5AAAAEAAAAAAAAAABACAAAAAPAQAAZHJzL3NoYXBleG1sLnhtbFBLBQYAAAAABgAG&#10;AFsBAAC5AwAAAAA=&#10;" path="m0,24c0,11,10,1,23,0c36,0,46,10,46,23c46,36,36,47,23,47c10,47,0,37,0,24xe">
                      <v:path o:connectlocs="0,29;28,0;56,27;28,57;0,2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46" o:spid="_x0000_s1026" o:spt="100" style="position:absolute;left:4380;top:3637;height:57;width:57;" fillcolor="#A6A6A6 [2092]" filled="t" stroked="f" coordsize="47,47" o:gfxdata="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pDxIvQAA&#10;AN0AAAAPAAAAAAAAAAEAIAAAACIAAABkcnMvZG93bnJldi54bWxQSwECFAAUAAAACACHTuJAMy8F&#10;njsAAAA5AAAAEAAAAAAAAAABACAAAAAMAQAAZHJzL3NoYXBleG1sLnhtbFBLBQYAAAAABgAGAFsB&#10;AAC2AwAAAAA=&#10;" path="m24,46c11,47,0,36,0,24c0,11,10,0,23,0c36,0,46,10,46,23c47,36,36,46,24,46xe">
                      <v:path o:connectlocs="29,55;0,29;27,0;55,27;29,5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47" o:spid="_x0000_s1026" o:spt="100" style="position:absolute;left:4896;top:3637;height:56;width:55;" fillcolor="#A6A6A6 [2092]" filled="t" stroked="f" coordsize="46,46" o:gfxdata="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GvJu&#10;wAAAAN0AAAAPAAAAAAAAAAEAIAAAACIAAABkcnMvZG93bnJldi54bWxQSwECFAAUAAAACACHTuJA&#10;My8FnjsAAAA5AAAAEAAAAAAAAAABACAAAAAPAQAAZHJzL3NoYXBleG1sLnhtbFBLBQYAAAAABgAG&#10;AFsBAAC5AwAAAAA=&#10;" path="m0,23c0,10,10,0,23,0c36,0,46,10,46,23c46,36,36,46,23,46c11,46,0,36,0,23xe">
                      <v:path o:connectlocs="0,28;27,0;55,28;27,56;0,28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48" o:spid="_x0000_s1026" o:spt="100" style="position:absolute;left:4381;top:3895;height:56;width:56;" fillcolor="#A6A6A6 [2092]" filled="t" stroked="f" coordsize="46,46" o:gfxdata="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MkzS/&#10;AAAA3QAAAA8AAAAAAAAAAQAgAAAAIgAAAGRycy9kb3ducmV2LnhtbFBLAQIUABQAAAAIAIdO4kAz&#10;LwWeOwAAADkAAAAQAAAAAAAAAAEAIAAAAA4BAABkcnMvc2hhcGV4bWwueG1sUEsFBgAAAAAGAAYA&#10;WwEAALgDAAAAAA==&#10;" path="m0,23c0,10,10,0,23,0c36,0,46,10,46,23c46,35,36,46,23,46c10,46,0,36,0,23e">
                      <v:path o:connectlocs="0,28;28,0;56,28;28,56;0,28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49" o:spid="_x0000_s1026" o:spt="3" type="#_x0000_t3" style="position:absolute;left:4897;top:3894;height:56;width:56;" fillcolor="#A6A6A6 [2092]" filled="t" stroked="f" coordsize="21600,21600" o:gfxdata="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E4UjLgAAADdAAAA&#10;DwAAAAAAAAABACAAAAAiAAAAZHJzL2Rvd25yZXYueG1sUEsBAhQAFAAAAAgAh07iQDMvBZ47AAAA&#10;OQAAABAAAAAAAAAAAQAgAAAABwEAAGRycy9zaGFwZXhtbC54bWxQSwUGAAAAAAYABgBbAQAAsQMA&#10;AAAA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50" o:spid="_x0000_s1026" o:spt="100" style="position:absolute;left:4768;top:4023;height:57;width:56;" fillcolor="#A6A6A6 [2092]" filled="t" stroked="f" coordsize="46,47" o:gfxdata="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kDuC&#10;wAAAAN0AAAAPAAAAAAAAAAEAIAAAACIAAABkcnMvZG93bnJldi54bWxQSwECFAAUAAAACACHTuJA&#10;My8FnjsAAAA5AAAAEAAAAAAAAAABACAAAAAPAQAAZHJzL3NoYXBleG1sLnhtbFBLBQYAAAAABgAG&#10;AFsBAAC5AwAAAAA=&#10;" path="m23,0c35,0,46,11,46,23c46,36,35,46,23,46c10,47,0,36,0,24c0,11,10,0,23,0xe">
                      <v:path o:connectlocs="28,0;56,27;28,55;0,29;28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51" o:spid="_x0000_s1026" o:spt="3" type="#_x0000_t3" style="position:absolute;left:4510;top:4024;height:56;width:56;" fillcolor="#A6A6A6 [2092]" filled="t" stroked="f" coordsize="21600,21600" o:gfxdata="UEsDBAoAAAAAAIdO4kAAAAAAAAAAAAAAAAAEAAAAZHJzL1BLAwQUAAAACACHTuJAYRfscboAAADd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fkDC9014An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F+xxugAAAN0A&#10;AAAPAAAAAAAAAAEAIAAAACIAAABkcnMvZG93bnJldi54bWxQSwECFAAUAAAACACHTuJAMy8FnjsA&#10;AAA5AAAAEAAAAAAAAAABACAAAAAJAQAAZHJzL3NoYXBleG1sLnhtbFBLBQYAAAAABgAGAFsBAACz&#10;AwAAAAA=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52" o:spid="_x0000_s1026" o:spt="3" type="#_x0000_t3" style="position:absolute;left:4638;top:3466;height:56;width:56;" fillcolor="#A6A6A6 [2092]" filled="t" stroked="f" coordsize="21600,21600" o:gfxdata="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bSeq/&#10;AAAA3QAAAA8AAAAAAAAAAQAgAAAAIgAAAGRycy9kb3ducmV2LnhtbFBLAQIUABQAAAAIAIdO4kAz&#10;LwWeOwAAADkAAAAQAAAAAAAAAAEAIAAAAA4BAABkcnMvc2hhcGV4bWwueG1sUEsFBgAAAAAGAAYA&#10;WwEAALgDAAAAAA==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53" o:spid="_x0000_s1026" o:spt="100" style="position:absolute;left:4339;top:3767;height:54;width:54;" fillcolor="#A6A6A6 [2092]" filled="t" stroked="f" coordsize="45,45" o:gfxdata="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AuLb4A&#10;AADdAAAADwAAAAAAAAABACAAAAAiAAAAZHJzL2Rvd25yZXYueG1sUEsBAhQAFAAAAAgAh07iQDMv&#10;BZ47AAAAOQAAABAAAAAAAAAAAQAgAAAADQEAAGRycy9zaGFwZXhtbC54bWxQSwUGAAAAAAYABgBb&#10;AQAAtwMAAAAA&#10;" path="m0,23c0,10,10,0,22,0c35,0,45,10,45,23c45,35,35,45,23,45c10,45,0,35,0,23xe">
                      <v:path o:connectlocs="0,27;26,0;54,27;27,54;0,2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54" o:spid="_x0000_s1026" o:spt="100" style="position:absolute;left:4939;top:3766;height:55;width:56;" fillcolor="#A6A6A6 [2092]" filled="t" stroked="f" coordsize="46,46" o:gfxdata="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UKl&#10;DcEAAADdAAAADwAAAAAAAAABACAAAAAiAAAAZHJzL2Rvd25yZXYueG1sUEsBAhQAFAAAAAgAh07i&#10;QDMvBZ47AAAAOQAAABAAAAAAAAAAAQAgAAAAEAEAAGRycy9zaGFwZXhtbC54bWxQSwUGAAAAAAYA&#10;BgBbAQAAugMAAAAA&#10;" path="m0,23c0,11,10,1,22,0c35,0,45,10,45,23c46,35,36,45,23,46c11,46,0,36,0,23xe">
                      <v:path o:connectlocs="0,27;26,0;54,27;28,55;0,2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4641;top:4066;height:20;width:52;" fillcolor="#A6A6A6 [2092]" filled="t" stroked="f" coordsize="43,16" o:gfxdata="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Wlw0&#10;wAAAAN0AAAAPAAAAAAAAAAEAIAAAACIAAABkcnMvZG93bnJldi54bWxQSwECFAAUAAAACACHTuJA&#10;My8FnjsAAAA5AAAAEAAAAAAAAAABACAAAAAPAQAAZHJzL3NoYXBleG1sLnhtbFBLBQYAAAAABgAG&#10;AFsBAAC5AwAAAAA=&#10;" path="m21,0c31,0,40,7,43,16c0,16,0,16,0,16c3,7,11,0,21,0xe">
                      <v:path o:connectlocs="25,0;52,20;0,20;25,0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56" o:spid="_x0000_s1026" o:spt="100" style="position:absolute;left:4552;top:3466;height:55;width:55;" fillcolor="#A6A6A6 [2092]" filled="t" stroked="f" coordsize="45,45" o:gfxdata="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m2Wb4A&#10;AADdAAAADwAAAAAAAAABACAAAAAiAAAAZHJzL2Rvd25yZXYueG1sUEsBAhQAFAAAAAgAh07iQDMv&#10;BZ47AAAAOQAAABAAAAAAAAAAAQAgAAAADQEAAGRycy9zaGFwZXhtbC54bWxQSwUGAAAAAAYABgBb&#10;AQAAtwMAAAAA&#10;" path="m0,23c0,10,10,0,23,0c35,0,45,10,45,22c45,35,36,45,23,45c11,45,1,35,0,23xe">
                      <v:path o:connectlocs="0,28;28,0;55,26;28,55;0,28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57" o:spid="_x0000_s1026" o:spt="3" type="#_x0000_t3" style="position:absolute;left:4724;top:3466;height:55;width:55;" fillcolor="#A6A6A6 [2092]" filled="t" stroked="f" coordsize="21600,21600" o:gfxdata="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y0Z6/&#10;AAAA3QAAAA8AAAAAAAAAAQAgAAAAIgAAAGRycy9kb3ducmV2LnhtbFBLAQIUABQAAAAIAIdO4kAz&#10;LwWeOwAAADkAAAAQAAAAAAAAAAEAIAAAAA4BAABkcnMvc2hhcGV4bWwueG1sUEsFBgAAAAAGAAYA&#10;WwEAALgDAAAAAA==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58" o:spid="_x0000_s1026" o:spt="100" style="position:absolute;left:4337;top:3681;height:54;width:55;" fillcolor="#A6A6A6 [2092]" filled="t" stroked="f" coordsize="45,45" o:gfxdata="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eNtb4A&#10;AADdAAAADwAAAAAAAAABACAAAAAiAAAAZHJzL2Rvd25yZXYueG1sUEsBAhQAFAAAAAgAh07iQDMv&#10;BZ47AAAAOQAAABAAAAAAAAAAAQAgAAAADQEAAGRycy9zaGFwZXhtbC54bWxQSwUGAAAAAAYABgBb&#10;AQAAtwMAAAAA&#10;" path="m0,23c0,11,10,0,23,0c35,0,45,10,45,22c45,35,36,45,23,45c11,45,1,35,0,23xe">
                      <v:path o:connectlocs="0,27;28,0;55,26;28,54;0,2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59" o:spid="_x0000_s1026" o:spt="100" style="position:absolute;left:4939;top:3681;height:54;width:55;" fillcolor="#A6A6A6 [2092]" filled="t" stroked="f" coordsize="45,45" o:gfxdata="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ygZx7sAAADd&#10;AAAADwAAAAAAAAABACAAAAAiAAAAZHJzL2Rvd25yZXYueG1sUEsBAhQAFAAAAAgAh07iQDMvBZ47&#10;AAAAOQAAABAAAAAAAAAAAQAgAAAACgEAAGRycy9zaGFwZXhtbC54bWxQSwUGAAAAAAYABgBbAQAA&#10;tAMAAAAA&#10;" path="m0,23c0,10,10,0,22,0c35,0,45,10,45,22c45,34,35,45,23,45c11,45,0,35,0,23xe">
                      <v:path o:connectlocs="0,27;26,0;55,26;28,54;0,2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0" o:spid="_x0000_s1026" o:spt="100" style="position:absolute;left:4940;top:3852;height:54;width:55;" fillcolor="#A6A6A6 [2092]" filled="t" stroked="f" coordsize="45,45" o:gfxdata="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kvFy/&#10;AAAA3QAAAA8AAAAAAAAAAQAgAAAAIgAAAGRycy9kb3ducmV2LnhtbFBLAQIUABQAAAAIAIdO4kAz&#10;LwWeOwAAADkAAAAQAAAAAAAAAAEAIAAAAA4BAABkcnMvc2hhcGV4bWwueG1sUEsFBgAAAAAGAAYA&#10;WwEAALgDAAAAAA==&#10;" path="m45,23c45,35,35,45,23,45c10,45,0,35,0,23c0,11,10,1,22,0c34,0,45,10,45,23xe">
                      <v:path o:connectlocs="55,27;28,54;0,27;26,0;55,2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1" o:spid="_x0000_s1026" o:spt="100" style="position:absolute;left:4339;top:3853;height:55;width:54;" fillcolor="#A6A6A6 [2092]" filled="t" stroked="f" coordsize="45,45" o:gfxdata="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3W5obsAAADd&#10;AAAADwAAAAAAAAABACAAAAAiAAAAZHJzL2Rvd25yZXYueG1sUEsBAhQAFAAAAAgAh07iQDMvBZ47&#10;AAAAOQAAABAAAAAAAAAAAQAgAAAACgEAAGRycy9zaGFwZXhtbC54bWxQSwUGAAAAAAYABgBbAQAA&#10;tAMAAAAA&#10;" path="m45,22c45,35,35,45,23,45c10,45,0,35,0,22c0,10,10,0,22,0c35,0,45,10,45,22e">
                      <v:path o:connectlocs="54,26;27,55;0,26;26,0;54,2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2" o:spid="_x0000_s1026" o:spt="100" style="position:absolute;left:4556;top:4068;height:18;width:50;" fillcolor="#A6A6A6 [2092]" filled="t" stroked="f" coordsize="41,15" o:gfxdata="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rE8L4A&#10;AADdAAAADwAAAAAAAAABACAAAAAiAAAAZHJzL2Rvd25yZXYueG1sUEsBAhQAFAAAAAgAh07iQDMv&#10;BZ47AAAAOQAAABAAAAAAAAAAAQAgAAAADQEAAGRycy9zaGFwZXhtbC54bWxQSwUGAAAAAAYABgBb&#10;AQAAtwMAAAAA&#10;" path="m20,0c30,0,38,6,41,15c0,15,0,15,0,15c3,6,11,0,20,0xe">
                      <v:path o:connectlocs="24,0;50,18;0,18;24,0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3" o:spid="_x0000_s1026" o:spt="100" style="position:absolute;left:4727;top:4066;height:20;width:51;" fillcolor="#A6A6A6 [2092]" filled="t" stroked="f" coordsize="42,16" o:gfxdata="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h0Im/&#10;AAAA3QAAAA8AAAAAAAAAAQAgAAAAIgAAAGRycy9kb3ducmV2LnhtbFBLAQIUABQAAAAIAIdO4kAz&#10;LwWeOwAAADkAAAAQAAAAAAAAAAEAIAAAAA4BAABkcnMvc2hhcGV4bWwueG1sUEsFBgAAAAAGAAYA&#10;WwEAALgDAAAAAA==&#10;" path="m21,1c31,0,39,7,42,16c0,16,0,16,0,16c3,7,11,1,21,1xe">
                      <v:path o:connectlocs="25,1;51,20;0,20;25,1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4" o:spid="_x0000_s1026" o:spt="100" style="position:absolute;left:4425;top:3510;height:53;width:53;" fillcolor="#A6A6A6 [2092]" filled="t" stroked="f" coordsize="44,44" o:gfxdata="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3rE&#10;mMEAAADdAAAADwAAAAAAAAABACAAAAAiAAAAZHJzL2Rvd25yZXYueG1sUEsBAhQAFAAAAAgAh07i&#10;QDMvBZ47AAAAOQAAABAAAAAAAAAAAQAgAAAAEAEAAGRycy9zaGFwZXhtbC54bWxQSwUGAAAAAAYA&#10;BgBbAQAAugMAAAAA&#10;" path="m22,0c34,0,44,10,43,22c43,34,34,44,22,44c10,44,0,34,0,22c0,10,10,0,22,0xe">
                      <v:path o:connectlocs="26,0;51,26;26,53;0,26;26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5" o:spid="_x0000_s1026" o:spt="100" style="position:absolute;left:4897;top:3552;height:53;width:53;" fillcolor="#A6A6A6 [2092]" filled="t" stroked="f" coordsize="44,44" o:gfxdata="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JNc&#10;7MEAAADdAAAADwAAAAAAAAABACAAAAAiAAAAZHJzL2Rvd25yZXYueG1sUEsBAhQAFAAAAAgAh07i&#10;QDMvBZ47AAAAOQAAABAAAAAAAAAAAQAgAAAAEAEAAGRycy9zaGFwZXhtbC54bWxQSwUGAAAAAAYA&#10;BgBbAQAAugMAAAAA&#10;" path="m44,22c44,34,34,44,22,44c10,44,0,34,0,22c1,10,10,0,22,0c34,0,44,10,44,22xe">
                      <v:path o:connectlocs="53,26;26,53;0,26;26,0;53,2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6" o:spid="_x0000_s1026" o:spt="100" style="position:absolute;left:4381;top:3553;height:52;width:54;" fillcolor="#A6A6A6 [2092]" filled="t" stroked="f" coordsize="44,43" o:gfxdata="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p68&#10;6cEAAADdAAAADwAAAAAAAAABACAAAAAiAAAAZHJzL2Rvd25yZXYueG1sUEsBAhQAFAAAAAgAh07i&#10;QDMvBZ47AAAAOQAAABAAAAAAAAAAAQAgAAAAEAEAAGRycy9zaGFwZXhtbC54bWxQSwUGAAAAAAYA&#10;BgBbAQAAugMAAAAA&#10;" path="m22,0c34,0,44,10,44,22c44,34,34,43,22,43c10,43,0,33,1,21c1,9,10,0,22,0xe">
                      <v:path o:connectlocs="27,0;54,26;27,52;1,25;27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7" o:spid="_x0000_s1026" o:spt="100" style="position:absolute;left:4854;top:3510;height:52;width:54;" fillcolor="#A6A6A6 [2092]" filled="t" stroked="f" coordsize="44,43" o:gfxdata="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MIp6/&#10;AAAA3QAAAA8AAAAAAAAAAQAgAAAAIgAAAGRycy9kb3ducmV2LnhtbFBLAQIUABQAAAAIAIdO4kAz&#10;LwWeOwAAADkAAAAQAAAAAAAAAAEAIAAAAA4BAABkcnMvc2hhcGV4bWwueG1sUEsFBgAAAAAGAAYA&#10;WwEAALgDAAAAAA==&#10;" path="m44,22c44,33,34,43,22,43c10,43,0,33,0,21c0,10,10,0,22,0c34,0,44,10,44,22xe">
                      <v:path o:connectlocs="54,26;27,52;0,25;27,0;54,2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8" o:spid="_x0000_s1026" o:spt="100" style="position:absolute;left:4382;top:3983;height:52;width:54;" fillcolor="#A6A6A6 [2092]" filled="t" stroked="f" coordsize="44,43" o:gfxdata="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QCH&#10;BcEAAADdAAAADwAAAAAAAAABACAAAAAiAAAAZHJzL2Rvd25yZXYueG1sUEsBAhQAFAAAAAgAh07i&#10;QDMvBZ47AAAAOQAAABAAAAAAAAAAAQAgAAAAEAEAAGRycy9zaGFwZXhtbC54bWxQSwUGAAAAAAYA&#10;BgBbAQAAugMAAAAA&#10;" path="m22,0c34,0,43,10,43,22c44,33,34,43,22,43c10,43,0,34,0,22c0,10,10,0,22,0xe">
                      <v:path o:connectlocs="27,0;52,26;27,52;0,26;27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69" o:spid="_x0000_s1026" o:spt="100" style="position:absolute;left:4426;top:4025;height:54;width:52;" fillcolor="#A6A6A6 [2092]" filled="t" stroked="f" coordsize="43,44" o:gfxdata="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XnwZvQAA&#10;AN0AAAAPAAAAAAAAAAEAIAAAACIAAABkcnMvZG93bnJldi54bWxQSwECFAAUAAAACACHTuJAMy8F&#10;njsAAAA5AAAAEAAAAAAAAAABACAAAAAMAQAAZHJzL3NoYXBleG1sLnhtbFBLBQYAAAAABgAGAFsB&#10;AAC2AwAAAAA=&#10;" path="m21,0c33,1,43,10,43,22c43,34,33,44,21,44c9,44,0,34,0,22c0,10,10,0,21,0xe">
                      <v:path o:connectlocs="25,0;52,27;25,54;0,27;25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70" o:spid="_x0000_s1026" o:spt="100" style="position:absolute;left:4856;top:4025;height:52;width:52;" fillcolor="#A6A6A6 [2092]" filled="t" stroked="f" coordsize="43,43" o:gfxdata="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ftYFvQAA&#10;AN0AAAAPAAAAAAAAAAEAIAAAACIAAABkcnMvZG93bnJldi54bWxQSwECFAAUAAAACACHTuJAMy8F&#10;njsAAAA5AAAAEAAAAAAAAAABACAAAAAMAQAAZHJzL3NoYXBleG1sLnhtbFBLBQYAAAAABgAGAFsB&#10;AAC2AwAAAAA=&#10;" path="m22,0c33,0,43,10,43,22c43,33,33,43,21,43c9,43,0,33,0,21c0,9,10,0,22,0xe">
                      <v:path o:connectlocs="26,0;52,26;25,52;0,25;26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71" o:spid="_x0000_s1026" o:spt="100" style="position:absolute;left:4898;top:3982;height:53;width:52;" fillcolor="#A6A6A6 [2092]" filled="t" stroked="f" coordsize="43,44" o:gfxdata="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S6or4A&#10;AADdAAAADwAAAAAAAAABACAAAAAiAAAAZHJzL2Rvd25yZXYueG1sUEsBAhQAFAAAAAgAh07iQDMv&#10;BZ47AAAAOQAAABAAAAAAAAAAAQAgAAAADQEAAGRycy9zaGFwZXhtbC54bWxQSwUGAAAAAAYABgBb&#10;AQAAtwMAAAAA&#10;" path="m0,22c0,10,10,1,22,1c34,0,43,10,43,22c43,34,34,44,22,44c10,44,0,34,0,22xe">
                      <v:path o:connectlocs="0,26;26,1;52,26;26,53;0,2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72" o:spid="_x0000_s1026" o:spt="3" type="#_x0000_t3" style="position:absolute;left:4597;top:3425;height:52;width:52;" fillcolor="#A6A6A6 [2092]" filled="t" stroked="f" coordsize="21600,21600" o:gfxdata="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uFYq/&#10;AAAA3QAAAA8AAAAAAAAAAQAgAAAAIgAAAGRycy9kb3ducmV2LnhtbFBLAQIUABQAAAAIAIdO4kAz&#10;LwWeOwAAADkAAAAQAAAAAAAAAAEAIAAAAA4BAABkcnMvc2hhcGV4bWwueG1sUEsFBgAAAAAGAAYA&#10;WwEAALgDAAAAAA==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73" o:spid="_x0000_s1026" o:spt="100" style="position:absolute;left:4468;top:3467;height:52;width:53;" fillcolor="#A6A6A6 [2092]" filled="t" stroked="f" coordsize="43,43" o:gfxdata="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raOybgAAADdAAAA&#10;DwAAAAAAAAABACAAAAAiAAAAZHJzL2Rvd25yZXYueG1sUEsBAhQAFAAAAAgAh07iQDMvBZ47AAAA&#10;OQAAABAAAAAAAAAAAQAgAAAABwEAAGRycy9zaGFwZXhtbC54bWxQSwUGAAAAAAYABgBbAQAAsQMA&#10;AAAA&#10;" path="m21,0c33,0,42,9,42,21c43,33,33,43,21,43c10,43,0,34,0,22c0,10,9,1,21,0xe">
                      <v:path o:connectlocs="25,0;51,25;25,52;0,26;25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74" o:spid="_x0000_s1026" o:spt="100" style="position:absolute;left:4812;top:3467;height:51;width:52;" fillcolor="#A6A6A6 [2092]" filled="t" stroked="f" coordsize="43,42" o:gfxdata="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F44&#10;zsEAAADdAAAADwAAAAAAAAABACAAAAAiAAAAZHJzL2Rvd25yZXYueG1sUEsBAhQAFAAAAAgAh07i&#10;QDMvBZ47AAAAOQAAABAAAAAAAAAAAQAgAAAAEAEAAGRycy9zaGFwZXhtbC54bWxQSwUGAAAAAAYA&#10;BgBbAQAAugMAAAAA&#10;" path="m43,21c43,33,33,42,22,42c10,42,0,33,0,21c0,9,9,0,21,0c33,0,43,9,43,21xe">
                      <v:path o:connectlocs="52,25;26,51;0,25;25,0;52,2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75" o:spid="_x0000_s1026" o:spt="100" style="position:absolute;left:4683;top:3423;height:53;width:52;" fillcolor="#A6A6A6 [2092]" filled="t" stroked="f" coordsize="43,43" o:gfxdata="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7MmvQAA&#10;AN0AAAAPAAAAAAAAAAEAIAAAACIAAABkcnMvZG93bnJldi54bWxQSwECFAAUAAAACACHTuJAMy8F&#10;njsAAAA5AAAAEAAAAAAAAAABACAAAAAMAQAAZHJzL3NoYXBleG1sLnhtbFBLBQYAAAAABgAGAFsB&#10;AAC2AwAAAAA=&#10;" path="m21,43c10,43,0,34,0,22c0,10,9,0,21,0c33,0,42,10,42,21c43,33,33,43,21,43xe">
                      <v:path o:connectlocs="25,53;0,27;25,0;50,25;25,53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76" o:spid="_x0000_s1026" o:spt="100" style="position:absolute;left:4940;top:3596;height:52;width:53;" fillcolor="#A6A6A6 [2092]" filled="t" stroked="f" coordsize="43,43" o:gfxdata="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fFr28AAAA&#10;3QAAAA8AAAAAAAAAAQAgAAAAIgAAAGRycy9kb3ducmV2LnhtbFBLAQIUABQAAAAIAIdO4kAzLwWe&#10;OwAAADkAAAAQAAAAAAAAAAEAIAAAAAsBAABkcnMvc2hhcGV4bWwueG1sUEsFBgAAAAAGAAYAWwEA&#10;ALUDAAAAAA==&#10;" path="m43,21c43,33,34,43,22,43c10,43,0,33,0,21c0,10,10,0,22,0c33,0,43,9,43,21xe">
                      <v:path o:connectlocs="53,25;27,52;0,25;27,0;53,2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77" o:spid="_x0000_s1026" o:spt="3" type="#_x0000_t3" style="position:absolute;left:4340;top:3597;height:51;width:51;" fillcolor="#A6A6A6 [2092]" filled="t" stroked="f" coordsize="21600,21600" o:gfxdata="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43+vQAA&#10;AN0AAAAPAAAAAAAAAAEAIAAAACIAAABkcnMvZG93bnJldi54bWxQSwECFAAUAAAACACHTuJAMy8F&#10;njsAAAA5AAAAEAAAAAAAAAABACAAAAAMAQAAZHJzL3NoYXBleG1sLnhtbFBLBQYAAAAABgAGAFsB&#10;AAC2AwAAAAA=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78" o:spid="_x0000_s1026" o:spt="100" style="position:absolute;left:4296;top:3726;height:51;width:52;" fillcolor="#A6A6A6 [2092]" filled="t" stroked="f" coordsize="43,42" o:gfxdata="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/Ty6/&#10;AAAA3QAAAA8AAAAAAAAAAQAgAAAAIgAAAGRycy9kb3ducmV2LnhtbFBLAQIUABQAAAAIAIdO4kAz&#10;LwWeOwAAADkAAAAQAAAAAAAAAAEAIAAAAA4BAABkcnMvc2hhcGV4bWwueG1sUEsFBgAAAAAGAAYA&#10;WwEAALgDAAAAAA==&#10;" path="m0,21c0,10,10,0,21,0c33,0,43,9,43,21c43,33,33,42,22,42c10,42,0,33,0,21e">
                      <v:path o:connectlocs="0,25;25,0;52,25;26,51;0,2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79" o:spid="_x0000_s1026" o:spt="3" type="#_x0000_t3" style="position:absolute;left:4297;top:3812;height:51;width:51;" fillcolor="#A6A6A6 [2092]" filled="t" stroked="f" coordsize="21600,21600" o:gfxdata="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NS8F7gAAADdAAAA&#10;DwAAAAAAAAABACAAAAAiAAAAZHJzL2Rvd25yZXYueG1sUEsBAhQAFAAAAAgAh07iQDMvBZ47AAAA&#10;OQAAABAAAAAAAAAAAQAgAAAABwEAAGRycy9zaGFwZXhtbC54bWxQSwUGAAAAAAYABgBbAQAAsQMA&#10;AAAA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80" o:spid="_x0000_s1026" o:spt="3" type="#_x0000_t3" style="position:absolute;left:4984;top:3724;height:53;width:51;" fillcolor="#A6A6A6 [2092]" filled="t" stroked="f" coordsize="21600,21600" o:gfxdata="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5gZjL4A&#10;AADdAAAADwAAAAAAAAABACAAAAAiAAAAZHJzL2Rvd25yZXYueG1sUEsBAhQAFAAAAAgAh07iQDMv&#10;BZ47AAAAOQAAABAAAAAAAAAAAQAgAAAADQEAAGRycy9zaGFwZXhtbC54bWxQSwUGAAAAAAYABgBb&#10;AQAAtwMAAAAA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81" o:spid="_x0000_s1026" o:spt="100" style="position:absolute;left:4340;top:3940;height:51;width:52;" fillcolor="#A6A6A6 [2092]" filled="t" stroked="f" coordsize="43,42" o:gfxdata="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UwZL4A&#10;AADdAAAADwAAAAAAAAABACAAAAAiAAAAZHJzL2Rvd25yZXYueG1sUEsBAhQAFAAAAAgAh07iQDMv&#10;BZ47AAAAOQAAABAAAAAAAAAAAQAgAAAADQEAAGRycy9zaGFwZXhtbC54bWxQSwUGAAAAAAYABgBb&#10;AQAAtwMAAAAA&#10;" path="m22,42c10,42,0,33,0,21c0,9,10,0,22,0c33,0,43,10,43,21c43,33,33,42,22,42xe">
                      <v:path o:connectlocs="26,51;0,25;26,0;52,25;26,51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82" o:spid="_x0000_s1026" o:spt="100" style="position:absolute;left:4984;top:3810;height:53;width:52;" fillcolor="#A6A6A6 [2092]" filled="t" stroked="f" coordsize="43,43" o:gfxdata="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YZjvQAA&#10;AN0AAAAPAAAAAAAAAAEAIAAAACIAAABkcnMvZG93bnJldi54bWxQSwECFAAUAAAACACHTuJAMy8F&#10;njsAAAA5AAAAEAAAAAAAAAABACAAAAAMAQAAZHJzL3NoYXBleG1sLnhtbFBLBQYAAAAABgAGAFsB&#10;AAC2AwAAAAA=&#10;" path="m22,43c10,43,1,33,0,22c0,10,10,0,22,0c33,0,43,10,43,21c43,33,33,43,22,43xe">
                      <v:path o:connectlocs="26,53;0,27;26,0;52,25;26,53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83" o:spid="_x0000_s1026" o:spt="100" style="position:absolute;left:4471;top:4069;height:17;width:47;" fillcolor="#A6A6A6 [2092]" filled="t" stroked="f" coordsize="39,14" o:gfxdata="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09P&#10;PsEAAADdAAAADwAAAAAAAAABACAAAAAiAAAAZHJzL2Rvd25yZXYueG1sUEsBAhQAFAAAAAgAh07i&#10;QDMvBZ47AAAAOQAAABAAAAAAAAAAAQAgAAAAEAEAAGRycy9zaGFwZXhtbC54bWxQSwUGAAAAAAYA&#10;BgBbAQAAugMAAAAA&#10;" path="m20,0c28,0,36,6,39,14c0,14,0,14,0,14c3,6,11,0,20,0e">
                      <v:path o:connectlocs="24,0;47,17;0,17;24,0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84" o:spid="_x0000_s1026" o:spt="100" style="position:absolute;left:4814;top:4069;height:17;width:49;" fillcolor="#A6A6A6 [2092]" filled="t" stroked="f" coordsize="40,14" o:gfxdata="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CiGx&#10;wAAAAN0AAAAPAAAAAAAAAAEAIAAAACIAAABkcnMvZG93bnJldi54bWxQSwECFAAUAAAACACHTuJA&#10;My8FnjsAAAA5AAAAEAAAAAAAAAABACAAAAAPAQAAZHJzL3NoYXBleG1sLnhtbFBLBQYAAAAABgAG&#10;AFsBAAC5AwAAAAA=&#10;" path="m20,0c29,0,37,5,40,14c0,14,0,14,0,14c3,6,11,0,20,0xe">
                      <v:path o:connectlocs="24,0;49,17;0,17;24,0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85" o:spid="_x0000_s1026" o:spt="3" type="#_x0000_t3" style="position:absolute;left:4942;top:3939;height:52;width:51;" fillcolor="#A6A6A6 [2092]" filled="t" stroked="f" coordsize="21600,21600" o:gfxdata="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Agz74A&#10;AADdAAAADwAAAAAAAAABACAAAAAiAAAAZHJzL2Rvd25yZXYueG1sUEsBAhQAFAAAAAgAh07iQDMv&#10;BZ47AAAAOQAAABAAAAAAAAAAAQAgAAAADQEAAGRycy9zaGFwZXhtbC54bWxQSwUGAAAAAAYABgBb&#10;AQAAtwMAAAAA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86" o:spid="_x0000_s1026" o:spt="100" style="position:absolute;left:4512;top:3426;height:50;width:50;" fillcolor="#A6A6A6 [2092]" filled="t" stroked="f" coordsize="41,41" o:gfxdata="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5Cx&#10;KcEAAADdAAAADwAAAAAAAAABACAAAAAiAAAAZHJzL2Rvd25yZXYueG1sUEsBAhQAFAAAAAgAh07i&#10;QDMvBZ47AAAAOQAAABAAAAAAAAAAAQAgAAAAEAEAAGRycy9zaGFwZXhtbC54bWxQSwUGAAAAAAYA&#10;BgBbAQAAugMAAAAA&#10;" path="m20,0c32,0,41,9,41,20c41,31,32,41,21,41c9,41,0,32,0,20c0,9,9,0,20,0xe">
                      <v:path o:connectlocs="24,0;50,24;25,50;0,24;24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87" o:spid="_x0000_s1026" o:spt="3" type="#_x0000_t3" style="position:absolute;left:4769;top:3425;height:49;width:51;" fillcolor="#A6A6A6 [2092]" filled="t" stroked="f" coordsize="21600,21600" o:gfxdata="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4bI74A&#10;AADdAAAADwAAAAAAAAABACAAAAAiAAAAZHJzL2Rvd25yZXYueG1sUEsBAhQAFAAAAAgAh07iQDMv&#10;BZ47AAAAOQAAABAAAAAAAAAAAQAgAAAADQEAAGRycy9zaGFwZXhtbC54bWxQSwUGAAAAAAYABgBb&#10;AQAAtwMAAAAA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88" o:spid="_x0000_s1026" o:spt="100" style="position:absolute;left:4984;top:3639;height:50;width:51;" fillcolor="#A6A6A6 [2092]" filled="t" stroked="f" coordsize="42,41" o:gfxdata="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uT/G/&#10;AAAA3QAAAA8AAAAAAAAAAQAgAAAAIgAAAGRycy9kb3ducmV2LnhtbFBLAQIUABQAAAAIAIdO4kAz&#10;LwWeOwAAADkAAAAQAAAAAAAAAAEAIAAAAA4BAABkcnMvc2hhcGV4bWwueG1sUEsFBgAAAAAGAAYA&#10;WwEAALgDAAAAAA==&#10;" path="m42,21c42,32,32,41,21,41c10,41,1,32,1,21c0,10,10,0,21,0c32,0,42,10,42,21xe">
                      <v:path o:connectlocs="51,25;25,50;1,25;25,0;51,2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89" o:spid="_x0000_s1026" o:spt="100" style="position:absolute;left:4297;top:3641;height:49;width:50;" fillcolor="#A6A6A6 [2092]" filled="t" stroked="f" coordsize="41,41" o:gfxdata="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kR63vQAA&#10;AN0AAAAPAAAAAAAAAAEAIAAAACIAAABkcnMvZG93bnJldi54bWxQSwECFAAUAAAACACHTuJAMy8F&#10;njsAAAA5AAAAEAAAAAAAAAABACAAAAAMAQAAZHJzL3NoYXBleG1sLnhtbFBLBQYAAAAABgAGAFsB&#10;AAC2AwAAAAA=&#10;" path="m21,0c32,0,41,9,41,20c41,32,32,41,20,41c9,41,0,33,0,20c0,7,10,0,21,0xe">
                      <v:path o:connectlocs="25,0;50,23;24,49;0,23;25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0" o:spid="_x0000_s1026" o:spt="100" style="position:absolute;left:4299;top:3898;height:50;width:49;" fillcolor="#A6A6A6 [2092]" filled="t" stroked="f" coordsize="41,41" o:gfxdata="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t27&#10;LMEAAADdAAAADwAAAAAAAAABACAAAAAiAAAAZHJzL2Rvd25yZXYueG1sUEsBAhQAFAAAAAgAh07i&#10;QDMvBZ47AAAAOQAAABAAAAAAAAAAAQAgAAAAEAEAAGRycy9zaGFwZXhtbC54bWxQSwUGAAAAAAYA&#10;BgBbAQAAugMAAAAA&#10;" path="m0,21c0,10,9,0,20,0c31,0,41,10,41,21c40,32,31,41,20,41c9,41,0,32,0,21xe">
                      <v:path o:connectlocs="0,25;23,0;49,25;23,50;0,2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1" o:spid="_x0000_s1026" o:spt="100" style="position:absolute;left:4985;top:3898;height:50;width:50;" fillcolor="#A6A6A6 [2092]" filled="t" stroked="f" coordsize="41,41" o:gfxdata="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4WHMvQAA&#10;AN0AAAAPAAAAAAAAAAEAIAAAACIAAABkcnMvZG93bnJldi54bWxQSwECFAAUAAAACACHTuJAMy8F&#10;njsAAAA5AAAAEAAAAAAAAAABACAAAAAMAQAAZHJzL3NoYXBleG1sLnhtbFBLBQYAAAAABgAGAFsB&#10;AAC2AwAAAAA=&#10;" path="m21,41c9,41,0,31,0,20c0,9,10,0,21,0c32,0,41,9,41,20c41,31,32,41,21,41xe">
                      <v:path o:connectlocs="25,50;0,24;25,0;50,24;25,5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2" o:spid="_x0000_s1026" o:spt="100" style="position:absolute;left:4640;top:3383;height:51;width:53;" fillcolor="#A6A6A6 [2092]" filled="t" stroked="f" coordsize="44,42" o:gfxdata="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KPNU&#10;wAAAAN0AAAAPAAAAAAAAAAEAIAAAACIAAABkcnMvZG93bnJldi54bWxQSwECFAAUAAAACACHTuJA&#10;My8FnjsAAAA5AAAAEAAAAAAAAAABACAAAAAPAQAAZHJzL3NoYXBleG1sLnhtbFBLBQYAAAAABgAG&#10;AFsBAAC5AwAAAAA=&#10;" path="m33,36c25,42,13,40,7,33c0,25,1,13,8,6c10,3,14,2,18,0c19,0,20,0,21,0c21,0,21,0,21,0c21,0,22,0,23,0c24,0,25,0,26,0c32,2,36,5,39,10c44,19,41,30,33,36xe">
                      <v:path o:connectlocs="39,43;8,40;9,7;21,0;25,0;25,0;27,0;31,0;46,12;39,43" o:connectangles="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3" o:spid="_x0000_s1026" o:spt="100" style="position:absolute;left:4256;top:3770;height:48;width:47;" fillcolor="#A6A6A6 [2092]" filled="t" stroked="f" coordsize="39,39" o:gfxdata="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3KQm/&#10;AAAA3QAAAA8AAAAAAAAAAQAgAAAAIgAAAGRycy9kb3ducmV2LnhtbFBLAQIUABQAAAAIAIdO4kAz&#10;LwWeOwAAADkAAAAQAAAAAAAAAAEAIAAAAA4BAABkcnMvc2hhcGV4bWwueG1sUEsFBgAAAAAGAAYA&#10;WwEAALgDAAAAAA==&#10;" path="m20,39c9,39,0,31,0,20c0,9,9,0,20,0c31,0,39,9,39,19c39,30,31,39,20,39xe">
                      <v:path o:connectlocs="24,48;0,24;24,0;47,23;24,48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4" o:spid="_x0000_s1026" o:spt="100" style="position:absolute;left:5028;top:3769;height:51;width:48;" fillcolor="#A6A6A6 [2092]" filled="t" stroked="f" coordsize="40,42" o:gfxdata="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1I0&#10;xsEAAADdAAAADwAAAAAAAAABACAAAAAiAAAAZHJzL2Rvd25yZXYueG1sUEsBAhQAFAAAAAgAh07i&#10;QDMvBZ47AAAAOQAAABAAAAAAAAAAAQAgAAAAEAEAAGRycy9zaGFwZXhtbC54bWxQSwUGAAAAAAYA&#10;BgBbAQAAugMAAAAA&#10;" path="m40,17c40,19,40,21,40,23c39,24,40,25,40,26c37,34,27,42,15,39c6,36,0,27,1,17c2,7,11,0,21,0c31,1,39,9,40,17xe">
                      <v:path o:connectlocs="48,20;48,27;48,31;18,47;1,20;25,0;48,20" o:connectangles="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5" o:spid="_x0000_s1026" o:spt="100" style="position:absolute;left:4728;top:3383;height:48;width:47;" fillcolor="#A6A6A6 [2092]" filled="t" stroked="f" coordsize="39,39" o:gfxdata="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SFOa/&#10;AAAA3QAAAA8AAAAAAAAAAQAgAAAAIgAAAGRycy9kb3ducmV2LnhtbFBLAQIUABQAAAAIAIdO4kAz&#10;LwWeOwAAADkAAAAQAAAAAAAAAAEAIAAAAA4BAABkcnMvc2hhcGV4bWwueG1sUEsFBgAAAAAGAAYA&#10;WwEAALgDAAAAAA==&#10;" path="m20,0c32,0,39,8,39,19c39,30,30,39,20,39c9,39,0,30,0,19c0,9,8,0,20,0xe">
                      <v:path o:connectlocs="24,0;47,23;24,48;0,23;24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6" o:spid="_x0000_s1026" o:spt="100" style="position:absolute;left:4556;top:3383;height:48;width:48;" fillcolor="#A6A6A6 [2092]" filled="t" stroked="f" coordsize="40,39" o:gfxdata="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Upd2/&#10;AAAA3QAAAA8AAAAAAAAAAQAgAAAAIgAAAGRycy9kb3ducmV2LnhtbFBLAQIUABQAAAAIAIdO4kAz&#10;LwWeOwAAADkAAAAQAAAAAAAAAAEAIAAAAA4BAABkcnMvc2hhcGV4bWwueG1sUEsFBgAAAAAGAAYA&#10;WwEAALgDAAAAAA==&#10;" path="m20,1c32,1,39,9,39,20c40,31,30,39,20,39c9,39,0,30,1,20c1,9,9,0,20,1xe">
                      <v:path o:connectlocs="24,1;46,24;24,48;1,24;24,1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7" o:spid="_x0000_s1026" o:spt="100" style="position:absolute;left:4385;top:3470;height:47;width:47;" fillcolor="#A6A6A6 [2092]" filled="t" stroked="f" coordsize="39,39" o:gfxdata="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MLwq/&#10;AAAA3QAAAA8AAAAAAAAAAQAgAAAAIgAAAGRycy9kb3ducmV2LnhtbFBLAQIUABQAAAAIAIdO4kAz&#10;LwWeOwAAADkAAAAQAAAAAAAAAAEAIAAAAA4BAABkcnMvc2hhcGV4bWwueG1sUEsFBgAAAAAGAAYA&#10;WwEAALgDAAAAAA==&#10;" path="m19,0c30,0,39,9,39,20c39,30,30,39,19,39c9,39,0,30,0,20c0,9,8,1,19,0xe">
                      <v:path o:connectlocs="22,0;47,24;22,47;0,24;22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8" o:spid="_x0000_s1026" o:spt="100" style="position:absolute;left:4341;top:3513;height:48;width:47;" fillcolor="#A6A6A6 [2092]" filled="t" stroked="f" coordsize="39,39" o:gfxdata="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AIqR&#10;wAAAAN0AAAAPAAAAAAAAAAEAIAAAACIAAABkcnMvZG93bnJldi54bWxQSwECFAAUAAAACACHTuJA&#10;My8FnjsAAAA5AAAAEAAAAAAAAAABACAAAAAPAQAAZHJzL3NoYXBleG1sLnhtbFBLBQYAAAAABgAG&#10;AFsBAAC5AwAAAAA=&#10;" path="m20,0c30,0,39,8,39,19c39,30,31,38,20,38c9,39,1,30,1,19c0,9,9,0,20,0xe">
                      <v:path o:connectlocs="24,0;47,23;24,46;1,23;24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99" o:spid="_x0000_s1026" o:spt="100" style="position:absolute;left:4900;top:3470;height:47;width:48;" fillcolor="#A6A6A6 [2092]" filled="t" stroked="f" coordsize="39,39" o:gfxdata="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fHuO8AAAA&#10;3QAAAA8AAAAAAAAAAQAgAAAAIgAAAGRycy9kb3ducmV2LnhtbFBLAQIUABQAAAAIAIdO4kAzLwWe&#10;OwAAADkAAAAQAAAAAAAAAAEAIAAAAAsBAABkcnMvc2hhcGV4bWwueG1sUEsFBgAAAAAGAAYAWwEA&#10;ALUDAAAAAA==&#10;" path="m19,38c9,38,0,29,0,19c0,8,9,0,19,0c30,0,39,9,39,19c38,30,30,39,19,38xe">
                      <v:path o:connectlocs="23,45;0,22;23,0;48,22;23,4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0" o:spid="_x0000_s1026" o:spt="100" style="position:absolute;left:4943;top:3512;height:47;width:47;" fillcolor="#A6A6A6 [2092]" filled="t" stroked="f" coordsize="39,39" o:gfxdata="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07t4&#10;wAAAAN0AAAAPAAAAAAAAAAEAIAAAACIAAABkcnMvZG93bnJldi54bWxQSwECFAAUAAAACACHTuJA&#10;My8FnjsAAAA5AAAAEAAAAAAAAAABACAAAAAPAQAAZHJzL3NoYXBleG1sLnhtbFBLBQYAAAAABgAG&#10;AFsBAAC5AwAAAAA=&#10;" path="m19,39c9,39,0,30,0,20c0,9,9,0,20,0c30,0,39,9,39,20c39,30,30,39,19,39xe">
                      <v:path o:connectlocs="22,47;0,24;24,0;47,24;22,4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1" o:spid="_x0000_s1026" o:spt="100" style="position:absolute;left:4256;top:3684;height:51;width:50;" fillcolor="#A6A6A6 [2092]" filled="t" stroked="f" coordsize="41,42" o:gfxdata="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X6jvQAA&#10;AN0AAAAPAAAAAAAAAAEAIAAAACIAAABkcnMvZG93bnJldi54bWxQSwECFAAUAAAACACHTuJAMy8F&#10;njsAAAA5AAAAEAAAAAAAAAABACAAAAAMAQAAZHJzL3NoYXBleG1sLnhtbFBLBQYAAAAABgAGAFsB&#10;AAC2AwAAAAA=&#10;" path="m15,1c16,1,17,1,18,0c18,0,18,0,18,0c19,1,19,1,20,0c21,1,22,1,23,1c28,2,31,4,34,8c41,17,39,29,30,35c21,42,9,39,3,30c2,28,1,26,0,24c0,23,0,22,0,21c0,21,0,21,0,21c0,20,0,19,0,19c0,18,0,17,0,16c0,16,0,16,0,16c0,16,0,16,0,16c1,14,2,12,3,10c5,5,10,3,15,1e">
                      <v:path o:connectlocs="18,1;21,0;21,0;24,0;28,1;41,9;36,42;3,36;0,29;0,25;0,25;0,23;0,19;0,19;0,19;3,12;18,1" o:connectangles="0,0,0,0,0,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2" o:spid="_x0000_s1026" o:spt="100" style="position:absolute;left:5027;top:3682;height:52;width:49;" fillcolor="#A6A6A6 [2092]" filled="t" stroked="f" coordsize="41,43" o:gfxdata="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MunW/&#10;AAAA3QAAAA8AAAAAAAAAAQAgAAAAIgAAAGRycy9kb3ducmV2LnhtbFBLAQIUABQAAAAIAIdO4kAz&#10;LwWeOwAAADkAAAAQAAAAAAAAAAEAIAAAAA4BAABkcnMvc2hhcGV4bWwueG1sUEsFBgAAAAAGAAYA&#10;WwEAALgDAAAAAA==&#10;" path="m41,21c41,21,41,21,41,21c41,21,41,21,41,21c41,22,41,22,41,22c41,22,41,22,41,22c40,23,40,24,40,25c40,26,40,27,40,28c36,38,25,43,15,39c5,36,0,25,3,15c7,5,17,0,27,3c34,5,38,10,40,17c40,18,40,20,41,21xe">
                      <v:path o:connectlocs="49,25;49,25;49,25;49,26;49,26;47,30;47,33;17,47;3,18;32,3;47,20;49,25" o:connectangles="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3" o:spid="_x0000_s1026" o:spt="100" style="position:absolute;left:4944;top:4028;height:46;width:46;" fillcolor="#A6A6A6 [2092]" filled="t" stroked="f" coordsize="38,38" o:gfxdata="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m5TS/&#10;AAAA3QAAAA8AAAAAAAAAAQAgAAAAIgAAAGRycy9kb3ducmV2LnhtbFBLAQIUABQAAAAIAIdO4kAz&#10;LwWeOwAAADkAAAAQAAAAAAAAAAEAIAAAAA4BAABkcnMvc2hhcGV4bWwueG1sUEsFBgAAAAAGAAYA&#10;WwEAALgDAAAAAA==&#10;" path="m19,0c28,0,37,8,38,17c38,18,38,20,38,22c38,30,30,38,22,38c20,38,18,38,16,38c15,38,14,38,12,38c4,34,0,26,0,17c1,8,9,1,19,0xe">
                      <v:path o:connectlocs="23,0;46,20;46,26;26,46;19,46;14,46;0,20;23,0" o:connectangles="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4" o:spid="_x0000_s1026" o:spt="100" style="position:absolute;left:4257;top:3854;height:52;width:49;" fillcolor="#A6A6A6 [2092]" filled="t" stroked="f" coordsize="40,43" o:gfxdata="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Ycab4A&#10;AADdAAAADwAAAAAAAAABACAAAAAiAAAAZHJzL2Rvd25yZXYueG1sUEsBAhQAFAAAAAgAh07iQDMv&#10;BZ47AAAAOQAAABAAAAAAAAAAAQAgAAAADQEAAGRycy9zaGFwZXhtbC54bWxQSwUGAAAAAAYABgBb&#10;AQAAtwMAAAAA&#10;" path="m25,3c35,7,40,17,37,27c34,37,23,43,14,40c6,38,2,32,0,25c0,23,0,20,0,18c0,17,0,16,1,15c4,5,15,0,25,3xe">
                      <v:path o:connectlocs="30,3;45,32;17,48;0,30;0,21;1,18;30,3" o:connectangles="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5" o:spid="_x0000_s1026" o:spt="100" style="position:absolute;left:4903;top:4071;height:15;width:42;" fillcolor="#A6A6A6 [2092]" filled="t" stroked="f" coordsize="35,12" o:gfxdata="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XcPb4A&#10;AADdAAAADwAAAAAAAAABACAAAAAiAAAAZHJzL2Rvd25yZXYueG1sUEsBAhQAFAAAAAgAh07iQDMv&#10;BZ47AAAAOQAAABAAAAAAAAAAAQAgAAAADQEAAGRycy9zaGFwZXhtbC54bWxQSwUGAAAAAAYABgBb&#10;AQAAtwMAAAAA&#10;" path="m19,0c26,0,32,5,35,12c0,12,0,12,0,12c3,4,10,0,19,0xe">
                      <v:path o:connectlocs="22,0;42,15;0,15;22,0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6" o:spid="_x0000_s1026" o:spt="100" style="position:absolute;left:4388;top:4071;height:15;width:42;" fillcolor="#A6A6A6 [2092]" filled="t" stroked="f" coordsize="34,12" o:gfxdata="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srX7sAAADd&#10;AAAADwAAAAAAAAABACAAAAAiAAAAZHJzL2Rvd25yZXYueG1sUEsBAhQAFAAAAAgAh07iQDMvBZ47&#10;AAAAOQAAABAAAAAAAAAAAQAgAAAACgEAAGRycy9zaGFwZXhtbC54bWxQSwUGAAAAAAYABgBbAQAA&#10;tAMAAAAA&#10;" path="m19,1c26,1,31,6,34,12c0,12,0,12,0,12c3,4,11,0,19,1xe">
                      <v:path o:connectlocs="23,1;42,15;0,15;23,1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7" o:spid="_x0000_s1026" o:spt="100" style="position:absolute;left:4342;top:4029;height:46;width:48;" fillcolor="#A6A6A6 [2092]" filled="t" stroked="f" coordsize="39,38" o:gfxdata="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A2nOvQAA&#10;AN0AAAAPAAAAAAAAAAEAIAAAACIAAABkcnMvZG93bnJldi54bWxQSwECFAAUAAAACACHTuJAMy8F&#10;njsAAAA5AAAAEAAAAAAAAAABACAAAAAMAQAAZHJzL3NoYXBleG1sLnhtbFBLBQYAAAAABgAGAFsB&#10;AAC2AwAAAAA=&#10;" path="m20,0c30,0,38,8,39,19c39,30,30,38,20,38c9,38,0,30,0,19c0,8,9,0,20,0xe">
                      <v:path o:connectlocs="24,0;48,23;24,46;0,23;24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8" o:spid="_x0000_s1026" o:spt="100" style="position:absolute;left:5030;top:3857;height:46;width:46;" fillcolor="#A6A6A6 [2092]" filled="t" stroked="f" coordsize="38,38" o:gfxdata="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kUasvQAA&#10;AN0AAAAPAAAAAAAAAAEAIAAAACIAAABkcnMvZG93bnJldi54bWxQSwECFAAUAAAACACHTuJAMy8F&#10;njsAAAA5AAAAEAAAAAAAAAABACAAAAAMAQAAZHJzL3NoYXBleG1sLnhtbFBLBQYAAAAABgAGAFsB&#10;AAC2AwAAAAA=&#10;" path="m19,38c9,38,0,30,0,19c0,8,8,0,19,0c30,0,38,8,38,19c38,29,30,38,19,38xe">
                      <v:path o:connectlocs="23,46;0,23;23,0;46,23;23,4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09" o:spid="_x0000_s1026" o:spt="100" style="position:absolute;left:4428;top:3426;height:50;width:48;" fillcolor="#A6A6A6 [2092]" filled="t" stroked="f" coordsize="39,41" o:gfxdata="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Y95avQAA&#10;AN0AAAAPAAAAAAAAAAEAIAAAACIAAABkcnMvZG93bnJldi54bWxQSwECFAAUAAAACACHTuJAMy8F&#10;njsAAAA5AAAAEAAAAAAAAAABACAAAAAMAQAAZHJzL3NoYXBleG1sLnhtbFBLBQYAAAAABgAGAFsB&#10;AAC2AwAAAAA=&#10;" path="m8,5c15,0,25,0,31,6c38,12,39,21,35,29c31,37,23,41,14,39c6,36,1,31,0,22c0,21,0,20,0,19c1,13,3,8,8,5xe">
                      <v:path o:connectlocs="9,6;38,7;43,35;17,47;0,26;0,23;9,6" o:connectangles="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0" o:spid="_x0000_s1026" o:spt="100" style="position:absolute;left:4987;top:3556;height:46;width:46;" fillcolor="#A6A6A6 [2092]" filled="t" stroked="f" coordsize="38,38" o:gfxdata="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QndFvQAA&#10;AN0AAAAPAAAAAAAAAAEAIAAAACIAAABkcnMvZG93bnJldi54bWxQSwECFAAUAAAACACHTuJAMy8F&#10;njsAAAA5AAAAEAAAAAAAAAABACAAAAAMAQAAZHJzL3NoYXBleG1sLnhtbFBLBQYAAAAABgAGAFsB&#10;AAC2AwAAAAA=&#10;" path="m19,38c9,38,0,29,0,19c0,9,9,0,19,0c30,0,38,7,38,19c38,29,30,38,19,38xe">
                      <v:path o:connectlocs="23,46;0,23;23,0;46,23;23,4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1" o:spid="_x0000_s1026" o:spt="100" style="position:absolute;left:4858;top:3427;height:46;width:46;" fillcolor="#A6A6A6 [2092]" filled="t" stroked="f" coordsize="38,38" o:gfxdata="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UFGW8AAAA&#10;3QAAAA8AAAAAAAAAAQAgAAAAIgAAAGRycy9kb3ducmV2LnhtbFBLAQIUABQAAAAIAIdO4kAzLwWe&#10;OwAAADkAAAAQAAAAAAAAAAEAIAAAAAsBAABkcnMvc2hhcGV4bWwueG1sUEsFBgAAAAAGAAYAWwEA&#10;ALUDAAAAAA==&#10;" path="m19,38c9,38,0,29,0,19c0,9,8,0,19,0c30,0,38,8,38,19c38,29,29,37,19,38xe">
                      <v:path o:connectlocs="23,46;0,23;23,0;46,23;23,4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2" o:spid="_x0000_s1026" o:spt="100" style="position:absolute;left:4299;top:3557;height:45;width:46;" fillcolor="#A6A6A6 [2092]" filled="t" stroked="f" coordsize="38,37" o:gfxdata="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08l0&#10;wAAAAN0AAAAPAAAAAAAAAAEAIAAAACIAAABkcnMvZG93bnJldi54bWxQSwECFAAUAAAACACHTuJA&#10;My8FnjsAAAA5AAAAEAAAAAAAAAABACAAAAAPAQAAZHJzL3NoYXBleG1sLnhtbFBLBQYAAAAABgAG&#10;AFsBAAC5AwAAAAA=&#10;" path="m20,0c30,0,38,8,38,19c38,29,30,37,19,37c9,37,1,30,1,18c0,8,9,0,20,0xe">
                      <v:path o:connectlocs="24,0;46,23;23,45;1,21;24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3" o:spid="_x0000_s1026" o:spt="100" style="position:absolute;left:4300;top:3985;height:49;width:46;" fillcolor="#A6A6A6 [2092]" filled="t" stroked="f" coordsize="38,40" o:gfxdata="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t8rb4A&#10;AADdAAAADwAAAAAAAAABACAAAAAiAAAAZHJzL2Rvd25yZXYueG1sUEsBAhQAFAAAAAgAh07iQDMv&#10;BZ47AAAAOQAAABAAAAAAAAAAAQAgAAAADQEAAGRycy9zaGFwZXhtbC54bWxQSwUGAAAAAAYABgBb&#10;AQAAtwMAAAAA&#10;" path="m2,12c6,4,14,0,23,1c31,3,38,11,38,19c38,28,32,36,23,38c14,40,6,35,2,27c2,26,1,25,1,24c1,23,1,22,0,21c0,21,0,21,0,21c0,20,0,19,0,19c1,18,1,17,1,16c1,14,2,13,2,12xe">
                      <v:path o:connectlocs="2,14;27,1;46,23;27,46;2,33;1,29;0,25;0,25;0,23;1,19;2,14" o:connectangles="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4" o:spid="_x0000_s1026" o:spt="100" style="position:absolute;left:4987;top:3985;height:45;width:46;" fillcolor="#A6A6A6 [2092]" filled="t" stroked="f" coordsize="38,37" o:gfxdata="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U3y&#10;mMEAAADdAAAADwAAAAAAAAABACAAAAAiAAAAZHJzL2Rvd25yZXYueG1sUEsBAhQAFAAAAAgAh07i&#10;QDMvBZ47AAAAOQAAABAAAAAAAAAAAQAgAAAAEAEAAGRycy9zaGFwZXhtbC54bWxQSwUGAAAAAAYA&#10;BgBbAQAAugMAAAAA&#10;" path="m1,16c3,8,10,1,19,1c28,0,35,5,38,16c38,18,38,20,38,23c37,31,31,36,23,37c21,37,18,37,16,37c15,37,15,37,14,37c5,34,0,25,1,16xe">
                      <v:path o:connectlocs="1,19;23,1;46,19;46,27;27,45;19,45;16,45;1,19" o:connectangles="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5" o:spid="_x0000_s1026" o:spt="100" style="position:absolute;left:4472;top:3386;height:45;width:44;" fillcolor="#A6A6A6 [2092]" filled="t" stroked="f" coordsize="36,37" o:gfxdata="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3vtR&#10;wAAAAN0AAAAPAAAAAAAAAAEAIAAAACIAAABkcnMvZG93bnJldi54bWxQSwECFAAUAAAACACHTuJA&#10;My8FnjsAAAA5AAAAEAAAAAAAAAABACAAAAAPAQAAZHJzL3NoYXBleG1sLnhtbFBLBQYAAAAABgAG&#10;AFsBAAC5AwAAAAA=&#10;" path="m21,36c11,37,4,32,0,21c0,19,0,17,0,14c2,7,7,2,15,0c17,0,19,0,22,0c29,2,34,6,36,14c36,17,36,19,36,21c34,29,29,34,21,36xe">
                      <v:path o:connectlocs="25,43;0,25;0,17;18,0;26,0;44,17;44,25;25,43" o:connectangles="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6" o:spid="_x0000_s1026" o:spt="100" style="position:absolute;left:4814;top:3385;height:46;width:45;" fillcolor="#A6A6A6 [2092]" filled="t" stroked="f" coordsize="37,38" o:gfxdata="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fLoyvQAA&#10;AN0AAAAPAAAAAAAAAAEAIAAAACIAAABkcnMvZG93bnJldi54bWxQSwECFAAUAAAACACHTuJAMy8F&#10;njsAAAA5AAAAEAAAAAAAAAABACAAAAAMAQAAZHJzL3NoYXBleG1sLnhtbFBLBQYAAAAABgAGAFsB&#10;AAC2AwAAAAA=&#10;" path="m10,34c3,30,0,21,2,13c5,6,10,2,16,0c18,0,20,0,22,0c31,2,36,7,37,15c37,17,37,19,37,21c37,25,35,28,32,31c27,37,18,38,10,34xe">
                      <v:path o:connectlocs="12,41;2,15;19,0;26,0;45,18;45,25;38,37;12,41" o:connectangles="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7" o:spid="_x0000_s1026" o:spt="100" style="position:absolute;left:5029;top:3599;height:46;width:45;" fillcolor="#A6A6A6 [2092]" filled="t" stroked="f" coordsize="37,38" o:gfxdata="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uJEW/&#10;AAAA3QAAAA8AAAAAAAAAAQAgAAAAIgAAAGRycy9kb3ducmV2LnhtbFBLAQIUABQAAAAIAIdO4kAz&#10;LwWeOwAAADkAAAAQAAAAAAAAAAEAIAAAAA4BAABkcnMvc2hhcGV4bWwueG1sUEsFBgAAAAAGAAYA&#10;WwEAALgDAAAAAA==&#10;" path="m12,35c4,31,0,22,2,14c4,6,12,0,21,1c29,1,36,7,37,16c37,18,37,19,37,21c37,24,36,26,34,28c30,35,20,38,12,35xe">
                      <v:path o:connectlocs="14,42;2,16;25,1;45,19;45,25;41,33;14,42" o:connectangles="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8" o:spid="_x0000_s1026" o:spt="100" style="position:absolute;left:4259;top:3944;height:44;width:44;" fillcolor="#A6A6A6 [2092]" filled="t" stroked="f" coordsize="37,36" o:gfxdata="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+1WQ&#10;wAAAAN0AAAAPAAAAAAAAAAEAIAAAACIAAABkcnMvZG93bnJldi54bWxQSwECFAAUAAAACACHTuJA&#10;My8FnjsAAAA5AAAAEAAAAAAAAAABACAAAAAPAQAAZHJzL3NoYXBleG1sLnhtbFBLBQYAAAAABgAG&#10;AFsBAAC5AwAAAAA=&#10;" path="m16,1c24,0,31,4,34,11c37,18,35,27,30,32c27,34,23,36,19,36c18,36,17,36,16,36c7,34,2,29,0,20c0,19,0,18,0,16c0,16,0,15,1,14c3,6,9,1,16,1xe">
                      <v:path o:connectlocs="19,1;40,13;35,39;22,44;19,44;0,24;0,19;1,17;19,1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19" o:spid="_x0000_s1026" o:spt="100" style="position:absolute;left:5031;top:3944;height:44;width:44;" fillcolor="#A6A6A6 [2092]" filled="t" stroked="f" coordsize="36,36" o:gfxdata="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yfbAbsAAADd&#10;AAAADwAAAAAAAAABACAAAAAiAAAAZHJzL2Rvd25yZXYueG1sUEsBAhQAFAAAAAgAh07iQDMvBZ47&#10;AAAAOQAAABAAAAAAAAAAAQAgAAAACgEAAGRycy9zaGFwZXhtbC54bWxQSwUGAAAAAAYABgBbAQAA&#10;tAMAAAAA&#10;" path="m18,35c9,35,0,28,0,18c0,8,8,0,18,0c26,0,36,7,36,18c36,27,28,36,18,35xe">
                      <v:path o:connectlocs="22,42;0,22;22,0;44,22;22,42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0" o:spid="_x0000_s1026" o:spt="100" style="position:absolute;left:4688;top:3343;height:43;width:44;" fillcolor="#A6A6A6 [2092]" filled="t" stroked="f" coordsize="36,35" o:gfxdata="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LUab4A&#10;AADdAAAADwAAAAAAAAABACAAAAAiAAAAZHJzL2Rvd25yZXYueG1sUEsBAhQAFAAAAAgAh07iQDMv&#10;BZ47AAAAOQAAABAAAAAAAAAAAQAgAAAADQEAAGRycy9zaGFwZXhtbC54bWxQSwUGAAAAAAYABgBb&#10;AQAAtwMAAAAA&#10;" path="m17,35c8,35,0,29,0,18c0,8,7,0,17,0c26,0,36,6,35,20c34,27,25,35,17,35xe">
                      <v:path o:connectlocs="20,43;0,22;20,0;42,24;20,43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1" o:spid="_x0000_s1026" o:spt="100" style="position:absolute;left:4602;top:3343;height:43;width:44;" fillcolor="#A6A6A6 [2092]" filled="t" stroked="f" coordsize="36,35" o:gfxdata="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HrKbsAAADd&#10;AAAADwAAAAAAAAABACAAAAAiAAAAZHJzL2Rvd25yZXYueG1sUEsBAhQAFAAAAAgAh07iQDMvBZ47&#10;AAAAOQAAABAAAAAAAAAAAQAgAAAACgEAAGRycy9zaGFwZXhtbC54bWxQSwUGAAAAAAYABgBbAQAA&#10;tAMAAAAA&#10;" path="m17,35c9,35,0,29,0,17c0,7,7,0,18,0c27,0,36,7,35,17c36,27,26,35,17,35xe">
                      <v:path o:connectlocs="20,43;0,20;22,0;42,20;20,43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2" o:spid="_x0000_s1026" o:spt="100" style="position:absolute;left:5071;top:3729;height:43;width:45;" fillcolor="#A6A6A6 [2092]" filled="t" stroked="f" coordsize="37,35" o:gfxdata="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Lhh74A&#10;AADdAAAADwAAAAAAAAABACAAAAAiAAAAZHJzL2Rvd25yZXYueG1sUEsBAhQAFAAAAAgAh07iQDMv&#10;BZ47AAAAOQAAABAAAAAAAAAAAQAgAAAADQEAAGRycy9zaGFwZXhtbC54bWxQSwUGAAAAAAYABgBb&#10;AQAAtwMAAAAA&#10;" path="m23,35c21,35,19,35,17,35c16,35,16,34,15,34c5,31,0,21,4,12c6,6,11,2,17,0c19,0,21,0,23,0c31,2,36,6,37,15c37,17,37,19,37,21c36,28,31,33,23,35xe">
                      <v:path o:connectlocs="27,43;20,43;18,41;4,14;20,0;27,0;45,18;45,25;27,43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3" o:spid="_x0000_s1026" o:spt="100" style="position:absolute;left:5071;top:3815;height:43;width:47;" fillcolor="#A6A6A6 [2092]" filled="t" stroked="f" coordsize="38,35" o:gfxdata="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r1hyr4A&#10;AADdAAAADwAAAAAAAAABACAAAAAiAAAAZHJzL2Rvd25yZXYueG1sUEsBAhQAFAAAAAgAh07iQDMv&#10;BZ47AAAAOQAAABAAAAAAAAAAAQAgAAAADQEAAGRycy9zaGFwZXhtbC54bWxQSwUGAAAAAAYABgBb&#10;AQAAtwMAAAAA&#10;" path="m23,35c21,35,20,35,18,35c17,34,17,34,16,34c5,31,0,19,5,9c8,4,13,2,18,0c20,0,21,0,23,0c33,2,37,8,38,15c38,17,38,18,38,20c38,20,38,20,38,20c37,27,31,34,23,35xe">
                      <v:path o:connectlocs="28,43;22,43;19,41;6,11;22,0;28,0;47,18;47,24;47,24;28,43" o:connectangles="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4" o:spid="_x0000_s1026" o:spt="100" style="position:absolute;left:4216;top:3817;height:41;width:43;" fillcolor="#A6A6A6 [2092]" filled="t" stroked="f" coordsize="35,34" o:gfxdata="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gIZL4A&#10;AADdAAAADwAAAAAAAAABACAAAAAiAAAAZHJzL2Rvd25yZXYueG1sUEsBAhQAFAAAAAgAh07iQDMv&#10;BZ47AAAAOQAAABAAAAAAAAAAAQAgAAAADQEAAGRycy9zaGFwZXhtbC54bWxQSwUGAAAAAAYABgBb&#10;AQAAtwMAAAAA&#10;" path="m14,0c16,0,18,0,20,0c21,0,22,0,23,1c30,3,35,10,34,19c34,26,29,33,20,34c18,34,16,34,14,34c7,32,2,28,0,20c0,18,0,16,0,14c2,6,7,2,14,0xe">
                      <v:path o:connectlocs="17,0;24,0;28,1;41,22;24,41;17,41;0,24;0,16;17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5" o:spid="_x0000_s1026" o:spt="100" style="position:absolute;left:4215;top:3730;height:42;width:44;" fillcolor="#A6A6A6 [2092]" filled="t" stroked="f" coordsize="36,34" o:gfxdata="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rENv&#10;wAAAAN0AAAAPAAAAAAAAAAEAIAAAACIAAABkcnMvZG93bnJldi54bWxQSwECFAAUAAAACACHTuJA&#10;My8FnjsAAAA5AAAAEAAAAAAAAAABACAAAAAPAQAAZHJzL3NoYXBleG1sLnhtbFBLBQYAAAAABgAG&#10;AFsBAAC5AwAAAAA=&#10;" path="m15,0c17,0,19,0,21,0c32,2,36,11,35,19c34,28,29,32,21,34c19,34,17,34,15,34c7,32,2,28,0,20c0,18,0,16,0,14c2,7,7,2,15,0xe">
                      <v:path o:connectlocs="18,0;25,0;42,23;25,42;18,42;0,24;0,17;18,0" o:connectangles="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6" o:spid="_x0000_s1026" o:spt="100" style="position:absolute;left:4517;top:3345;height:40;width:40;" fillcolor="#A6A6A6 [2092]" filled="t" stroked="f" coordsize="33,33" o:gfxdata="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zPtW/&#10;AAAA3QAAAA8AAAAAAAAAAQAgAAAAIgAAAGRycy9kb3ducmV2LnhtbFBLAQIUABQAAAAIAIdO4kAz&#10;LwWeOwAAADkAAAAQAAAAAAAAAAEAIAAAAA4BAABkcnMvc2hhcGV4bWwueG1sUEsFBgAAAAAGAAYA&#10;WwEAALgDAAAAAA==&#10;" path="m17,33c8,33,0,26,0,17c0,8,8,0,17,0c25,0,33,6,33,16c33,26,24,33,17,33xe">
                      <v:path o:connectlocs="20,40;0,20;20,0;40,19;20,4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7" o:spid="_x0000_s1026" o:spt="100" style="position:absolute;left:4216;top:3645;height:41;width:41;" fillcolor="#A6A6A6 [2092]" filled="t" stroked="f" coordsize="34,33" o:gfxdata="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8aGcK/&#10;AAAA3QAAAA8AAAAAAAAAAQAgAAAAIgAAAGRycy9kb3ducmV2LnhtbFBLAQIUABQAAAAIAIdO4kAz&#10;LwWeOwAAADkAAAAQAAAAAAAAAAEAIAAAAA4BAABkcnMvc2hhcGV4bWwueG1sUEsFBgAAAAAGAAYA&#10;WwEAALgDAAAAAA==&#10;" path="m16,33c8,32,0,26,0,16c0,7,7,0,17,0c25,0,33,6,33,16c34,25,26,33,16,33xe">
                      <v:path o:connectlocs="19,41;0,19;20,0;39,19;19,41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8" o:spid="_x0000_s1026" o:spt="100" style="position:absolute;left:4774;top:3343;height:40;width:41;" fillcolor="#A6A6A6 [2092]" filled="t" stroked="f" coordsize="34,33" o:gfxdata="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WvFm/&#10;AAAA3QAAAA8AAAAAAAAAAQAgAAAAIgAAAGRycy9kb3ducmV2LnhtbFBLAQIUABQAAAAIAIdO4kAz&#10;LwWeOwAAADkAAAAQAAAAAAAAAAEAIAAAAA4BAABkcnMvc2hhcGV4bWwueG1sUEsFBgAAAAAGAAYA&#10;WwEAALgDAAAAAA==&#10;" path="m17,33c8,33,0,26,1,17c1,8,7,1,17,0c26,0,34,7,34,17c33,27,25,33,17,33xe">
                      <v:path o:connectlocs="20,40;1,20;20,0;41,20;20,4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29" o:spid="_x0000_s1026" o:spt="100" style="position:absolute;left:5075;top:3644;height:40;width:41;" fillcolor="#A6A6A6 [2092]" filled="t" stroked="f" coordsize="34,33" o:gfxdata="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koK7sAAADd&#10;AAAADwAAAAAAAAABACAAAAAiAAAAZHJzL2Rvd25yZXYueG1sUEsBAhQAFAAAAAgAh07iQDMvBZ47&#10;AAAAOQAAABAAAAAAAAAAAQAgAAAACgEAAGRycy9zaGFwZXhtbC54bWxQSwUGAAAAAAYABgBbAQAA&#10;tAMAAAAA&#10;" path="m18,33c8,33,0,25,1,16c1,8,8,0,17,1c27,1,34,8,33,19c33,26,27,33,18,33xe">
                      <v:path o:connectlocs="21,40;1,19;20,1;39,23;21,4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0" o:spid="_x0000_s1026" o:spt="100" style="position:absolute;left:4217;top:3904;height:39;width:42;" fillcolor="#A6A6A6 [2092]" filled="t" stroked="f" coordsize="34,32" o:gfxdata="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odrr4A&#10;AADdAAAADwAAAAAAAAABACAAAAAiAAAAZHJzL2Rvd25yZXYueG1sUEsBAhQAFAAAAAgAh07iQDMv&#10;BZ47AAAAOQAAABAAAAAAAAAAAQAgAAAADQEAAGRycy9zaGFwZXhtbC54bWxQSwUGAAAAAAYABgBb&#10;AQAAtwMAAAAA&#10;" path="m13,0c15,0,17,0,19,0c26,1,31,5,32,12c34,22,29,30,19,32c17,32,15,32,13,32c6,30,2,26,0,19c0,17,0,15,0,13c2,6,6,2,13,0xe">
                      <v:path o:connectlocs="16,0;23,0;39,14;23,39;16,39;0,23;0,15;16,0" o:connectangles="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1" o:spid="_x0000_s1026" o:spt="100" style="position:absolute;left:5075;top:3903;height:39;width:41;" fillcolor="#A6A6A6 [2092]" filled="t" stroked="f" coordsize="34,32" o:gfxdata="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XEFLsAAADd&#10;AAAADwAAAAAAAAABACAAAAAiAAAAZHJzL2Rvd25yZXYueG1sUEsBAhQAFAAAAAgAh07iQDMvBZ47&#10;AAAAOQAAABAAAAAAAAAAAQAgAAAACgEAAGRycy9zaGFwZXhtbC54bWxQSwUGAAAAAAYABgBbAQAA&#10;tAMAAAAA&#10;" path="m15,0c17,0,18,0,20,0c29,2,32,7,34,14c34,15,34,17,34,19c32,26,28,31,20,32c18,32,17,32,15,32c9,31,4,27,2,21c0,13,4,2,15,0xe">
                      <v:path o:connectlocs="18,0;24,0;41,17;41,23;24,39;18,39;2,25;18,0" o:connectangles="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2" o:spid="_x0000_s1026" o:spt="100" style="position:absolute;left:4346;top:3431;height:39;width:39;" fillcolor="#A6A6A6 [2092]" filled="t" stroked="f" coordsize="32,32" o:gfxdata="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7STW/&#10;AAAA3QAAAA8AAAAAAAAAAQAgAAAAIgAAAGRycy9kb3ducmV2LnhtbFBLAQIUABQAAAAIAIdO4kAz&#10;LwWeOwAAADkAAAAQAAAAAAAAAAEAIAAAAA4BAABkcnMvc2hhcGV4bWwueG1sUEsFBgAAAAAGAAYA&#10;WwEAALgDAAAAAA==&#10;" path="m16,32c8,32,0,26,0,16c0,8,7,0,16,0c25,0,32,7,32,16c32,25,24,32,16,32xe">
                      <v:path o:connectlocs="19,39;0,19;19,0;39,19;19,3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3" o:spid="_x0000_s1026" o:spt="100" style="position:absolute;left:4990;top:3473;height:39;width:39;" fillcolor="#A6A6A6 [2092]" filled="t" stroked="f" coordsize="32,32" o:gfxdata="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addC&#10;wAAAAN0AAAAPAAAAAAAAAAEAIAAAACIAAABkcnMvZG93bnJldi54bWxQSwECFAAUAAAACACHTuJA&#10;My8FnjsAAAA5AAAAEAAAAAAAAAABACAAAAAPAQAAZHJzL3NoYXBleG1sLnhtbFBLBQYAAAAABgAG&#10;AFsBAAC5AwAAAAA=&#10;" path="m16,32c7,32,0,25,0,16c0,8,8,0,16,0c25,0,32,6,32,16c32,25,25,32,16,32xe">
                      <v:path o:connectlocs="19,39;0,19;19,0;39,19;19,3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4" o:spid="_x0000_s1026" o:spt="100" style="position:absolute;left:4948;top:3431;height:39;width:39;" fillcolor="#A6A6A6 [2092]" filled="t" stroked="f" coordsize="32,32" o:gfxdata="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lctm/&#10;AAAA3QAAAA8AAAAAAAAAAQAgAAAAIgAAAGRycy9kb3ducmV2LnhtbFBLAQIUABQAAAAIAIdO4kAz&#10;LwWeOwAAADkAAAAQAAAAAAAAAAEAIAAAAA4BAABkcnMvc2hhcGV4bWwueG1sUEsFBgAAAAAGAAYA&#10;WwEAALgDAAAAAA==&#10;" path="m16,32c8,31,0,26,0,16c0,7,7,0,16,0c25,0,32,7,32,16c32,25,23,32,16,32xe">
                      <v:path o:connectlocs="19,39;0,19;19,0;39,19;19,3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5" o:spid="_x0000_s1026" o:spt="100" style="position:absolute;left:4303;top:3474;height:39;width:39;" fillcolor="#A6A6A6 [2092]" filled="t" stroked="f" coordsize="32,32" o:gfxdata="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zOqt&#10;wAAAAN0AAAAPAAAAAAAAAAEAIAAAACIAAABkcnMvZG93bnJldi54bWxQSwECFAAUAAAACACHTuJA&#10;My8FnjsAAAA5AAAAEAAAAAAAAAABACAAAAAPAQAAZHJzL3NoYXBleG1sLnhtbFBLBQYAAAAABgAG&#10;AFsBAAC5AwAAAAA=&#10;" path="m15,32c7,31,0,25,0,16c0,7,6,0,15,0c24,0,32,7,31,16c32,24,23,32,15,32xe">
                      <v:path o:connectlocs="18,39;0,19;18,0;37,19;18,3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6" o:spid="_x0000_s1026" o:spt="100" style="position:absolute;left:4994;top:4075;height:11;width:34;" fillcolor="#A6A6A6 [2092]" filled="t" stroked="f" coordsize="28,9" o:gfxdata="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vTAW&#10;wAAAAN0AAAAPAAAAAAAAAAEAIAAAACIAAABkcnMvZG93bnJldi54bWxQSwECFAAUAAAACACHTuJA&#10;My8FnjsAAAA5AAAAEAAAAAAAAAABACAAAAAPAQAAZHJzL3NoYXBleG1sLnhtbFBLBQYAAAAABgAG&#10;AFsBAAC5AwAAAAA=&#10;" path="m11,0c13,0,14,0,16,0c22,2,26,5,28,9c0,9,0,9,0,9c2,4,6,2,11,0xe">
                      <v:path o:connectlocs="13,0;19,0;34,11;0,11;13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7" o:spid="_x0000_s1026" o:spt="100" style="position:absolute;left:4307;top:4074;height:12;width:32;" fillcolor="#A6A6A6 [2092]" filled="t" stroked="f" coordsize="26,10" o:gfxdata="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CCw7ugAAAN0A&#10;AAAPAAAAAAAAAAEAIAAAACIAAABkcnMvZG93bnJldi54bWxQSwECFAAUAAAACACHTuJAMy8FnjsA&#10;AAA5AAAAEAAAAAAAAAABACAAAAAJAQAAZHJzL3NoYXBleG1sLnhtbFBLBQYAAAAABgAGAFsBAACz&#10;AwAAAAA=&#10;" path="m21,4c23,5,25,7,26,10c0,10,0,10,0,10c4,2,13,0,21,4xe">
                      <v:path o:connectlocs="25,4;32,12;0,12;25,4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8" o:spid="_x0000_s1026" o:spt="100" style="position:absolute;left:4390;top:3388;height:39;width:37;" fillcolor="#A6A6A6 [2092]" filled="t" stroked="f" coordsize="31,32" o:gfxdata="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lnz7&#10;wAAAAN0AAAAPAAAAAAAAAAEAIAAAACIAAABkcnMvZG93bnJldi54bWxQSwECFAAUAAAACACHTuJA&#10;My8FnjsAAAA5AAAAEAAAAAAAAAABACAAAAAPAQAAZHJzL3NoYXBleG1sLnhtbFBLBQYAAAAABgAG&#10;AFsBAAC5AwAAAAA=&#10;" path="m9,30c4,27,1,23,0,18c0,16,0,15,0,14c0,13,1,11,1,10c4,4,8,2,14,0c15,0,16,0,17,0c26,2,30,8,31,14c31,15,31,16,31,18c31,22,28,25,25,27c21,32,14,32,9,30xe">
                      <v:path o:connectlocs="10,36;0,21;0,17;1,12;16,0;20,0;37,17;37,21;29,32;10,36" o:connectangles="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39" o:spid="_x0000_s1026" o:spt="100" style="position:absolute;left:4260;top:3518;height:38;width:39;" fillcolor="#A6A6A6 [2092]" filled="t" stroked="f" coordsize="32,31" o:gfxdata="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o5/DvQAA&#10;AN0AAAAPAAAAAAAAAAEAIAAAACIAAABkcnMvZG93bnJldi54bWxQSwECFAAUAAAACACHTuJAMy8F&#10;njsAAAA5AAAAEAAAAAAAAAABACAAAAAMAQAAZHJzL3NoYXBleG1sLnhtbFBLBQYAAAAABgAGAFsB&#10;AAC2AwAAAAA=&#10;" path="m17,30c9,31,1,24,1,16c0,8,7,0,15,0c24,0,31,5,31,14c32,23,26,30,17,30xe">
                      <v:path o:connectlocs="20,36;1,19;18,0;37,17;20,3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0" o:spid="_x0000_s1026" o:spt="100" style="position:absolute;left:4905;top:3388;height:38;width:38;" fillcolor="#A6A6A6 [2092]" filled="t" stroked="f" coordsize="31,31" o:gfxdata="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ACdL4A&#10;AADdAAAADwAAAAAAAAABACAAAAAiAAAAZHJzL2Rvd25yZXYueG1sUEsBAhQAFAAAAAgAh07iQDMv&#10;BZ47AAAAOQAAABAAAAAAAAAAAQAgAAAADQEAAGRycy9zaGFwZXhtbC54bWxQSwUGAAAAAAYABgBb&#10;AQAAtwMAAAAA&#10;" path="m15,31c7,30,0,23,0,15c0,7,7,0,15,0c24,0,31,6,31,15c31,24,22,31,15,31xe">
                      <v:path o:connectlocs="18,38;0,18;18,0;38,18;18,38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1" o:spid="_x0000_s1026" o:spt="100" style="position:absolute;left:5034;top:3517;height:38;width:39;" fillcolor="#A6A6A6 [2092]" filled="t" stroked="f" coordsize="32,31" o:gfxdata="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MBRi8AAAA&#10;3QAAAA8AAAAAAAAAAQAgAAAAIgAAAGRycy9kb3ducmV2LnhtbFBLAQIUABQAAAAIAIdO4kAzLwWe&#10;OwAAADkAAAAQAAAAAAAAAAEAIAAAAAsBAABkcnMvc2hhcGV4bWwueG1sUEsFBgAAAAAGAAYAWwEA&#10;ALUDAAAAAA==&#10;" path="m16,31c7,31,0,24,0,16c0,7,7,0,15,0c24,0,31,6,31,15c32,24,22,31,16,31xe">
                      <v:path o:connectlocs="19,38;0,19;18,0;37,18;19,38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2" o:spid="_x0000_s1026" o:spt="100" style="position:absolute;left:4262;top:4034;height:36;width:37;" fillcolor="#A6A6A6 [2092]" filled="t" stroked="f" coordsize="30,30" o:gfxdata="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coWC/&#10;AAAA3QAAAA8AAAAAAAAAAQAgAAAAIgAAAGRycy9kb3ducmV2LnhtbFBLAQIUABQAAAAIAIdO4kAz&#10;LwWeOwAAADkAAAAQAAAAAAAAAAEAIAAAAA4BAABkcnMvc2hhcGV4bWwueG1sUEsFBgAAAAAGAAYA&#10;WwEAALgDAAAAAA==&#10;" path="m12,0c14,0,16,0,18,0c18,0,19,1,20,1c27,3,30,9,30,16c29,23,25,29,18,30c16,30,14,30,12,30c6,28,2,24,0,18c0,16,0,14,0,12c2,6,6,2,12,0xe">
                      <v:path o:connectlocs="14,0;22,0;24,1;37,19;22,36;14,36;0,21;0,14;14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3" o:spid="_x0000_s1026" o:spt="100" style="position:absolute;left:5035;top:4034;height:35;width:36;" fillcolor="#A6A6A6 [2092]" filled="t" stroked="f" coordsize="30,29" o:gfxdata="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k0DO&#10;wAAAAN0AAAAPAAAAAAAAAAEAIAAAACIAAABkcnMvZG93bnJldi54bWxQSwECFAAUAAAACACHTuJA&#10;My8FnjsAAAA5AAAAEAAAAAAAAAABACAAAAAPAQAAZHJzL3NoYXBleG1sLnhtbFBLBQYAAAAABgAG&#10;AFsBAAC5AwAAAAA=&#10;" path="m13,0c14,0,16,0,17,0c24,1,29,5,30,12c30,14,30,15,30,17c29,24,24,28,17,29c16,29,14,29,13,29c6,28,2,23,0,17c0,15,0,14,0,12c2,5,6,1,13,0xe">
                      <v:path o:connectlocs="15,0;20,0;36,14;36,20;20,35;15,35;0,20;0,14;15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4" o:spid="_x0000_s1026" o:spt="100" style="position:absolute;left:4648;top:3303;height:37;width:36;" fillcolor="#A6A6A6 [2092]" filled="t" stroked="f" coordsize="30,30" o:gfxdata="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wpqM&#10;wAAAAN0AAAAPAAAAAAAAAAEAIAAAACIAAABkcnMvZG93bnJldi54bWxQSwECFAAUAAAACACHTuJA&#10;My8FnjsAAAA5AAAAEAAAAAAAAAABACAAAAAPAQAAZHJzL3NoYXBleG1sLnhtbFBLBQYAAAAABgAG&#10;AFsBAAC5AwAAAAA=&#10;" path="m17,30c16,30,14,30,12,30c6,28,2,24,0,17c0,16,0,14,0,13c1,11,1,9,2,7c5,3,8,2,12,0c14,0,16,0,17,0c18,1,19,1,20,1c25,3,29,7,30,13c30,14,30,16,30,17c29,23,24,29,17,30xe">
                      <v:path o:connectlocs="20,37;14,37;0,20;0,16;2,8;14,0;20,0;24,1;36,16;36,20;20,37" o:connectangles="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5" o:spid="_x0000_s1026" o:spt="100" style="position:absolute;left:4176;top:3777;height:36;width:36;" fillcolor="#A6A6A6 [2092]" filled="t" stroked="f" coordsize="30,30" o:gfxdata="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KwL4&#10;wAAAAN0AAAAPAAAAAAAAAAEAIAAAACIAAABkcnMvZG93bnJldi54bWxQSwECFAAUAAAACACHTuJA&#10;My8FnjsAAAA5AAAAEAAAAAAAAAABACAAAAAPAQAAZHJzL3NoYXBleG1sLnhtbFBLBQYAAAAABgAG&#10;AFsBAAC5AwAAAAA=&#10;" path="m15,0c23,0,30,6,29,15c30,22,23,30,15,29c7,29,0,23,0,14c0,6,6,0,15,0xe">
                      <v:path o:connectlocs="18,0;34,18;18,34;0,16;18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6" o:spid="_x0000_s1026" o:spt="100" style="position:absolute;left:5121;top:3777;height:33;width:35;" fillcolor="#A6A6A6 [2092]" filled="t" stroked="f" coordsize="29,28" o:gfxdata="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Ietu/&#10;AAAA3QAAAA8AAAAAAAAAAQAgAAAAIgAAAGRycy9kb3ducmV2LnhtbFBLAQIUABQAAAAIAIdO4kAz&#10;LwWeOwAAADkAAAAQAAAAAAAAAAEAIAAAAA4BAABkcnMvc2hhcGV4bWwueG1sUEsFBgAAAAAGAAYA&#10;WwEAALgDAAAAAA==&#10;" path="m11,0c13,0,15,0,17,0c23,1,27,5,29,11c29,13,29,15,29,17c27,23,24,27,17,28c15,28,13,28,11,28c6,27,2,23,0,17c0,15,0,13,0,11c2,5,6,1,11,0xe">
                      <v:path o:connectlocs="13,0;20,0;35,12;35,20;20,33;13,33;0,20;0,12;13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7" o:spid="_x0000_s1026" o:spt="100" style="position:absolute;left:4563;top:3305;height:34;width:34;" fillcolor="#A6A6A6 [2092]" filled="t" stroked="f" coordsize="28,28" o:gfxdata="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rAt6/&#10;AAAA3QAAAA8AAAAAAAAAAQAgAAAAIgAAAGRycy9kb3ducmV2LnhtbFBLAQIUABQAAAAIAIdO4kAz&#10;LwWeOwAAADkAAAAQAAAAAAAAAAEAIAAAAA4BAABkcnMvc2hhcGV4bWwueG1sUEsFBgAAAAAGAAYA&#10;WwEAALgDAAAAAA==&#10;" path="m16,28c15,28,13,28,12,28c5,27,1,23,0,16c0,15,0,13,0,12c1,5,5,1,12,0c13,0,15,0,16,0c24,1,28,7,28,12c28,13,28,15,28,16c28,22,22,28,16,28xe">
                      <v:path o:connectlocs="19,34;14,34;0,19;0,14;14,0;19,0;34,14;34,19;19,34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8" o:spid="_x0000_s1026" o:spt="100" style="position:absolute;left:4735;top:3303;height:36;width:36;" fillcolor="#A6A6A6 [2092]" filled="t" stroked="f" coordsize="29,29" o:gfxdata="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RzXu/&#10;AAAA3QAAAA8AAAAAAAAAAQAgAAAAIgAAAGRycy9kb3ducmV2LnhtbFBLAQIUABQAAAAIAIdO4kAz&#10;LwWeOwAAADkAAAAQAAAAAAAAAAEAIAAAAA4BAABkcnMvc2hhcGV4bWwueG1sUEsFBgAAAAAGAAYA&#10;WwEAALgDAAAAAA==&#10;" path="m14,29c6,28,0,23,0,14c0,7,5,1,14,0c21,0,28,6,28,14c29,22,21,29,14,29xe">
                      <v:path o:connectlocs="17,36;0,17;17,0;34,17;17,3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49" o:spid="_x0000_s1026" o:spt="100" style="position:absolute;left:4864;top:3347;height:35;width:35;" fillcolor="#A6A6A6 [2092]" filled="t" stroked="f" coordsize="29,29" o:gfxdata="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g5ZCbsAAADd&#10;AAAADwAAAAAAAAABACAAAAAiAAAAZHJzL2Rvd25yZXYueG1sUEsBAhQAFAAAAAgAh07iQDMvBZ47&#10;AAAAOQAAABAAAAAAAAAAAQAgAAAACgEAAGRycy9zaGFwZXhtbC54bWxQSwUGAAAAAAYABgBbAQAA&#10;tAMAAAAA&#10;" path="m14,28c6,28,0,22,0,14c0,6,6,0,14,0c21,0,29,5,28,14c29,21,22,29,14,28xe">
                      <v:path o:connectlocs="16,33;0,16;16,0;33,16;16,33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0" o:spid="_x0000_s1026" o:spt="100" style="position:absolute;left:4433;top:3347;height:36;width:35;" fillcolor="#A6A6A6 [2092]" filled="t" stroked="f" coordsize="29,30" o:gfxdata="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HY8&#10;jsEAAADdAAAADwAAAAAAAAABACAAAAAiAAAAZHJzL2Rvd25yZXYueG1sUEsBAhQAFAAAAAgAh07i&#10;QDMvBZ47AAAAOQAAABAAAAAAAAAAAQAgAAAAEAEAAGRycy9zaGFwZXhtbC54bWxQSwUGAAAAAAYA&#10;BgBbAQAAugMAAAAA&#10;" path="m12,28c6,27,2,22,0,16c0,15,0,14,0,13c2,6,6,2,13,0c14,0,15,0,16,0c24,2,28,7,29,13c29,14,29,15,29,16c29,17,29,18,29,19c26,25,20,30,12,28xe">
                      <v:path o:connectlocs="14,33;0,19;0,15;15,0;19,0;35,15;35,19;35,22;14,33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1" o:spid="_x0000_s1026" o:spt="100" style="position:absolute;left:5079;top:3562;height:34;width:35;" fillcolor="#A6A6A6 [2092]" filled="t" stroked="f" coordsize="29,28" o:gfxdata="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9RDWbsAAADd&#10;AAAADwAAAAAAAAABACAAAAAiAAAAZHJzL2Rvd25yZXYueG1sUEsBAhQAFAAAAAgAh07iQDMvBZ47&#10;AAAAOQAAABAAAAAAAAAAAQAgAAAACgEAAGRycy9zaGFwZXhtbC54bWxQSwUGAAAAAAYABgBbAQAA&#10;tAMAAAAA&#10;" path="m14,28c6,28,0,22,0,14c0,6,5,0,14,0c21,0,28,6,28,12c29,23,21,28,14,28xe">
                      <v:path o:connectlocs="16,34;0,17;16,0;33,14;16,34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2" o:spid="_x0000_s1026" o:spt="100" style="position:absolute;left:4220;top:3563;height:34;width:34;" fillcolor="#A6A6A6 [2092]" filled="t" stroked="f" coordsize="28,28" o:gfxdata="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6QCw&#10;wAAAAN0AAAAPAAAAAAAAAAEAIAAAACIAAABkcnMvZG93bnJldi54bWxQSwECFAAUAAAACACHTuJA&#10;My8FnjsAAAA5AAAAEAAAAAAAAAABACAAAAAPAQAAZHJzL3NoYXBleG1sLnhtbFBLBQYAAAAABgAG&#10;AFsBAAC5AwAAAAA=&#10;" path="m13,28c6,27,0,21,0,14c0,6,5,0,14,0c22,0,27,5,28,13c28,21,22,28,13,28xe">
                      <v:path o:connectlocs="15,34;0,17;17,0;34,15;15,34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3" o:spid="_x0000_s1026" o:spt="100" style="position:absolute;left:4177;top:3863;height:35;width:34;" fillcolor="#A6A6A6 [2092]" filled="t" stroked="f" coordsize="28,29" o:gfxdata="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P6Ky/&#10;AAAA3QAAAA8AAAAAAAAAAQAgAAAAIgAAAGRycy9kb3ducmV2LnhtbFBLAQIUABQAAAAIAIdO4kAz&#10;LwWeOwAAADkAAAAQAAAAAAAAAAEAIAAAAA4BAABkcnMvc2hhcGV4bWwueG1sUEsFBgAAAAAGAAYA&#10;WwEAALgDAAAAAA==&#10;" path="m0,14c0,14,0,13,0,13c0,12,0,11,0,11c2,6,5,3,10,1c11,1,11,1,12,1c12,1,13,1,13,0c14,0,14,0,14,0c14,0,14,0,14,0c15,1,15,1,16,1c16,1,17,1,17,1c23,2,26,6,27,11c28,11,28,12,28,13c28,13,28,14,28,14c28,14,28,14,28,14c28,15,28,15,28,15c28,15,28,16,28,16c28,17,28,17,27,18c26,23,23,27,17,28c17,28,16,28,16,28c15,28,15,28,14,29c13,29,13,29,13,29c13,28,12,28,12,28c11,28,11,28,10,28c5,26,2,23,0,18c0,17,0,17,0,16c0,16,0,15,0,15c0,15,0,15,0,15l0,14xe">
                      <v:path o:connectlocs="0,16;0,15;0,13;12,1;14,1;15,0;17,0;17,0;19,1;20,1;32,13;34,15;34,16;34,16;34,18;34,19;32,21;20,33;19,33;17,35;15,35;14,33;12,33;0,21;0,19;0,18;0,18;0,16" o:connectangles="0,0,0,0,0,0,0,0,0,0,0,0,0,0,0,0,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4" o:spid="_x0000_s1026" o:spt="100" style="position:absolute;left:5121;top:3690;height:34;width:34;" fillcolor="#A6A6A6 [2092]" filled="t" stroked="f" coordsize="28,28" o:gfxdata="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3O1y/&#10;AAAA3QAAAA8AAAAAAAAAAQAgAAAAIgAAAGRycy9kb3ducmV2LnhtbFBLAQIUABQAAAAIAIdO4kAz&#10;LwWeOwAAADkAAAAQAAAAAAAAAAEAIAAAAA4BAABkcnMvc2hhcGV4bWwueG1sUEsFBgAAAAAGAAYA&#10;WwEAALgDAAAAAA==&#10;" path="m28,15c28,16,28,17,28,18c26,23,23,27,18,28c17,28,17,28,16,28c16,28,15,28,15,28c14,28,14,28,14,28c13,28,13,28,13,28c12,28,12,28,11,28c6,26,2,23,1,18c1,17,1,16,0,15c0,15,0,15,0,15c0,14,0,14,0,14c0,14,0,14,0,14c0,13,0,13,0,13c1,12,1,11,1,11c2,6,6,2,11,1c11,0,12,0,12,0c13,0,13,0,14,0c15,0,15,0,15,0c15,0,15,0,15,0c16,0,17,1,18,1c23,2,26,5,28,11c28,11,28,12,28,13c28,14,28,14,28,14c28,14,28,14,28,14c28,15,28,15,28,15xe">
                      <v:path o:connectlocs="34,18;34,21;21,34;19,34;18,34;17,34;15,34;13,34;1,21;0,18;0,18;0,17;0,17;0,15;1,13;13,1;14,0;17,0;18,0;18,0;21,1;34,13;34,15;34,17;34,17;34,18" o:connectangles="0,0,0,0,0,0,0,0,0,0,0,0,0,0,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5" o:spid="_x0000_s1026" o:spt="100" style="position:absolute;left:4176;top:3692;height:34;width:34;" fillcolor="#A6A6A6 [2092]" filled="t" stroked="f" coordsize="28,28" o:gfxdata="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SSZm/&#10;AAAA3QAAAA8AAAAAAAAAAQAgAAAAIgAAAGRycy9kb3ducmV2LnhtbFBLAQIUABQAAAAIAIdO4kAz&#10;LwWeOwAAADkAAAAQAAAAAAAAAAEAIAAAAA4BAABkcnMvc2hhcGV4bWwueG1sUEsFBgAAAAAGAAYA&#10;WwEAALgDAAAAAA==&#10;" path="m0,13c0,13,0,12,0,12c0,11,1,11,1,10c2,5,6,2,11,0c11,0,12,0,12,0c13,0,13,0,14,0c15,0,15,0,15,0c15,0,16,0,16,0c17,0,17,0,18,0c23,2,26,5,28,10c28,11,28,11,28,12c28,12,28,13,28,13c28,14,28,14,28,14c28,14,28,14,28,14c28,15,28,15,28,16c28,16,28,17,28,17c28,17,28,17,28,17c26,22,23,26,18,27c17,27,17,28,16,28c16,28,15,28,15,28c14,28,14,28,14,28c13,28,13,28,12,28c12,28,11,27,11,27c11,27,11,27,11,27c6,26,2,22,1,17c1,17,0,16,0,16c0,15,0,15,0,14c0,14,0,14,0,14c0,13,0,13,0,13e">
                      <v:path o:connectlocs="0,15;0,14;1,12;13,0;14,0;17,0;18,0;19,0;21,0;34,12;34,14;34,15;34,17;34,17;34,19;34,20;34,20;21,32;19,34;18,34;17,34;14,34;13,32;13,32;1,20;0,19;0,17;0,17;0,15" o:connectangles="0,0,0,0,0,0,0,0,0,0,0,0,0,0,0,0,0,0,0,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6" o:spid="_x0000_s1026" o:spt="100" style="position:absolute;left:4221;top:3992;height:33;width:33;" fillcolor="#A6A6A6 [2092]" filled="t" stroked="f" coordsize="27,27" o:gfxdata="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H9h74A&#10;AADdAAAADwAAAAAAAAABACAAAAAiAAAAZHJzL2Rvd25yZXYueG1sUEsBAhQAFAAAAAgAh07iQDMv&#10;BZ47AAAAOQAAABAAAAAAAAAAAQAgAAAADQEAAGRycy9zaGFwZXhtbC54bWxQSwUGAAAAAAYABgBb&#10;AQAAtwMAAAAA&#10;" path="m10,0c12,0,14,0,16,0c22,2,26,5,27,11c27,13,27,15,27,17c26,22,22,26,16,27c14,27,12,27,10,27c5,26,1,22,0,17c0,15,0,13,0,11c1,5,5,2,10,0xe">
                      <v:path o:connectlocs="12,0;19,0;33,13;33,20;19,33;12,33;0,20;0,13;12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7" o:spid="_x0000_s1026" o:spt="100" style="position:absolute;left:5122;top:3863;height:32;width:33;" fillcolor="#A6A6A6 [2092]" filled="t" stroked="f" coordsize="27,27" o:gfxdata="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gNj8L4A&#10;AADdAAAADwAAAAAAAAABACAAAAAiAAAAZHJzL2Rvd25yZXYueG1sUEsBAhQAFAAAAAgAh07iQDMv&#10;BZ47AAAAOQAAABAAAAAAAAAAAQAgAAAADQEAAGRycy9zaGFwZXhtbC54bWxQSwUGAAAAAAYABgBb&#10;AQAAtwMAAAAA&#10;" path="m11,0c13,0,15,0,17,0c22,2,26,5,27,11c27,13,27,15,27,17c27,21,22,27,17,27c15,27,13,27,11,27c5,26,2,22,0,17c0,15,0,13,0,11c2,6,6,2,11,0xe">
                      <v:path o:connectlocs="13,0;20,0;33,13;33,20;20,32;13,32;0,20;0,13;13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8" o:spid="_x0000_s1026" o:spt="100" style="position:absolute;left:5080;top:3991;height:34;width:33;" fillcolor="#A6A6A6 [2092]" filled="t" stroked="f" coordsize="27,28" o:gfxdata="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294L4A&#10;AADdAAAADwAAAAAAAAABACAAAAAiAAAAZHJzL2Rvd25yZXYueG1sUEsBAhQAFAAAAAgAh07iQDMv&#10;BZ47AAAAOQAAABAAAAAAAAAAAQAgAAAADQEAAGRycy9zaGFwZXhtbC54bWxQSwUGAAAAAAYABgBb&#10;AQAAtwMAAAAA&#10;" path="m12,0c13,0,14,0,15,0c15,0,15,0,15,0c23,2,26,6,27,12c27,13,27,15,27,16c26,22,22,27,15,28c14,28,13,28,12,28c5,26,1,22,0,16c0,15,0,13,0,12c1,6,5,2,12,0xe">
                      <v:path o:connectlocs="14,0;18,0;18,0;33,14;33,19;18,34;14,34;0,19;0,14;14,0" o:connectangles="0,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59" o:spid="_x0000_s1026" o:spt="100" style="position:absolute;left:4479;top:3307;height:30;width:31;" fillcolor="#A6A6A6 [2092]" filled="t" stroked="f" coordsize="25,25" o:gfxdata="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qlH74A&#10;AADdAAAADwAAAAAAAAABACAAAAAiAAAAZHJzL2Rvd25yZXYueG1sUEsBAhQAFAAAAAgAh07iQDMv&#10;BZ47AAAAOQAAABAAAAAAAAAAAQAgAAAADQEAAGRycy9zaGFwZXhtbC54bWxQSwUGAAAAAAYABgBb&#10;AQAAtwMAAAAA&#10;" path="m12,24c5,24,0,18,0,11c0,4,6,0,13,0c21,0,25,7,24,14c24,19,19,25,12,24xe">
                      <v:path o:connectlocs="14,28;0,13;16,0;29,16;14,28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0" o:spid="_x0000_s1026" o:spt="100" style="position:absolute;left:4824;top:3307;height:28;width:28;" fillcolor="#A6A6A6 [2092]" filled="t" stroked="f" coordsize="23,23" o:gfxdata="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ryaNvQAA&#10;AN0AAAAPAAAAAAAAAAEAIAAAACIAAABkcnMvZG93bnJldi54bWxQSwECFAAUAAAACACHTuJAMy8F&#10;njsAAAA5AAAAEAAAAAAAAAABACAAAAAMAQAAZHJzL3NoYXBleG1sLnhtbFBLBQYAAAAABgAGAFsB&#10;AAC2AwAAAAA=&#10;" path="m14,23c12,23,10,23,8,23c4,22,1,19,0,14c0,12,0,10,0,9c1,4,4,1,8,0c10,0,12,0,14,0c19,1,22,4,23,9c23,10,23,12,23,14c22,18,19,22,14,23xe">
                      <v:path o:connectlocs="17,28;9,28;0,17;0,10;9,0;17,0;28,10;28,17;17,28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1" o:spid="_x0000_s1026" o:spt="100" style="position:absolute;left:5124;top:3607;height:29;width:30;" fillcolor="#A6A6A6 [2092]" filled="t" stroked="f" coordsize="25,24" o:gfxdata="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ts8SLsAAADd&#10;AAAADwAAAAAAAAABACAAAAAiAAAAZHJzL2Rvd25yZXYueG1sUEsBAhQAFAAAAAgAh07iQDMvBZ47&#10;AAAAOQAAABAAAAAAAAAAAQAgAAAACgEAAGRycy9zaGFwZXhtbC54bWxQSwUGAAAAAAYABgBbAQAA&#10;tAMAAAAA&#10;" path="m13,24c6,24,1,19,1,13c0,6,5,1,12,1c19,0,25,5,25,12c25,19,20,24,13,24xe">
                      <v:path o:connectlocs="15,29;1,15;14,1;30,14;15,2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4180;top:3951;height:29;width:29;" fillcolor="#A6A6A6 [2092]" filled="t" stroked="f" coordsize="24,24" o:gfxdata="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IfKu8AAAA&#10;3QAAAA8AAAAAAAAAAQAgAAAAIgAAAGRycy9kb3ducmV2LnhtbFBLAQIUABQAAAAIAIdO4kAzLwWe&#10;OwAAADkAAAAQAAAAAAAAAAEAIAAAAAsBAABkcnMvc2hhcGV4bWwueG1sUEsFBgAAAAAGAAYAWwEA&#10;ALUDAAAAAA==&#10;" path="m12,1c18,0,23,5,23,10c24,19,20,24,13,24c7,24,0,19,0,12c0,6,5,1,12,1xe">
                      <v:path o:connectlocs="14,1;27,12;15,29;0,14;14,1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3" o:spid="_x0000_s1026" o:spt="100" style="position:absolute;left:5125;top:3951;height:29;width:29;" fillcolor="#A6A6A6 [2092]" filled="t" stroked="f" coordsize="24,24" o:gfxdata="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ri3L4A&#10;AADdAAAADwAAAAAAAAABACAAAAAiAAAAZHJzL2Rvd25yZXYueG1sUEsBAhQAFAAAAAgAh07iQDMv&#10;BZ47AAAAOQAAABAAAAAAAAAAAQAgAAAADQEAAGRycy9zaGFwZXhtbC54bWxQSwUGAAAAAAYABgBb&#10;AQAAtwMAAAAA&#10;" path="m12,0c19,0,23,4,23,11c24,18,18,24,12,23c5,23,1,19,0,12c0,5,6,0,12,0xe">
                      <v:path o:connectlocs="14,0;27,13;14,27;0,14;14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4" o:spid="_x0000_s1026" o:spt="100" style="position:absolute;left:4610;top:3266;height:25;width:26;" fillcolor="#A6A6A6 [2092]" filled="t" stroked="f" coordsize="21,21" o:gfxdata="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TVx&#10;BMEAAADdAAAADwAAAAAAAAABACAAAAAiAAAAZHJzL2Rvd25yZXYueG1sUEsBAhQAFAAAAAgAh07i&#10;QDMvBZ47AAAAOQAAABAAAAAAAAAAAQAgAAAAEAEAAGRycy9zaGFwZXhtbC54bWxQSwUGAAAAAAYA&#10;BgBbAQAAugMAAAAA&#10;" path="m10,21c5,21,0,16,0,10c0,5,5,0,11,0c16,0,21,4,21,11c21,16,17,21,10,21xe">
                      <v:path o:connectlocs="12,25;0,11;13,0;26,13;12,2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5" o:spid="_x0000_s1026" o:spt="100" style="position:absolute;left:4697;top:3266;height:25;width:25;" fillcolor="#A6A6A6 [2092]" filled="t" stroked="f" coordsize="21,21" o:gfxdata="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3Olw&#10;wAAAAN0AAAAPAAAAAAAAAAEAIAAAACIAAABkcnMvZG93bnJldi54bWxQSwECFAAUAAAACACHTuJA&#10;My8FnjsAAAA5AAAAEAAAAAAAAAABACAAAAAPAQAAZHJzL3NoYXBleG1sLnhtbFBLBQYAAAAABgAG&#10;AFsBAAC5AwAAAAA=&#10;" path="m10,21c5,21,0,16,0,11c0,5,5,0,10,0c16,0,21,4,21,11c21,16,17,21,10,21xe">
                      <v:path o:connectlocs="11,25;0,13;11,0;25,13;11,2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6" o:spid="_x0000_s1026" o:spt="100" style="position:absolute;left:4310;top:3394;height:27;width:26;" fillcolor="#A6A6A6 [2092]" filled="t" stroked="f" coordsize="22,22" o:gfxdata="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Y3WA&#10;wAAAAN0AAAAPAAAAAAAAAAEAIAAAACIAAABkcnMvZG93bnJldi54bWxQSwECFAAUAAAACACHTuJA&#10;My8FnjsAAAA5AAAAEAAAAAAAAAABACAAAAAPAQAAZHJzL3NoYXBleG1sLnhtbFBLBQYAAAAABgAG&#10;AFsBAAC5AwAAAAA=&#10;" path="m11,22c4,21,0,16,0,11c0,5,4,1,11,0c16,0,21,4,21,11c22,16,16,22,11,22xe">
                      <v:path o:connectlocs="13,27;0,13;13,0;24,13;13,27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7" o:spid="_x0000_s1026" o:spt="100" style="position:absolute;left:4266;top:3438;height:26;width:27;" fillcolor="#A6A6A6 [2092]" filled="t" stroked="f" coordsize="22,21" o:gfxdata="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bbJ&#10;ZMEAAADdAAAADwAAAAAAAAABACAAAAAiAAAAZHJzL2Rvd25yZXYueG1sUEsBAhQAFAAAAAgAh07i&#10;QDMvBZ47AAAAOQAAABAAAAAAAAAAAQAgAAAAEAEAAGRycy9zaGFwZXhtbC54bWxQSwUGAAAAAAYA&#10;BgBbAQAAugMAAAAA&#10;" path="m12,21c6,21,0,16,1,10c1,5,6,0,11,0c17,0,22,4,22,10c22,16,17,21,12,21xe">
                      <v:path o:connectlocs="14,26;1,12;13,0;27,12;14,2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8" o:spid="_x0000_s1026" o:spt="100" style="position:absolute;left:5040;top:3437;height:25;width:25;" fillcolor="#A6A6A6 [2092]" filled="t" stroked="f" coordsize="21,21" o:gfxdata="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DncH&#10;wAAAAN0AAAAPAAAAAAAAAAEAIAAAACIAAABkcnMvZG93bnJldi54bWxQSwECFAAUAAAACACHTuJA&#10;My8FnjsAAAA5AAAAEAAAAAAAAAABACAAAAAPAQAAZHJzL3NoYXBleG1sLnhtbFBLBQYAAAAABgAG&#10;AFsBAAC5AwAAAAA=&#10;" path="m12,21c5,21,0,16,0,11c0,5,4,0,11,0c16,0,21,4,21,10c21,17,17,21,12,21xe">
                      <v:path o:connectlocs="14,25;0,13;13,0;25,11;14,25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69" o:spid="_x0000_s1026" o:spt="100" style="position:absolute;left:4997;top:3394;height:26;width:26;" fillcolor="#A6A6A6 [2092]" filled="t" stroked="f" coordsize="21,21" o:gfxdata="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5Hjdb4A&#10;AADdAAAADwAAAAAAAAABACAAAAAiAAAAZHJzL2Rvd25yZXYueG1sUEsBAhQAFAAAAAgAh07iQDMv&#10;BZ47AAAAOQAAABAAAAAAAAAAAQAgAAAADQEAAGRycy9zaGFwZXhtbC54bWxQSwUGAAAAAAYABgBb&#10;AQAAtwMAAAAA&#10;" path="m11,21c5,21,0,16,0,10c0,4,4,0,10,0c16,0,21,4,21,10c20,16,16,21,11,21xe">
                      <v:path o:connectlocs="13,26;0,12;12,0;26,12;13,2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0" o:spid="_x0000_s1026" o:spt="100" style="position:absolute;left:4138;top:3739;height:24;width:25;" fillcolor="#A6A6A6 [2092]" filled="t" stroked="f" coordsize="20,20" o:gfxdata="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6Lm&#10;nsEAAADdAAAADwAAAAAAAAABACAAAAAiAAAAZHJzL2Rvd25yZXYueG1sUEsBAhQAFAAAAAgAh07i&#10;QDMvBZ47AAAAOQAAABAAAAAAAAAAAQAgAAAAEAEAAGRycy9zaGFwZXhtbC54bWxQSwUGAAAAAAYA&#10;BgBbAQAAugMAAAAA&#10;" path="m8,0c9,0,10,0,12,0c16,1,19,4,20,8c20,10,20,11,20,12c19,16,16,20,12,20c10,20,9,20,8,20c4,19,1,16,0,12c0,11,0,10,0,8c1,4,4,1,8,0xe">
                      <v:path o:connectlocs="10,0;15,0;25,9;25,14;15,24;10,24;0,14;0,9;10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1" o:spid="_x0000_s1026" o:spt="100" style="position:absolute;left:4138;top:3825;height:24;width:26;" fillcolor="#A6A6A6 [2092]" filled="t" stroked="f" coordsize="21,20" o:gfxdata="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GoUK8AAAA&#10;3QAAAA8AAAAAAAAAAQAgAAAAIgAAAGRycy9kb3ducmV2LnhtbFBLAQIUABQAAAAIAIdO4kAzLwWe&#10;OwAAADkAAAAQAAAAAAAAAAEAIAAAAAsBAABkcnMvc2hhcGV4bWwueG1sUEsFBgAAAAAGAAYAWwEA&#10;ALUDAAAAAA==&#10;" path="m9,0c10,0,11,0,12,0c17,1,20,3,21,8c21,9,21,11,21,12c20,16,17,20,12,20c11,20,10,20,9,20c4,19,1,16,0,12c0,11,0,9,0,8c1,4,4,1,9,0xe">
                      <v:path o:connectlocs="11,0;14,0;26,9;26,14;14,24;11,24;0,14;0,9;11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2" o:spid="_x0000_s1026" o:spt="100" style="position:absolute;left:5170;top:3738;height:25;width:24;" fillcolor="#A6A6A6 [2092]" filled="t" stroked="f" coordsize="20,21" o:gfxdata="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+ZuX&#10;wAAAAN0AAAAPAAAAAAAAAAEAIAAAACIAAABkcnMvZG93bnJldi54bWxQSwECFAAUAAAACACHTuJA&#10;My8FnjsAAAA5AAAAEAAAAAAAAAABACAAAAAPAQAAZHJzL3NoYXBleG1sLnhtbFBLBQYAAAAABgAG&#10;AFsBAAC5AwAAAAA=&#10;" path="m8,0c9,0,10,0,11,0c16,2,19,4,20,9c20,10,20,11,20,12c19,17,16,20,11,21c10,21,9,21,8,21c4,19,1,17,0,12c0,11,0,10,0,9c1,5,4,2,8,0xe">
                      <v:path o:connectlocs="9,0;13,0;24,10;24,14;13,25;9,25;0,14;0,10;9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3" o:spid="_x0000_s1026" o:spt="100" style="position:absolute;left:5170;top:3824;height:25;width:24;" fillcolor="#A6A6A6 [2092]" filled="t" stroked="f" coordsize="20,21" o:gfxdata="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KwXg&#10;wAAAAN0AAAAPAAAAAAAAAAEAIAAAACIAAABkcnMvZG93bnJldi54bWxQSwECFAAUAAAACACHTuJA&#10;My8FnjsAAAA5AAAAEAAAAAAAAAABACAAAAAPAQAAZHJzL3NoYXBleG1sLnhtbFBLBQYAAAAABgAG&#10;AFsBAAC5AwAAAAA=&#10;" path="m10,0c16,0,20,4,20,9c20,16,17,20,11,20c6,21,0,17,0,10c0,5,4,1,10,0xe">
                      <v:path o:connectlocs="12,0;24,10;13,23;0,11;12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4" o:spid="_x0000_s1026" o:spt="100" style="position:absolute;left:4353;top:3353;height:23;width:23;" fillcolor="#A6A6A6 [2092]" filled="t" stroked="f" coordsize="19,19" o:gfxdata="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v7Nm8AAAA&#10;3QAAAA8AAAAAAAAAAQAgAAAAIgAAAGRycy9kb3ducmV2LnhtbFBLAQIUABQAAAAIAIdO4kAzLwWe&#10;OwAAADkAAAAQAAAAAAAAAAEAIAAAAAsBAABkcnMvc2hhcGV4bWwueG1sUEsFBgAAAAAGAAYAWwEA&#10;ALUDAAAAAA==&#10;" path="m12,19c11,19,9,19,8,19c4,18,2,15,0,12c0,10,0,9,0,7c2,4,4,1,8,0c9,0,11,0,12,0c16,1,19,3,19,7c19,9,19,10,19,12c18,16,16,18,12,19xe">
                      <v:path o:connectlocs="14,23;9,23;0,14;0,8;9,0;14,0;23,8;23,14;14,23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5" o:spid="_x0000_s1026" o:spt="100" style="position:absolute;left:4955;top:3352;height:23;width:23;" fillcolor="#A6A6A6 [2092]" filled="t" stroked="f" coordsize="19,19" o:gfxdata="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xnStvQAA&#10;AN0AAAAPAAAAAAAAAAEAIAAAACIAAABkcnMvZG93bnJldi54bWxQSwECFAAUAAAACACHTuJAMy8F&#10;njsAAAA5AAAAEAAAAAAAAAABACAAAAAMAQAAZHJzL3NoYXBleG1sLnhtbFBLBQYAAAAABgAGAFsB&#10;AAC2AwAAAAA=&#10;" path="m12,19c10,19,9,19,7,19c4,18,1,16,0,12c0,11,0,9,0,8c1,4,4,2,7,0c9,0,10,0,12,0c16,2,18,3,19,8c19,9,19,11,19,12c18,16,16,19,12,19xe">
                      <v:path o:connectlocs="14,23;8,23;0,14;0,9;8,0;14,0;23,9;23,14;14,23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6" o:spid="_x0000_s1026" o:spt="100" style="position:absolute;left:4225;top:3482;height:23;width:23;" fillcolor="#A6A6A6 [2092]" filled="t" stroked="f" coordsize="19,19" o:gfxdata="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rRNr4A&#10;AADdAAAADwAAAAAAAAABACAAAAAiAAAAZHJzL2Rvd25yZXYueG1sUEsBAhQAFAAAAAgAh07iQDMv&#10;BZ47AAAAOQAAABAAAAAAAAAAAQAgAAAADQEAAGRycy9zaGFwZXhtbC54bWxQSwUGAAAAAAYABgBb&#10;AQAAtwMAAAAA&#10;" path="m12,19c10,19,9,19,7,19c4,18,1,15,0,12c0,10,0,9,0,7c1,4,4,2,7,0c9,0,10,0,12,0c16,1,18,3,19,7c19,9,19,10,19,12c18,16,16,18,12,19xe">
                      <v:path o:connectlocs="14,23;8,23;0,14;0,8;8,0;14,0;23,8;23,14;14,23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5084;top:3482;height:23;width:24;" fillcolor="#A6A6A6 [2092]" filled="t" stroked="f" coordsize="20,19" o:gfxdata="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zavf&#10;wAAAAN0AAAAPAAAAAAAAAAEAIAAAACIAAABkcnMvZG93bnJldi54bWxQSwECFAAUAAAACACHTuJA&#10;My8FnjsAAAA5AAAAEAAAAAAAAAABACAAAAAPAQAAZHJzL3NoYXBleG1sLnhtbFBLBQYAAAAABgAG&#10;AFsBAAC5AwAAAAA=&#10;" path="m11,19c5,19,1,15,0,9c0,4,5,0,10,0c15,0,20,4,20,9c20,14,16,18,11,19xe">
                      <v:path o:connectlocs="13,23;0,10;12,0;24,10;13,23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4527;top:3268;height:22;width:20;" fillcolor="#A6A6A6 [2092]" filled="t" stroked="f" coordsize="17,18" o:gfxdata="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WnMh&#10;wAAAAN0AAAAPAAAAAAAAAAEAIAAAACIAAABkcnMvZG93bnJldi54bWxQSwECFAAUAAAACACHTuJA&#10;My8FnjsAAAA5AAAAEAAAAAAAAAABACAAAAAPAQAAZHJzL3NoYXBleG1sLnhtbFBLBQYAAAAABgAG&#10;AFsBAAC5AwAAAAA=&#10;" path="m10,18c9,18,8,18,7,18c3,16,1,14,0,10c0,9,0,8,0,7c1,3,3,1,7,0c8,0,9,0,10,0c14,1,17,3,17,7c17,8,17,9,17,10c17,15,14,17,10,18xe">
                      <v:path o:connectlocs="11,22;8,22;0,12;0,8;8,0;11,0;20,8;20,12;11,22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Oval 179" o:spid="_x0000_s1026" o:spt="3" type="#_x0000_t3" style="position:absolute;left:4784;top:3267;height:22;width:22;" fillcolor="#A6A6A6 [2092]" filled="t" stroked="f" coordsize="21600,21600" o:gfxdata="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jWzirgAAADdAAAA&#10;DwAAAAAAAAABACAAAAAiAAAAZHJzL2Rvd25yZXYueG1sUEsBAhQAFAAAAAgAh07iQDMvBZ47AAAA&#10;OQAAABAAAAAAAAAAAQAgAAAABwEAAGRycy9zaGFwZXhtbC54bWxQSwUGAAAAAAYABgBbAQAAsQMA&#10;AAAA&#10;"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5171;top:3654;height:21;width:21;" fillcolor="#A6A6A6 [2092]" filled="t" stroked="f" coordsize="17,17" o:gfxdata="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jOS7vQAA&#10;AN0AAAAPAAAAAAAAAAEAIAAAACIAAABkcnMvZG93bnJldi54bWxQSwECFAAUAAAACACHTuJAMy8F&#10;njsAAAA5AAAAEAAAAAAAAAABACAAAAAMAQAAZHJzL3NoYXBleG1sLnhtbFBLBQYAAAAABgAGAFsB&#10;AAC2AwAAAAA=&#10;" path="m11,17c10,17,8,17,6,17c3,16,2,14,0,11c0,10,0,8,0,6c2,4,4,2,6,0c8,0,10,0,11,0c14,1,16,3,17,6c17,8,17,10,17,11c16,14,14,16,11,17xe">
                      <v:path o:connectlocs="13,21;7,21;0,13;0,7;7,0;13,0;21,7;21,13;13,21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4141;top:3914;height:19;width:21;" fillcolor="#A6A6A6 [2092]" filled="t" stroked="f" coordsize="17,16" o:gfxdata="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KCrm8AAAA&#10;3QAAAA8AAAAAAAAAAQAgAAAAIgAAAGRycy9kb3ducmV2LnhtbFBLAQIUABQAAAAIAIdO4kAzLwWe&#10;OwAAADkAAAAQAAAAAAAAAAEAIAAAAAsBAABkcnMvc2hhcGV4bWwueG1sUEsFBgAAAAAGAAYAWwEA&#10;ALUDAAAAAA==&#10;" path="m6,0c8,0,9,0,11,0c14,0,16,2,17,5c17,7,17,9,17,10c16,13,14,15,11,16c9,16,8,16,6,16c3,15,1,13,0,10c0,9,0,7,0,5c1,3,3,1,6,0xe">
                      <v:path o:connectlocs="7,0;13,0;21,5;21,11;13,19;7,19;0,11;0,5;7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5172;top:3912;height:21;width:21;" fillcolor="#A6A6A6 [2092]" filled="t" stroked="f" coordsize="17,17" o:gfxdata="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I35gvQAA&#10;AN0AAAAPAAAAAAAAAAEAIAAAACIAAABkcnMvZG93bnJldi54bWxQSwECFAAUAAAACACHTuJAMy8F&#10;njsAAAA5AAAAEAAAAAAAAAABACAAAAAMAQAAZHJzL3NoYXBleG1sLnhtbFBLBQYAAAAABgAGAFsB&#10;AAC2AwAAAAA=&#10;" path="m8,0c13,0,17,4,17,8c17,13,13,16,9,16c4,17,0,13,0,8c0,4,4,0,8,0xe">
                      <v:path o:connectlocs="9,0;21,9;11,19;0,9;9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4398;top:3312;height:19;width:20;" fillcolor="#A6A6A6 [2092]" filled="t" stroked="f" coordsize="16,16" o:gfxdata="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2kt6/&#10;AAAA3QAAAA8AAAAAAAAAAQAgAAAAIgAAAGRycy9kb3ducmV2LnhtbFBLAQIUABQAAAAIAIdO4kAz&#10;LwWeOwAAADkAAAAQAAAAAAAAAAEAIAAAAA4BAABkcnMvc2hhcGV4bWwueG1sUEsFBgAAAAAGAAYA&#10;WwEAALgDAAAAAA==&#10;" path="m8,16c4,16,0,12,0,8c0,4,4,0,8,0c13,0,16,3,16,8c16,13,14,16,8,16xe">
                      <v:path o:connectlocs="10,19;0,9;10,0;20,9;10,19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4915;top:3312;height:18;width:18;" fillcolor="#A6A6A6 [2092]" filled="t" stroked="f" coordsize="15,15" o:gfxdata="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GRJc&#10;wAAAAN0AAAAPAAAAAAAAAAEAIAAAACIAAABkcnMvZG93bnJldi54bWxQSwECFAAUAAAACACHTuJA&#10;My8FnjsAAAA5AAAAEAAAAAAAAAABACAAAAAPAQAAZHJzL3NoYXBleG1sLnhtbFBLBQYAAAAABgAG&#10;AFsBAAC5AwAAAAA=&#10;" path="m10,15c8,15,6,15,5,15c3,14,1,12,0,10c0,8,0,7,0,5c1,3,3,1,5,0c6,0,8,0,10,0c12,0,14,2,15,5c15,7,15,8,15,10c14,12,12,14,10,15xe">
                      <v:path o:connectlocs="12,18;6,18;0,12;0,6;6,0;12,0;18,6;18,12;12,18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5130;top:3527;height:18;width:19;" fillcolor="#A6A6A6 [2092]" filled="t" stroked="f" coordsize="16,15" o:gfxdata="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IAeb4A&#10;AADdAAAADwAAAAAAAAABACAAAAAiAAAAZHJzL2Rvd25yZXYueG1sUEsBAhQAFAAAAAgAh07iQDMv&#10;BZ47AAAAOQAAABAAAAAAAAAAAQAgAAAADQEAAGRycy9zaGFwZXhtbC54bWxQSwUGAAAAAAYABgBb&#10;AQAAtwMAAAAA&#10;" path="m8,15c3,15,0,12,0,8c0,3,3,0,7,0c12,0,15,3,16,7c16,11,12,15,8,15xe">
                      <v:path o:connectlocs="9,18;0,9;8,0;19,8;9,18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4185;top:4043;height:19;width:18;" fillcolor="#A6A6A6 [2092]" filled="t" stroked="f" coordsize="15,15" o:gfxdata="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vC+z&#10;wAAAAN0AAAAPAAAAAAAAAAEAIAAAACIAAABkcnMvZG93bnJldi54bWxQSwECFAAUAAAACACHTuJA&#10;My8FnjsAAAA5AAAAEAAAAAAAAAABACAAAAAPAQAAZHJzL3NoYXBleG1sLnhtbFBLBQYAAAAABgAG&#10;AFsBAAC5AwAAAAA=&#10;" path="m8,0c13,0,15,3,15,9c15,12,12,15,9,14c4,14,0,11,0,7c0,3,4,0,8,0xe">
                      <v:path o:connectlocs="9,0;18,11;10,17;0,8;9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7" o:spid="_x0000_s1026" o:spt="100" style="position:absolute;left:5131;top:4042;height:18;width:17;" fillcolor="#A6A6A6 [2092]" filled="t" stroked="f" coordsize="14,15" o:gfxdata="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4ke+/&#10;AAAA3QAAAA8AAAAAAAAAAQAgAAAAIgAAAGRycy9kb3ducmV2LnhtbFBLAQIUABQAAAAIAIdO4kAz&#10;LwWeOwAAADkAAAAQAAAAAAAAAAEAIAAAAA4BAABkcnMvc2hhcGV4bWwueG1sUEsFBgAAAAAGAAYA&#10;WwEAALgDAAAAAA==&#10;" path="m5,0c6,0,7,0,9,0c12,1,13,3,14,6c14,7,14,8,14,9c13,12,12,14,9,15c7,15,6,15,5,15c2,14,1,12,0,9c0,8,0,7,0,6c1,3,2,1,5,0xe">
                      <v:path o:connectlocs="6,0;10,0;17,7;17,10;10,18;6,18;0,10;0,7;6,0" o:connectangles="0,0,0,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8" o:spid="_x0000_s1026" o:spt="100" style="position:absolute;left:4852;top:3860;height:4;width:5;" fillcolor="#A6A6A6 [2092]" filled="t" stroked="f" coordsize="4,3" o:gfxdata="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qK+OvQAA&#10;AN0AAAAPAAAAAAAAAAEAIAAAACIAAABkcnMvZG93bnJldi54bWxQSwECFAAUAAAACACHTuJAMy8F&#10;njsAAAA5AAAAEAAAAAAAAAABACAAAAAMAQAAZHJzL3NoYXBleG1sLnhtbFBLBQYAAAAABgAGAFsB&#10;AAC2AwAAAAA=&#10;" path="m4,0c4,1,4,1,4,1c4,1,4,1,4,1c3,2,2,3,0,3c0,3,0,3,0,3c1,1,3,0,4,0xe">
                      <v:path o:connectlocs="5,0;5,1;5,1;0,4;0,4;5,0" o:connectangles="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89" o:spid="_x0000_s1026" o:spt="100" style="position:absolute;left:4852;top:3860;height:4;width:6;" fillcolor="#A6A6A6 [2092]" filled="t" stroked="f" coordsize="5,3" o:gfxdata="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CBm+8AAAA&#10;3QAAAA8AAAAAAAAAAQAgAAAAIgAAAGRycy9kb3ducmV2LnhtbFBLAQIUABQAAAAIAIdO4kAzLwWe&#10;OwAAADkAAAAQAAAAAAAAAAEAIAAAAAsBAABkcnMvc2hhcGV4bWwueG1sUEsFBgAAAAAGAAYAWwEA&#10;ALUDAAAAAA==&#10;" path="m5,0c4,0,4,0,4,0c3,0,1,1,0,3c0,3,0,3,0,3c0,0,2,0,5,0xe">
                      <v:path o:connectlocs="6,0;4,0;0,4;0,4;6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90" o:spid="_x0000_s1026" o:spt="100" style="position:absolute;left:4723;top:3990;height:2;width:5;" fillcolor="#A6A6A6 [2092]" filled="t" stroked="f" coordsize="4,2" o:gfxdata="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qeH2/&#10;AAAA3QAAAA8AAAAAAAAAAQAgAAAAIgAAAGRycy9kb3ducmV2LnhtbFBLAQIUABQAAAAIAIdO4kAz&#10;LwWeOwAAADkAAAAQAAAAAAAAAAEAIAAAAA4BAABkcnMvc2hhcGV4bWwueG1sUEsFBgAAAAAGAAYA&#10;WwEAALgDAAAAAA==&#10;" path="m4,0c4,0,4,0,4,0c4,0,4,0,4,0c2,1,1,1,0,2c1,1,2,0,4,0xe">
                      <v:path o:connectlocs="5,0;5,0;5,0;0,2;5,0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91" o:spid="_x0000_s1026" o:spt="100" style="position:absolute;left:4723;top:3989;height:3;width:6;" fillcolor="#A6A6A6 [2092]" filled="t" stroked="f" coordsize="5,3" o:gfxdata="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8nkUugAAAN0A&#10;AAAPAAAAAAAAAAEAIAAAACIAAABkcnMvZG93bnJldi54bWxQSwECFAAUAAAACACHTuJAMy8FnjsA&#10;AAA5AAAAEAAAAAAAAAABACAAAAAJAQAAZHJzL3NoYXBleG1sLnhtbFBLBQYAAAAABgAGAFsBAACz&#10;AwAAAAA=&#10;" path="m5,0c4,1,4,1,4,1c2,1,1,2,0,3c0,3,0,3,0,3c0,3,0,3,0,3c0,0,2,0,5,0xe">
                      <v:path o:connectlocs="6,0;4,1;0,3;0,3;0,3;6,0" o:connectangles="0,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rect id="Rectangle 192" o:spid="_x0000_s1026" o:spt="1" style="position:absolute;left:4723;top:3992;height:1;width:1;" fillcolor="#A6A6A6 [2092]" filled="t" stroked="f" coordsize="21600,21600" o:gfxdata="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zQwg&#10;wAAAAN0AAAAPAAAAAAAAAAEAIAAAACIAAABkcnMvZG93bnJldi54bWxQSwECFAAUAAAACACHTuJA&#10;My8FnjsAAAA5AAAAEAAAAAAAAAABACAAAAAPAQAAZHJzL3NoYXBleG1sLnhtbFBLBQYAAAAABgAG&#10;AFsBAAC5AwAAAAA=&#10;">
                      <v:fill on="t" opacity="13107f" focussize="0,0"/>
                      <v:stroke on="f"/>
                      <v:imagedata o:title=""/>
                      <o:lock v:ext="edit" aspectratio="f"/>
                    </v:rect>
                    <v:shape id="Freeform 193" o:spid="_x0000_s1026" o:spt="100" style="position:absolute;left:4606;top:3990;height:4;width:4;" fillcolor="#A6A6A6 [2092]" filled="t" stroked="f" coordsize="4,3" o:gfxdata="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l/a74A&#10;AADdAAAADwAAAAAAAAABACAAAAAiAAAAZHJzL2Rvd25yZXYueG1sUEsBAhQAFAAAAAgAh07iQDMv&#10;BZ47AAAAOQAAABAAAAAAAAAAAQAgAAAADQEAAGRycy9zaGFwZXhtbC54bWxQSwUGAAAAAAYABgBb&#10;AQAAtwMAAAAA&#10;" path="m4,3c4,3,4,3,4,3c2,2,1,1,0,1c0,0,0,0,0,0c1,0,3,1,4,3xe">
                      <v:path o:connectlocs="4,4;4,4;0,1;0,0;4,4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94" o:spid="_x0000_s1026" o:spt="100" style="position:absolute;left:4604;top:3989;height:5;width:6;" fillcolor="#A6A6A6 [2092]" filled="t" stroked="f" coordsize="5,4" o:gfxdata="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+wc9&#10;wAAAAN0AAAAPAAAAAAAAAAEAIAAAACIAAABkcnMvZG93bnJldi54bWxQSwECFAAUAAAACACHTuJA&#10;My8FnjsAAAA5AAAAEAAAAAAAAAABACAAAAAPAQAAZHJzL3NoYXBleG1sLnhtbFBLBQYAAAAABgAG&#10;AFsBAAC5AwAAAAA=&#10;" path="m1,1c0,1,0,1,0,1c3,0,4,1,5,4c4,2,2,1,1,1xe">
                      <v:path o:connectlocs="1,1;0,1;6,5;1,1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95" o:spid="_x0000_s1026" o:spt="100" style="position:absolute;left:4597;top:3980;height:5;width:3;" fillcolor="#A6A6A6 [2092]" filled="t" stroked="f" coordsize="2,4" o:gfxdata="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50Ou/&#10;AAAA3QAAAA8AAAAAAAAAAQAgAAAAIgAAAGRycy9kb3ducmV2LnhtbFBLAQIUABQAAAAIAIdO4kAz&#10;LwWeOwAAADkAAAAQAAAAAAAAAAEAIAAAAA4BAABkcnMvc2hhcGV4bWwueG1sUEsFBgAAAAAGAAYA&#10;WwEAALgDAAAAAA==&#10;" path="m2,4c1,3,0,1,0,0c1,1,2,2,2,4xe">
                      <v:path o:connectlocs="3,5;0,0;3,5" o:connectangles="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96" o:spid="_x0000_s1026" o:spt="100" style="position:absolute;left:4597;top:3980;height:5;width:4;" fillcolor="#A6A6A6 [2092]" filled="t" stroked="f" coordsize="3,4" o:gfxdata="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Bofa8AAAA&#10;3QAAAA8AAAAAAAAAAQAgAAAAIgAAAGRycy9kb3ducmV2LnhtbFBLAQIUABQAAAAIAIdO4kAzLwWe&#10;OwAAADkAAAAQAAAAAAAAAAEAIAAAAAsBAABkcnMvc2hhcGV4bWwueG1sUEsFBgAAAAAGAAYAWwEA&#10;ALUDAAAAAA==&#10;" path="m2,4c2,2,1,1,0,0c0,0,0,0,0,0c2,0,3,1,2,4xe">
                      <v:path o:connectlocs="2,5;0,0;0,0;2,5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97" o:spid="_x0000_s1026" o:spt="100" style="position:absolute;left:4774;top:3597;height:1;width:3;" fillcolor="#A6A6A6 [2092]" filled="t" stroked="f" coordsize="2,1" o:gfxdata="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KHzD&#10;wAAAAN0AAAAPAAAAAAAAAAEAIAAAACIAAABkcnMvZG93bnJldi54bWxQSwECFAAUAAAACACHTuJA&#10;My8FnjsAAAA5AAAAEAAAAAAAAAABACAAAAAPAQAAZHJzL3NoYXBleG1sLnhtbFBLBQYAAAAABgAG&#10;AFsBAAC5AwAAAAA=&#10;" path="m1,0c2,1,2,1,2,1c1,1,1,1,0,1c1,1,1,1,1,0xe">
                      <v:path o:connectlocs="1,0;3,1;0,1;1,0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98" o:spid="_x0000_s1026" o:spt="100" style="position:absolute;left:4771;top:3598;height:5;width:6;" fillcolor="#A6A6A6 [2092]" filled="t" stroked="f" coordsize="5,4" o:gfxdata="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wAE+&#10;wAAAAN0AAAAPAAAAAAAAAAEAIAAAACIAAABkcnMvZG93bnJldi54bWxQSwECFAAUAAAACACHTuJA&#10;My8FnjsAAAA5AAAAEAAAAAAAAAABACAAAAAPAQAAZHJzL3NoYXBleG1sLnhtbFBLBQYAAAAABgAG&#10;AFsBAAC5AwAAAAA=&#10;" path="m0,4c1,3,2,2,3,0c4,0,4,0,5,0c3,1,2,3,0,4xe">
                      <v:path o:connectlocs="0,5;3,0;6,0;0,5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199" o:spid="_x0000_s1026" o:spt="100" style="position:absolute;left:4771;top:3597;height:6;width:4;" fillcolor="#A6A6A6 [2092]" filled="t" stroked="f" coordsize="4,5" o:gfxdata="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Xyc7sAAADd&#10;AAAADwAAAAAAAAABACAAAAAiAAAAZHJzL2Rvd25yZXYueG1sUEsBAhQAFAAAAAgAh07iQDMvBZ47&#10;AAAAOQAAABAAAAAAAAAAAQAgAAAACgEAAGRycy9zaGFwZXhtbC54bWxQSwUGAAAAAAYABgBbAQAA&#10;tAMAAAAA&#10;" path="m0,5c0,4,0,4,0,4c1,3,3,1,4,0c4,1,4,1,3,1c2,2,1,3,0,5xe">
                      <v:path o:connectlocs="0,6;0,4;4,0;3,1;0,6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00" o:spid="_x0000_s1026" o:spt="100" style="position:absolute;left:4771;top:3598;height:5;width:3;" fillcolor="#A6A6A6 [2092]" filled="t" stroked="f" coordsize="3,4" o:gfxdata="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Mq/O8AAAA&#10;3QAAAA8AAAAAAAAAAQAgAAAAIgAAAGRycy9kb3ducmV2LnhtbFBLAQIUABQAAAAIAIdO4kAzLwWe&#10;OwAAADkAAAAQAAAAAAAAAAEAIAAAAAsBAABkcnMvc2hhcGV4bWwueG1sUEsFBgAAAAAGAAYAWwEA&#10;ALUDAAAAAA==&#10;" path="m3,0c2,2,1,3,0,4c0,4,0,4,0,4c1,2,2,1,3,0xe">
                      <v:path o:connectlocs="3,0;0,5;0,5;3,0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01" o:spid="_x0000_s1026" o:spt="100" style="position:absolute;left:4556;top:3598;height:1;width:1;" fillcolor="#A6A6A6 [2092]" filled="t" stroked="f" coordsize="1,1" o:gfxdata="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K9Dr4A&#10;AADdAAAADwAAAAAAAAABACAAAAAiAAAAZHJzL2Rvd25yZXYueG1sUEsBAhQAFAAAAAgAh07iQDMv&#10;BZ47AAAAOQAAABAAAAAAAAAAAQAgAAAADQEAAGRycy9zaGFwZXhtbC54bWxQSwUGAAAAAAYABgBb&#10;AQAAtwMAAAAA&#10;" path="m0,0c1,0,1,0,1,0c1,0,1,1,1,1c1,1,0,0,0,0xe">
                      <v:path o:connectlocs="0,0;1,0;1,1;0,0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02" o:spid="_x0000_s1026" o:spt="100" style="position:absolute;left:4556;top:3598;height:6;width:5;" fillcolor="#A6A6A6 [2092]" filled="t" stroked="f" coordsize="4,5" o:gfxdata="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9s0zvQAA&#10;AN0AAAAPAAAAAAAAAAEAIAAAACIAAABkcnMvZG93bnJldi54bWxQSwECFAAUAAAACACHTuJAMy8F&#10;njsAAAA5AAAAEAAAAAAAAAABACAAAAAMAQAAZHJzL3NoYXBleG1sLnhtbFBLBQYAAAAABgAGAFsB&#10;AAC2AwAAAAA=&#10;" path="m4,4c4,5,4,5,4,5c3,3,1,2,0,0c0,0,1,1,1,1c2,2,4,3,4,4xe">
                      <v:path o:connectlocs="5,4;5,6;0,0;1,1;5,4" o:connectangles="0,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03" o:spid="_x0000_s1026" o:spt="100" style="position:absolute;left:4557;top:3598;height:5;width:5;" fillcolor="#A6A6A6 [2092]" filled="t" stroked="f" coordsize="4,4" o:gfxdata="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okA&#10;48EAAADdAAAADwAAAAAAAAABACAAAAAiAAAAZHJzL2Rvd25yZXYueG1sUEsBAhQAFAAAAAgAh07i&#10;QDMvBZ47AAAAOQAAABAAAAAAAAAAAQAgAAAAEAEAAGRycy9zaGFwZXhtbC54bWxQSwUGAAAAAAYA&#10;BgBbAQAAugMAAAAA&#10;" path="m4,4c3,3,2,2,0,1c0,1,0,0,0,0c1,1,2,3,4,4xe">
                      <v:path o:connectlocs="5,5;0,1;0,0;5,5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  <v:shape id="Freeform 204" o:spid="_x0000_s1026" o:spt="100" style="position:absolute;left:4557;top:3599;height:4;width:5;" fillcolor="#A6A6A6 [2092]" filled="t" stroked="f" coordsize="4,3" o:gfxdata="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TEwtvQAA&#10;AN0AAAAPAAAAAAAAAAEAIAAAACIAAABkcnMvZG93bnJldi54bWxQSwECFAAUAAAACACHTuJAMy8F&#10;njsAAAA5AAAAEAAAAAAAAAABACAAAAAMAQAAZHJzL3NoYXBleG1sLnhtbFBLBQYAAAAABgAGAFsB&#10;AAC2AwAAAAA=&#10;" path="m0,0c2,1,3,2,4,3c3,3,3,3,3,3c3,2,1,1,0,0xe">
                      <v:path o:connectlocs="0,0;5,4;3,4;0,0" o:connectangles="0,0,0,0"/>
                      <v:fill on="t" opacity="13107f" focussize="0,0"/>
                      <v:stroke on="f"/>
                      <v:imagedata o:title=""/>
                      <o:lock v:ext="edit" aspectratio="f"/>
                    </v:shape>
                  </v:group>
                  <v:shape id="Freeform 206" o:spid="_x0000_s1026" o:spt="100" style="position:absolute;left:7604;top:45717;height:7;width:2;" fillcolor="#A6A6A6 [2092]" filled="t" stroked="f" coordsize="1,2" o:gfxdata="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m5d&#10;J8EAAADdAAAADwAAAAAAAAABACAAAAAiAAAAZHJzL2Rvd25yZXYueG1sUEsBAhQAFAAAAAgAh07i&#10;QDMvBZ47AAAAOQAAABAAAAAAAAAAAQAgAAAAEAEAAGRycy9zaGFwZXhtbC54bWxQSwUGAAAAAAYA&#10;BgBbAQAAugMAAAAA&#10;" path="m1,2c0,1,0,1,0,1c1,1,1,1,1,0c1,1,1,1,1,2xe">
                    <v:path o:connectlocs="2,7;0,3;2,0;2,7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7" o:spid="_x0000_s1026" o:spt="100" style="position:absolute;left:7607;top:45715;height:10;width:10;" fillcolor="#A6A6A6 [2092]" filled="t" stroked="f" coordsize="3,3" o:gfxdata="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ShsC/&#10;AAAA3QAAAA8AAAAAAAAAAQAgAAAAIgAAAGRycy9kb3ducmV2LnhtbFBLAQIUABQAAAAIAIdO4kAz&#10;LwWeOwAAADkAAAAQAAAAAAAAAAEAIAAAAA4BAABkcnMvc2hhcGV4bWwueG1sUEsFBgAAAAAGAAYA&#10;WwEAALgDAAAAAA==&#10;" path="m2,0c3,0,3,0,3,0c2,1,1,2,0,3c0,2,0,2,0,1c1,1,2,0,2,0xe">
                    <v:path o:connectlocs="6,0;10,0;0,10;0,3;6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8" o:spid="_x0000_s1026" o:spt="100" style="position:absolute;left:7604;top:45712;height:10;width:10;" fillcolor="#A6A6A6 [2092]" filled="t" stroked="f" coordsize="3,3" o:gfxdata="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AYt74A&#10;AADdAAAADwAAAAAAAAABACAAAAAiAAAAZHJzL2Rvd25yZXYueG1sUEsBAhQAFAAAAAgAh07iQDMv&#10;BZ47AAAAOQAAABAAAAAAAAAAAQAgAAAADQEAAGRycy9zaGFwZXhtbC54bWxQSwUGAAAAAAYABgBb&#10;AQAAtwMAAAAA&#10;" path="m3,0c3,1,2,2,1,2c1,3,1,3,0,3c1,2,2,1,3,0xe">
                    <v:path o:connectlocs="10,0;3,6;0,10;10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9" o:spid="_x0000_s1026" o:spt="100" style="position:absolute;left:7607;top:45712;height:5;width:7;" fillcolor="#A6A6A6 [2092]" filled="t" stroked="f" coordsize="2,2" o:gfxdata="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ZvBb4A&#10;AADbAAAADwAAAAAAAAABACAAAAAiAAAAZHJzL2Rvd25yZXYueG1sUEsBAhQAFAAAAAgAh07iQDMv&#10;BZ47AAAAOQAAABAAAAAAAAAAAQAgAAAADQEAAGRycy9zaGFwZXhtbC54bWxQSwUGAAAAAAYABgBb&#10;AQAAtwMAAAAA&#10;" path="m0,2c1,2,2,1,2,0c2,1,2,1,2,1c2,1,1,2,0,2xe">
                    <v:path o:connectlocs="0,5;7,0;7,2;0,5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0" o:spid="_x0000_s1026" o:spt="100" style="position:absolute;left:7069;top:44967;height:107;width:115;" fillcolor="#A6A6A6 [2092]" filled="t" stroked="f" coordsize="38,36" o:gfxdata="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YkKq/&#10;AAAA3QAAAA8AAAAAAAAAAQAgAAAAIgAAAGRycy9kb3ducmV2LnhtbFBLAQIUABQAAAAIAIdO4kAz&#10;LwWeOwAAADkAAAAQAAAAAAAAAAEAIAAAAA4BAABkcnMvc2hhcGV4bWwueG1sUEsFBgAAAAAGAAYA&#10;WwEAALgDAAAAAA==&#10;" path="m15,0c17,0,19,0,21,0c28,2,33,5,35,12c38,21,33,34,21,36c19,36,17,36,15,36c14,35,14,35,13,35c6,33,2,28,0,21c0,19,0,17,0,15c2,7,7,2,15,0xe">
                    <v:path o:connectlocs="45,0;63,0;105,35;63,107;45,107;39,104;0,62;0,44;45,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1" o:spid="_x0000_s1026" o:spt="100" style="position:absolute;left:6777;top:45100;height:55;width:55;" fillcolor="#A6A6A6 [2092]" filled="t" stroked="f" coordsize="18,18" o:gfxdata="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AKqy/&#10;AAAA2wAAAA8AAAAAAAAAAQAgAAAAIgAAAGRycy9kb3ducmV2LnhtbFBLAQIUABQAAAAIAIdO4kAz&#10;LwWeOwAAADkAAAAQAAAAAAAAAAEAIAAAAA4BAABkcnMvc2hhcGV4bWwueG1sUEsFBgAAAAAGAAYA&#10;WwEAALgDAAAAAA==&#10;" path="m12,18c10,18,8,18,6,17c6,17,6,17,6,17c4,16,2,15,1,12c0,10,0,8,1,6c1,6,1,6,1,6c2,4,4,2,6,1c8,0,10,1,12,1c14,2,17,3,17,6c18,8,18,10,17,12c16,15,15,17,12,18xe">
                    <v:path o:connectlocs="36,55;18,51;18,51;3,36;3,18;3,18;18,3;36,3;51,18;51,36;36,55" o:connectangles="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2" o:spid="_x0000_s1026" o:spt="100" style="position:absolute;left:7602;top:45180;height:2;width:5;" fillcolor="#A6A6A6 [2092]" filled="t" stroked="f" coordsize="2,1" o:gfxdata="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i2/e8AAAA&#10;3QAAAA8AAAAAAAAAAQAgAAAAIgAAAGRycy9kb3ducmV2LnhtbFBLAQIUABQAAAAIAIdO4kAzLwWe&#10;OwAAADkAAAAQAAAAAAAAAAEAIAAAAAsBAABkcnMvc2hhcGV4bWwueG1sUEsFBgAAAAAGAAYAWwEA&#10;ALUDAAAAAA==&#10;" path="m0,0c1,0,1,0,1,0c2,1,2,1,2,1c1,0,1,0,0,0xe">
                    <v:path o:connectlocs="0,0;2,0;5,2;0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3" o:spid="_x0000_s1026" o:spt="100" style="position:absolute;left:7604;top:45180;height:7;width:10;" fillcolor="#A6A6A6 [2092]" filled="t" stroked="f" coordsize="3,3" o:gfxdata="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+Mxb4A&#10;AADdAAAADwAAAAAAAAABACAAAAAiAAAAZHJzL2Rvd25yZXYueG1sUEsBAhQAFAAAAAgAh07iQDMv&#10;BZ47AAAAOQAAABAAAAAAAAAAAQAgAAAADQEAAGRycy9zaGFwZXhtbC54bWxQSwUGAAAAAAYABgBb&#10;AQAAtwMAAAAA&#10;" path="m3,2c3,3,3,3,3,3c2,2,1,1,1,1c0,0,0,0,0,0c0,0,0,0,0,0c1,1,2,1,3,2xe">
                    <v:path o:connectlocs="10,4;10,7;3,2;0,0;0,0;10,4" o:connectangles="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4" o:spid="_x0000_s1026" o:spt="100" style="position:absolute;left:7602;top:45180;height:7;width:12;" fillcolor="#A6A6A6 [2092]" filled="t" stroked="f" coordsize="4,3" o:gfxdata="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vIY57sAAADd&#10;AAAADwAAAAAAAAABACAAAAAiAAAAZHJzL2Rvd25yZXYueG1sUEsBAhQAFAAAAAgAh07iQDMvBZ47&#10;AAAAOQAAABAAAAAAAAAAAQAgAAAACgEAAGRycy9zaGFwZXhtbC54bWxQSwUGAAAAAAYABgBbAQAA&#10;tAMAAAAA&#10;" path="m4,3c4,3,4,3,4,3c3,2,1,1,0,0c1,0,1,0,2,1c2,2,3,2,4,3xe">
                    <v:path o:connectlocs="12,7;12,7;0,0;6,2;12,7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5" o:spid="_x0000_s1026" o:spt="100" style="position:absolute;left:7607;top:45182;height:5;width:7;" fillcolor="#A6A6A6 [2092]" filled="t" stroked="f" coordsize="2,2" o:gfxdata="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6fUO/&#10;AAAA3QAAAA8AAAAAAAAAAQAgAAAAIgAAAGRycy9kb3ducmV2LnhtbFBLAQIUABQAAAAIAIdO4kAz&#10;LwWeOwAAADkAAAAQAAAAAAAAAAEAIAAAAA4BAABkcnMvc2hhcGV4bWwueG1sUEsFBgAAAAAGAAYA&#10;WwEAALgDAAAAAA==&#10;" path="m0,0c0,0,1,1,2,2c2,2,2,2,2,2c1,1,0,1,0,0xe">
                    <v:path o:connectlocs="0,0;7,5;7,5;0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6" o:spid="_x0000_s1026" o:spt="100" style="position:absolute;left:6884;top:44782;height:47;width:50;" fillcolor="#A6A6A6 [2092]" filled="t" stroked="f" coordsize="16,16" o:gfxdata="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FvcO/&#10;AAAA3QAAAA8AAAAAAAAAAQAgAAAAIgAAAGRycy9kb3ducmV2LnhtbFBLAQIUABQAAAAIAIdO4kAz&#10;LwWeOwAAADkAAAAQAAAAAAAAAAEAIAAAAA4BAABkcnMvc2hhcGV4bWwueG1sUEsFBgAAAAAGAAYA&#10;WwEAALgDAAAAAA==&#10;" path="m11,16c9,16,7,16,6,16c4,15,2,13,1,10c0,9,0,7,1,6c2,3,4,2,6,0c7,0,9,0,11,0c11,0,11,0,11,0c13,1,15,3,16,6c16,7,16,9,16,10c15,13,13,15,11,16xe">
                    <v:path o:connectlocs="34,47;18,47;3,29;3,17;18,0;34,0;34,0;50,17;50,29;34,47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6874;top:44985;height:72;width:72;" fillcolor="#A6A6A6 [2092]" filled="t" stroked="f" coordsize="24,24" o:gfxdata="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K7DqvQAA&#10;ANsAAAAPAAAAAAAAAAEAIAAAACIAAABkcnMvZG93bnJldi54bWxQSwECFAAUAAAACACHTuJAMy8F&#10;njsAAAA5AAAAEAAAAAAAAAABACAAAAAMAQAAZHJzL3NoYXBleG1sLnhtbFBLBQYAAAAABgAGAFsB&#10;AAC2AwAAAAA=&#10;" path="m15,24c13,24,11,24,10,24c5,22,2,19,0,14c0,13,0,11,0,10c2,5,5,2,10,0c11,0,13,0,15,0c20,1,23,4,24,10c24,11,24,13,24,14c23,19,20,23,15,24xe">
                    <v:path o:connectlocs="45,72;30,72;0,42;0,30;30,0;45,0;72,30;72,42;45,72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8" o:spid="_x0000_s1026" o:spt="100" style="position:absolute;left:7707;top:45830;height:7;width:2;" fillcolor="#A6A6A6 [2092]" filled="t" stroked="f" coordsize="1,2" o:gfxdata="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6w/u&#10;wAAAAN0AAAAPAAAAAAAAAAEAIAAAACIAAABkcnMvZG93bnJldi54bWxQSwECFAAUAAAACACHTuJA&#10;My8FnjsAAAA5AAAAEAAAAAAAAAABACAAAAAPAQAAZHJzL3NoYXBleG1sLnhtbFBLBQYAAAAABgAG&#10;AFsBAAC5AwAAAAA=&#10;" path="m1,0c1,1,1,1,1,2c0,1,0,1,0,1c0,1,0,1,0,1c1,1,1,0,1,0xe">
                    <v:path o:connectlocs="2,0;2,7;0,3;0,3;2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9" o:spid="_x0000_s1026" o:spt="100" style="position:absolute;left:7707;top:45835;height:0;width:0;" fillcolor="#A6A6A6 [2092]" filled="t" stroked="f" coordsize="0,0" o:gfxdata="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Kk0dvQAA&#10;ANsAAAAPAAAAAAAAAAEAIAAAACIAAABkcnMvZG93bnJldi54bWxQSwECFAAUAAAACACHTuJAMy8F&#10;njsAAAA5AAAAEAAAAAAAAAABACAAAAAMAQAAZHJzL3NoYXBleG1sLnhtbFBLBQYAAAAABgAGAFsB&#10;AAC2AwAAAAA=&#10;" path="m0,0l0,0,0,0xe">
                    <v:path o:connectlocs="0,0;0,0;0,0" o:connectangles="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0" o:spid="_x0000_s1026" o:spt="100" style="position:absolute;left:7707;top:45830;height:5;width:2;" fillcolor="#A6A6A6 [2092]" filled="t" stroked="f" coordsize="1,1" o:gfxdata="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oVx&#10;sMEAAADdAAAADwAAAAAAAAABACAAAAAiAAAAZHJzL2Rvd25yZXYueG1sUEsBAhQAFAAAAAgAh07i&#10;QDMvBZ47AAAAOQAAABAAAAAAAAAAAQAgAAAAEAEAAGRycy9zaGFwZXhtbC54bWxQSwUGAAAAAAYA&#10;BgBbAQAAugMAAAAA&#10;" path="m0,1c1,0,1,0,1,0c1,0,1,0,1,0c1,0,1,1,0,1xe">
                    <v:path o:connectlocs="0,5;2,0;2,0;0,5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1" o:spid="_x0000_s1026" o:spt="100" style="position:absolute;left:7709;top:45830;height:7;width:7;" fillcolor="#A6A6A6 [2092]" filled="t" stroked="f" coordsize="2,2" o:gfxdata="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Be0C/&#10;AAAA3QAAAA8AAAAAAAAAAQAgAAAAIgAAAGRycy9kb3ducmV2LnhtbFBLAQIUABQAAAAIAIdO4kAz&#10;LwWeOwAAADkAAAAQAAAAAAAAAAEAIAAAAA4BAABkcnMvc2hhcGV4bWwueG1sUEsFBgAAAAAGAAYA&#10;WwEAALgDAAAAAA==&#10;" path="m0,0c1,0,1,0,2,0c1,0,1,1,0,2c0,1,0,1,0,0xe">
                    <v:path o:connectlocs="0,0;7,0;0,7;0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rect id="Rectangle 222" o:spid="_x0000_s1026" o:spt="1" style="position:absolute;left:7709;top:45830;height:2;width:2;" fillcolor="#A6A6A6 [2092]" filled="t" stroked="f" coordsize="21600,21600" o:gfxdata="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RyDS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rect>
                  <v:shape id="Freeform 223" o:spid="_x0000_s1026" o:spt="100" style="position:absolute;left:8247;top:45940;height:2;width:2;" fillcolor="#A6A6A6 [2092]" filled="t" stroked="f" coordsize="1,1" o:gfxdata="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lfv&#10;x8EAAADdAAAADwAAAAAAAAABACAAAAAiAAAAZHJzL2Rvd25yZXYueG1sUEsBAhQAFAAAAAgAh07i&#10;QDMvBZ47AAAAOQAAABAAAAAAAAAAAQAgAAAAEAEAAGRycy9zaGFwZXhtbC54bWxQSwUGAAAAAAYA&#10;BgBbAQAAugMAAAAA&#10;" path="m1,0c1,0,1,0,1,0c1,0,1,0,1,0c1,0,0,0,0,1c0,0,0,0,0,0c0,0,0,0,0,0c0,0,1,0,1,0xe">
                    <v:path o:connectlocs="2,0;2,0;2,0;0,2;0,0;0,0;2,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4" o:spid="_x0000_s1026" o:spt="100" style="position:absolute;left:8247;top:45940;height:0;width:0;" fillcolor="#A6A6A6 [2092]" filled="t" stroked="f" coordsize="0,0" o:gfxdata="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z6QgvQAA&#10;AN0AAAAPAAAAAAAAAAEAIAAAACIAAABkcnMvZG93bnJldi54bWxQSwECFAAUAAAACACHTuJAMy8F&#10;njsAAAA5AAAAEAAAAAAAAAABACAAAAAMAQAAZHJzL3NoYXBleG1sLnhtbFBLBQYAAAAABgAGAFsB&#10;AAC2AwAAAAA=&#10;" path="m0,0l0,0,0,0xe">
                    <v:path o:connectlocs="0,0;0,0;0,0" o:connectangles="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5" o:spid="_x0000_s1026" o:spt="100" style="position:absolute;left:8249;top:45937;height:2;width:5;" fillcolor="#A6A6A6 [2092]" filled="t" stroked="f" coordsize="1,1" o:gfxdata="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ITe&#10;LsEAAADdAAAADwAAAAAAAAABACAAAAAiAAAAZHJzL2Rvd25yZXYueG1sUEsBAhQAFAAAAAgAh07i&#10;QDMvBZ47AAAAOQAAABAAAAAAAAAAAQAgAAAAEAEAAGRycy9zaGFwZXhtbC54bWxQSwUGAAAAAAYA&#10;BgBbAQAAugMAAAAA&#10;" path="m0,1c0,1,0,1,0,1c0,0,0,0,0,0c0,0,0,0,1,0c0,1,0,1,0,1xe">
                    <v:path o:connectlocs="0,2;0,2;0,0;5,0;0,2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6" o:spid="_x0000_s1026" o:spt="100" style="position:absolute;left:8247;top:45940;height:2;width:7;" fillcolor="#A6A6A6 [2092]" filled="t" stroked="f" coordsize="2,1" o:gfxdata="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cRpLbsAAADd&#10;AAAADwAAAAAAAAABACAAAAAiAAAAZHJzL2Rvd25yZXYueG1sUEsBAhQAFAAAAAgAh07iQDMvBZ47&#10;AAAAOQAAABAAAAAAAAAAAQAgAAAACgEAAGRycy9zaGFwZXhtbC54bWxQSwUGAAAAAAYABgBbAQAA&#10;tAMAAAAA&#10;" path="m2,0c1,0,1,0,0,1c0,0,1,0,1,0l2,0xe">
                    <v:path o:connectlocs="7,0;0,2;3,0;7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7" o:spid="_x0000_s1026" o:spt="100" style="position:absolute;left:8249;top:45937;height:2;width:5;" fillcolor="#A6A6A6 [2092]" filled="t" stroked="f" coordsize="2,1" o:gfxdata="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R+i5&#10;wAAAAN0AAAAPAAAAAAAAAAEAIAAAACIAAABkcnMvZG93bnJldi54bWxQSwECFAAUAAAACACHTuJA&#10;My8FnjsAAAA5AAAAEAAAAAAAAAABACAAAAAPAQAAZHJzL3NoYXBleG1sLnhtbFBLBQYAAAAABgAG&#10;AFsBAAC5AwAAAAA=&#10;" path="m2,1l0,1,2,0,2,0,2,1xe">
                    <v:path o:connectlocs="5,2;0,2;5,0;5,0;5,2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8" o:spid="_x0000_s1026" o:spt="100" style="position:absolute;left:8247;top:45940;height:0;width:2;" fillcolor="#A6A6A6 [2092]" filled="t" stroked="f" coordsize="1,1" o:gfxdata="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/na&#10;gsEAAADdAAAADwAAAAAAAAABACAAAAAiAAAAZHJzL2Rvd25yZXYueG1sUEsBAhQAFAAAAAgAh07i&#10;QDMvBZ47AAAAOQAAABAAAAAAAAAAAQAgAAAAEAEAAGRycy9zaGFwZXhtbC54bWxQSwUGAAAAAAYA&#10;BgBbAQAAugMAAAAA&#10;" path="m0,0c0,0,0,0,0,0c1,0,1,0,1,0c1,0,0,0,0,0xe">
                    <v:path o:connectlocs="0,0;0,0;2,0;0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9" o:spid="_x0000_s1026" o:spt="100" style="position:absolute;left:8247;top:45937;height:2;width:2;" fillcolor="#A6A6A6 [2092]" filled="t" stroked="f" coordsize="1,1" o:gfxdata="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imQe/&#10;AAAA3QAAAA8AAAAAAAAAAQAgAAAAIgAAAGRycy9kb3ducmV2LnhtbFBLAQIUABQAAAAIAIdO4kAz&#10;LwWeOwAAADkAAAAQAAAAAAAAAAEAIAAAAA4BAABkcnMvc2hhcGV4bWwueG1sUEsFBgAAAAAGAAYA&#10;WwEAALgDAAAAAA==&#10;" path="m0,1l1,0,1,1,0,1xe">
                    <v:path o:connectlocs="0,2;2,0;2,2;0,2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0" o:spid="_x0000_s1026" o:spt="100" style="position:absolute;left:8157;top:45942;height:2;width:2;" fillcolor="#A6A6A6 [2092]" filled="t" stroked="f" coordsize="1,1" o:gfxdata="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1zn&#10;bcEAAADdAAAADwAAAAAAAAABACAAAAAiAAAAZHJzL2Rvd25yZXYueG1sUEsBAhQAFAAAAAgAh07i&#10;QDMvBZ47AAAAOQAAABAAAAAAAAAAAQAgAAAAEAEAAGRycy9zaGFwZXhtbC54bWxQSwUGAAAAAAYA&#10;BgBbAQAAugMAAAAA&#10;" path="m1,0c0,1,0,1,0,1c0,1,0,1,0,1c0,0,0,0,0,0c0,0,1,0,1,0xe">
                    <v:path o:connectlocs="2,0;0,2;0,2;0,0;2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1" o:spid="_x0000_s1026" o:spt="100" style="position:absolute;left:8154;top:45940;height:5;width:5;" fillcolor="#A6A6A6 [2092]" filled="t" stroked="f" coordsize="2,2" o:gfxdata="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Y7Z2/&#10;AAAA3QAAAA8AAAAAAAAAAQAgAAAAIgAAAGRycy9kb3ducmV2LnhtbFBLAQIUABQAAAAIAIdO4kAz&#10;LwWeOwAAADkAAAAQAAAAAAAAAAEAIAAAAA4BAABkcnMvc2hhcGV4bWwueG1sUEsFBgAAAAAGAAYA&#10;WwEAALgDAAAAAA==&#10;" path="m2,1c2,1,1,1,1,1c1,2,1,2,1,2c0,1,0,1,0,0c1,0,1,0,2,1xe">
                    <v:path o:connectlocs="5,2;2,2;2,5;0,0;5,2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2" o:spid="_x0000_s1026" o:spt="100" style="position:absolute;left:7937;top:45940;height:5;width:5;" fillcolor="#A6A6A6 [2092]" filled="t" stroked="f" coordsize="1,2" o:gfxdata="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FOqu/&#10;AAAA3QAAAA8AAAAAAAAAAQAgAAAAIgAAAGRycy9kb3ducmV2LnhtbFBLAQIUABQAAAAIAIdO4kAz&#10;LwWeOwAAADkAAAAQAAAAAAAAAAEAIAAAAA4BAABkcnMvc2hhcGV4bWwueG1sUEsFBgAAAAAGAAYA&#10;WwEAALgDAAAAAA==&#10;" path="m0,0c0,1,1,1,1,1c1,2,1,2,1,2c0,1,0,1,0,0xe">
                    <v:path o:connectlocs="0,0;5,2;5,5;0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3" o:spid="_x0000_s1026" o:spt="100" style="position:absolute;left:7934;top:45940;height:0;width:2;" fillcolor="#A6A6A6 [2092]" filled="t" stroked="f" coordsize="1,1" o:gfxdata="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Z8E&#10;wAAAAN0AAAAPAAAAAAAAAAEAIAAAACIAAABkcnMvZG93bnJldi54bWxQSwECFAAUAAAACACHTuJA&#10;My8FnjsAAAA5AAAAEAAAAAAAAAABACAAAAAPAQAAZHJzL3NoYXBleG1sLnhtbFBLBQYAAAAABgAG&#10;AFsBAAC5AwAAAAA=&#10;" path="m0,0l1,0,1,0,1,0,1,0,0,0,0,0xe">
                    <v:path o:connectlocs="0,0;2,0;2,0;2,0;2,0;0,0;0,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4" o:spid="_x0000_s1026" o:spt="100" style="position:absolute;left:7937;top:45940;height:5;width:5;" fillcolor="#A6A6A6 [2092]" filled="t" stroked="f" coordsize="1,2" o:gfxdata="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lgtCvQAA&#10;AN0AAAAPAAAAAAAAAAEAIAAAACIAAABkcnMvZG93bnJldi54bWxQSwECFAAUAAAACACHTuJAMy8F&#10;njsAAAA5AAAAEAAAAAAAAAABACAAAAAMAQAAZHJzL3NoYXBleG1sLnhtbFBLBQYAAAAABgAGAFsB&#10;AAC2AwAAAAA=&#10;" path="m0,0c0,1,0,1,1,2c0,1,0,1,0,0xe">
                    <v:path o:connectlocs="0,0;5,5;0,0" o:connectangles="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5" o:spid="_x0000_s1026" o:spt="100" style="position:absolute;left:7934;top:45940;height:0;width:2;" fillcolor="#A6A6A6 [2092]" filled="t" stroked="f" coordsize="1,1" o:gfxdata="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iq7t&#10;wAAAAN0AAAAPAAAAAAAAAAEAIAAAACIAAABkcnMvZG93bnJldi54bWxQSwECFAAUAAAACACHTuJA&#10;My8FnjsAAAA5AAAAEAAAAAAAAAABACAAAAAPAQAAZHJzL3NoYXBleG1sLnhtbFBLBQYAAAAABgAG&#10;AFsBAAC5AwAAAAA=&#10;" path="m1,0l1,0,0,0,1,0xe">
                    <v:path o:connectlocs="2,0;2,0;0,0;2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6" o:spid="_x0000_s1026" o:spt="100" style="position:absolute;left:7937;top:45940;height:2;width:5;" fillcolor="#A6A6A6 [2092]" filled="t" stroked="f" coordsize="1,1" o:gfxdata="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spFJvQAA&#10;AN0AAAAPAAAAAAAAAAEAIAAAACIAAABkcnMvZG93bnJldi54bWxQSwECFAAUAAAACACHTuJAMy8F&#10;njsAAAA5AAAAEAAAAAAAAAABACAAAAAMAQAAZHJzL3NoYXBleG1sLnhtbFBLBQYAAAAABgAGAFsB&#10;AAC2AwAAAAA=&#10;" path="m0,0c1,0,1,0,1,0c1,1,1,1,1,1c1,1,0,1,0,0xe">
                    <v:path o:connectlocs="0,0;5,0;5,2;0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7" o:spid="_x0000_s1026" o:spt="100" style="position:absolute;left:7937;top:45940;height:0;width:5;" fillcolor="#A6A6A6 [2092]" filled="t" stroked="f" coordsize="2,1" o:gfxdata="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kpie&#10;wAAAAN0AAAAPAAAAAAAAAAEAIAAAACIAAABkcnMvZG93bnJldi54bWxQSwECFAAUAAAACACHTuJA&#10;My8FnjsAAAA5AAAAEAAAAAAAAAABACAAAAAPAQAAZHJzL3NoYXBleG1sLnhtbFBLBQYAAAAABgAG&#10;AFsBAAC5AwAAAAA=&#10;" path="m2,0l0,0,0,0,0,0,2,0xe">
                    <v:path o:connectlocs="5,0;0,0;0,0;0,0;5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8" o:spid="_x0000_s1026" o:spt="100" style="position:absolute;left:8569;top:45617;height:5;width:2;" fillcolor="#A6A6A6 [2092]" filled="t" stroked="f" coordsize="1,1" o:gfxdata="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LKql&#10;wAAAAN0AAAAPAAAAAAAAAAEAIAAAACIAAABkcnMvZG93bnJldi54bWxQSwECFAAUAAAACACHTuJA&#10;My8FnjsAAAA5AAAAEAAAAAAAAAABACAAAAAPAQAAZHJzL3NoYXBleG1sLnhtbFBLBQYAAAAABgAG&#10;AFsBAAC5AwAAAAA=&#10;" path="m1,0c1,0,1,0,0,1c0,0,0,0,0,0c0,0,0,0,0,0c1,0,1,0,1,0xe">
                    <v:path o:connectlocs="2,0;0,5;0,0;0,0;2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9" o:spid="_x0000_s1026" o:spt="100" style="position:absolute;left:8572;top:45615;height:2;width:2;" fillcolor="#A6A6A6 [2092]" filled="t" stroked="f" coordsize="1,1" o:gfxdata="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YA8+&#10;wAAAAN0AAAAPAAAAAAAAAAEAIAAAACIAAABkcnMvZG93bnJldi54bWxQSwECFAAUAAAACACHTuJA&#10;My8FnjsAAAA5AAAAEAAAAAAAAAABACAAAAAPAQAAZHJzL3NoYXBleG1sLnhtbFBLBQYAAAAABgAG&#10;AFsBAAC5AwAAAAA=&#10;" path="m0,1c0,1,0,1,0,1c0,0,0,0,0,0c1,0,1,0,1,0c1,0,1,0,1,0c0,0,0,0,0,1xe">
                    <v:path o:connectlocs="0,2;0,2;0,0;2,0;2,0;0,2" o:connectangles="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40" o:spid="_x0000_s1026" o:spt="100" style="position:absolute;left:8569;top:45615;height:7;width:2;" fillcolor="#A6A6A6 [2092]" filled="t" stroked="f" coordsize="1,2" o:gfxdata="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DnFg&#10;wAAAAN0AAAAPAAAAAAAAAAEAIAAAACIAAABkcnMvZG93bnJldi54bWxQSwECFAAUAAAACACHTuJA&#10;My8FnjsAAAA5AAAAEAAAAAAAAAABACAAAAAPAQAAZHJzL3NoYXBleG1sLnhtbFBLBQYAAAAABgAG&#10;AFsBAAC5AwAAAAA=&#10;" path="m1,1c1,0,1,0,1,0c1,1,1,1,0,2c1,1,1,1,1,1xe">
                    <v:path o:connectlocs="2,3;2,0;0,7;2,3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41" o:spid="_x0000_s1026" o:spt="100" style="position:absolute;left:8572;top:45615;height:2;width:2;" fillcolor="#A6A6A6 [2092]" filled="t" stroked="f" coordsize="1,1" o:gfxdata="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GOwC/&#10;AAAA3QAAAA8AAAAAAAAAAQAgAAAAIgAAAGRycy9kb3ducmV2LnhtbFBLAQIUABQAAAAIAIdO4kAz&#10;LwWeOwAAADkAAAAQAAAAAAAAAAEAIAAAAA4BAABkcnMvc2hhcGV4bWwueG1sUEsFBgAAAAAGAAYA&#10;WwEAALgDAAAAAA==&#10;" path="m0,0c0,1,0,1,0,1c0,1,0,1,0,1c0,0,0,0,1,0l0,0xe">
                    <v:path o:connectlocs="0,0;0,2;0,2;2,0;0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42" o:spid="_x0000_s1026" o:spt="100" style="position:absolute;left:8569;top:45615;height:2;width:2;" fillcolor="#A6A6A6 [2092]" filled="t" stroked="f" coordsize="1,1" o:gfxdata="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7ASri/&#10;AAAA3QAAAA8AAAAAAAAAAQAgAAAAIgAAAGRycy9kb3ducmV2LnhtbFBLAQIUABQAAAAIAIdO4kAz&#10;LwWeOwAAADkAAAAQAAAAAAAAAAEAIAAAAA4BAABkcnMvc2hhcGV4bWwueG1sUEsFBgAAAAAGAAYA&#10;WwEAALgDAAAAAA==&#10;" path="m1,1l0,1,0,0,1,1xe">
                    <v:path o:connectlocs="2,2;0,2;0,0;2,2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43" o:spid="_x0000_s1026" o:spt="100" style="position:absolute;left:8569;top:45615;height:2;width:2;" fillcolor="#A6A6A6 [2092]" filled="t" stroked="f" coordsize="1,1" o:gfxdata="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jO8j&#10;wAAAAN0AAAAPAAAAAAAAAAEAIAAAACIAAABkcnMvZG93bnJldi54bWxQSwECFAAUAAAACACHTuJA&#10;My8FnjsAAAA5AAAAEAAAAAAAAAABACAAAAAPAQAAZHJzL3NoYXBleG1sLnhtbFBLBQYAAAAABgAG&#10;AFsBAAC5AwAAAAA=&#10;" path="m0,0l1,0,1,1,0,0xe">
                    <v:path o:connectlocs="0,0;2,0;2,2;0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44" o:spid="_x0000_s1026" o:spt="100" style="position:absolute;left:7617;top:45617;height:7;width:2;" fillcolor="#A6A6A6 [2092]" filled="t" stroked="f" coordsize="1,2" o:gfxdata="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L9Nb4A&#10;AADdAAAADwAAAAAAAAABACAAAAAiAAAAZHJzL2Rvd25yZXYueG1sUEsBAhQAFAAAAAgAh07iQDMv&#10;BZ47AAAAOQAAABAAAAAAAAAAAQAgAAAADQEAAGRycy9zaGFwZXhtbC54bWxQSwUGAAAAAAYABgBb&#10;AQAAtwMAAAAA&#10;" path="m0,1c0,1,0,0,0,0c0,1,1,1,1,2l0,1xe">
                    <v:path o:connectlocs="0,3;0,0;2,7;0,3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45" o:spid="_x0000_s1026" o:spt="100" style="position:absolute;left:7614;top:45712;height:0;width:2;" fillcolor="#A6A6A6 [2092]" filled="t" stroked="f" coordsize="1,1" o:gfxdata="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f3sq/&#10;AAAA3QAAAA8AAAAAAAAAAQAgAAAAIgAAAGRycy9kb3ducmV2LnhtbFBLAQIUABQAAAAIAIdO4kAz&#10;LwWeOwAAADkAAAAQAAAAAAAAAAEAIAAAAA4BAABkcnMvc2hhcGV4bWwueG1sUEsFBgAAAAAGAAYA&#10;WwEAALgDAAAAAA==&#10;" path="m1,0l1,0,1,0,1,0,0,0,1,0xe">
                    <v:path o:connectlocs="2,0;2,0;2,0;2,0;0,0;2,0" o:connectangles="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46" o:spid="_x0000_s1026" o:spt="100" style="position:absolute;left:7614;top:45712;height:2;width:2;" fillcolor="#A6A6A6 [2092]" filled="t" stroked="f" coordsize="1,1" o:gfxdata="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7zhirsAAADd&#10;AAAADwAAAAAAAAABACAAAAAiAAAAZHJzL2Rvd25yZXYueG1sUEsBAhQAFAAAAAgAh07iQDMvBZ47&#10;AAAAOQAAABAAAAAAAAAAAQAgAAAACgEAAGRycy9zaGFwZXhtbC54bWxQSwUGAAAAAAYABgBbAQAA&#10;tAMAAAAA&#10;" path="m1,0l1,1,1,1,0,1,1,0xe">
                    <v:path o:connectlocs="2,0;2,2;2,2;0,2;2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rect id="Rectangle 247" o:spid="_x0000_s1026" o:spt="1" style="position:absolute;left:7617;top:45715;height:2;width:2;" fillcolor="#A6A6A6 [2092]" filled="t" stroked="f" coordsize="21600,21600" o:gfxdata="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rSBn&#10;wAAAAN0AAAAPAAAAAAAAAAEAIAAAACIAAABkcnMvZG93bnJldi54bWxQSwECFAAUAAAACACHTuJA&#10;My8FnjsAAAA5AAAAEAAAAAAAAAABACAAAAAPAQAAZHJzL3NoYXBleG1sLnhtbFBLBQYAAAAABgAG&#10;AFsBAAC5AwAAAAA=&#10;">
                    <v:fill on="t" opacity="13107f" focussize="0,0"/>
                    <v:stroke on="f"/>
                    <v:imagedata o:title=""/>
                    <o:lock v:ext="edit" aspectratio="f"/>
                  </v:rect>
                  <v:rect id="Rectangle 248" o:spid="_x0000_s1026" o:spt="1" style="position:absolute;left:7614;top:45712;height:2;width:2;" fillcolor="#A6A6A6 [2092]" filled="t" stroked="f" coordsize="21600,21600" o:gfxdata="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/vhC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rect>
                  <v:shape id="Freeform 249" o:spid="_x0000_s1026" o:spt="100" style="position:absolute;left:7614;top:45712;height:2;width:2;" fillcolor="#A6A6A6 [2092]" filled="t" stroked="f" coordsize="1,1" o:gfxdata="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bn/9&#10;wAAAAN0AAAAPAAAAAAAAAAEAIAAAACIAAABkcnMvZG93bnJldi54bWxQSwECFAAUAAAACACHTuJA&#10;My8FnjsAAAA5AAAAEAAAAAAAAAABACAAAAAPAQAAZHJzL3NoYXBleG1sLnhtbFBLBQYAAAAABgAG&#10;AFsBAAC5AwAAAAA=&#10;" path="m1,0l0,1,0,0,0,0,1,0xe">
                    <v:path o:connectlocs="2,0;0,2;0,0;0,0;2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50" o:spid="_x0000_s1026" o:spt="100" style="position:absolute;left:7614;top:45187;height:2;width:2;" fillcolor="#A6A6A6 [2092]" filled="t" stroked="f" coordsize="1,1" o:gfxdata="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H54m/&#10;AAAA3QAAAA8AAAAAAAAAAQAgAAAAIgAAAGRycy9kb3ducmV2LnhtbFBLAQIUABQAAAAIAIdO4kAz&#10;LwWeOwAAADkAAAAQAAAAAAAAAAEAIAAAAA4BAABkcnMvc2hhcGV4bWwueG1sUEsFBgAAAAAGAAYA&#10;WwEAALgDAAAAAA==&#10;" path="m0,0l1,1,0,0,0,0,0,0,0,0xe">
                    <v:path o:connectlocs="0,0;2,2;0,0;0,0;0,0;0,0" o:connectangles="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51" o:spid="_x0000_s1026" o:spt="100" style="position:absolute;left:7614;top:45275;height:7;width:5;" fillcolor="#A6A6A6 [2092]" filled="t" stroked="f" coordsize="2,2" o:gfxdata="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ZJ/i/&#10;AAAA3QAAAA8AAAAAAAAAAQAgAAAAIgAAAGRycy9kb3ducmV2LnhtbFBLAQIUABQAAAAIAIdO4kAz&#10;LwWeOwAAADkAAAAQAAAAAAAAAAEAIAAAAA4BAABkcnMvc2hhcGV4bWwueG1sUEsFBgAAAAAGAAYA&#10;WwEAALgDAAAAAA==&#10;" path="m2,0c1,1,1,2,0,2c0,2,1,1,1,1l2,0xe">
                    <v:path o:connectlocs="5,0;0,7;2,3;5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52" o:spid="_x0000_s1026" o:spt="100" style="position:absolute;left:7614;top:45185;height:2;width:0;" fillcolor="#A6A6A6 [2092]" filled="t" stroked="f" coordsize="1,1" o:gfxdata="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Z3GW/&#10;AAAA3QAAAA8AAAAAAAAAAQAgAAAAIgAAAGRycy9kb3ducmV2LnhtbFBLAQIUABQAAAAIAIdO4kAz&#10;LwWeOwAAADkAAAAQAAAAAAAAAAEAIAAAAA4BAABkcnMvc2hhcGV4bWwueG1sUEsFBgAAAAAGAAYA&#10;WwEAALgDAAAAAA==&#10;" path="m0,1l0,0,0,1,0,1xe">
                    <v:path o:connectlocs="0,2;0,0;0,2;0,2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rect id="Rectangle 253" o:spid="_x0000_s1026" o:spt="1" style="position:absolute;left:7614;top:45187;height:2;width:2;" fillcolor="#A6A6A6 [2092]" filled="t" stroked="f" coordsize="21600,21600" o:gfxdata="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CB2I&#10;wAAAAN0AAAAPAAAAAAAAAAEAIAAAACIAAABkcnMvZG93bnJldi54bWxQSwECFAAUAAAACACHTuJA&#10;My8FnjsAAAA5AAAAEAAAAAAAAAABACAAAAAPAQAAZHJzL3NoYXBleG1sLnhtbFBLBQYAAAAABgAG&#10;AFsBAAC5AwAAAAA=&#10;">
                    <v:fill on="t" opacity="13107f" focussize="0,0"/>
                    <v:stroke on="f"/>
                    <v:imagedata o:title=""/>
                    <o:lock v:ext="edit" aspectratio="f"/>
                  </v:rect>
                  <v:rect id="Rectangle 254" o:spid="_x0000_s1026" o:spt="1" style="position:absolute;left:7614;top:45187;height:2;width:2;" fillcolor="#A6A6A6 [2092]" filled="t" stroked="f" coordsize="21600,21600" o:gfxdata="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l4n6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rect>
                  <v:shape id="Freeform 255" o:spid="_x0000_s1026" o:spt="100" style="position:absolute;left:7832;top:44972;height:22;width:87;" fillcolor="#A6A6A6 [2092]" filled="t" stroked="f" coordsize="29,7" o:gfxdata="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JUrm/&#10;AAAA3QAAAA8AAAAAAAAAAQAgAAAAIgAAAGRycy9kb3ducmV2LnhtbFBLAQIUABQAAAAIAIdO4kAz&#10;LwWeOwAAADkAAAAQAAAAAAAAAAEAIAAAAA4BAABkcnMvc2hhcGV4bWwueG1sUEsFBgAAAAAGAAYA&#10;WwEAALgDAAAAAA==&#10;" path="m29,2c28,2,28,2,28,2c20,7,8,7,0,1c0,1,0,1,0,1c0,0,0,0,0,0c0,0,0,0,0,0c9,6,19,7,28,1c29,2,29,2,29,2xe">
                    <v:path o:connectlocs="87,6;84,6;0,3;0,3;0,0;0,0;84,3;87,6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rect id="Rectangle 256" o:spid="_x0000_s1026" o:spt="1" style="position:absolute;left:7919;top:44977;height:2;width:2;" fillcolor="#A6A6A6 [2092]" filled="t" stroked="f" coordsize="21600,21600" o:gfxdata="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Qd0e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rect>
                  <v:shape id="Freeform 257" o:spid="_x0000_s1026" o:spt="100" style="position:absolute;left:7832;top:44972;height:2;width:0;" fillcolor="#A6A6A6 [2092]" filled="t" stroked="f" coordsize="1,1" o:gfxdata="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QHPO/&#10;AAAA3QAAAA8AAAAAAAAAAQAgAAAAIgAAAGRycy9kb3ducmV2LnhtbFBLAQIUABQAAAAIAIdO4kAz&#10;LwWeOwAAADkAAAAQAAAAAAAAAAEAIAAAAA4BAABkcnMvc2hhcGV4bWwueG1sUEsFBgAAAAAGAAYA&#10;WwEAALgDAAAAAA==&#10;" path="m0,1l0,1,0,1,0,0,0,0,0,1xe">
                    <v:path o:connectlocs="0,2;0,2;0,2;0,0;0,0;0,2" o:connectangles="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58" o:spid="_x0000_s1026" o:spt="100" style="position:absolute;left:7829;top:44972;height:2;width:2;" fillcolor="#A6A6A6 [2092]" filled="t" stroked="f" coordsize="1,1" o:gfxdata="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CgoS/&#10;AAAA3QAAAA8AAAAAAAAAAQAgAAAAIgAAAGRycy9kb3ducmV2LnhtbFBLAQIUABQAAAAIAIdO4kAz&#10;LwWeOwAAADkAAAAQAAAAAAAAAAEAIAAAAA4BAABkcnMvc2hhcGV4bWwueG1sUEsFBgAAAAAGAAYA&#10;WwEAALgDAAAAAA==&#10;" path="m1,0l0,1,0,1,0,0,1,0xe">
                    <v:path o:connectlocs="2,0;0,2;0,2;0,0;2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line id="Line 259" o:spid="_x0000_s1026" o:spt="20" style="position:absolute;left:7829;top:44975;height:0;width:0;" fillcolor="#A6A6A6 [2092]" filled="t" stroked="f" coordsize="21600,21600" o:gfxdata="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WTYD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line>
                  <v:line id="Line 260" o:spid="_x0000_s1026" o:spt="20" style="position:absolute;left:7829;top:44975;height:0;width:0;" fillcolor="#A6A6A6 [2092]" filled="t" stroked="f" coordsize="21600,21600" o:gfxdata="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K53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line>
                  <v:rect id="Rectangle 261" o:spid="_x0000_s1026" o:spt="1" style="position:absolute;left:7832;top:44972;height:2;width:2;" fillcolor="#A6A6A6 [2092]" filled="t" stroked="f" coordsize="21600,21600" o:gfxdata="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Z+hr4A&#10;AADd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rect>
                  <v:shape id="Freeform 262" o:spid="_x0000_s1026" o:spt="100" style="position:absolute;left:7829;top:44972;height:0;width:2;" fillcolor="#A6A6A6 [2092]" filled="t" stroked="f" coordsize="1,1" o:gfxdata="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5hIe/&#10;AAAA3QAAAA8AAAAAAAAAAQAgAAAAIgAAAGRycy9kb3ducmV2LnhtbFBLAQIUABQAAAAIAIdO4kAz&#10;LwWeOwAAADkAAAAQAAAAAAAAAAEAIAAAAA4BAABkcnMvc2hhcGV4bWwueG1sUEsFBgAAAAAGAAYA&#10;WwEAALgDAAAAAA==&#10;" path="m1,0l0,0,1,0,1,0,1,0xe">
                    <v:path o:connectlocs="2,0;0,0;2,0;2,0;2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63" o:spid="_x0000_s1026" o:spt="100" style="position:absolute;left:7722;top:45800;height:22;width:87;" fillcolor="#A6A6A6 [2092]" filled="t" stroked="f" coordsize="29,7" o:gfxdata="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vAZW/&#10;AAAA3QAAAA8AAAAAAAAAAQAgAAAAIgAAAGRycy9kb3ducmV2LnhtbFBLAQIUABQAAAAIAIdO4kAz&#10;LwWeOwAAADkAAAAQAAAAAAAAAAEAIAAAAA4BAABkcnMvc2hhcGV4bWwueG1sUEsFBgAAAAAGAAYA&#10;WwEAALgDAAAAAA==&#10;" path="m1,6c3,5,4,4,6,3c14,0,22,0,29,5c29,5,29,5,29,5c19,0,10,0,1,7c0,7,0,7,0,6c0,6,0,6,0,6c1,6,1,6,1,6e">
                    <v:path o:connectlocs="3,18;18,9;87,15;87,15;3,22;0,18;0,18;3,18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64" o:spid="_x0000_s1026" o:spt="100" style="position:absolute;left:7809;top:45815;height:0;width:5;" fillcolor="#A6A6A6 [2092]" filled="t" stroked="f" coordsize="2,1" o:gfxdata="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0f88vQAA&#10;AN0AAAAPAAAAAAAAAAEAIAAAACIAAABkcnMvZG93bnJldi54bWxQSwECFAAUAAAACACHTuJAMy8F&#10;njsAAAA5AAAAEAAAAAAAAAABACAAAAAMAQAAZHJzL3NoYXBleG1sLnhtbFBLBQYAAAAABgAGAFsB&#10;AAC2AwAAAAA=&#10;" path="m0,0l0,0,0,0,2,0,2,0,2,0,0,0xe">
                    <v:path o:connectlocs="0,0;0,0;0,0;5,0;5,0;5,0;0,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65" o:spid="_x0000_s1026" o:spt="100" style="position:absolute;left:7809;top:45815;height:0;width:5;" fillcolor="#A6A6A6 [2092]" filled="t" stroked="f" coordsize="2,1" o:gfxdata="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iRAL4A&#10;AADdAAAADwAAAAAAAAABACAAAAAiAAAAZHJzL2Rvd25yZXYueG1sUEsBAhQAFAAAAAgAh07iQDMv&#10;BZ47AAAAOQAAABAAAAAAAAAAAQAgAAAADQEAAGRycy9zaGFwZXhtbC54bWxQSwUGAAAAAAYABgBb&#10;AQAAtwMAAAAA&#10;" path="m0,0l0,0,0,0,2,0,2,0,2,0,0,0e">
                    <v:path o:connectlocs="0,0;0,0;0,0;5,0;5,0;5,0;0,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66" o:spid="_x0000_s1026" o:spt="100" style="position:absolute;left:7722;top:45820;height:0;width:2;" fillcolor="#A6A6A6 [2092]" filled="t" stroked="f" coordsize="1,1" o:gfxdata="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FL7W8AAAA&#10;3QAAAA8AAAAAAAAAAQAgAAAAIgAAAGRycy9kb3ducmV2LnhtbFBLAQIUABQAAAAIAIdO4kAzLwWe&#10;OwAAADkAAAAQAAAAAAAAAAEAIAAAAAsBAABkcnMvc2hhcGV4bWwueG1sUEsFBgAAAAAGAAYAWwEA&#10;ALUDAAAAAA==&#10;" path="m0,0l0,0,0,0,1,0,0,0xe">
                    <v:path o:connectlocs="0,0;0,0;0,0;2,0;0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67" o:spid="_x0000_s1026" o:spt="100" style="position:absolute;left:7604;top:45497;height:12;width:12;" fillcolor="#A6A6A6 [2092]" filled="t" stroked="f" coordsize="4,4" o:gfxdata="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840q/&#10;AAAA3QAAAA8AAAAAAAAAAQAgAAAAIgAAAGRycy9kb3ducmV2LnhtbFBLAQIUABQAAAAIAIdO4kAz&#10;LwWeOwAAADkAAAAQAAAAAAAAAAEAIAAAAA4BAABkcnMvc2hhcGV4bWwueG1sUEsFBgAAAAAGAAYA&#10;WwEAALgDAAAAAA==&#10;" path="m4,0c2,2,1,3,0,4c1,2,2,1,4,0e">
                    <v:path o:connectlocs="12,0;0,12;12,0" o:connectangles="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68" o:spid="_x0000_s1026" o:spt="100" style="position:absolute;left:7699;top:45485;height:5;width:5;" fillcolor="#A6A6A6 [2092]" filled="t" stroked="f" coordsize="2,2" o:gfxdata="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EXSy/&#10;AAAA3QAAAA8AAAAAAAAAAQAgAAAAIgAAAGRycy9kb3ducmV2LnhtbFBLAQIUABQAAAAIAIdO4kAz&#10;LwWeOwAAADkAAAAQAAAAAAAAAAEAIAAAAA4BAABkcnMvc2hhcGV4bWwueG1sUEsFBgAAAAAGAAYA&#10;WwEAALgDAAAAAA==&#10;" path="m0,0c1,0,2,1,2,2c1,2,0,2,0,1c0,1,0,1,0,1c1,1,1,0,0,0xe">
                    <v:path o:connectlocs="0,0;5,5;0,2;0,2;0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69" o:spid="_x0000_s1026" o:spt="100" style="position:absolute;left:7694;top:45485;height:2;width:7;" fillcolor="#A6A6A6 [2092]" filled="t" stroked="f" coordsize="2,1" o:gfxdata="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Rj0j&#10;wAAAAN0AAAAPAAAAAAAAAAEAIAAAACIAAABkcnMvZG93bnJldi54bWxQSwECFAAUAAAACACHTuJA&#10;My8FnjsAAAA5AAAAEAAAAAAAAAABACAAAAAPAQAAZHJzL3NoYXBleG1sLnhtbFBLBQYAAAAABgAG&#10;AFsBAAC5AwAAAAA=&#10;" path="m1,0c2,0,2,1,1,1c1,1,1,1,1,1c0,1,0,1,0,1c1,1,2,0,1,0xe">
                    <v:path o:connectlocs="3,0;3,2;3,2;0,2;3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70" o:spid="_x0000_s1026" o:spt="100" style="position:absolute;left:7732;top:45517;height:10;width:5;" fillcolor="#A6A6A6 [2092]" filled="t" stroked="f" coordsize="2,3" o:gfxdata="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fGhk&#10;wAAAAN0AAAAPAAAAAAAAAAEAIAAAACIAAABkcnMvZG93bnJldi54bWxQSwECFAAUAAAACACHTuJA&#10;My8FnjsAAAA5AAAAEAAAAAAAAAABACAAAAAPAQAAZHJzL3NoYXBleG1sLnhtbFBLBQYAAAAABgAG&#10;AFsBAAC5AwAAAAA=&#10;" path="m1,1c0,2,0,2,1,3c0,2,0,1,0,0c1,0,1,1,2,1c2,1,1,1,1,1e">
                    <v:path o:connectlocs="2,3;2,10;0,0;5,3;2,3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71" o:spid="_x0000_s1026" o:spt="100" style="position:absolute;left:7732;top:45522;height:5;width:5;" fillcolor="#A6A6A6 [2092]" filled="t" stroked="f" coordsize="2,2" o:gfxdata="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PRg&#10;v8EAAADdAAAADwAAAAAAAAABACAAAAAiAAAAZHJzL2Rvd25yZXYueG1sUEsBAhQAFAAAAAgAh07i&#10;QDMvBZ47AAAAOQAAABAAAAAAAAAAAQAgAAAAEAEAAGRycy9zaGFwZXhtbC54bWxQSwUGAAAAAAYA&#10;BgBbAQAAugMAAAAA&#10;" path="m1,2c0,1,0,1,1,0c1,0,2,0,2,0c2,0,2,0,2,0c1,0,1,0,1,2e">
                    <v:path o:connectlocs="2,5;2,0;5,0;5,0;2,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72" o:spid="_x0000_s1026" o:spt="100" style="position:absolute;left:7919;top:44972;height:5;width:7;" fillcolor="#A6A6A6 [2092]" filled="t" stroked="f" coordsize="2,2" o:gfxdata="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/Wy+/&#10;AAAA3QAAAA8AAAAAAAAAAQAgAAAAIgAAAGRycy9kb3ducmV2LnhtbFBLAQIUABQAAAAIAIdO4kAz&#10;LwWeOwAAADkAAAAQAAAAAAAAAAEAIAAAAA4BAABkcnMvc2hhcGV4bWwueG1sUEsFBgAAAAAGAAYA&#10;WwEAALgDAAAAAA==&#10;" path="m1,0c1,0,1,0,1,0c2,1,1,2,0,2c0,1,0,1,0,1c1,1,1,0,1,0xe">
                    <v:path o:connectlocs="3,0;3,0;0,5;0,2;3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73" o:spid="_x0000_s1026" o:spt="100" style="position:absolute;left:7917;top:44972;height:2;width:5;" fillcolor="#A6A6A6 [2092]" filled="t" stroked="f" coordsize="2,1" o:gfxdata="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1jZnL4A&#10;AADdAAAADwAAAAAAAAABACAAAAAiAAAAZHJzL2Rvd25yZXYueG1sUEsBAhQAFAAAAAgAh07iQDMv&#10;BZ47AAAAOQAAABAAAAAAAAAAAQAgAAAADQEAAGRycy9zaGFwZXhtbC54bWxQSwUGAAAAAAYABgBb&#10;AQAAtwMAAAAA&#10;" path="m0,1c1,1,1,0,2,0c1,0,1,1,1,1l0,1xe">
                    <v:path o:connectlocs="0,2;5,0;2,2;0,2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74" o:spid="_x0000_s1026" o:spt="100" style="position:absolute;left:7919;top:44972;height:2;width:2;" fillcolor="#A6A6A6 [2092]" filled="t" stroked="f" coordsize="1,1" o:gfxdata="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ZMWtvQAA&#10;AN0AAAAPAAAAAAAAAAEAIAAAACIAAABkcnMvZG93bnJldi54bWxQSwECFAAUAAAACACHTuJAMy8F&#10;njsAAAA5AAAAEAAAAAAAAAABACAAAAAMAQAAZHJzL3NoYXBleG1sLnhtbFBLBQYAAAAABgAGAFsB&#10;AAC2AwAAAAA=&#10;" path="m0,1c0,1,0,0,1,0c1,0,1,0,1,0c1,0,1,1,0,1xe">
                    <v:path o:connectlocs="0,2;2,0;2,0;0,2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rect id="Rectangle 275" o:spid="_x0000_s1026" o:spt="1" style="position:absolute;left:7919;top:44975;height:2;width:2;" fillcolor="#A6A6A6 [2092]" filled="t" stroked="f" coordsize="21600,21600" o:gfxdata="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ouJe&#10;wAAAAN0AAAAPAAAAAAAAAAEAIAAAACIAAABkcnMvZG93bnJldi54bWxQSwECFAAUAAAACACHTuJA&#10;My8FnjsAAAA5AAAAEAAAAAAAAAABACAAAAAPAQAAZHJzL3NoYXBleG1sLnhtbFBLBQYAAAAABgAG&#10;AFsBAAC5AwAAAAA=&#10;">
                    <v:fill on="t" opacity="13107f" focussize="0,0"/>
                    <v:stroke on="f"/>
                    <v:imagedata o:title=""/>
                    <o:lock v:ext="edit" aspectratio="f"/>
                  </v:rect>
                  <v:shape id="Freeform 276" o:spid="_x0000_s1026" o:spt="100" style="position:absolute;left:7917;top:44975;height:2;width:2;" fillcolor="#A6A6A6 [2092]" filled="t" stroked="f" coordsize="1,1" o:gfxdata="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nlCLsAAADd&#10;AAAADwAAAAAAAAABACAAAAAiAAAAZHJzL2Rvd25yZXYueG1sUEsBAhQAFAAAAAgAh07iQDMvBZ47&#10;AAAAOQAAABAAAAAAAAAAAQAgAAAACgEAAGRycy9zaGFwZXhtbC54bWxQSwUGAAAAAAYABgBbAQAA&#10;tAMAAAAA&#10;" path="m1,1l0,0,1,0,1,1xe">
                    <v:path o:connectlocs="2,2;0,0;2,0;2,2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rect id="Rectangle 277" o:spid="_x0000_s1026" o:spt="1" style="position:absolute;left:7919;top:44975;height:2;width:2;" fillcolor="#A6A6A6 [2092]" filled="t" stroked="f" coordsize="21600,21600" o:gfxdata="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4JOW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rect>
                  <v:shape id="Freeform 278" o:spid="_x0000_s1026" o:spt="100" style="position:absolute;left:8134;top:45922;height:5;width:7;" fillcolor="#A6A6A6 [2092]" filled="t" stroked="f" coordsize="2,2" o:gfxdata="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ol5G/&#10;AAAA3QAAAA8AAAAAAAAAAQAgAAAAIgAAAGRycy9kb3ducmV2LnhtbFBLAQIUABQAAAAIAIdO4kAz&#10;LwWeOwAAADkAAAAQAAAAAAAAAAEAIAAAAA4BAABkcnMvc2hhcGV4bWwueG1sUEsFBgAAAAAGAAYA&#10;WwEAALgDAAAAAA==&#10;" path="m1,0c1,0,2,1,2,2c1,2,0,1,0,0c1,1,1,0,1,0xe">
                    <v:path o:connectlocs="3,0;7,5;0,0;3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79" o:spid="_x0000_s1026" o:spt="100" style="position:absolute;left:8134;top:45922;height:2;width:2;" fillcolor="#A6A6A6 [2092]" filled="t" stroked="f" coordsize="1,1" o:gfxdata="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6yd&#10;YcEAAADdAAAADwAAAAAAAAABACAAAAAiAAAAZHJzL2Rvd25yZXYueG1sUEsBAhQAFAAAAAgAh07i&#10;QDMvBZ47AAAAOQAAABAAAAAAAAAAAQAgAAAAEAEAAGRycy9zaGFwZXhtbC54bWxQSwUGAAAAAAYA&#10;BgBbAQAAugMAAAAA&#10;" path="m0,0c1,0,1,0,1,0c1,0,1,1,0,0xe">
                    <v:path o:connectlocs="0,0;2,0;0,0" o:connectangles="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80" o:spid="_x0000_s1026" o:spt="100" style="position:absolute;left:8017;top:45157;height:10;width:5;" fillcolor="#A6A6A6 [2092]" filled="t" stroked="f" coordsize="2,3" o:gfxdata="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48UHb4A&#10;AADdAAAADwAAAAAAAAABACAAAAAiAAAAZHJzL2Rvd25yZXYueG1sUEsBAhQAFAAAAAgAh07iQDMv&#10;BZ47AAAAOQAAABAAAAAAAAAAAQAgAAAADQEAAGRycy9zaGFwZXhtbC54bWxQSwUGAAAAAAYABgBb&#10;AQAAtwMAAAAA&#10;" path="m1,0c1,1,2,1,1,2c1,3,0,2,0,1c1,1,1,1,1,0xe">
                    <v:path o:connectlocs="2,0;2,6;0,3;2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81" o:spid="_x0000_s1026" o:spt="100" style="position:absolute;left:8017;top:45157;height:2;width:2;" fillcolor="#A6A6A6 [2092]" filled="t" stroked="f" coordsize="1,1" o:gfxdata="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wmg&#10;jsEAAADdAAAADwAAAAAAAAABACAAAAAiAAAAZHJzL2Rvd25yZXYueG1sUEsBAhQAFAAAAAgAh07i&#10;QDMvBZ47AAAAOQAAABAAAAAAAAAAAQAgAAAAEAEAAGRycy9zaGFwZXhtbC54bWxQSwUGAAAAAAYA&#10;BgBbAQAAugMAAAAA&#10;" path="m1,0c1,1,1,1,0,1c1,1,0,1,1,0xe">
                    <v:path o:connectlocs="2,0;0,2;2,0" o:connectangles="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82" o:spid="_x0000_s1026" o:spt="100" style="position:absolute;left:8052;top:45197;height:5;width:10;" fillcolor="#A6A6A6 [2092]" filled="t" stroked="f" coordsize="3,2" o:gfxdata="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4HrT&#10;wAAAAN0AAAAPAAAAAAAAAAEAIAAAACIAAABkcnMvZG93bnJldi54bWxQSwECFAAUAAAACACHTuJA&#10;My8FnjsAAAA5AAAAEAAAAAAAAAABACAAAAAPAQAAZHJzL3NoYXBleG1sLnhtbFBLBQYAAAAABgAG&#10;AFsBAAC5AwAAAAA=&#10;" path="m2,2c1,2,0,1,1,1c2,0,2,1,3,2c2,1,2,1,2,2xe">
                    <v:path o:connectlocs="6,5;3,2;10,5;6,5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83" o:spid="_x0000_s1026" o:spt="100" style="position:absolute;left:8059;top:45200;height:2;width:2;" fillcolor="#A6A6A6 [2092]" filled="t" stroked="f" coordsize="1,1" o:gfxdata="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Jeb&#10;YsEAAADdAAAADwAAAAAAAAABACAAAAAiAAAAZHJzL2Rvd25yZXYueG1sUEsBAhQAFAAAAAgAh07i&#10;QDMvBZ47AAAAOQAAABAAAAAAAAAAAQAgAAAAEAEAAGRycy9zaGFwZXhtbC54bWxQSwUGAAAAAAYA&#10;BgBbAQAAugMAAAAA&#10;" path="m0,1c0,0,0,0,1,1c1,1,0,0,0,1xe">
                    <v:path o:connectlocs="0,2;2,2;0,2" o:connectangles="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84" o:spid="_x0000_s1026" o:spt="100" style="position:absolute;left:8562;top:45487;height:7;width:7;" fillcolor="#A6A6A6 [2092]" filled="t" stroked="f" coordsize="2,2" o:gfxdata="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AoHu8AAAA&#10;3QAAAA8AAAAAAAAAAQAgAAAAIgAAAGRycy9kb3ducmV2LnhtbFBLAQIUABQAAAAIAIdO4kAzLwWe&#10;OwAAADkAAAAQAAAAAAAAAAEAIAAAAAsBAABkcnMvc2hhcGV4bWwueG1sUEsFBgAAAAAGAAYAWwEA&#10;ALUDAAAAAA==&#10;" path="m1,0c1,0,2,1,2,2c1,1,0,1,0,1c1,1,1,0,1,0xe">
                    <v:path o:connectlocs="3,0;7,7;0,3;3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85" o:spid="_x0000_s1026" o:spt="100" style="position:absolute;left:8562;top:45487;height:2;width:5;" fillcolor="#A6A6A6 [2092]" filled="t" stroked="f" coordsize="1,1" o:gfxdata="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kSq&#10;i8EAAADdAAAADwAAAAAAAAABACAAAAAiAAAAZHJzL2Rvd25yZXYueG1sUEsBAhQAFAAAAAgAh07i&#10;QDMvBZ47AAAAOQAAABAAAAAAAAAAAQAgAAAAEAEAAGRycy9zaGFwZXhtbC54bWxQSwUGAAAAAAYA&#10;BgBbAQAAugMAAAAA&#10;" path="m0,1c0,1,0,1,0,1c0,0,1,0,1,0c1,0,1,1,0,1xe">
                    <v:path o:connectlocs="0,2;0,2;5,0;0,2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line id="Line 286" o:spid="_x0000_s1026" o:spt="20" style="position:absolute;left:8562;top:45490;height:0;width:0;" fillcolor="#A6A6A6 [2092]" filled="t" stroked="f" coordsize="21600,21600" o:gfxdata="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HnYsm5AAAA3QAA&#10;AA8AAAAAAAAAAQAgAAAAIgAAAGRycy9kb3ducmV2LnhtbFBLAQIUABQAAAAIAIdO4kAzLwWeOwAA&#10;ADkAAAAQAAAAAAAAAAEAIAAAAAgBAABkcnMvc2hhcGV4bWwueG1sUEsFBgAAAAAGAAYAWwEAALID&#10;AAAAAA==&#10;">
                    <v:fill on="t" opacity="13107f" focussize="0,0"/>
                    <v:stroke on="f"/>
                    <v:imagedata o:title=""/>
                    <o:lock v:ext="edit" aspectratio="f"/>
                  </v:line>
                  <v:line id="Line 287" o:spid="_x0000_s1026" o:spt="20" style="position:absolute;left:8562;top:45490;height:0;width:0;" fillcolor="#A6A6A6 [2092]" filled="t" stroked="f" coordsize="21600,21600" o:gfxdata="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q8dS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line>
                  <v:shape id="Freeform 288" o:spid="_x0000_s1026" o:spt="100" style="position:absolute;left:7729;top:45597;height:2;width:5;" fillcolor="#A6A6A6 [2092]" filled="t" stroked="f" coordsize="2,1" o:gfxdata="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v8TY&#10;wAAAAN0AAAAPAAAAAAAAAAEAIAAAACIAAABkcnMvZG93bnJldi54bWxQSwECFAAUAAAACACHTuJA&#10;My8FnjsAAAA5AAAAEAAAAAAAAAABACAAAAAPAQAAZHJzL3NoYXBleG1sLnhtbFBLBQYAAAAABgAG&#10;AFsBAAC5AwAAAAA=&#10;" path="m1,0c1,0,1,0,2,0c1,0,1,1,0,1c0,0,0,0,1,0xe">
                    <v:path o:connectlocs="2,0;5,0;0,2;2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89" o:spid="_x0000_s1026" o:spt="100" style="position:absolute;left:7732;top:45597;height:0;width:2;" fillcolor="#A6A6A6 [2092]" filled="t" stroked="f" coordsize="1,1" o:gfxdata="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nUL&#10;vMEAAADdAAAADwAAAAAAAAABACAAAAAiAAAAZHJzL2Rvd25yZXYueG1sUEsBAhQAFAAAAAgAh07i&#10;QDMvBZ47AAAAOQAAABAAAAAAAAAAAQAgAAAAEAEAAGRycy9zaGFwZXhtbC54bWxQSwUGAAAAAAYA&#10;BgBbAQAAugMAAAAA&#10;" path="m0,0c0,0,0,0,1,0c0,0,0,0,0,0xe">
                    <v:path o:connectlocs="0,0;2,0;0,0" o:connectangles="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90" o:spid="_x0000_s1026" o:spt="100" style="position:absolute;left:7702;top:45622;height:5;width:5;" fillcolor="#A6A6A6 [2092]" filled="t" stroked="f" coordsize="2,2" o:gfxdata="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UPKO/&#10;AAAA3QAAAA8AAAAAAAAAAQAgAAAAIgAAAGRycy9kb3ducmV2LnhtbFBLAQIUABQAAAAIAIdO4kAz&#10;LwWeOwAAADkAAAAQAAAAAAAAAAEAIAAAAA4BAABkcnMvc2hhcGV4bWwueG1sUEsFBgAAAAAGAAYA&#10;WwEAALgDAAAAAA==&#10;" path="m0,1c1,1,1,0,2,0c2,1,1,2,1,2c1,2,1,1,0,1xe">
                    <v:path o:connectlocs="0,2;5,0;2,5;0,2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rect id="Rectangle 291" o:spid="_x0000_s1026" o:spt="1" style="position:absolute;left:7704;top:45625;height:2;width:2;" fillcolor="#A6A6A6 [2092]" filled="t" stroked="f" coordsize="21600,21600" o:gfxdata="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atDu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rect>
                  <v:shape id="Freeform 292" o:spid="_x0000_s1026" o:spt="100" style="position:absolute;left:7702;top:45625;height:2;width:2;" fillcolor="#A6A6A6 [2092]" filled="t" stroked="f" coordsize="1,1" o:gfxdata="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gKo&#10;JMEAAADdAAAADwAAAAAAAAABACAAAAAiAAAAZHJzL2Rvd25yZXYueG1sUEsBAhQAFAAAAAgAh07i&#10;QDMvBZ47AAAAOQAAABAAAAAAAAAAAQAgAAAAEAEAAGRycy9zaGFwZXhtbC54bWxQSwUGAAAAAAYA&#10;BgBbAQAAugMAAAAA&#10;" path="m1,1c1,1,1,1,1,1c1,0,1,0,1,0c1,0,1,0,1,0c0,0,0,0,0,0c1,0,1,1,1,1c1,1,1,1,1,1xe">
                    <v:path o:connectlocs="2,2;2,2;2,0;2,0;0,0;2,2;2,2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93" o:spid="_x0000_s1026" o:spt="100" style="position:absolute;left:8132;top:44975;height:7;width:5;" fillcolor="#A6A6A6 [2092]" filled="t" stroked="f" coordsize="2,2" o:gfxdata="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GotS/&#10;AAAA3QAAAA8AAAAAAAAAAQAgAAAAIgAAAGRycy9kb3ducmV2LnhtbFBLAQIUABQAAAAIAIdO4kAz&#10;LwWeOwAAADkAAAAQAAAAAAAAAAEAIAAAAA4BAABkcnMvc2hhcGV4bWwueG1sUEsFBgAAAAAGAAYA&#10;WwEAALgDAAAAAA==&#10;" path="m0,1c0,0,0,0,2,0c1,0,1,1,0,2c1,1,0,1,0,1xe">
                    <v:path o:connectlocs="0,3;5,0;0,7;0,3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94" o:spid="_x0000_s1026" o:spt="100" style="position:absolute;left:8132;top:44977;height:5;width:2;" fillcolor="#A6A6A6 [2092]" filled="t" stroked="f" coordsize="1,1" o:gfxdata="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GZzb4A&#10;AADdAAAADwAAAAAAAAABACAAAAAiAAAAZHJzL2Rvd25yZXYueG1sUEsBAhQAFAAAAAgAh07iQDMv&#10;BZ47AAAAOQAAABAAAAAAAAAAAQAgAAAADQEAAGRycy9zaGFwZXhtbC54bWxQSwUGAAAAAAYABgBb&#10;AQAAtwMAAAAA&#10;" path="m0,0c0,0,1,0,0,1c0,1,0,1,0,1c0,0,0,0,0,0xe">
                    <v:path o:connectlocs="0,0;0,5;0,5;0,0" o:connectangles="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97" o:spid="_x0000_s1026" o:spt="100" style="position:absolute;left:7067;top:45222;height:7;width:10;" fillcolor="#A6A6A6 [2092]" filled="t" stroked="f" coordsize="3,3" o:gfxdata="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MaQ74A&#10;AADdAAAADwAAAAAAAAABACAAAAAiAAAAZHJzL2Rvd25yZXYueG1sUEsBAhQAFAAAAAgAh07iQDMv&#10;BZ47AAAAOQAAABAAAAAAAAAAAQAgAAAADQEAAGRycy9zaGFwZXhtbC54bWxQSwUGAAAAAAYABgBb&#10;AQAAtwMAAAAA&#10;" path="m0,1c0,1,0,1,0,1c0,1,0,1,0,1c0,1,0,1,0,1m1,0c0,0,0,0,0,1c0,1,0,1,0,1c0,1,0,2,0,2c1,2,2,3,3,3c3,2,3,1,3,0c2,0,2,0,1,0e">
                    <v:path o:connectlocs="0,2;0,2;0,2;0,2;3,0;0,2;0,2;0,4;10,7;10,0;3,0" o:connectangles="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98" o:spid="_x0000_s1026" o:spt="100" style="position:absolute;left:6877;top:45202;height:10;width:70;" fillcolor="#A6A6A6 [2092]" filled="t" stroked="f" coordsize="23,3" o:gfxdata="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z5z1&#10;wAAAAN0AAAAPAAAAAAAAAAEAIAAAACIAAABkcnMvZG93bnJldi54bWxQSwECFAAUAAAACACHTuJA&#10;My8FnjsAAAA5AAAAEAAAAAAAAAABACAAAAAPAQAAZHJzL3NoYXBleG1sLnhtbFBLBQYAAAAABgAG&#10;AFsBAAC5AwAAAAA=&#10;" path="m10,0c8,0,5,0,2,0c1,1,0,2,0,3c3,3,7,3,10,3c15,3,19,3,23,3c22,2,22,1,21,0c17,0,14,0,10,0e">
                    <v:path o:connectlocs="30,0;6,0;0,10;30,10;70,10;63,0;30,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302" o:spid="_x0000_s1026" o:spt="100" style="position:absolute;left:7529;top:45517;height:410;width:160;" fillcolor="#A6A6A6 [2092]" filled="t" stroked="f" coordsize="53,135" o:gfxdata="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b4N8vQAA&#10;AN0AAAAPAAAAAAAAAAEAIAAAACIAAABkcnMvZG93bnJldi54bWxQSwECFAAUAAAACACHTuJAMy8F&#10;njsAAAA5AAAAEAAAAAAAAAABACAAAAAMAQAAZHJzL3NoYXBleG1sLnhtbFBLBQYAAAAABgAGAFsB&#10;AAC2AwAAAAA=&#10;" path="m52,130c51,130,50,131,50,131c50,132,50,134,50,135c51,135,52,135,53,135c52,133,52,132,52,130m2,0c1,1,1,1,0,1c1,3,2,4,2,5c3,5,4,4,5,4c4,3,3,1,2,0e">
                    <v:path o:connectlocs="156,394;150,397;150,410;160,410;156,394;6,0;0,3;6,15;15,12;6,0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9038592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-173355</wp:posOffset>
                </wp:positionV>
                <wp:extent cx="2581910" cy="1069975"/>
                <wp:effectExtent l="0" t="0" r="0" b="0"/>
                <wp:wrapNone/>
                <wp:docPr id="2453" name="文本框 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910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404040" w:themeColor="text1" w:themeTint="BF"/>
                                <w:sz w:val="144"/>
                                <w:szCs w:val="18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404040" w:themeColor="text1" w:themeTint="BF"/>
                                <w:sz w:val="96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75pt;margin-top:-13.65pt;height:84.25pt;width:203.3pt;z-index:269038592;mso-width-relative:page;mso-height-relative:page;" filled="f" stroked="f" coordsize="21600,21600" o:gfxdata="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LcZk2wAAAAsBAAAPAAAAAAAAAAEAIAAAACIAAABkcnMvZG93bnJldi54bWxQSwECFAAUAAAA&#10;CACHTuJA++xTfyQCAAAf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404040" w:themeColor="text1" w:themeTint="BF"/>
                          <w:sz w:val="144"/>
                          <w:szCs w:val="18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404040" w:themeColor="text1" w:themeTint="BF"/>
                          <w:sz w:val="96"/>
                          <w:szCs w:val="16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9046784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569595</wp:posOffset>
                </wp:positionV>
                <wp:extent cx="4088765" cy="0"/>
                <wp:effectExtent l="0" t="0" r="0" b="0"/>
                <wp:wrapNone/>
                <wp:docPr id="2458" name="直接连接符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76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.7pt;margin-top:44.85pt;height:0pt;width:321.95pt;z-index:269046784;mso-width-relative:page;mso-height-relative:page;" filled="f" stroked="t" coordsize="21600,21600" o:gfxdata="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rni7I0gAAAAgBAAAPAAAA&#10;AAAAAAEAIAAAACIAAABkcnMvZG93bnJldi54bWxQSwECFAAUAAAACACHTuJAM4kT8uIBAACgAwAA&#10;DgAAAAAAAAABACAAAAAhAQAAZHJzL2Uyb0RvYy54bWxQSwUGAAAAAAYABgBZAQAAdQUAAAAA&#10;">
                <v:fill on="f" focussize="0,0"/>
                <v:stroke color="#808080 [1629]" miterlimit="8" joinstyle="miter" dashstyle="dash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3565312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8858885</wp:posOffset>
                </wp:positionV>
                <wp:extent cx="910590" cy="320675"/>
                <wp:effectExtent l="0" t="0" r="0" b="0"/>
                <wp:wrapNone/>
                <wp:docPr id="2455" name="文本框 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right"/>
                              <w:textAlignment w:val="auto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2020.07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7.75pt;margin-top:697.55pt;height:25.25pt;width:71.7pt;z-index:263565312;mso-width-relative:page;mso-height-relative:page;" filled="f" stroked="f" coordsize="21600,21600" o:gfxdata="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pwdfl3QAAAA0BAAAPAAAAAAAAAAEAIAAAACIAAABkcnMvZG93bnJldi54bWxQSwECFAAUAAAA&#10;CACHTuJARQHMhCICAAAd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right"/>
                        <w:textAlignment w:val="auto"/>
                        <w:rPr>
                          <w:rFonts w:hint="default" w:ascii="思源黑体 CN Normal" w:hAnsi="思源黑体 CN Normal" w:eastAsia="思源黑体 CN Normal" w:cs="思源黑体 CN Normal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2020.07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7926144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1394460</wp:posOffset>
                </wp:positionV>
                <wp:extent cx="6532880" cy="6725285"/>
                <wp:effectExtent l="0" t="0" r="0" b="0"/>
                <wp:wrapNone/>
                <wp:docPr id="2454" name="文本框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672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Chars="0"/>
                              <w:jc w:val="both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先生/女士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leftChars="0" w:firstLine="501" w:firstLineChars="209"/>
                              <w:jc w:val="both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leftChars="0" w:firstLine="501" w:firstLineChars="209"/>
                              <w:jc w:val="both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我是一名即将毕业的本科毕业生。我很荣幸有机会向您呈上我的个人资料。在投身社会之际,为了更好地发挥自己的才能,谨向各位领导作一下自我推荐。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leftChars="0" w:firstLine="501" w:firstLineChars="209"/>
                              <w:jc w:val="both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leftChars="0" w:firstLine="501" w:firstLineChars="209"/>
                              <w:jc w:val="both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21世纪呼唤综合性的人才,我个性开朗活泼，兴趣广泛；思路开阔，办事沉稳；关心集体，责任心强；待人诚恳，工作主动认真，富有敬业精神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在四年的学习生活中, 我很好的掌握了专业知识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学习成绩一直名列前茅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在学有余力的情况下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我阅读了大量专业和课外书籍，自学部分工商管理课程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并熟悉掌握了各种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软件。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leftChars="0" w:firstLine="501" w:firstLineChars="209"/>
                              <w:jc w:val="both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书不是广告词，不是通行证。但我知道：一个青年人，可以通过不断的学习来完善自己，可以在实践中证明自己。如果我能喜获您的赏识，我一定会尽职尽责地用实际行动向您证明：您的过去，我来不及参与；但您的未来，我愿奉献我毕生的心血和汗水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leftChars="0" w:firstLine="501" w:firstLineChars="209"/>
                              <w:jc w:val="both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再次致以我最诚挚的谢意！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ind w:left="0" w:leftChars="0" w:firstLine="501" w:firstLineChars="209"/>
                              <w:jc w:val="both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both"/>
                              <w:textAlignment w:val="auto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595959" w:themeColor="text1" w:themeTint="A6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敬礼！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5pt;margin-top:109.8pt;height:529.55pt;width:514.4pt;z-index:257926144;mso-width-relative:page;mso-height-relative:page;" filled="f" stroked="f" coordsize="21600,21600" o:gfxdata="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1PjyId0AAAAMAQAADwAAAAAAAAABACAAAAAiAAAAZHJzL2Rvd25yZXYueG1sUEsBAhQAFAAA&#10;AAgAh07iQAhoCjcjAgAAHwQAAA4AAAAAAAAAAQAgAAAAL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Chars="0"/>
                        <w:jc w:val="both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先生/女士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leftChars="0" w:firstLine="501" w:firstLineChars="209"/>
                        <w:jc w:val="both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leftChars="0" w:firstLine="501" w:firstLineChars="209"/>
                        <w:jc w:val="both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我是一名即将毕业的本科毕业生。我很荣幸有机会向您呈上我的个人资料。在投身社会之际,为了更好地发挥自己的才能,谨向各位领导作一下自我推荐。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leftChars="0" w:firstLine="501" w:firstLineChars="209"/>
                        <w:jc w:val="both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伴着青春的激情和求知的欲望，我即将走完四年的求知之旅， 美好的大学生活，培养了我科学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leftChars="0" w:firstLine="501" w:firstLineChars="209"/>
                        <w:jc w:val="both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21世纪呼唤综合性的人才,我个性开朗活泼，兴趣广泛；思路开阔，办事沉稳；关心集体，责任心强；待人诚恳，工作主动认真，富有敬业精神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在四年的学习生活中, 我很好的掌握了专业知识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学习成绩一直名列前茅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在学有余力的情况下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我阅读了大量专业和课外书籍，自学部分工商管理课程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并熟悉掌握了各种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办公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软件。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leftChars="0" w:firstLine="501" w:firstLineChars="209"/>
                        <w:jc w:val="both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荐书不是广告词，不是通行证。但我知道：一个青年人，可以通过不断的学习来完善自己，可以在实践中证明自己。如果我能喜获您的赏识，我一定会尽职尽责地用实际行动向您证明：您的过去，我来不及参与；但您的未来，我愿奉献我毕生的心血和汗水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leftChars="0" w:firstLine="501" w:firstLineChars="209"/>
                        <w:jc w:val="both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再次致以我最诚挚的谢意！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ind w:left="0" w:leftChars="0" w:firstLine="501" w:firstLineChars="209"/>
                        <w:jc w:val="both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此致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both"/>
                        <w:textAlignment w:val="auto"/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595959" w:themeColor="text1" w:themeTint="A6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敬礼！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9079230</wp:posOffset>
                </wp:positionV>
                <wp:extent cx="360680" cy="360680"/>
                <wp:effectExtent l="6350" t="6350" r="13970" b="13970"/>
                <wp:wrapNone/>
                <wp:docPr id="2451" name="椭圆 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6580" y="7915275"/>
                          <a:ext cx="360680" cy="360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2.6pt;margin-top:714.9pt;height:28.4pt;width:28.4pt;z-index:251681792;v-text-anchor:middle;mso-width-relative:page;mso-height-relative:page;" filled="f" stroked="t" coordsize="21600,21600" o:gfxdata="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3T0VG2QAAAA0BAAAPAAAAAAAAAAEAIAAAACIAAABkcnMvZG93bnJldi54bWxQ&#10;SwECFAAUAAAACACHTuJAtJ+xH2gCAACyBAAADgAAAAAAAAABACAAAAAoAQAAZHJzL2Uyb0RvYy54&#10;bWxQSwUGAAAAAAYABgBZAQAAAgYAAAAA&#10;">
                <v:fill on="f" focussize="0,0"/>
                <v:stroke weight="1pt" color="#FFFFFF [3212]" opacity="19660f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8159750</wp:posOffset>
                </wp:positionV>
                <wp:extent cx="1048385" cy="2321560"/>
                <wp:effectExtent l="0" t="0" r="2540" b="18415"/>
                <wp:wrapNone/>
                <wp:docPr id="2450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400000">
                          <a:off x="0" y="0"/>
                          <a:ext cx="1048385" cy="2321560"/>
                        </a:xfrm>
                        <a:custGeom>
                          <a:avLst/>
                          <a:gdLst>
                            <a:gd name="T0" fmla="*/ 7 w 538"/>
                            <a:gd name="T1" fmla="*/ 594 h 1189"/>
                            <a:gd name="T2" fmla="*/ 538 w 538"/>
                            <a:gd name="T3" fmla="*/ 8 h 1189"/>
                            <a:gd name="T4" fmla="*/ 538 w 538"/>
                            <a:gd name="T5" fmla="*/ 0 h 1189"/>
                            <a:gd name="T6" fmla="*/ 0 w 538"/>
                            <a:gd name="T7" fmla="*/ 594 h 1189"/>
                            <a:gd name="T8" fmla="*/ 538 w 538"/>
                            <a:gd name="T9" fmla="*/ 1189 h 1189"/>
                            <a:gd name="T10" fmla="*/ 538 w 538"/>
                            <a:gd name="T11" fmla="*/ 1181 h 1189"/>
                            <a:gd name="T12" fmla="*/ 7 w 538"/>
                            <a:gd name="T13" fmla="*/ 594 h 11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38" h="1189">
                              <a:moveTo>
                                <a:pt x="7" y="594"/>
                              </a:moveTo>
                              <a:cubicBezTo>
                                <a:pt x="7" y="289"/>
                                <a:pt x="240" y="37"/>
                                <a:pt x="538" y="8"/>
                              </a:cubicBezTo>
                              <a:cubicBezTo>
                                <a:pt x="538" y="0"/>
                                <a:pt x="538" y="0"/>
                                <a:pt x="538" y="0"/>
                              </a:cubicBezTo>
                              <a:cubicBezTo>
                                <a:pt x="236" y="30"/>
                                <a:pt x="0" y="285"/>
                                <a:pt x="0" y="594"/>
                              </a:cubicBezTo>
                              <a:cubicBezTo>
                                <a:pt x="0" y="904"/>
                                <a:pt x="236" y="1159"/>
                                <a:pt x="538" y="1189"/>
                              </a:cubicBezTo>
                              <a:cubicBezTo>
                                <a:pt x="538" y="1181"/>
                                <a:pt x="538" y="1181"/>
                                <a:pt x="538" y="1181"/>
                              </a:cubicBezTo>
                              <a:cubicBezTo>
                                <a:pt x="240" y="1152"/>
                                <a:pt x="7" y="900"/>
                                <a:pt x="7" y="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8595B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232.45pt;margin-top:642.5pt;height:182.8pt;width:82.55pt;rotation:5898240f;z-index:251680768;mso-width-relative:page;mso-height-relative:page;" fillcolor="#58595B" filled="t" stroked="f" coordsize="538,1189" o:gfxdata="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" path="m7,594c7,289,240,37,538,8c538,0,538,0,538,0c236,30,0,285,0,594c0,904,236,1159,538,1189c538,1181,538,1181,538,1181c240,1152,7,900,7,594xe">
                <v:path o:connectlocs="13640,1159803;1048385,15620;1048385,0;0,1159803;1048385,2321560;1048385,2305939;13640,1159803" o:connectangles="0,0,0,0,0,0,0"/>
                <v:fill on="t" opacity="13107f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92992768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8845550</wp:posOffset>
                </wp:positionV>
                <wp:extent cx="6605270" cy="0"/>
                <wp:effectExtent l="0" t="0" r="0" b="0"/>
                <wp:wrapNone/>
                <wp:docPr id="2800" name="直接连接符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527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2.4pt;margin-top:696.5pt;height:0pt;width:520.1pt;z-index:392992768;mso-width-relative:page;mso-height-relative:page;" filled="f" stroked="t" coordsize="21600,21600" o:gfxdata="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VOAC3VAAAADgEAAA8A&#10;AAAAAAAAAQAgAAAAIgAAAGRycy9kb3ducmV2LnhtbFBLAQIUABQAAAAIAIdO4kB88Joh4QEAAKAD&#10;AAAOAAAAAAAAAAEAIAAAACQBAABkcnMvZTJvRG9jLnhtbFBLBQYAAAAABgAGAFkBAAB3BQAAAAA=&#10;">
                <v:fill on="f" focussize="0,0"/>
                <v:stroke color="#808080 [1629]" miterlimit="8" joinstyle="miter" dashstyle="dash" endcap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75457792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9117965</wp:posOffset>
                </wp:positionV>
                <wp:extent cx="92710" cy="130175"/>
                <wp:effectExtent l="0" t="0" r="2540" b="3175"/>
                <wp:wrapNone/>
                <wp:docPr id="2794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2710" cy="130175"/>
                        </a:xfrm>
                        <a:custGeom>
                          <a:avLst/>
                          <a:gdLst>
                            <a:gd name="T0" fmla="*/ 12 w 23"/>
                            <a:gd name="T1" fmla="*/ 0 h 33"/>
                            <a:gd name="T2" fmla="*/ 0 w 23"/>
                            <a:gd name="T3" fmla="*/ 12 h 33"/>
                            <a:gd name="T4" fmla="*/ 1 w 23"/>
                            <a:gd name="T5" fmla="*/ 17 h 33"/>
                            <a:gd name="T6" fmla="*/ 11 w 23"/>
                            <a:gd name="T7" fmla="*/ 32 h 33"/>
                            <a:gd name="T8" fmla="*/ 12 w 23"/>
                            <a:gd name="T9" fmla="*/ 33 h 33"/>
                            <a:gd name="T10" fmla="*/ 12 w 23"/>
                            <a:gd name="T11" fmla="*/ 32 h 33"/>
                            <a:gd name="T12" fmla="*/ 22 w 23"/>
                            <a:gd name="T13" fmla="*/ 17 h 33"/>
                            <a:gd name="T14" fmla="*/ 23 w 23"/>
                            <a:gd name="T15" fmla="*/ 12 h 33"/>
                            <a:gd name="T16" fmla="*/ 12 w 23"/>
                            <a:gd name="T17" fmla="*/ 0 h 33"/>
                            <a:gd name="T18" fmla="*/ 12 w 23"/>
                            <a:gd name="T19" fmla="*/ 18 h 33"/>
                            <a:gd name="T20" fmla="*/ 5 w 23"/>
                            <a:gd name="T21" fmla="*/ 12 h 33"/>
                            <a:gd name="T22" fmla="*/ 12 w 23"/>
                            <a:gd name="T23" fmla="*/ 6 h 33"/>
                            <a:gd name="T24" fmla="*/ 18 w 23"/>
                            <a:gd name="T25" fmla="*/ 12 h 33"/>
                            <a:gd name="T26" fmla="*/ 12 w 23"/>
                            <a:gd name="T27" fmla="*/ 18 h 33"/>
                            <a:gd name="T28" fmla="*/ 12 w 23"/>
                            <a:gd name="T29" fmla="*/ 18 h 33"/>
                            <a:gd name="T30" fmla="*/ 12 w 23"/>
                            <a:gd name="T31" fmla="*/ 18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3" h="33">
                              <a:moveTo>
                                <a:pt x="12" y="0"/>
                              </a:moveTo>
                              <a:cubicBezTo>
                                <a:pt x="5" y="0"/>
                                <a:pt x="0" y="5"/>
                                <a:pt x="0" y="12"/>
                              </a:cubicBezTo>
                              <a:cubicBezTo>
                                <a:pt x="0" y="14"/>
                                <a:pt x="0" y="15"/>
                                <a:pt x="1" y="17"/>
                              </a:cubicBezTo>
                              <a:cubicBezTo>
                                <a:pt x="4" y="23"/>
                                <a:pt x="9" y="30"/>
                                <a:pt x="11" y="32"/>
                              </a:cubicBezTo>
                              <a:cubicBezTo>
                                <a:pt x="11" y="33"/>
                                <a:pt x="11" y="33"/>
                                <a:pt x="12" y="33"/>
                              </a:cubicBezTo>
                              <a:cubicBezTo>
                                <a:pt x="12" y="33"/>
                                <a:pt x="12" y="33"/>
                                <a:pt x="12" y="32"/>
                              </a:cubicBezTo>
                              <a:cubicBezTo>
                                <a:pt x="14" y="30"/>
                                <a:pt x="19" y="23"/>
                                <a:pt x="22" y="17"/>
                              </a:cubicBezTo>
                              <a:cubicBezTo>
                                <a:pt x="23" y="15"/>
                                <a:pt x="23" y="14"/>
                                <a:pt x="23" y="12"/>
                              </a:cubicBezTo>
                              <a:cubicBezTo>
                                <a:pt x="23" y="5"/>
                                <a:pt x="18" y="0"/>
                                <a:pt x="12" y="0"/>
                              </a:cubicBezTo>
                              <a:close/>
                              <a:moveTo>
                                <a:pt x="12" y="18"/>
                              </a:moveTo>
                              <a:cubicBezTo>
                                <a:pt x="8" y="18"/>
                                <a:pt x="5" y="15"/>
                                <a:pt x="5" y="12"/>
                              </a:cubicBezTo>
                              <a:cubicBezTo>
                                <a:pt x="5" y="9"/>
                                <a:pt x="8" y="6"/>
                                <a:pt x="12" y="6"/>
                              </a:cubicBezTo>
                              <a:cubicBezTo>
                                <a:pt x="15" y="6"/>
                                <a:pt x="18" y="9"/>
                                <a:pt x="18" y="12"/>
                              </a:cubicBezTo>
                              <a:cubicBezTo>
                                <a:pt x="18" y="15"/>
                                <a:pt x="15" y="18"/>
                                <a:pt x="12" y="18"/>
                              </a:cubicBezTo>
                              <a:close/>
                              <a:moveTo>
                                <a:pt x="12" y="18"/>
                              </a:moveTo>
                              <a:cubicBezTo>
                                <a:pt x="12" y="18"/>
                                <a:pt x="12" y="18"/>
                                <a:pt x="12" y="18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0" o:spid="_x0000_s1026" o:spt="100" style="position:absolute;left:0pt;margin-left:326.4pt;margin-top:717.95pt;height:10.25pt;width:7.3pt;z-index:375457792;mso-width-relative:page;mso-height-relative:page;" fillcolor="#404040 [2429]" filled="t" stroked="f" coordsize="23,33" o:gfxdata="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" path="m12,0c5,0,0,5,0,12c0,14,0,15,1,17c4,23,9,30,11,32c11,33,11,33,12,33c12,33,12,33,12,32c14,30,19,23,22,17c23,15,23,14,23,12c23,5,18,0,12,0xm12,18c8,18,5,15,5,12c5,9,8,6,12,6c15,6,18,9,18,12c18,15,15,18,12,18xm12,18c12,18,12,18,12,18e">
                <v:path o:connectlocs="48370,0;0,47336;4030,67059;44339,126230;48370,130175;48370,126230;88679,67059;92710,47336;48370,0;48370,71004;20154,47336;48370,23668;72555,47336;48370,71004;48370,71004;48370,71004" o:connectangles="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75603200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9138285</wp:posOffset>
                </wp:positionV>
                <wp:extent cx="124460" cy="88900"/>
                <wp:effectExtent l="0" t="0" r="8890" b="6350"/>
                <wp:wrapNone/>
                <wp:docPr id="2796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8890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150.4pt;margin-top:719.55pt;height:7pt;width:9.8pt;z-index:375603200;v-text-anchor:middle;mso-width-relative:page;mso-height-relative:page;" fillcolor="#404040 [2429]" filled="t" stroked="f" coordsize="529316,401026" o:gfxdata="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86360,43510;83541,46168;109358,70507;109746,71096;115620,71096;38099,43510;8839,71096;14713,71096;15101,70508;40918,46168;10898,17803;52385,56917;61957,60655;62230,60630;72074,56917;113562,17803;107923,17803;70752,52848;62230,56063;61994,56084;53707,52848;16536,17803;21635,0;102824,0;124460,20398;124460,68501;102824,88900;21635,88900;0,68501;0,20398;21635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7291315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8936990</wp:posOffset>
                </wp:positionV>
                <wp:extent cx="1653540" cy="396875"/>
                <wp:effectExtent l="0" t="0" r="0" b="0"/>
                <wp:wrapNone/>
                <wp:docPr id="2798" name="文本框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8pt;margin-top:703.7pt;height:31.25pt;width:130.2pt;z-index:372913152;mso-width-relative:page;mso-height-relative:page;" filled="f" stroked="f" coordsize="21600,21600" o:gfxdata="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2nVW3dAAAADQEAAA8AAAAAAAAAAQAgAAAAIgAAAGRycy9kb3ducmV2LnhtbFBLAQIUABQAAAAI&#10;AIdO4kCnhthaIQIAAB4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邮箱：xxxxxxxx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75429120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8944610</wp:posOffset>
                </wp:positionV>
                <wp:extent cx="1478915" cy="381000"/>
                <wp:effectExtent l="0" t="0" r="0" b="0"/>
                <wp:wrapNone/>
                <wp:docPr id="2797" name="文本框 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现居：北京海淀区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704.3pt;height:30pt;width:116.45pt;z-index:375429120;mso-width-relative:page;mso-height-relative:page;" filled="f" stroked="f" coordsize="21600,21600" o:gfxdata="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uG3WbtwAAAANAQAADwAAAAAAAAABACAAAAAiAAAAZHJzL2Rvd25yZXYueG1sUEsBAhQAFAAAAAgA&#10;h07iQEGlfSkhAgAAH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现居：北京海淀区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75429120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8924925</wp:posOffset>
                </wp:positionV>
                <wp:extent cx="1645920" cy="421005"/>
                <wp:effectExtent l="0" t="0" r="0" b="0"/>
                <wp:wrapNone/>
                <wp:docPr id="2799" name="文本框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手机：</w:t>
                            </w: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color w:val="404040" w:themeColor="text1" w:themeTint="BF"/>
                                <w:sz w:val="22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150-0000-0000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35pt;margin-top:702.75pt;height:33.15pt;width:129.6pt;z-index:375429120;mso-width-relative:page;mso-height-relative:page;" filled="f" stroked="f" coordsize="21600,21600" o:gfxdata="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mQq/u3QAAAA0BAAAPAAAAAAAAAAEAIAAAACIAAABkcnMvZG93bnJldi54bWxQSwECFAAUAAAA&#10;CACHTuJAiyDntyICAAAe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手机：</w:t>
                      </w: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color w:val="404040" w:themeColor="text1" w:themeTint="BF"/>
                          <w:sz w:val="22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150-0000-0000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75457792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9125585</wp:posOffset>
                </wp:positionV>
                <wp:extent cx="111760" cy="114300"/>
                <wp:effectExtent l="0" t="0" r="5715" b="1270"/>
                <wp:wrapNone/>
                <wp:docPr id="2795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1760" cy="114300"/>
                        </a:xfrm>
                        <a:custGeom>
                          <a:avLst/>
                          <a:gdLst>
                            <a:gd name="T0" fmla="*/ 28 w 28"/>
                            <a:gd name="T1" fmla="*/ 22 h 29"/>
                            <a:gd name="T2" fmla="*/ 23 w 28"/>
                            <a:gd name="T3" fmla="*/ 18 h 29"/>
                            <a:gd name="T4" fmla="*/ 20 w 28"/>
                            <a:gd name="T5" fmla="*/ 18 h 29"/>
                            <a:gd name="T6" fmla="*/ 18 w 28"/>
                            <a:gd name="T7" fmla="*/ 20 h 29"/>
                            <a:gd name="T8" fmla="*/ 18 w 28"/>
                            <a:gd name="T9" fmla="*/ 20 h 29"/>
                            <a:gd name="T10" fmla="*/ 13 w 28"/>
                            <a:gd name="T11" fmla="*/ 16 h 29"/>
                            <a:gd name="T12" fmla="*/ 9 w 28"/>
                            <a:gd name="T13" fmla="*/ 11 h 29"/>
                            <a:gd name="T14" fmla="*/ 9 w 28"/>
                            <a:gd name="T15" fmla="*/ 11 h 29"/>
                            <a:gd name="T16" fmla="*/ 10 w 28"/>
                            <a:gd name="T17" fmla="*/ 9 h 29"/>
                            <a:gd name="T18" fmla="*/ 11 w 28"/>
                            <a:gd name="T19" fmla="*/ 8 h 29"/>
                            <a:gd name="T20" fmla="*/ 11 w 28"/>
                            <a:gd name="T21" fmla="*/ 5 h 29"/>
                            <a:gd name="T22" fmla="*/ 7 w 28"/>
                            <a:gd name="T23" fmla="*/ 1 h 29"/>
                            <a:gd name="T24" fmla="*/ 3 w 28"/>
                            <a:gd name="T25" fmla="*/ 1 h 29"/>
                            <a:gd name="T26" fmla="*/ 2 w 28"/>
                            <a:gd name="T27" fmla="*/ 2 h 29"/>
                            <a:gd name="T28" fmla="*/ 2 w 28"/>
                            <a:gd name="T29" fmla="*/ 2 h 29"/>
                            <a:gd name="T30" fmla="*/ 1 w 28"/>
                            <a:gd name="T31" fmla="*/ 4 h 29"/>
                            <a:gd name="T32" fmla="*/ 1 w 28"/>
                            <a:gd name="T33" fmla="*/ 6 h 29"/>
                            <a:gd name="T34" fmla="*/ 8 w 28"/>
                            <a:gd name="T35" fmla="*/ 21 h 29"/>
                            <a:gd name="T36" fmla="*/ 23 w 28"/>
                            <a:gd name="T37" fmla="*/ 28 h 29"/>
                            <a:gd name="T38" fmla="*/ 25 w 28"/>
                            <a:gd name="T39" fmla="*/ 28 h 29"/>
                            <a:gd name="T40" fmla="*/ 26 w 28"/>
                            <a:gd name="T41" fmla="*/ 27 h 29"/>
                            <a:gd name="T42" fmla="*/ 26 w 28"/>
                            <a:gd name="T43" fmla="*/ 27 h 29"/>
                            <a:gd name="T44" fmla="*/ 28 w 28"/>
                            <a:gd name="T45" fmla="*/ 25 h 29"/>
                            <a:gd name="T46" fmla="*/ 28 w 28"/>
                            <a:gd name="T47" fmla="*/ 22 h 29"/>
                            <a:gd name="T48" fmla="*/ 28 w 28"/>
                            <a:gd name="T49" fmla="*/ 22 h 29"/>
                            <a:gd name="T50" fmla="*/ 28 w 28"/>
                            <a:gd name="T51" fmla="*/ 22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8" h="29">
                              <a:moveTo>
                                <a:pt x="28" y="22"/>
                              </a:moveTo>
                              <a:cubicBezTo>
                                <a:pt x="23" y="18"/>
                                <a:pt x="23" y="18"/>
                                <a:pt x="23" y="18"/>
                              </a:cubicBezTo>
                              <a:cubicBezTo>
                                <a:pt x="23" y="17"/>
                                <a:pt x="21" y="17"/>
                                <a:pt x="20" y="18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8" y="20"/>
                                <a:pt x="18" y="20"/>
                                <a:pt x="18" y="20"/>
                              </a:cubicBezTo>
                              <a:cubicBezTo>
                                <a:pt x="16" y="19"/>
                                <a:pt x="15" y="18"/>
                                <a:pt x="13" y="16"/>
                              </a:cubicBezTo>
                              <a:cubicBezTo>
                                <a:pt x="11" y="14"/>
                                <a:pt x="10" y="12"/>
                                <a:pt x="9" y="11"/>
                              </a:cubicBezTo>
                              <a:cubicBezTo>
                                <a:pt x="9" y="11"/>
                                <a:pt x="9" y="11"/>
                                <a:pt x="9" y="11"/>
                              </a:cubicBezTo>
                              <a:cubicBezTo>
                                <a:pt x="10" y="9"/>
                                <a:pt x="10" y="9"/>
                                <a:pt x="10" y="9"/>
                              </a:cubicBezTo>
                              <a:cubicBezTo>
                                <a:pt x="11" y="8"/>
                                <a:pt x="11" y="8"/>
                                <a:pt x="11" y="8"/>
                              </a:cubicBezTo>
                              <a:cubicBezTo>
                                <a:pt x="12" y="8"/>
                                <a:pt x="12" y="6"/>
                                <a:pt x="11" y="5"/>
                              </a:cubicBezTo>
                              <a:cubicBezTo>
                                <a:pt x="7" y="1"/>
                                <a:pt x="7" y="1"/>
                                <a:pt x="7" y="1"/>
                              </a:cubicBezTo>
                              <a:cubicBezTo>
                                <a:pt x="6" y="0"/>
                                <a:pt x="4" y="0"/>
                                <a:pt x="3" y="1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2"/>
                                <a:pt x="2" y="2"/>
                                <a:pt x="2" y="2"/>
                              </a:cubicBezTo>
                              <a:cubicBezTo>
                                <a:pt x="2" y="3"/>
                                <a:pt x="2" y="3"/>
                                <a:pt x="1" y="4"/>
                              </a:cubicBezTo>
                              <a:cubicBezTo>
                                <a:pt x="1" y="5"/>
                                <a:pt x="1" y="5"/>
                                <a:pt x="1" y="6"/>
                              </a:cubicBezTo>
                              <a:cubicBezTo>
                                <a:pt x="0" y="11"/>
                                <a:pt x="2" y="15"/>
                                <a:pt x="8" y="21"/>
                              </a:cubicBezTo>
                              <a:cubicBezTo>
                                <a:pt x="16" y="29"/>
                                <a:pt x="23" y="28"/>
                                <a:pt x="23" y="28"/>
                              </a:cubicBezTo>
                              <a:cubicBezTo>
                                <a:pt x="23" y="28"/>
                                <a:pt x="24" y="28"/>
                                <a:pt x="25" y="28"/>
                              </a:cubicBezTo>
                              <a:cubicBezTo>
                                <a:pt x="25" y="27"/>
                                <a:pt x="26" y="27"/>
                                <a:pt x="26" y="27"/>
                              </a:cubicBezTo>
                              <a:cubicBezTo>
                                <a:pt x="26" y="27"/>
                                <a:pt x="26" y="27"/>
                                <a:pt x="26" y="27"/>
                              </a:cubicBezTo>
                              <a:cubicBezTo>
                                <a:pt x="28" y="25"/>
                                <a:pt x="28" y="25"/>
                                <a:pt x="28" y="25"/>
                              </a:cubicBezTo>
                              <a:cubicBezTo>
                                <a:pt x="28" y="24"/>
                                <a:pt x="28" y="23"/>
                                <a:pt x="28" y="22"/>
                              </a:cubicBezTo>
                              <a:close/>
                              <a:moveTo>
                                <a:pt x="28" y="22"/>
                              </a:moveTo>
                              <a:cubicBezTo>
                                <a:pt x="28" y="22"/>
                                <a:pt x="28" y="22"/>
                                <a:pt x="28" y="22"/>
                              </a:cubicBezTo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26" o:spt="100" style="position:absolute;left:0pt;margin-left:-20.35pt;margin-top:718.55pt;height:9pt;width:8.8pt;z-index:375457792;mso-width-relative:page;mso-height-relative:page;" fillcolor="#404040 [2429]" filled="t" stroked="f" coordsize="28,29" o:gfxdata="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" path="m28,22c23,18,23,18,23,18c23,17,21,17,20,18c18,20,18,20,18,20c18,20,18,20,18,20c16,19,15,18,13,16c11,14,10,12,9,11c9,11,9,11,9,11c10,9,10,9,10,9c11,8,11,8,11,8c12,8,12,6,11,5c7,1,7,1,7,1c6,0,4,0,3,1c2,2,2,2,2,2c2,2,2,2,2,2c2,3,2,3,1,4c1,5,1,5,1,6c0,11,2,15,8,21c16,29,23,28,23,28c23,28,24,28,25,28c25,27,26,27,26,27c26,27,26,27,26,27c28,25,28,25,28,25c28,24,28,23,28,22xm28,22c28,22,28,22,28,22e">
                <v:path o:connectlocs="111760,86710;91802,70944;79828,70944;71845,78827;71845,78827;51888,63062;35922,43355;35922,43355;39914,35472;43905,31531;43905,19706;27940,3941;11974,3941;7982,7882;7982,7882;3991,15765;3991,23648;31931,82768;91802,110358;99785,110358;103777,106417;103777,106417;111760,98534;111760,86710;111760,86710;111760,86710" o:connectangles="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6369792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1982470</wp:posOffset>
                </wp:positionV>
                <wp:extent cx="993140" cy="995680"/>
                <wp:effectExtent l="0" t="0" r="16510" b="13970"/>
                <wp:wrapNone/>
                <wp:docPr id="279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" cy="995680"/>
                        </a:xfrm>
                        <a:prstGeom prst="ellipse">
                          <a:avLst/>
                        </a:prstGeom>
                        <a:gradFill>
                          <a:gsLst>
                            <a:gs pos="100000">
                              <a:schemeClr val="accent2"/>
                            </a:gs>
                            <a:gs pos="0">
                              <a:schemeClr val="accent3"/>
                            </a:gs>
                          </a:gsLst>
                          <a:lin ang="9180000" scaled="0"/>
                        </a:gra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6" o:spid="_x0000_s1026" o:spt="3" type="#_x0000_t3" style="position:absolute;left:0pt;margin-left:39.2pt;margin-top:156.1pt;height:78.4pt;width:78.2pt;z-index:286369792;mso-width-relative:page;mso-height-relative:page;" fillcolor="#0BD0D9 [3206]" filled="t" stroked="f" coordsize="21600,21600" o:gfxdata="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FxIyfZ&#10;AAAACgEAAA8AAAAAAAAAAQAgAAAAIgAAAGRycy9kb3ducmV2LnhtbFBLAQIUABQAAAAIAIdO4kBn&#10;jEfXHwIAAEIEAAAOAAAAAAAAAAEAIAAAACgBAABkcnMvZTJvRG9jLnhtbFBLBQYAAAAABgAGAFkB&#10;AAC5BQAAAAA=&#10;">
                <v:fill type="gradient" on="t" color2="#009DD9 [3205]" angle="297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3198495</wp:posOffset>
                </wp:positionV>
                <wp:extent cx="2536825" cy="2536825"/>
                <wp:effectExtent l="0" t="0" r="15875" b="15875"/>
                <wp:wrapNone/>
                <wp:docPr id="2788" name="同心圆 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864610" y="1624965"/>
                          <a:ext cx="2536825" cy="2536825"/>
                        </a:xfrm>
                        <a:prstGeom prst="donut">
                          <a:avLst>
                            <a:gd name="adj" fmla="val 13874"/>
                          </a:avLst>
                        </a:prstGeom>
                        <a:solidFill>
                          <a:srgbClr val="D1D3D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-7.95pt;margin-top:251.85pt;height:199.75pt;width:199.75pt;z-index:251578368;v-text-anchor:middle;mso-width-relative:page;mso-height-relative:page;" fillcolor="#D1D3D4" filled="t" stroked="f" coordsize="21600,21600" o:gfxdata="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hUaIEdsAAAALAQAADwAAAAAAAAABACAAAAAiAAAAZHJzL2Rvd25yZXYu&#10;eG1sUEsBAhQAFAAAAAgAh07iQBHfWr1qAgAAnwQAAA4AAAAAAAAAAQAgAAAAKgEAAGRycy9lMm9E&#10;b2MueG1sUEsFBgAAAAAGAAYAWQEAAAYGAAAAAA==&#10;" adj="2997">
                <v:fill on="t" opacity="13107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8967936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2698750</wp:posOffset>
                </wp:positionV>
                <wp:extent cx="1882140" cy="1882140"/>
                <wp:effectExtent l="0" t="0" r="3810" b="3810"/>
                <wp:wrapNone/>
                <wp:docPr id="2789" name="同心圆 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2140" cy="1882140"/>
                        </a:xfrm>
                        <a:prstGeom prst="donut">
                          <a:avLst>
                            <a:gd name="adj" fmla="val 483"/>
                          </a:avLst>
                        </a:prstGeom>
                        <a:solidFill>
                          <a:srgbClr val="58595B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3" type="#_x0000_t23" style="position:absolute;left:0pt;margin-left:269.6pt;margin-top:212.5pt;height:148.2pt;width:148.2pt;z-index:268967936;v-text-anchor:middle;mso-width-relative:page;mso-height-relative:page;" fillcolor="#58595B" filled="t" stroked="f" coordsize="21600,21600" o:gfxdata="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Qqlk7YAAAACwEA&#10;AA8AAAAAAAAAAQAgAAAAIgAAAGRycy9kb3ducmV2LnhtbFBLAQIUABQAAAAIAIdO4kAsmiaKUwIA&#10;AIYEAAAOAAAAAAAAAAEAIAAAACcBAABkcnMvZTJvRG9jLnhtbFBLBQYAAAAABgAGAFkBAADsBQAA&#10;AAA=&#10;" adj="104">
                <v:fill on="t" opacity="13107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3491148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2547620</wp:posOffset>
                </wp:positionV>
                <wp:extent cx="2707640" cy="1106805"/>
                <wp:effectExtent l="0" t="0" r="0" b="0"/>
                <wp:wrapNone/>
                <wp:docPr id="2793" name="文本框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640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default" w:ascii="思源黑体 CN Bold" w:hAnsi="思源黑体 CN Bold" w:eastAsia="思源黑体 CN Bold" w:cs="思源黑体 CN Bold"/>
                                <w:b w:val="0"/>
                                <w:bCs w:val="0"/>
                                <w:color w:val="FFFFFF" w:themeColor="background1"/>
                                <w:sz w:val="96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FFFFFF" w:themeColor="background1"/>
                                <w:sz w:val="96"/>
                                <w:szCs w:val="16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谢谢关注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05pt;margin-top:200.6pt;height:87.15pt;width:213.2pt;z-index:334911488;mso-width-relative:page;mso-height-relative:page;" filled="f" stroked="f" coordsize="21600,21600" o:gfxdata="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hjZYbbAAAACwEAAA8AAAAAAAAAAQAgAAAAIgAAAGRycy9kb3ducmV2LnhtbFBLAQIUABQAAAAI&#10;AIdO4kDZCPY+IwIAAB8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default" w:ascii="思源黑体 CN Bold" w:hAnsi="思源黑体 CN Bold" w:eastAsia="思源黑体 CN Bold" w:cs="思源黑体 CN Bold"/>
                          <w:b w:val="0"/>
                          <w:bCs w:val="0"/>
                          <w:color w:val="FFFFFF" w:themeColor="background1"/>
                          <w:sz w:val="96"/>
                          <w:szCs w:val="1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FFFFFF" w:themeColor="background1"/>
                          <w:sz w:val="96"/>
                          <w:szCs w:val="16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谢谢关注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34909440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3359150</wp:posOffset>
                </wp:positionV>
                <wp:extent cx="2965450" cy="892810"/>
                <wp:effectExtent l="0" t="0" r="0" b="0"/>
                <wp:wrapNone/>
                <wp:docPr id="2792" name="文本框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9pt;margin-top:264.5pt;height:70.3pt;width:233.5pt;z-index:334909440;mso-width-relative:page;mso-height-relative:page;" filled="f" stroked="f" coordsize="21600,21600" o:gfxdata="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pL&#10;BXzaAAAACwEAAA8AAAAAAAAAAQAgAAAAIgAAAGRycy9kb3ducmV2LnhtbFBLAQIUABQAAAAIAIdO&#10;4kBCjdH5IQIAAB4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FFFFFF" w:themeColor="background1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 w:val="0"/>
                          <w:bCs w:val="0"/>
                          <w:color w:val="FFFFFF" w:themeColor="background1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THANK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68982272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1671955</wp:posOffset>
                </wp:positionV>
                <wp:extent cx="2098040" cy="2098040"/>
                <wp:effectExtent l="0" t="0" r="16510" b="16510"/>
                <wp:wrapNone/>
                <wp:docPr id="2464" name="组合 2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2098040" cy="2098040"/>
                          <a:chOff x="6387" y="20661"/>
                          <a:chExt cx="1687" cy="1686"/>
                        </a:xfrm>
                      </wpg:grpSpPr>
                      <wpg:grpSp>
                        <wpg:cNvPr id="2465" name="组合 510"/>
                        <wpg:cNvGrpSpPr/>
                        <wpg:grpSpPr>
                          <a:xfrm>
                            <a:off x="6449" y="20661"/>
                            <a:ext cx="1625" cy="1687"/>
                            <a:chOff x="6449" y="20661"/>
                            <a:chExt cx="1625" cy="1687"/>
                          </a:xfrm>
                        </wpg:grpSpPr>
                        <wps:wsp>
                          <wps:cNvPr id="2466" name="Freeform 8"/>
                          <wps:cNvSpPr/>
                          <wps:spPr bwMode="auto">
                            <a:xfrm>
                              <a:off x="7484" y="21337"/>
                              <a:ext cx="50" cy="59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2"/>
                                <a:gd name="T2" fmla="*/ 0 w 10"/>
                                <a:gd name="T3" fmla="*/ 1 h 12"/>
                                <a:gd name="T4" fmla="*/ 1 w 10"/>
                                <a:gd name="T5" fmla="*/ 6 h 12"/>
                                <a:gd name="T6" fmla="*/ 0 w 10"/>
                                <a:gd name="T7" fmla="*/ 11 h 12"/>
                                <a:gd name="T8" fmla="*/ 10 w 10"/>
                                <a:gd name="T9" fmla="*/ 12 h 12"/>
                                <a:gd name="T10" fmla="*/ 9 w 10"/>
                                <a:gd name="T11" fmla="*/ 10 h 12"/>
                                <a:gd name="T12" fmla="*/ 10 w 10"/>
                                <a:gd name="T1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" h="12">
                                  <a:moveTo>
                                    <a:pt x="10" y="0"/>
                                  </a:moveTo>
                                  <a:cubicBezTo>
                                    <a:pt x="7" y="3"/>
                                    <a:pt x="4" y="3"/>
                                    <a:pt x="0" y="1"/>
                                  </a:cubicBezTo>
                                  <a:cubicBezTo>
                                    <a:pt x="0" y="3"/>
                                    <a:pt x="1" y="4"/>
                                    <a:pt x="1" y="6"/>
                                  </a:cubicBezTo>
                                  <a:cubicBezTo>
                                    <a:pt x="1" y="8"/>
                                    <a:pt x="1" y="9"/>
                                    <a:pt x="0" y="11"/>
                                  </a:cubicBezTo>
                                  <a:cubicBezTo>
                                    <a:pt x="3" y="9"/>
                                    <a:pt x="7" y="10"/>
                                    <a:pt x="10" y="12"/>
                                  </a:cubicBezTo>
                                  <a:cubicBezTo>
                                    <a:pt x="10" y="11"/>
                                    <a:pt x="9" y="11"/>
                                    <a:pt x="9" y="10"/>
                                  </a:cubicBezTo>
                                  <a:cubicBezTo>
                                    <a:pt x="8" y="7"/>
                                    <a:pt x="8" y="3"/>
                                    <a:pt x="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67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6840" y="21106"/>
                              <a:ext cx="789" cy="791"/>
                            </a:xfrm>
                            <a:custGeom>
                              <a:avLst/>
                              <a:gdLst>
                                <a:gd name="T0" fmla="*/ 16 w 159"/>
                                <a:gd name="T1" fmla="*/ 100 h 159"/>
                                <a:gd name="T2" fmla="*/ 19 w 159"/>
                                <a:gd name="T3" fmla="*/ 102 h 159"/>
                                <a:gd name="T4" fmla="*/ 32 w 159"/>
                                <a:gd name="T5" fmla="*/ 116 h 159"/>
                                <a:gd name="T6" fmla="*/ 30 w 159"/>
                                <a:gd name="T7" fmla="*/ 129 h 159"/>
                                <a:gd name="T8" fmla="*/ 43 w 159"/>
                                <a:gd name="T9" fmla="*/ 143 h 159"/>
                                <a:gd name="T10" fmla="*/ 56 w 159"/>
                                <a:gd name="T11" fmla="*/ 130 h 159"/>
                                <a:gd name="T12" fmla="*/ 57 w 159"/>
                                <a:gd name="T13" fmla="*/ 141 h 159"/>
                                <a:gd name="T14" fmla="*/ 73 w 159"/>
                                <a:gd name="T15" fmla="*/ 157 h 159"/>
                                <a:gd name="T16" fmla="*/ 100 w 159"/>
                                <a:gd name="T17" fmla="*/ 142 h 159"/>
                                <a:gd name="T18" fmla="*/ 112 w 159"/>
                                <a:gd name="T19" fmla="*/ 131 h 159"/>
                                <a:gd name="T20" fmla="*/ 115 w 159"/>
                                <a:gd name="T21" fmla="*/ 144 h 159"/>
                                <a:gd name="T22" fmla="*/ 142 w 159"/>
                                <a:gd name="T23" fmla="*/ 116 h 159"/>
                                <a:gd name="T24" fmla="*/ 140 w 159"/>
                                <a:gd name="T25" fmla="*/ 102 h 159"/>
                                <a:gd name="T26" fmla="*/ 142 w 159"/>
                                <a:gd name="T27" fmla="*/ 100 h 159"/>
                                <a:gd name="T28" fmla="*/ 143 w 159"/>
                                <a:gd name="T29" fmla="*/ 72 h 159"/>
                                <a:gd name="T30" fmla="*/ 130 w 159"/>
                                <a:gd name="T31" fmla="*/ 57 h 159"/>
                                <a:gd name="T32" fmla="*/ 140 w 159"/>
                                <a:gd name="T33" fmla="*/ 46 h 159"/>
                                <a:gd name="T34" fmla="*/ 129 w 159"/>
                                <a:gd name="T35" fmla="*/ 31 h 159"/>
                                <a:gd name="T36" fmla="*/ 113 w 159"/>
                                <a:gd name="T37" fmla="*/ 18 h 159"/>
                                <a:gd name="T38" fmla="*/ 98 w 159"/>
                                <a:gd name="T39" fmla="*/ 16 h 159"/>
                                <a:gd name="T40" fmla="*/ 61 w 159"/>
                                <a:gd name="T41" fmla="*/ 16 h 159"/>
                                <a:gd name="T42" fmla="*/ 56 w 159"/>
                                <a:gd name="T43" fmla="*/ 20 h 159"/>
                                <a:gd name="T44" fmla="*/ 43 w 159"/>
                                <a:gd name="T45" fmla="*/ 33 h 159"/>
                                <a:gd name="T46" fmla="*/ 32 w 159"/>
                                <a:gd name="T47" fmla="*/ 44 h 159"/>
                                <a:gd name="T48" fmla="*/ 29 w 159"/>
                                <a:gd name="T49" fmla="*/ 57 h 159"/>
                                <a:gd name="T50" fmla="*/ 15 w 159"/>
                                <a:gd name="T51" fmla="*/ 62 h 159"/>
                                <a:gd name="T52" fmla="*/ 15 w 159"/>
                                <a:gd name="T53" fmla="*/ 72 h 159"/>
                                <a:gd name="T54" fmla="*/ 15 w 159"/>
                                <a:gd name="T55" fmla="*/ 98 h 159"/>
                                <a:gd name="T56" fmla="*/ 84 w 159"/>
                                <a:gd name="T57" fmla="*/ 130 h 159"/>
                                <a:gd name="T58" fmla="*/ 73 w 159"/>
                                <a:gd name="T59" fmla="*/ 130 h 159"/>
                                <a:gd name="T60" fmla="*/ 69 w 159"/>
                                <a:gd name="T61" fmla="*/ 126 h 159"/>
                                <a:gd name="T62" fmla="*/ 60 w 159"/>
                                <a:gd name="T63" fmla="*/ 127 h 159"/>
                                <a:gd name="T64" fmla="*/ 87 w 159"/>
                                <a:gd name="T65" fmla="*/ 127 h 159"/>
                                <a:gd name="T66" fmla="*/ 126 w 159"/>
                                <a:gd name="T67" fmla="*/ 116 h 159"/>
                                <a:gd name="T68" fmla="*/ 112 w 159"/>
                                <a:gd name="T69" fmla="*/ 113 h 159"/>
                                <a:gd name="T70" fmla="*/ 83 w 159"/>
                                <a:gd name="T71" fmla="*/ 112 h 159"/>
                                <a:gd name="T72" fmla="*/ 46 w 159"/>
                                <a:gd name="T73" fmla="*/ 113 h 159"/>
                                <a:gd name="T74" fmla="*/ 74 w 159"/>
                                <a:gd name="T75" fmla="*/ 19 h 159"/>
                                <a:gd name="T76" fmla="*/ 60 w 159"/>
                                <a:gd name="T77" fmla="*/ 33 h 159"/>
                                <a:gd name="T78" fmla="*/ 88 w 159"/>
                                <a:gd name="T79" fmla="*/ 33 h 159"/>
                                <a:gd name="T80" fmla="*/ 115 w 159"/>
                                <a:gd name="T81" fmla="*/ 33 h 159"/>
                                <a:gd name="T82" fmla="*/ 56 w 159"/>
                                <a:gd name="T83" fmla="*/ 47 h 159"/>
                                <a:gd name="T84" fmla="*/ 84 w 159"/>
                                <a:gd name="T85" fmla="*/ 48 h 159"/>
                                <a:gd name="T86" fmla="*/ 112 w 159"/>
                                <a:gd name="T87" fmla="*/ 57 h 159"/>
                                <a:gd name="T88" fmla="*/ 32 w 159"/>
                                <a:gd name="T89" fmla="*/ 60 h 159"/>
                                <a:gd name="T90" fmla="*/ 69 w 159"/>
                                <a:gd name="T91" fmla="*/ 62 h 159"/>
                                <a:gd name="T92" fmla="*/ 116 w 159"/>
                                <a:gd name="T93" fmla="*/ 71 h 159"/>
                                <a:gd name="T94" fmla="*/ 18 w 159"/>
                                <a:gd name="T95" fmla="*/ 75 h 159"/>
                                <a:gd name="T96" fmla="*/ 17 w 159"/>
                                <a:gd name="T97" fmla="*/ 86 h 159"/>
                                <a:gd name="T98" fmla="*/ 55 w 159"/>
                                <a:gd name="T99" fmla="*/ 76 h 159"/>
                                <a:gd name="T100" fmla="*/ 111 w 159"/>
                                <a:gd name="T101" fmla="*/ 84 h 159"/>
                                <a:gd name="T102" fmla="*/ 75 w 159"/>
                                <a:gd name="T103" fmla="*/ 84 h 159"/>
                                <a:gd name="T104" fmla="*/ 139 w 159"/>
                                <a:gd name="T105" fmla="*/ 75 h 159"/>
                                <a:gd name="T106" fmla="*/ 116 w 159"/>
                                <a:gd name="T107" fmla="*/ 99 h 159"/>
                                <a:gd name="T108" fmla="*/ 125 w 159"/>
                                <a:gd name="T109" fmla="*/ 89 h 159"/>
                                <a:gd name="T110" fmla="*/ 88 w 159"/>
                                <a:gd name="T111" fmla="*/ 98 h 159"/>
                                <a:gd name="T112" fmla="*/ 69 w 159"/>
                                <a:gd name="T113" fmla="*/ 9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59" h="159">
                                  <a:moveTo>
                                    <a:pt x="16" y="100"/>
                                  </a:move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0"/>
                                    <a:pt x="16" y="100"/>
                                    <a:pt x="16" y="100"/>
                                  </a:cubicBezTo>
                                  <a:cubicBezTo>
                                    <a:pt x="16" y="101"/>
                                    <a:pt x="17" y="101"/>
                                    <a:pt x="17" y="101"/>
                                  </a:cubicBezTo>
                                  <a:cubicBezTo>
                                    <a:pt x="17" y="101"/>
                                    <a:pt x="17" y="101"/>
                                    <a:pt x="17" y="101"/>
                                  </a:cubicBezTo>
                                  <a:cubicBezTo>
                                    <a:pt x="17" y="101"/>
                                    <a:pt x="17" y="101"/>
                                    <a:pt x="17" y="101"/>
                                  </a:cubicBezTo>
                                  <a:cubicBezTo>
                                    <a:pt x="18" y="101"/>
                                    <a:pt x="19" y="101"/>
                                    <a:pt x="19" y="102"/>
                                  </a:cubicBezTo>
                                  <a:cubicBezTo>
                                    <a:pt x="19" y="102"/>
                                    <a:pt x="19" y="102"/>
                                    <a:pt x="19" y="102"/>
                                  </a:cubicBezTo>
                                  <a:cubicBezTo>
                                    <a:pt x="19" y="102"/>
                                    <a:pt x="19" y="102"/>
                                    <a:pt x="19" y="102"/>
                                  </a:cubicBezTo>
                                  <a:cubicBezTo>
                                    <a:pt x="22" y="104"/>
                                    <a:pt x="25" y="104"/>
                                    <a:pt x="28" y="102"/>
                                  </a:cubicBezTo>
                                  <a:cubicBezTo>
                                    <a:pt x="29" y="103"/>
                                    <a:pt x="28" y="103"/>
                                    <a:pt x="28" y="103"/>
                                  </a:cubicBezTo>
                                  <a:cubicBezTo>
                                    <a:pt x="27" y="105"/>
                                    <a:pt x="27" y="107"/>
                                    <a:pt x="27" y="109"/>
                                  </a:cubicBezTo>
                                  <a:cubicBezTo>
                                    <a:pt x="28" y="111"/>
                                    <a:pt x="28" y="112"/>
                                    <a:pt x="29" y="113"/>
                                  </a:cubicBezTo>
                                  <a:cubicBezTo>
                                    <a:pt x="29" y="113"/>
                                    <a:pt x="29" y="113"/>
                                    <a:pt x="29" y="113"/>
                                  </a:cubicBezTo>
                                  <a:cubicBezTo>
                                    <a:pt x="30" y="114"/>
                                    <a:pt x="31" y="115"/>
                                    <a:pt x="32" y="116"/>
                                  </a:cubicBezTo>
                                  <a:cubicBezTo>
                                    <a:pt x="32" y="116"/>
                                    <a:pt x="32" y="116"/>
                                    <a:pt x="32" y="116"/>
                                  </a:cubicBezTo>
                                  <a:cubicBezTo>
                                    <a:pt x="35" y="118"/>
                                    <a:pt x="39" y="118"/>
                                    <a:pt x="42" y="116"/>
                                  </a:cubicBezTo>
                                  <a:cubicBezTo>
                                    <a:pt x="42" y="118"/>
                                    <a:pt x="41" y="120"/>
                                    <a:pt x="41" y="121"/>
                                  </a:cubicBezTo>
                                  <a:cubicBezTo>
                                    <a:pt x="41" y="123"/>
                                    <a:pt x="42" y="125"/>
                                    <a:pt x="43" y="127"/>
                                  </a:cubicBezTo>
                                  <a:cubicBezTo>
                                    <a:pt x="39" y="125"/>
                                    <a:pt x="35" y="125"/>
                                    <a:pt x="31" y="128"/>
                                  </a:cubicBezTo>
                                  <a:cubicBezTo>
                                    <a:pt x="31" y="129"/>
                                    <a:pt x="31" y="129"/>
                                    <a:pt x="30" y="129"/>
                                  </a:cubicBezTo>
                                  <a:cubicBezTo>
                                    <a:pt x="30" y="129"/>
                                    <a:pt x="30" y="129"/>
                                    <a:pt x="30" y="129"/>
                                  </a:cubicBezTo>
                                  <a:cubicBezTo>
                                    <a:pt x="30" y="129"/>
                                    <a:pt x="30" y="129"/>
                                    <a:pt x="30" y="129"/>
                                  </a:cubicBezTo>
                                  <a:cubicBezTo>
                                    <a:pt x="30" y="129"/>
                                    <a:pt x="30" y="129"/>
                                    <a:pt x="29" y="129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26" y="135"/>
                                    <a:pt x="27" y="140"/>
                                    <a:pt x="31" y="143"/>
                                  </a:cubicBezTo>
                                  <a:cubicBezTo>
                                    <a:pt x="35" y="146"/>
                                    <a:pt x="39" y="146"/>
                                    <a:pt x="43" y="143"/>
                                  </a:cubicBezTo>
                                  <a:cubicBezTo>
                                    <a:pt x="43" y="143"/>
                                    <a:pt x="43" y="143"/>
                                    <a:pt x="43" y="143"/>
                                  </a:cubicBezTo>
                                  <a:cubicBezTo>
                                    <a:pt x="44" y="142"/>
                                    <a:pt x="44" y="142"/>
                                    <a:pt x="45" y="141"/>
                                  </a:cubicBezTo>
                                  <a:cubicBezTo>
                                    <a:pt x="45" y="141"/>
                                    <a:pt x="45" y="141"/>
                                    <a:pt x="45" y="141"/>
                                  </a:cubicBezTo>
                                  <a:cubicBezTo>
                                    <a:pt x="47" y="138"/>
                                    <a:pt x="48" y="134"/>
                                    <a:pt x="45" y="130"/>
                                  </a:cubicBezTo>
                                  <a:cubicBezTo>
                                    <a:pt x="49" y="132"/>
                                    <a:pt x="52" y="132"/>
                                    <a:pt x="56" y="130"/>
                                  </a:cubicBezTo>
                                  <a:cubicBezTo>
                                    <a:pt x="56" y="130"/>
                                    <a:pt x="56" y="130"/>
                                    <a:pt x="56" y="130"/>
                                  </a:cubicBezTo>
                                  <a:cubicBezTo>
                                    <a:pt x="56" y="130"/>
                                    <a:pt x="56" y="130"/>
                                    <a:pt x="57" y="130"/>
                                  </a:cubicBezTo>
                                  <a:cubicBezTo>
                                    <a:pt x="57" y="130"/>
                                    <a:pt x="56" y="130"/>
                                    <a:pt x="56" y="130"/>
                                  </a:cubicBezTo>
                                  <a:cubicBezTo>
                                    <a:pt x="54" y="134"/>
                                    <a:pt x="55" y="137"/>
                                    <a:pt x="57" y="141"/>
                                  </a:cubicBezTo>
                                  <a:cubicBezTo>
                                    <a:pt x="57" y="141"/>
                                    <a:pt x="57" y="141"/>
                                    <a:pt x="57" y="141"/>
                                  </a:cubicBezTo>
                                  <a:cubicBezTo>
                                    <a:pt x="57" y="141"/>
                                    <a:pt x="57" y="141"/>
                                    <a:pt x="57" y="141"/>
                                  </a:cubicBezTo>
                                  <a:cubicBezTo>
                                    <a:pt x="57" y="141"/>
                                    <a:pt x="57" y="141"/>
                                    <a:pt x="57" y="141"/>
                                  </a:cubicBezTo>
                                  <a:cubicBezTo>
                                    <a:pt x="58" y="142"/>
                                    <a:pt x="58" y="142"/>
                                    <a:pt x="59" y="143"/>
                                  </a:cubicBezTo>
                                  <a:cubicBezTo>
                                    <a:pt x="59" y="143"/>
                                    <a:pt x="59" y="143"/>
                                    <a:pt x="59" y="143"/>
                                  </a:cubicBezTo>
                                  <a:cubicBezTo>
                                    <a:pt x="60" y="144"/>
                                    <a:pt x="61" y="145"/>
                                    <a:pt x="63" y="145"/>
                                  </a:cubicBezTo>
                                  <a:cubicBezTo>
                                    <a:pt x="66" y="145"/>
                                    <a:pt x="68" y="145"/>
                                    <a:pt x="71" y="143"/>
                                  </a:cubicBezTo>
                                  <a:cubicBezTo>
                                    <a:pt x="70" y="146"/>
                                    <a:pt x="69" y="148"/>
                                    <a:pt x="69" y="150"/>
                                  </a:cubicBezTo>
                                  <a:cubicBezTo>
                                    <a:pt x="70" y="153"/>
                                    <a:pt x="71" y="155"/>
                                    <a:pt x="73" y="157"/>
                                  </a:cubicBezTo>
                                  <a:cubicBezTo>
                                    <a:pt x="76" y="159"/>
                                    <a:pt x="80" y="159"/>
                                    <a:pt x="83" y="157"/>
                                  </a:cubicBezTo>
                                  <a:cubicBezTo>
                                    <a:pt x="89" y="154"/>
                                    <a:pt x="90" y="149"/>
                                    <a:pt x="87" y="144"/>
                                  </a:cubicBezTo>
                                  <a:cubicBezTo>
                                    <a:pt x="88" y="144"/>
                                    <a:pt x="89" y="145"/>
                                    <a:pt x="90" y="145"/>
                                  </a:cubicBezTo>
                                  <a:cubicBezTo>
                                    <a:pt x="93" y="146"/>
                                    <a:pt x="96" y="145"/>
                                    <a:pt x="99" y="143"/>
                                  </a:cubicBezTo>
                                  <a:cubicBezTo>
                                    <a:pt x="99" y="143"/>
                                    <a:pt x="100" y="142"/>
                                    <a:pt x="100" y="142"/>
                                  </a:cubicBezTo>
                                  <a:cubicBezTo>
                                    <a:pt x="100" y="142"/>
                                    <a:pt x="100" y="142"/>
                                    <a:pt x="100" y="142"/>
                                  </a:cubicBezTo>
                                  <a:cubicBezTo>
                                    <a:pt x="100" y="142"/>
                                    <a:pt x="100" y="142"/>
                                    <a:pt x="100" y="142"/>
                                  </a:cubicBezTo>
                                  <a:cubicBezTo>
                                    <a:pt x="101" y="140"/>
                                    <a:pt x="102" y="138"/>
                                    <a:pt x="102" y="136"/>
                                  </a:cubicBezTo>
                                  <a:cubicBezTo>
                                    <a:pt x="103" y="134"/>
                                    <a:pt x="102" y="133"/>
                                    <a:pt x="102" y="131"/>
                                  </a:cubicBezTo>
                                  <a:cubicBezTo>
                                    <a:pt x="102" y="131"/>
                                    <a:pt x="101" y="131"/>
                                    <a:pt x="101" y="130"/>
                                  </a:cubicBezTo>
                                  <a:cubicBezTo>
                                    <a:pt x="105" y="132"/>
                                    <a:pt x="108" y="132"/>
                                    <a:pt x="112" y="130"/>
                                  </a:cubicBezTo>
                                  <a:cubicBezTo>
                                    <a:pt x="112" y="130"/>
                                    <a:pt x="112" y="131"/>
                                    <a:pt x="112" y="131"/>
                                  </a:cubicBezTo>
                                  <a:cubicBezTo>
                                    <a:pt x="110" y="135"/>
                                    <a:pt x="110" y="138"/>
                                    <a:pt x="113" y="142"/>
                                  </a:cubicBezTo>
                                  <a:cubicBezTo>
                                    <a:pt x="113" y="142"/>
                                    <a:pt x="113" y="142"/>
                                    <a:pt x="113" y="142"/>
                                  </a:cubicBezTo>
                                  <a:cubicBezTo>
                                    <a:pt x="113" y="142"/>
                                    <a:pt x="114" y="142"/>
                                    <a:pt x="114" y="143"/>
                                  </a:cubicBezTo>
                                  <a:cubicBezTo>
                                    <a:pt x="114" y="143"/>
                                    <a:pt x="114" y="143"/>
                                    <a:pt x="114" y="143"/>
                                  </a:cubicBezTo>
                                  <a:cubicBezTo>
                                    <a:pt x="114" y="143"/>
                                    <a:pt x="114" y="143"/>
                                    <a:pt x="114" y="143"/>
                                  </a:cubicBezTo>
                                  <a:cubicBezTo>
                                    <a:pt x="114" y="143"/>
                                    <a:pt x="115" y="143"/>
                                    <a:pt x="115" y="144"/>
                                  </a:cubicBezTo>
                                  <a:cubicBezTo>
                                    <a:pt x="119" y="146"/>
                                    <a:pt x="124" y="145"/>
                                    <a:pt x="127" y="142"/>
                                  </a:cubicBezTo>
                                  <a:cubicBezTo>
                                    <a:pt x="130" y="139"/>
                                    <a:pt x="131" y="134"/>
                                    <a:pt x="128" y="130"/>
                                  </a:cubicBezTo>
                                  <a:cubicBezTo>
                                    <a:pt x="128" y="130"/>
                                    <a:pt x="128" y="130"/>
                                    <a:pt x="128" y="129"/>
                                  </a:cubicBezTo>
                                  <a:cubicBezTo>
                                    <a:pt x="128" y="129"/>
                                    <a:pt x="129" y="130"/>
                                    <a:pt x="129" y="130"/>
                                  </a:cubicBezTo>
                                  <a:cubicBezTo>
                                    <a:pt x="132" y="131"/>
                                    <a:pt x="134" y="132"/>
                                    <a:pt x="137" y="131"/>
                                  </a:cubicBezTo>
                                  <a:cubicBezTo>
                                    <a:pt x="143" y="129"/>
                                    <a:pt x="146" y="121"/>
                                    <a:pt x="142" y="116"/>
                                  </a:cubicBezTo>
                                  <a:cubicBezTo>
                                    <a:pt x="142" y="116"/>
                                    <a:pt x="142" y="116"/>
                                    <a:pt x="142" y="116"/>
                                  </a:cubicBezTo>
                                  <a:cubicBezTo>
                                    <a:pt x="142" y="116"/>
                                    <a:pt x="142" y="116"/>
                                    <a:pt x="142" y="116"/>
                                  </a:cubicBezTo>
                                  <a:cubicBezTo>
                                    <a:pt x="141" y="115"/>
                                    <a:pt x="141" y="114"/>
                                    <a:pt x="140" y="114"/>
                                  </a:cubicBezTo>
                                  <a:cubicBezTo>
                                    <a:pt x="136" y="111"/>
                                    <a:pt x="133" y="111"/>
                                    <a:pt x="129" y="113"/>
                                  </a:cubicBezTo>
                                  <a:cubicBezTo>
                                    <a:pt x="131" y="110"/>
                                    <a:pt x="131" y="106"/>
                                    <a:pt x="129" y="102"/>
                                  </a:cubicBezTo>
                                  <a:cubicBezTo>
                                    <a:pt x="133" y="104"/>
                                    <a:pt x="136" y="104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0" y="102"/>
                                    <a:pt x="140" y="102"/>
                                    <a:pt x="140" y="102"/>
                                  </a:cubicBezTo>
                                  <a:cubicBezTo>
                                    <a:pt x="141" y="101"/>
                                    <a:pt x="142" y="100"/>
                                    <a:pt x="142" y="100"/>
                                  </a:cubicBezTo>
                                  <a:cubicBezTo>
                                    <a:pt x="142" y="100"/>
                                    <a:pt x="142" y="100"/>
                                    <a:pt x="142" y="100"/>
                                  </a:cubicBezTo>
                                  <a:cubicBezTo>
                                    <a:pt x="145" y="96"/>
                                    <a:pt x="145" y="92"/>
                                    <a:pt x="143" y="89"/>
                                  </a:cubicBezTo>
                                  <a:cubicBezTo>
                                    <a:pt x="143" y="89"/>
                                    <a:pt x="142" y="88"/>
                                    <a:pt x="143" y="88"/>
                                  </a:cubicBezTo>
                                  <a:cubicBezTo>
                                    <a:pt x="147" y="90"/>
                                    <a:pt x="151" y="90"/>
                                    <a:pt x="154" y="87"/>
                                  </a:cubicBezTo>
                                  <a:cubicBezTo>
                                    <a:pt x="157" y="85"/>
                                    <a:pt x="159" y="80"/>
                                    <a:pt x="157" y="76"/>
                                  </a:cubicBezTo>
                                  <a:cubicBezTo>
                                    <a:pt x="154" y="70"/>
                                    <a:pt x="149" y="69"/>
                                    <a:pt x="143" y="72"/>
                                  </a:cubicBezTo>
                                  <a:cubicBezTo>
                                    <a:pt x="143" y="71"/>
                                    <a:pt x="143" y="71"/>
                                    <a:pt x="143" y="71"/>
                                  </a:cubicBezTo>
                                  <a:cubicBezTo>
                                    <a:pt x="145" y="68"/>
                                    <a:pt x="145" y="64"/>
                                    <a:pt x="143" y="61"/>
                                  </a:cubicBezTo>
                                  <a:cubicBezTo>
                                    <a:pt x="143" y="61"/>
                                    <a:pt x="142" y="60"/>
                                    <a:pt x="142" y="60"/>
                                  </a:cubicBezTo>
                                  <a:cubicBezTo>
                                    <a:pt x="141" y="60"/>
                                    <a:pt x="141" y="59"/>
                                    <a:pt x="140" y="58"/>
                                  </a:cubicBezTo>
                                  <a:cubicBezTo>
                                    <a:pt x="140" y="58"/>
                                    <a:pt x="140" y="58"/>
                                    <a:pt x="140" y="58"/>
                                  </a:cubicBezTo>
                                  <a:cubicBezTo>
                                    <a:pt x="137" y="56"/>
                                    <a:pt x="133" y="55"/>
                                    <a:pt x="130" y="57"/>
                                  </a:cubicBezTo>
                                  <a:cubicBezTo>
                                    <a:pt x="131" y="55"/>
                                    <a:pt x="131" y="54"/>
                                    <a:pt x="131" y="52"/>
                                  </a:cubicBezTo>
                                  <a:cubicBezTo>
                                    <a:pt x="131" y="50"/>
                                    <a:pt x="130" y="49"/>
                                    <a:pt x="130" y="47"/>
                                  </a:cubicBezTo>
                                  <a:cubicBezTo>
                                    <a:pt x="134" y="49"/>
                                    <a:pt x="137" y="49"/>
                                    <a:pt x="140" y="46"/>
                                  </a:cubicBezTo>
                                  <a:cubicBezTo>
                                    <a:pt x="140" y="46"/>
                                    <a:pt x="140" y="46"/>
                                    <a:pt x="140" y="46"/>
                                  </a:cubicBezTo>
                                  <a:cubicBezTo>
                                    <a:pt x="140" y="46"/>
                                    <a:pt x="140" y="46"/>
                                    <a:pt x="140" y="46"/>
                                  </a:cubicBezTo>
                                  <a:cubicBezTo>
                                    <a:pt x="140" y="46"/>
                                    <a:pt x="140" y="46"/>
                                    <a:pt x="140" y="46"/>
                                  </a:cubicBezTo>
                                  <a:cubicBezTo>
                                    <a:pt x="141" y="46"/>
                                    <a:pt x="141" y="45"/>
                                    <a:pt x="142" y="45"/>
                                  </a:cubicBez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2" y="44"/>
                                    <a:pt x="142" y="44"/>
                                    <a:pt x="142" y="44"/>
                                  </a:cubicBezTo>
                                  <a:cubicBezTo>
                                    <a:pt x="145" y="40"/>
                                    <a:pt x="145" y="35"/>
                                    <a:pt x="141" y="32"/>
                                  </a:cubicBezTo>
                                  <a:cubicBezTo>
                                    <a:pt x="138" y="28"/>
                                    <a:pt x="133" y="28"/>
                                    <a:pt x="129" y="31"/>
                                  </a:cubicBezTo>
                                  <a:cubicBezTo>
                                    <a:pt x="129" y="31"/>
                                    <a:pt x="128" y="31"/>
                                    <a:pt x="128" y="31"/>
                                  </a:cubicBezTo>
                                  <a:cubicBezTo>
                                    <a:pt x="130" y="28"/>
                                    <a:pt x="131" y="24"/>
                                    <a:pt x="129" y="21"/>
                                  </a:cubicBezTo>
                                  <a:cubicBezTo>
                                    <a:pt x="127" y="15"/>
                                    <a:pt x="120" y="13"/>
                                    <a:pt x="114" y="17"/>
                                  </a:cubicBezTo>
                                  <a:cubicBezTo>
                                    <a:pt x="114" y="17"/>
                                    <a:pt x="114" y="17"/>
                                    <a:pt x="114" y="17"/>
                                  </a:cubicBezTo>
                                  <a:cubicBezTo>
                                    <a:pt x="114" y="17"/>
                                    <a:pt x="114" y="17"/>
                                    <a:pt x="114" y="17"/>
                                  </a:cubicBezTo>
                                  <a:cubicBezTo>
                                    <a:pt x="114" y="18"/>
                                    <a:pt x="113" y="18"/>
                                    <a:pt x="113" y="18"/>
                                  </a:cubicBezTo>
                                  <a:cubicBezTo>
                                    <a:pt x="110" y="22"/>
                                    <a:pt x="110" y="26"/>
                                    <a:pt x="112" y="30"/>
                                  </a:cubicBezTo>
                                  <a:cubicBezTo>
                                    <a:pt x="109" y="28"/>
                                    <a:pt x="105" y="28"/>
                                    <a:pt x="101" y="30"/>
                                  </a:cubicBezTo>
                                  <a:cubicBezTo>
                                    <a:pt x="103" y="26"/>
                                    <a:pt x="103" y="22"/>
                                    <a:pt x="101" y="18"/>
                                  </a:cubicBezTo>
                                  <a:cubicBezTo>
                                    <a:pt x="100" y="18"/>
                                    <a:pt x="100" y="17"/>
                                    <a:pt x="99" y="17"/>
                                  </a:cubicBezTo>
                                  <a:cubicBezTo>
                                    <a:pt x="99" y="17"/>
                                    <a:pt x="99" y="17"/>
                                    <a:pt x="99" y="17"/>
                                  </a:cubicBezTo>
                                  <a:cubicBezTo>
                                    <a:pt x="99" y="17"/>
                                    <a:pt x="98" y="16"/>
                                    <a:pt x="98" y="16"/>
                                  </a:cubicBezTo>
                                  <a:cubicBezTo>
                                    <a:pt x="96" y="15"/>
                                    <a:pt x="93" y="14"/>
                                    <a:pt x="90" y="15"/>
                                  </a:cubicBezTo>
                                  <a:cubicBezTo>
                                    <a:pt x="89" y="16"/>
                                    <a:pt x="88" y="16"/>
                                    <a:pt x="87" y="17"/>
                                  </a:cubicBezTo>
                                  <a:cubicBezTo>
                                    <a:pt x="89" y="12"/>
                                    <a:pt x="89" y="8"/>
                                    <a:pt x="86" y="4"/>
                                  </a:cubicBezTo>
                                  <a:cubicBezTo>
                                    <a:pt x="83" y="1"/>
                                    <a:pt x="79" y="0"/>
                                    <a:pt x="75" y="2"/>
                                  </a:cubicBezTo>
                                  <a:cubicBezTo>
                                    <a:pt x="69" y="5"/>
                                    <a:pt x="68" y="10"/>
                                    <a:pt x="71" y="16"/>
                                  </a:cubicBezTo>
                                  <a:cubicBezTo>
                                    <a:pt x="67" y="14"/>
                                    <a:pt x="64" y="14"/>
                                    <a:pt x="61" y="16"/>
                                  </a:cubicBezTo>
                                  <a:cubicBezTo>
                                    <a:pt x="61" y="17"/>
                                    <a:pt x="60" y="17"/>
                                    <a:pt x="59" y="17"/>
                                  </a:cubicBezTo>
                                  <a:cubicBezTo>
                                    <a:pt x="58" y="17"/>
                                    <a:pt x="58" y="17"/>
                                    <a:pt x="57" y="18"/>
                                  </a:cubicBezTo>
                                  <a:cubicBezTo>
                                    <a:pt x="57" y="18"/>
                                    <a:pt x="57" y="18"/>
                                    <a:pt x="57" y="18"/>
                                  </a:cubicBezTo>
                                  <a:cubicBezTo>
                                    <a:pt x="57" y="18"/>
                                    <a:pt x="57" y="18"/>
                                    <a:pt x="57" y="18"/>
                                  </a:cubicBezTo>
                                  <a:cubicBezTo>
                                    <a:pt x="57" y="18"/>
                                    <a:pt x="57" y="18"/>
                                    <a:pt x="57" y="18"/>
                                  </a:cubicBezTo>
                                  <a:cubicBezTo>
                                    <a:pt x="58" y="19"/>
                                    <a:pt x="58" y="20"/>
                                    <a:pt x="56" y="20"/>
                                  </a:cubicBezTo>
                                  <a:cubicBezTo>
                                    <a:pt x="55" y="23"/>
                                    <a:pt x="55" y="26"/>
                                    <a:pt x="57" y="30"/>
                                  </a:cubicBezTo>
                                  <a:cubicBezTo>
                                    <a:pt x="54" y="29"/>
                                    <a:pt x="52" y="28"/>
                                    <a:pt x="50" y="28"/>
                                  </a:cubicBezTo>
                                  <a:cubicBezTo>
                                    <a:pt x="49" y="28"/>
                                    <a:pt x="47" y="29"/>
                                    <a:pt x="46" y="30"/>
                                  </a:cubicBezTo>
                                  <a:cubicBezTo>
                                    <a:pt x="46" y="30"/>
                                    <a:pt x="46" y="30"/>
                                    <a:pt x="46" y="30"/>
                                  </a:cubicBezTo>
                                  <a:cubicBezTo>
                                    <a:pt x="45" y="31"/>
                                    <a:pt x="44" y="32"/>
                                    <a:pt x="43" y="33"/>
                                  </a:cubicBezTo>
                                  <a:cubicBezTo>
                                    <a:pt x="43" y="33"/>
                                    <a:pt x="43" y="33"/>
                                    <a:pt x="43" y="33"/>
                                  </a:cubicBezTo>
                                  <a:cubicBezTo>
                                    <a:pt x="43" y="33"/>
                                    <a:pt x="43" y="33"/>
                                    <a:pt x="43" y="33"/>
                                  </a:cubicBezTo>
                                  <a:cubicBezTo>
                                    <a:pt x="41" y="36"/>
                                    <a:pt x="41" y="40"/>
                                    <a:pt x="42" y="43"/>
                                  </a:cubicBezTo>
                                  <a:cubicBezTo>
                                    <a:pt x="42" y="43"/>
                                    <a:pt x="42" y="43"/>
                                    <a:pt x="42" y="43"/>
                                  </a:cubicBezTo>
                                  <a:cubicBezTo>
                                    <a:pt x="39" y="42"/>
                                    <a:pt x="36" y="42"/>
                                    <a:pt x="33" y="43"/>
                                  </a:cubicBezTo>
                                  <a:cubicBezTo>
                                    <a:pt x="32" y="43"/>
                                    <a:pt x="32" y="44"/>
                                    <a:pt x="32" y="44"/>
                                  </a:cubicBezTo>
                                  <a:cubicBezTo>
                                    <a:pt x="32" y="44"/>
                                    <a:pt x="32" y="44"/>
                                    <a:pt x="32" y="44"/>
                                  </a:cubicBezTo>
                                  <a:cubicBezTo>
                                    <a:pt x="32" y="44"/>
                                    <a:pt x="32" y="44"/>
                                    <a:pt x="32" y="44"/>
                                  </a:cubicBezTo>
                                  <a:cubicBezTo>
                                    <a:pt x="31" y="44"/>
                                    <a:pt x="30" y="45"/>
                                    <a:pt x="29" y="46"/>
                                  </a:cubicBezTo>
                                  <a:cubicBezTo>
                                    <a:pt x="29" y="46"/>
                                    <a:pt x="29" y="46"/>
                                    <a:pt x="29" y="46"/>
                                  </a:cubicBezTo>
                                  <a:cubicBezTo>
                                    <a:pt x="29" y="47"/>
                                    <a:pt x="29" y="47"/>
                                    <a:pt x="29" y="47"/>
                                  </a:cubicBezTo>
                                  <a:cubicBezTo>
                                    <a:pt x="27" y="50"/>
                                    <a:pt x="27" y="53"/>
                                    <a:pt x="28" y="57"/>
                                  </a:cubicBezTo>
                                  <a:cubicBezTo>
                                    <a:pt x="29" y="57"/>
                                    <a:pt x="29" y="57"/>
                                    <a:pt x="29" y="57"/>
                                  </a:cubicBezTo>
                                  <a:cubicBezTo>
                                    <a:pt x="25" y="56"/>
                                    <a:pt x="22" y="55"/>
                                    <a:pt x="19" y="57"/>
                                  </a:cubicBezTo>
                                  <a:cubicBezTo>
                                    <a:pt x="19" y="58"/>
                                    <a:pt x="19" y="59"/>
                                    <a:pt x="18" y="58"/>
                                  </a:cubicBezTo>
                                  <a:cubicBezTo>
                                    <a:pt x="17" y="58"/>
                                    <a:pt x="17" y="59"/>
                                    <a:pt x="16" y="59"/>
                                  </a:cubicBezTo>
                                  <a:cubicBezTo>
                                    <a:pt x="16" y="59"/>
                                    <a:pt x="16" y="59"/>
                                    <a:pt x="16" y="59"/>
                                  </a:cubicBezTo>
                                  <a:cubicBezTo>
                                    <a:pt x="16" y="59"/>
                                    <a:pt x="16" y="60"/>
                                    <a:pt x="16" y="60"/>
                                  </a:cubicBezTo>
                                  <a:cubicBezTo>
                                    <a:pt x="16" y="61"/>
                                    <a:pt x="16" y="61"/>
                                    <a:pt x="15" y="62"/>
                                  </a:cubicBezTo>
                                  <a:cubicBezTo>
                                    <a:pt x="15" y="62"/>
                                    <a:pt x="15" y="62"/>
                                    <a:pt x="15" y="62"/>
                                  </a:cubicBezTo>
                                  <a:cubicBezTo>
                                    <a:pt x="15" y="62"/>
                                    <a:pt x="15" y="62"/>
                                    <a:pt x="15" y="62"/>
                                  </a:cubicBezTo>
                                  <a:cubicBezTo>
                                    <a:pt x="13" y="65"/>
                                    <a:pt x="13" y="68"/>
                                    <a:pt x="15" y="71"/>
                                  </a:cubicBezTo>
                                  <a:cubicBezTo>
                                    <a:pt x="16" y="72"/>
                                    <a:pt x="16" y="72"/>
                                    <a:pt x="16" y="72"/>
                                  </a:cubicBezTo>
                                  <a:cubicBezTo>
                                    <a:pt x="15" y="72"/>
                                    <a:pt x="15" y="72"/>
                                    <a:pt x="15" y="72"/>
                                  </a:cubicBezTo>
                                  <a:cubicBezTo>
                                    <a:pt x="15" y="72"/>
                                    <a:pt x="15" y="72"/>
                                    <a:pt x="15" y="72"/>
                                  </a:cubicBezTo>
                                  <a:cubicBezTo>
                                    <a:pt x="15" y="72"/>
                                    <a:pt x="15" y="71"/>
                                    <a:pt x="14" y="71"/>
                                  </a:cubicBezTo>
                                  <a:cubicBezTo>
                                    <a:pt x="11" y="70"/>
                                    <a:pt x="7" y="70"/>
                                    <a:pt x="4" y="72"/>
                                  </a:cubicBezTo>
                                  <a:cubicBezTo>
                                    <a:pt x="1" y="74"/>
                                    <a:pt x="0" y="78"/>
                                    <a:pt x="0" y="82"/>
                                  </a:cubicBezTo>
                                  <a:cubicBezTo>
                                    <a:pt x="1" y="86"/>
                                    <a:pt x="4" y="88"/>
                                    <a:pt x="7" y="89"/>
                                  </a:cubicBezTo>
                                  <a:cubicBezTo>
                                    <a:pt x="10" y="90"/>
                                    <a:pt x="13" y="89"/>
                                    <a:pt x="15" y="88"/>
                                  </a:cubicBezTo>
                                  <a:cubicBezTo>
                                    <a:pt x="13" y="91"/>
                                    <a:pt x="13" y="95"/>
                                    <a:pt x="15" y="98"/>
                                  </a:cubicBezTo>
                                  <a:cubicBezTo>
                                    <a:pt x="15" y="98"/>
                                    <a:pt x="15" y="98"/>
                                    <a:pt x="15" y="98"/>
                                  </a:cubicBezTo>
                                  <a:cubicBezTo>
                                    <a:pt x="16" y="98"/>
                                    <a:pt x="16" y="99"/>
                                    <a:pt x="16" y="100"/>
                                  </a:cubicBezTo>
                                  <a:close/>
                                  <a:moveTo>
                                    <a:pt x="71" y="143"/>
                                  </a:moveTo>
                                  <a:cubicBezTo>
                                    <a:pt x="72" y="142"/>
                                    <a:pt x="72" y="142"/>
                                    <a:pt x="73" y="141"/>
                                  </a:cubicBezTo>
                                  <a:cubicBezTo>
                                    <a:pt x="72" y="142"/>
                                    <a:pt x="72" y="142"/>
                                    <a:pt x="71" y="143"/>
                                  </a:cubicBezTo>
                                  <a:close/>
                                  <a:moveTo>
                                    <a:pt x="84" y="130"/>
                                  </a:moveTo>
                                  <a:cubicBezTo>
                                    <a:pt x="82" y="134"/>
                                    <a:pt x="82" y="137"/>
                                    <a:pt x="84" y="141"/>
                                  </a:cubicBezTo>
                                  <a:cubicBezTo>
                                    <a:pt x="82" y="140"/>
                                    <a:pt x="80" y="139"/>
                                    <a:pt x="79" y="139"/>
                                  </a:cubicBezTo>
                                  <a:cubicBezTo>
                                    <a:pt x="77" y="139"/>
                                    <a:pt x="75" y="140"/>
                                    <a:pt x="73" y="141"/>
                                  </a:cubicBezTo>
                                  <a:cubicBezTo>
                                    <a:pt x="75" y="138"/>
                                    <a:pt x="75" y="134"/>
                                    <a:pt x="74" y="131"/>
                                  </a:cubicBezTo>
                                  <a:cubicBezTo>
                                    <a:pt x="74" y="131"/>
                                    <a:pt x="74" y="131"/>
                                    <a:pt x="74" y="131"/>
                                  </a:cubicBezTo>
                                  <a:cubicBezTo>
                                    <a:pt x="74" y="131"/>
                                    <a:pt x="74" y="130"/>
                                    <a:pt x="73" y="130"/>
                                  </a:cubicBezTo>
                                  <a:cubicBezTo>
                                    <a:pt x="74" y="130"/>
                                    <a:pt x="74" y="130"/>
                                    <a:pt x="74" y="131"/>
                                  </a:cubicBezTo>
                                  <a:cubicBezTo>
                                    <a:pt x="78" y="132"/>
                                    <a:pt x="81" y="132"/>
                                    <a:pt x="84" y="130"/>
                                  </a:cubicBezTo>
                                  <a:close/>
                                  <a:moveTo>
                                    <a:pt x="60" y="126"/>
                                  </a:moveTo>
                                  <a:cubicBezTo>
                                    <a:pt x="61" y="123"/>
                                    <a:pt x="61" y="120"/>
                                    <a:pt x="60" y="117"/>
                                  </a:cubicBezTo>
                                  <a:cubicBezTo>
                                    <a:pt x="63" y="118"/>
                                    <a:pt x="66" y="118"/>
                                    <a:pt x="70" y="117"/>
                                  </a:cubicBezTo>
                                  <a:cubicBezTo>
                                    <a:pt x="68" y="120"/>
                                    <a:pt x="68" y="123"/>
                                    <a:pt x="69" y="126"/>
                                  </a:cubicBezTo>
                                  <a:cubicBezTo>
                                    <a:pt x="69" y="126"/>
                                    <a:pt x="69" y="126"/>
                                    <a:pt x="69" y="126"/>
                                  </a:cubicBezTo>
                                  <a:cubicBezTo>
                                    <a:pt x="70" y="126"/>
                                    <a:pt x="70" y="126"/>
                                    <a:pt x="70" y="127"/>
                                  </a:cubicBezTo>
                                  <a:cubicBezTo>
                                    <a:pt x="70" y="127"/>
                                    <a:pt x="69" y="126"/>
                                    <a:pt x="69" y="126"/>
                                  </a:cubicBezTo>
                                  <a:cubicBezTo>
                                    <a:pt x="66" y="125"/>
                                    <a:pt x="63" y="125"/>
                                    <a:pt x="60" y="127"/>
                                  </a:cubicBezTo>
                                  <a:cubicBezTo>
                                    <a:pt x="60" y="127"/>
                                    <a:pt x="60" y="127"/>
                                    <a:pt x="60" y="127"/>
                                  </a:cubicBezTo>
                                  <a:cubicBezTo>
                                    <a:pt x="60" y="127"/>
                                    <a:pt x="60" y="127"/>
                                    <a:pt x="60" y="127"/>
                                  </a:cubicBezTo>
                                  <a:cubicBezTo>
                                    <a:pt x="60" y="127"/>
                                    <a:pt x="60" y="127"/>
                                    <a:pt x="59" y="127"/>
                                  </a:cubicBezTo>
                                  <a:cubicBezTo>
                                    <a:pt x="59" y="127"/>
                                    <a:pt x="60" y="126"/>
                                    <a:pt x="60" y="126"/>
                                  </a:cubicBezTo>
                                  <a:close/>
                                  <a:moveTo>
                                    <a:pt x="88" y="117"/>
                                  </a:moveTo>
                                  <a:cubicBezTo>
                                    <a:pt x="91" y="118"/>
                                    <a:pt x="94" y="118"/>
                                    <a:pt x="97" y="117"/>
                                  </a:cubicBezTo>
                                  <a:cubicBezTo>
                                    <a:pt x="96" y="120"/>
                                    <a:pt x="96" y="123"/>
                                    <a:pt x="98" y="127"/>
                                  </a:cubicBezTo>
                                  <a:cubicBezTo>
                                    <a:pt x="94" y="125"/>
                                    <a:pt x="91" y="125"/>
                                    <a:pt x="87" y="127"/>
                                  </a:cubicBezTo>
                                  <a:cubicBezTo>
                                    <a:pt x="89" y="124"/>
                                    <a:pt x="89" y="121"/>
                                    <a:pt x="88" y="117"/>
                                  </a:cubicBezTo>
                                  <a:close/>
                                  <a:moveTo>
                                    <a:pt x="126" y="128"/>
                                  </a:moveTo>
                                  <a:cubicBezTo>
                                    <a:pt x="125" y="127"/>
                                    <a:pt x="123" y="126"/>
                                    <a:pt x="121" y="126"/>
                                  </a:cubicBezTo>
                                  <a:cubicBezTo>
                                    <a:pt x="119" y="126"/>
                                    <a:pt x="117" y="126"/>
                                    <a:pt x="115" y="127"/>
                                  </a:cubicBezTo>
                                  <a:cubicBezTo>
                                    <a:pt x="117" y="124"/>
                                    <a:pt x="117" y="120"/>
                                    <a:pt x="115" y="116"/>
                                  </a:cubicBezTo>
                                  <a:cubicBezTo>
                                    <a:pt x="119" y="118"/>
                                    <a:pt x="122" y="118"/>
                                    <a:pt x="126" y="116"/>
                                  </a:cubicBezTo>
                                  <a:cubicBezTo>
                                    <a:pt x="124" y="120"/>
                                    <a:pt x="124" y="124"/>
                                    <a:pt x="126" y="128"/>
                                  </a:cubicBezTo>
                                  <a:close/>
                                  <a:moveTo>
                                    <a:pt x="112" y="113"/>
                                  </a:moveTo>
                                  <a:cubicBezTo>
                                    <a:pt x="108" y="111"/>
                                    <a:pt x="105" y="111"/>
                                    <a:pt x="102" y="113"/>
                                  </a:cubicBezTo>
                                  <a:cubicBezTo>
                                    <a:pt x="103" y="109"/>
                                    <a:pt x="103" y="106"/>
                                    <a:pt x="102" y="103"/>
                                  </a:cubicBezTo>
                                  <a:cubicBezTo>
                                    <a:pt x="105" y="105"/>
                                    <a:pt x="108" y="105"/>
                                    <a:pt x="111" y="103"/>
                                  </a:cubicBezTo>
                                  <a:cubicBezTo>
                                    <a:pt x="110" y="106"/>
                                    <a:pt x="110" y="109"/>
                                    <a:pt x="112" y="113"/>
                                  </a:cubicBezTo>
                                  <a:close/>
                                  <a:moveTo>
                                    <a:pt x="80" y="104"/>
                                  </a:moveTo>
                                  <a:cubicBezTo>
                                    <a:pt x="81" y="104"/>
                                    <a:pt x="82" y="104"/>
                                    <a:pt x="82" y="104"/>
                                  </a:cubicBezTo>
                                  <a:cubicBezTo>
                                    <a:pt x="82" y="103"/>
                                    <a:pt x="83" y="103"/>
                                    <a:pt x="83" y="103"/>
                                  </a:cubicBezTo>
                                  <a:cubicBezTo>
                                    <a:pt x="83" y="104"/>
                                    <a:pt x="83" y="104"/>
                                    <a:pt x="83" y="104"/>
                                  </a:cubicBezTo>
                                  <a:cubicBezTo>
                                    <a:pt x="83" y="105"/>
                                    <a:pt x="83" y="105"/>
                                    <a:pt x="82" y="106"/>
                                  </a:cubicBezTo>
                                  <a:cubicBezTo>
                                    <a:pt x="82" y="108"/>
                                    <a:pt x="82" y="110"/>
                                    <a:pt x="83" y="112"/>
                                  </a:cubicBezTo>
                                  <a:cubicBezTo>
                                    <a:pt x="80" y="111"/>
                                    <a:pt x="77" y="111"/>
                                    <a:pt x="74" y="112"/>
                                  </a:cubicBezTo>
                                  <a:cubicBezTo>
                                    <a:pt x="75" y="109"/>
                                    <a:pt x="76" y="106"/>
                                    <a:pt x="74" y="103"/>
                                  </a:cubicBezTo>
                                  <a:cubicBezTo>
                                    <a:pt x="76" y="104"/>
                                    <a:pt x="78" y="104"/>
                                    <a:pt x="80" y="104"/>
                                  </a:cubicBezTo>
                                  <a:close/>
                                  <a:moveTo>
                                    <a:pt x="56" y="103"/>
                                  </a:moveTo>
                                  <a:cubicBezTo>
                                    <a:pt x="54" y="106"/>
                                    <a:pt x="54" y="109"/>
                                    <a:pt x="56" y="112"/>
                                  </a:cubicBezTo>
                                  <a:cubicBezTo>
                                    <a:pt x="52" y="111"/>
                                    <a:pt x="49" y="111"/>
                                    <a:pt x="46" y="113"/>
                                  </a:cubicBezTo>
                                  <a:cubicBezTo>
                                    <a:pt x="48" y="109"/>
                                    <a:pt x="48" y="106"/>
                                    <a:pt x="46" y="103"/>
                                  </a:cubicBezTo>
                                  <a:cubicBezTo>
                                    <a:pt x="49" y="104"/>
                                    <a:pt x="52" y="104"/>
                                    <a:pt x="56" y="103"/>
                                  </a:cubicBezTo>
                                  <a:close/>
                                  <a:moveTo>
                                    <a:pt x="74" y="19"/>
                                  </a:moveTo>
                                  <a:cubicBezTo>
                                    <a:pt x="74" y="19"/>
                                    <a:pt x="74" y="19"/>
                                    <a:pt x="74" y="19"/>
                                  </a:cubicBezTo>
                                  <a:cubicBezTo>
                                    <a:pt x="74" y="19"/>
                                    <a:pt x="73" y="19"/>
                                    <a:pt x="73" y="19"/>
                                  </a:cubicBezTo>
                                  <a:cubicBezTo>
                                    <a:pt x="74" y="19"/>
                                    <a:pt x="74" y="19"/>
                                    <a:pt x="74" y="19"/>
                                  </a:cubicBezTo>
                                  <a:cubicBezTo>
                                    <a:pt x="78" y="21"/>
                                    <a:pt x="81" y="21"/>
                                    <a:pt x="85" y="19"/>
                                  </a:cubicBezTo>
                                  <a:cubicBezTo>
                                    <a:pt x="84" y="20"/>
                                    <a:pt x="83" y="22"/>
                                    <a:pt x="83" y="24"/>
                                  </a:cubicBezTo>
                                  <a:cubicBezTo>
                                    <a:pt x="83" y="26"/>
                                    <a:pt x="83" y="28"/>
                                    <a:pt x="84" y="30"/>
                                  </a:cubicBezTo>
                                  <a:cubicBezTo>
                                    <a:pt x="80" y="28"/>
                                    <a:pt x="77" y="28"/>
                                    <a:pt x="73" y="30"/>
                                  </a:cubicBezTo>
                                  <a:cubicBezTo>
                                    <a:pt x="75" y="26"/>
                                    <a:pt x="76" y="23"/>
                                    <a:pt x="74" y="19"/>
                                  </a:cubicBezTo>
                                  <a:close/>
                                  <a:moveTo>
                                    <a:pt x="60" y="33"/>
                                  </a:moveTo>
                                  <a:cubicBezTo>
                                    <a:pt x="63" y="35"/>
                                    <a:pt x="67" y="35"/>
                                    <a:pt x="70" y="33"/>
                                  </a:cubicBezTo>
                                  <a:cubicBezTo>
                                    <a:pt x="69" y="36"/>
                                    <a:pt x="68" y="39"/>
                                    <a:pt x="70" y="43"/>
                                  </a:cubicBezTo>
                                  <a:cubicBezTo>
                                    <a:pt x="66" y="41"/>
                                    <a:pt x="63" y="41"/>
                                    <a:pt x="60" y="43"/>
                                  </a:cubicBezTo>
                                  <a:cubicBezTo>
                                    <a:pt x="62" y="40"/>
                                    <a:pt x="62" y="36"/>
                                    <a:pt x="60" y="33"/>
                                  </a:cubicBezTo>
                                  <a:close/>
                                  <a:moveTo>
                                    <a:pt x="88" y="43"/>
                                  </a:moveTo>
                                  <a:cubicBezTo>
                                    <a:pt x="90" y="40"/>
                                    <a:pt x="90" y="37"/>
                                    <a:pt x="88" y="33"/>
                                  </a:cubicBezTo>
                                  <a:cubicBezTo>
                                    <a:pt x="91" y="35"/>
                                    <a:pt x="95" y="35"/>
                                    <a:pt x="98" y="33"/>
                                  </a:cubicBezTo>
                                  <a:cubicBezTo>
                                    <a:pt x="96" y="36"/>
                                    <a:pt x="96" y="40"/>
                                    <a:pt x="98" y="43"/>
                                  </a:cubicBezTo>
                                  <a:cubicBezTo>
                                    <a:pt x="96" y="42"/>
                                    <a:pt x="95" y="42"/>
                                    <a:pt x="93" y="42"/>
                                  </a:cubicBezTo>
                                  <a:cubicBezTo>
                                    <a:pt x="91" y="42"/>
                                    <a:pt x="90" y="42"/>
                                    <a:pt x="88" y="43"/>
                                  </a:cubicBezTo>
                                  <a:close/>
                                  <a:moveTo>
                                    <a:pt x="115" y="44"/>
                                  </a:moveTo>
                                  <a:cubicBezTo>
                                    <a:pt x="117" y="40"/>
                                    <a:pt x="117" y="36"/>
                                    <a:pt x="115" y="33"/>
                                  </a:cubicBezTo>
                                  <a:cubicBezTo>
                                    <a:pt x="119" y="35"/>
                                    <a:pt x="124" y="35"/>
                                    <a:pt x="127" y="32"/>
                                  </a:cubicBezTo>
                                  <a:cubicBezTo>
                                    <a:pt x="126" y="34"/>
                                    <a:pt x="125" y="36"/>
                                    <a:pt x="125" y="38"/>
                                  </a:cubicBezTo>
                                  <a:cubicBezTo>
                                    <a:pt x="125" y="40"/>
                                    <a:pt x="125" y="42"/>
                                    <a:pt x="126" y="44"/>
                                  </a:cubicBezTo>
                                  <a:cubicBezTo>
                                    <a:pt x="123" y="42"/>
                                    <a:pt x="119" y="42"/>
                                    <a:pt x="115" y="44"/>
                                  </a:cubicBezTo>
                                  <a:close/>
                                  <a:moveTo>
                                    <a:pt x="46" y="47"/>
                                  </a:moveTo>
                                  <a:cubicBezTo>
                                    <a:pt x="49" y="49"/>
                                    <a:pt x="53" y="49"/>
                                    <a:pt x="56" y="47"/>
                                  </a:cubicBezTo>
                                  <a:cubicBezTo>
                                    <a:pt x="54" y="50"/>
                                    <a:pt x="54" y="53"/>
                                    <a:pt x="56" y="57"/>
                                  </a:cubicBezTo>
                                  <a:cubicBezTo>
                                    <a:pt x="53" y="55"/>
                                    <a:pt x="50" y="55"/>
                                    <a:pt x="46" y="57"/>
                                  </a:cubicBezTo>
                                  <a:cubicBezTo>
                                    <a:pt x="48" y="53"/>
                                    <a:pt x="48" y="50"/>
                                    <a:pt x="46" y="47"/>
                                  </a:cubicBezTo>
                                  <a:close/>
                                  <a:moveTo>
                                    <a:pt x="75" y="56"/>
                                  </a:moveTo>
                                  <a:cubicBezTo>
                                    <a:pt x="76" y="53"/>
                                    <a:pt x="76" y="51"/>
                                    <a:pt x="75" y="48"/>
                                  </a:cubicBezTo>
                                  <a:cubicBezTo>
                                    <a:pt x="78" y="49"/>
                                    <a:pt x="80" y="49"/>
                                    <a:pt x="84" y="48"/>
                                  </a:cubicBezTo>
                                  <a:cubicBezTo>
                                    <a:pt x="82" y="51"/>
                                    <a:pt x="82" y="53"/>
                                    <a:pt x="83" y="56"/>
                                  </a:cubicBezTo>
                                  <a:cubicBezTo>
                                    <a:pt x="80" y="55"/>
                                    <a:pt x="78" y="55"/>
                                    <a:pt x="75" y="56"/>
                                  </a:cubicBezTo>
                                  <a:close/>
                                  <a:moveTo>
                                    <a:pt x="102" y="57"/>
                                  </a:moveTo>
                                  <a:cubicBezTo>
                                    <a:pt x="104" y="54"/>
                                    <a:pt x="103" y="51"/>
                                    <a:pt x="102" y="47"/>
                                  </a:cubicBezTo>
                                  <a:cubicBezTo>
                                    <a:pt x="105" y="49"/>
                                    <a:pt x="108" y="49"/>
                                    <a:pt x="112" y="47"/>
                                  </a:cubicBezTo>
                                  <a:cubicBezTo>
                                    <a:pt x="110" y="51"/>
                                    <a:pt x="110" y="54"/>
                                    <a:pt x="112" y="57"/>
                                  </a:cubicBezTo>
                                  <a:cubicBezTo>
                                    <a:pt x="108" y="55"/>
                                    <a:pt x="105" y="55"/>
                                    <a:pt x="102" y="57"/>
                                  </a:cubicBezTo>
                                  <a:close/>
                                  <a:moveTo>
                                    <a:pt x="32" y="60"/>
                                  </a:moveTo>
                                  <a:cubicBezTo>
                                    <a:pt x="35" y="63"/>
                                    <a:pt x="39" y="63"/>
                                    <a:pt x="42" y="61"/>
                                  </a:cubicBezTo>
                                  <a:cubicBezTo>
                                    <a:pt x="41" y="64"/>
                                    <a:pt x="41" y="68"/>
                                    <a:pt x="42" y="71"/>
                                  </a:cubicBezTo>
                                  <a:cubicBezTo>
                                    <a:pt x="39" y="69"/>
                                    <a:pt x="36" y="69"/>
                                    <a:pt x="32" y="71"/>
                                  </a:cubicBezTo>
                                  <a:cubicBezTo>
                                    <a:pt x="34" y="67"/>
                                    <a:pt x="34" y="64"/>
                                    <a:pt x="32" y="60"/>
                                  </a:cubicBezTo>
                                  <a:close/>
                                  <a:moveTo>
                                    <a:pt x="69" y="62"/>
                                  </a:moveTo>
                                  <a:cubicBezTo>
                                    <a:pt x="68" y="64"/>
                                    <a:pt x="68" y="67"/>
                                    <a:pt x="69" y="69"/>
                                  </a:cubicBezTo>
                                  <a:cubicBezTo>
                                    <a:pt x="69" y="70"/>
                                    <a:pt x="69" y="70"/>
                                    <a:pt x="68" y="70"/>
                                  </a:cubicBezTo>
                                  <a:cubicBezTo>
                                    <a:pt x="66" y="69"/>
                                    <a:pt x="63" y="69"/>
                                    <a:pt x="61" y="70"/>
                                  </a:cubicBezTo>
                                  <a:cubicBezTo>
                                    <a:pt x="62" y="67"/>
                                    <a:pt x="62" y="64"/>
                                    <a:pt x="61" y="61"/>
                                  </a:cubicBezTo>
                                  <a:cubicBezTo>
                                    <a:pt x="64" y="63"/>
                                    <a:pt x="66" y="63"/>
                                    <a:pt x="69" y="62"/>
                                  </a:cubicBezTo>
                                  <a:close/>
                                  <a:moveTo>
                                    <a:pt x="89" y="70"/>
                                  </a:moveTo>
                                  <a:cubicBezTo>
                                    <a:pt x="90" y="67"/>
                                    <a:pt x="90" y="65"/>
                                    <a:pt x="89" y="62"/>
                                  </a:cubicBezTo>
                                  <a:cubicBezTo>
                                    <a:pt x="92" y="63"/>
                                    <a:pt x="94" y="63"/>
                                    <a:pt x="97" y="62"/>
                                  </a:cubicBezTo>
                                  <a:cubicBezTo>
                                    <a:pt x="96" y="65"/>
                                    <a:pt x="96" y="67"/>
                                    <a:pt x="97" y="70"/>
                                  </a:cubicBezTo>
                                  <a:cubicBezTo>
                                    <a:pt x="94" y="69"/>
                                    <a:pt x="92" y="69"/>
                                    <a:pt x="89" y="70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7" y="67"/>
                                    <a:pt x="117" y="64"/>
                                    <a:pt x="116" y="61"/>
                                  </a:cubicBezTo>
                                  <a:cubicBezTo>
                                    <a:pt x="119" y="63"/>
                                    <a:pt x="122" y="63"/>
                                    <a:pt x="126" y="61"/>
                                  </a:cubicBezTo>
                                  <a:cubicBezTo>
                                    <a:pt x="124" y="64"/>
                                    <a:pt x="124" y="68"/>
                                    <a:pt x="126" y="71"/>
                                  </a:cubicBezTo>
                                  <a:cubicBezTo>
                                    <a:pt x="122" y="70"/>
                                    <a:pt x="119" y="69"/>
                                    <a:pt x="116" y="71"/>
                                  </a:cubicBezTo>
                                  <a:close/>
                                  <a:moveTo>
                                    <a:pt x="18" y="75"/>
                                  </a:moveTo>
                                  <a:cubicBezTo>
                                    <a:pt x="18" y="75"/>
                                    <a:pt x="18" y="75"/>
                                    <a:pt x="18" y="75"/>
                                  </a:cubicBezTo>
                                  <a:cubicBezTo>
                                    <a:pt x="18" y="75"/>
                                    <a:pt x="18" y="75"/>
                                    <a:pt x="18" y="75"/>
                                  </a:cubicBezTo>
                                  <a:cubicBezTo>
                                    <a:pt x="18" y="74"/>
                                    <a:pt x="17" y="74"/>
                                    <a:pt x="17" y="74"/>
                                  </a:cubicBezTo>
                                  <a:cubicBezTo>
                                    <a:pt x="18" y="74"/>
                                    <a:pt x="18" y="74"/>
                                    <a:pt x="18" y="74"/>
                                  </a:cubicBezTo>
                                  <a:cubicBezTo>
                                    <a:pt x="21" y="76"/>
                                    <a:pt x="25" y="76"/>
                                    <a:pt x="28" y="75"/>
                                  </a:cubicBezTo>
                                  <a:cubicBezTo>
                                    <a:pt x="27" y="78"/>
                                    <a:pt x="27" y="82"/>
                                    <a:pt x="28" y="85"/>
                                  </a:cubicBezTo>
                                  <a:cubicBezTo>
                                    <a:pt x="25" y="83"/>
                                    <a:pt x="21" y="83"/>
                                    <a:pt x="17" y="86"/>
                                  </a:cubicBezTo>
                                  <a:cubicBezTo>
                                    <a:pt x="20" y="82"/>
                                    <a:pt x="20" y="78"/>
                                    <a:pt x="18" y="75"/>
                                  </a:cubicBezTo>
                                  <a:close/>
                                  <a:moveTo>
                                    <a:pt x="55" y="76"/>
                                  </a:moveTo>
                                  <a:cubicBezTo>
                                    <a:pt x="54" y="78"/>
                                    <a:pt x="54" y="81"/>
                                    <a:pt x="55" y="84"/>
                                  </a:cubicBezTo>
                                  <a:cubicBezTo>
                                    <a:pt x="52" y="83"/>
                                    <a:pt x="49" y="83"/>
                                    <a:pt x="46" y="84"/>
                                  </a:cubicBezTo>
                                  <a:cubicBezTo>
                                    <a:pt x="48" y="81"/>
                                    <a:pt x="48" y="78"/>
                                    <a:pt x="46" y="75"/>
                                  </a:cubicBezTo>
                                  <a:cubicBezTo>
                                    <a:pt x="49" y="76"/>
                                    <a:pt x="52" y="77"/>
                                    <a:pt x="55" y="76"/>
                                  </a:cubicBezTo>
                                  <a:close/>
                                  <a:moveTo>
                                    <a:pt x="102" y="84"/>
                                  </a:moveTo>
                                  <a:cubicBezTo>
                                    <a:pt x="103" y="81"/>
                                    <a:pt x="103" y="79"/>
                                    <a:pt x="102" y="76"/>
                                  </a:cubicBezTo>
                                  <a:cubicBezTo>
                                    <a:pt x="102" y="76"/>
                                    <a:pt x="102" y="76"/>
                                    <a:pt x="103" y="76"/>
                                  </a:cubicBezTo>
                                  <a:cubicBezTo>
                                    <a:pt x="105" y="77"/>
                                    <a:pt x="108" y="77"/>
                                    <a:pt x="111" y="76"/>
                                  </a:cubicBezTo>
                                  <a:cubicBezTo>
                                    <a:pt x="110" y="78"/>
                                    <a:pt x="110" y="81"/>
                                    <a:pt x="111" y="84"/>
                                  </a:cubicBezTo>
                                  <a:cubicBezTo>
                                    <a:pt x="111" y="84"/>
                                    <a:pt x="111" y="84"/>
                                    <a:pt x="111" y="84"/>
                                  </a:cubicBezTo>
                                  <a:cubicBezTo>
                                    <a:pt x="111" y="84"/>
                                    <a:pt x="111" y="84"/>
                                    <a:pt x="111" y="85"/>
                                  </a:cubicBezTo>
                                  <a:cubicBezTo>
                                    <a:pt x="111" y="85"/>
                                    <a:pt x="111" y="85"/>
                                    <a:pt x="111" y="84"/>
                                  </a:cubicBezTo>
                                  <a:cubicBezTo>
                                    <a:pt x="108" y="83"/>
                                    <a:pt x="107" y="83"/>
                                    <a:pt x="102" y="84"/>
                                  </a:cubicBezTo>
                                  <a:close/>
                                  <a:moveTo>
                                    <a:pt x="83" y="76"/>
                                  </a:moveTo>
                                  <a:cubicBezTo>
                                    <a:pt x="82" y="79"/>
                                    <a:pt x="82" y="79"/>
                                    <a:pt x="83" y="84"/>
                                  </a:cubicBezTo>
                                  <a:cubicBezTo>
                                    <a:pt x="80" y="83"/>
                                    <a:pt x="77" y="83"/>
                                    <a:pt x="75" y="84"/>
                                  </a:cubicBezTo>
                                  <a:cubicBezTo>
                                    <a:pt x="76" y="81"/>
                                    <a:pt x="76" y="78"/>
                                    <a:pt x="75" y="76"/>
                                  </a:cubicBezTo>
                                  <a:cubicBezTo>
                                    <a:pt x="77" y="76"/>
                                    <a:pt x="79" y="77"/>
                                    <a:pt x="83" y="76"/>
                                  </a:cubicBezTo>
                                  <a:close/>
                                  <a:moveTo>
                                    <a:pt x="129" y="85"/>
                                  </a:moveTo>
                                  <a:cubicBezTo>
                                    <a:pt x="131" y="82"/>
                                    <a:pt x="131" y="78"/>
                                    <a:pt x="129" y="75"/>
                                  </a:cubicBezTo>
                                  <a:cubicBezTo>
                                    <a:pt x="133" y="77"/>
                                    <a:pt x="136" y="77"/>
                                    <a:pt x="139" y="75"/>
                                  </a:cubicBezTo>
                                  <a:cubicBezTo>
                                    <a:pt x="139" y="75"/>
                                    <a:pt x="139" y="75"/>
                                    <a:pt x="139" y="75"/>
                                  </a:cubicBezTo>
                                  <a:cubicBezTo>
                                    <a:pt x="140" y="75"/>
                                    <a:pt x="140" y="74"/>
                                    <a:pt x="140" y="74"/>
                                  </a:cubicBezTo>
                                  <a:cubicBezTo>
                                    <a:pt x="140" y="75"/>
                                    <a:pt x="140" y="75"/>
                                    <a:pt x="140" y="75"/>
                                  </a:cubicBezTo>
                                  <a:cubicBezTo>
                                    <a:pt x="138" y="79"/>
                                    <a:pt x="138" y="82"/>
                                    <a:pt x="140" y="86"/>
                                  </a:cubicBezTo>
                                  <a:cubicBezTo>
                                    <a:pt x="136" y="84"/>
                                    <a:pt x="133" y="83"/>
                                    <a:pt x="129" y="85"/>
                                  </a:cubicBezTo>
                                  <a:close/>
                                  <a:moveTo>
                                    <a:pt x="126" y="99"/>
                                  </a:moveTo>
                                  <a:cubicBezTo>
                                    <a:pt x="122" y="97"/>
                                    <a:pt x="119" y="97"/>
                                    <a:pt x="116" y="99"/>
                                  </a:cubicBezTo>
                                  <a:cubicBezTo>
                                    <a:pt x="117" y="96"/>
                                    <a:pt x="117" y="93"/>
                                    <a:pt x="116" y="90"/>
                                  </a:cubicBezTo>
                                  <a:cubicBezTo>
                                    <a:pt x="116" y="90"/>
                                    <a:pt x="116" y="90"/>
                                    <a:pt x="116" y="90"/>
                                  </a:cubicBezTo>
                                  <a:cubicBezTo>
                                    <a:pt x="116" y="90"/>
                                    <a:pt x="116" y="90"/>
                                    <a:pt x="116" y="90"/>
                                  </a:cubicBezTo>
                                  <a:cubicBezTo>
                                    <a:pt x="116" y="90"/>
                                    <a:pt x="115" y="89"/>
                                    <a:pt x="116" y="89"/>
                                  </a:cubicBezTo>
                                  <a:cubicBezTo>
                                    <a:pt x="116" y="89"/>
                                    <a:pt x="116" y="89"/>
                                    <a:pt x="116" y="89"/>
                                  </a:cubicBezTo>
                                  <a:cubicBezTo>
                                    <a:pt x="119" y="91"/>
                                    <a:pt x="122" y="90"/>
                                    <a:pt x="125" y="89"/>
                                  </a:cubicBezTo>
                                  <a:cubicBezTo>
                                    <a:pt x="124" y="92"/>
                                    <a:pt x="124" y="95"/>
                                    <a:pt x="126" y="99"/>
                                  </a:cubicBezTo>
                                  <a:close/>
                                  <a:moveTo>
                                    <a:pt x="88" y="98"/>
                                  </a:moveTo>
                                  <a:cubicBezTo>
                                    <a:pt x="89" y="95"/>
                                    <a:pt x="90" y="93"/>
                                    <a:pt x="89" y="90"/>
                                  </a:cubicBezTo>
                                  <a:cubicBezTo>
                                    <a:pt x="93" y="91"/>
                                    <a:pt x="94" y="91"/>
                                    <a:pt x="97" y="90"/>
                                  </a:cubicBezTo>
                                  <a:cubicBezTo>
                                    <a:pt x="96" y="93"/>
                                    <a:pt x="96" y="95"/>
                                    <a:pt x="97" y="98"/>
                                  </a:cubicBezTo>
                                  <a:cubicBezTo>
                                    <a:pt x="94" y="97"/>
                                    <a:pt x="91" y="97"/>
                                    <a:pt x="88" y="98"/>
                                  </a:cubicBezTo>
                                  <a:close/>
                                  <a:moveTo>
                                    <a:pt x="69" y="90"/>
                                  </a:moveTo>
                                  <a:cubicBezTo>
                                    <a:pt x="68" y="92"/>
                                    <a:pt x="68" y="95"/>
                                    <a:pt x="69" y="98"/>
                                  </a:cubicBezTo>
                                  <a:cubicBezTo>
                                    <a:pt x="66" y="97"/>
                                    <a:pt x="63" y="97"/>
                                    <a:pt x="60" y="98"/>
                                  </a:cubicBezTo>
                                  <a:cubicBezTo>
                                    <a:pt x="62" y="95"/>
                                    <a:pt x="62" y="92"/>
                                    <a:pt x="61" y="89"/>
                                  </a:cubicBezTo>
                                  <a:cubicBezTo>
                                    <a:pt x="62" y="90"/>
                                    <a:pt x="63" y="90"/>
                                    <a:pt x="65" y="90"/>
                                  </a:cubicBezTo>
                                  <a:cubicBezTo>
                                    <a:pt x="66" y="90"/>
                                    <a:pt x="67" y="90"/>
                                    <a:pt x="69" y="90"/>
                                  </a:cubicBezTo>
                                  <a:close/>
                                  <a:moveTo>
                                    <a:pt x="32" y="89"/>
                                  </a:moveTo>
                                  <a:cubicBezTo>
                                    <a:pt x="35" y="90"/>
                                    <a:pt x="38" y="90"/>
                                    <a:pt x="42" y="89"/>
                                  </a:cubicBezTo>
                                  <a:cubicBezTo>
                                    <a:pt x="40" y="92"/>
                                    <a:pt x="40" y="95"/>
                                    <a:pt x="42" y="99"/>
                                  </a:cubicBezTo>
                                  <a:cubicBezTo>
                                    <a:pt x="38" y="97"/>
                                    <a:pt x="35" y="97"/>
                                    <a:pt x="32" y="99"/>
                                  </a:cubicBezTo>
                                  <a:cubicBezTo>
                                    <a:pt x="34" y="95"/>
                                    <a:pt x="34" y="92"/>
                                    <a:pt x="32" y="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68" name="Freeform 10"/>
                          <wps:cNvSpPr/>
                          <wps:spPr bwMode="auto">
                            <a:xfrm>
                              <a:off x="6900" y="21654"/>
                              <a:ext cx="110" cy="110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19 h 22"/>
                                <a:gd name="T2" fmla="*/ 18 w 22"/>
                                <a:gd name="T3" fmla="*/ 19 h 22"/>
                                <a:gd name="T4" fmla="*/ 19 w 22"/>
                                <a:gd name="T5" fmla="*/ 18 h 22"/>
                                <a:gd name="T6" fmla="*/ 19 w 22"/>
                                <a:gd name="T7" fmla="*/ 17 h 22"/>
                                <a:gd name="T8" fmla="*/ 20 w 22"/>
                                <a:gd name="T9" fmla="*/ 6 h 22"/>
                                <a:gd name="T10" fmla="*/ 20 w 22"/>
                                <a:gd name="T11" fmla="*/ 6 h 22"/>
                                <a:gd name="T12" fmla="*/ 17 w 22"/>
                                <a:gd name="T13" fmla="*/ 3 h 22"/>
                                <a:gd name="T14" fmla="*/ 17 w 22"/>
                                <a:gd name="T15" fmla="*/ 3 h 22"/>
                                <a:gd name="T16" fmla="*/ 15 w 22"/>
                                <a:gd name="T17" fmla="*/ 3 h 22"/>
                                <a:gd name="T18" fmla="*/ 3 w 22"/>
                                <a:gd name="T19" fmla="*/ 7 h 22"/>
                                <a:gd name="T20" fmla="*/ 8 w 22"/>
                                <a:gd name="T21" fmla="*/ 20 h 22"/>
                                <a:gd name="T22" fmla="*/ 17 w 22"/>
                                <a:gd name="T23" fmla="*/ 19 h 22"/>
                                <a:gd name="T24" fmla="*/ 17 w 22"/>
                                <a:gd name="T25" fmla="*/ 19 h 22"/>
                                <a:gd name="T26" fmla="*/ 18 w 22"/>
                                <a:gd name="T27" fmla="*/ 18 h 22"/>
                                <a:gd name="T28" fmla="*/ 18 w 22"/>
                                <a:gd name="T29" fmla="*/ 1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8" y="19"/>
                                  </a:moveTo>
                                  <a:cubicBezTo>
                                    <a:pt x="18" y="19"/>
                                    <a:pt x="18" y="19"/>
                                    <a:pt x="18" y="19"/>
                                  </a:cubicBezTo>
                                  <a:cubicBezTo>
                                    <a:pt x="19" y="19"/>
                                    <a:pt x="19" y="18"/>
                                    <a:pt x="19" y="18"/>
                                  </a:cubicBezTo>
                                  <a:cubicBezTo>
                                    <a:pt x="19" y="18"/>
                                    <a:pt x="19" y="18"/>
                                    <a:pt x="19" y="17"/>
                                  </a:cubicBezTo>
                                  <a:cubicBezTo>
                                    <a:pt x="22" y="14"/>
                                    <a:pt x="22" y="10"/>
                                    <a:pt x="20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18" y="5"/>
                                    <a:pt x="17" y="4"/>
                                    <a:pt x="17" y="3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6" y="3"/>
                                    <a:pt x="16" y="3"/>
                                    <a:pt x="15" y="3"/>
                                  </a:cubicBezTo>
                                  <a:cubicBezTo>
                                    <a:pt x="11" y="0"/>
                                    <a:pt x="5" y="2"/>
                                    <a:pt x="3" y="7"/>
                                  </a:cubicBezTo>
                                  <a:cubicBezTo>
                                    <a:pt x="0" y="12"/>
                                    <a:pt x="3" y="18"/>
                                    <a:pt x="8" y="20"/>
                                  </a:cubicBezTo>
                                  <a:cubicBezTo>
                                    <a:pt x="11" y="22"/>
                                    <a:pt x="14" y="21"/>
                                    <a:pt x="17" y="19"/>
                                  </a:cubicBezTo>
                                  <a:cubicBezTo>
                                    <a:pt x="17" y="19"/>
                                    <a:pt x="17" y="19"/>
                                    <a:pt x="17" y="19"/>
                                  </a:cubicBezTo>
                                  <a:cubicBezTo>
                                    <a:pt x="17" y="19"/>
                                    <a:pt x="18" y="19"/>
                                    <a:pt x="18" y="18"/>
                                  </a:cubicBezTo>
                                  <a:cubicBezTo>
                                    <a:pt x="18" y="19"/>
                                    <a:pt x="18" y="19"/>
                                    <a:pt x="18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69" name="Freeform 11"/>
                          <wps:cNvSpPr/>
                          <wps:spPr bwMode="auto">
                            <a:xfrm>
                              <a:off x="6983" y="21669"/>
                              <a:ext cx="15" cy="1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3"/>
                                <a:gd name="T2" fmla="*/ 3 w 3"/>
                                <a:gd name="T3" fmla="*/ 3 h 3"/>
                                <a:gd name="T4" fmla="*/ 3 w 3"/>
                                <a:gd name="T5" fmla="*/ 3 h 3"/>
                                <a:gd name="T6" fmla="*/ 3 w 3"/>
                                <a:gd name="T7" fmla="*/ 3 h 3"/>
                                <a:gd name="T8" fmla="*/ 3 w 3"/>
                                <a:gd name="T9" fmla="*/ 3 h 3"/>
                                <a:gd name="T10" fmla="*/ 0 w 3"/>
                                <a:gd name="T11" fmla="*/ 0 h 3"/>
                                <a:gd name="T12" fmla="*/ 0 w 3"/>
                                <a:gd name="T13" fmla="*/ 0 h 3"/>
                                <a:gd name="T14" fmla="*/ 0 w 3"/>
                                <a:gd name="T15" fmla="*/ 0 h 3"/>
                                <a:gd name="T16" fmla="*/ 3 w 3"/>
                                <a:gd name="T17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2" y="2"/>
                                    <a:pt x="1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2"/>
                                    <a:pt x="3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0" name="Freeform 12"/>
                          <wps:cNvSpPr/>
                          <wps:spPr bwMode="auto">
                            <a:xfrm>
                              <a:off x="6989" y="21743"/>
                              <a:ext cx="4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0 w 1"/>
                                <a:gd name="T3" fmla="*/ 1 h 1"/>
                                <a:gd name="T4" fmla="*/ 0 w 1"/>
                                <a:gd name="T5" fmla="*/ 1 h 1"/>
                                <a:gd name="T6" fmla="*/ 0 w 1"/>
                                <a:gd name="T7" fmla="*/ 1 h 1"/>
                                <a:gd name="T8" fmla="*/ 1 w 1"/>
                                <a:gd name="T9" fmla="*/ 0 h 1"/>
                                <a:gd name="T10" fmla="*/ 1 w 1"/>
                                <a:gd name="T11" fmla="*/ 0 h 1"/>
                                <a:gd name="T12" fmla="*/ 0 w 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1" name="Freeform 13"/>
                          <wps:cNvSpPr/>
                          <wps:spPr bwMode="auto">
                            <a:xfrm>
                              <a:off x="6903" y="21246"/>
                              <a:ext cx="100" cy="110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5 h 22"/>
                                <a:gd name="T2" fmla="*/ 20 w 20"/>
                                <a:gd name="T3" fmla="*/ 12 h 22"/>
                                <a:gd name="T4" fmla="*/ 19 w 20"/>
                                <a:gd name="T5" fmla="*/ 5 h 22"/>
                                <a:gd name="T6" fmla="*/ 18 w 20"/>
                                <a:gd name="T7" fmla="*/ 4 h 22"/>
                                <a:gd name="T8" fmla="*/ 17 w 20"/>
                                <a:gd name="T9" fmla="*/ 3 h 22"/>
                                <a:gd name="T10" fmla="*/ 17 w 20"/>
                                <a:gd name="T11" fmla="*/ 3 h 22"/>
                                <a:gd name="T12" fmla="*/ 16 w 20"/>
                                <a:gd name="T13" fmla="*/ 2 h 22"/>
                                <a:gd name="T14" fmla="*/ 15 w 20"/>
                                <a:gd name="T15" fmla="*/ 2 h 22"/>
                                <a:gd name="T16" fmla="*/ 5 w 20"/>
                                <a:gd name="T17" fmla="*/ 3 h 22"/>
                                <a:gd name="T18" fmla="*/ 1 w 20"/>
                                <a:gd name="T19" fmla="*/ 13 h 22"/>
                                <a:gd name="T20" fmla="*/ 16 w 20"/>
                                <a:gd name="T21" fmla="*/ 18 h 22"/>
                                <a:gd name="T22" fmla="*/ 16 w 20"/>
                                <a:gd name="T23" fmla="*/ 18 h 22"/>
                                <a:gd name="T24" fmla="*/ 19 w 20"/>
                                <a:gd name="T25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22">
                                  <a:moveTo>
                                    <a:pt x="19" y="15"/>
                                  </a:moveTo>
                                  <a:cubicBezTo>
                                    <a:pt x="19" y="14"/>
                                    <a:pt x="20" y="13"/>
                                    <a:pt x="20" y="12"/>
                                  </a:cubicBezTo>
                                  <a:cubicBezTo>
                                    <a:pt x="20" y="9"/>
                                    <a:pt x="20" y="7"/>
                                    <a:pt x="19" y="5"/>
                                  </a:cubicBezTo>
                                  <a:cubicBezTo>
                                    <a:pt x="18" y="5"/>
                                    <a:pt x="18" y="4"/>
                                    <a:pt x="18" y="4"/>
                                  </a:cubicBezTo>
                                  <a:cubicBezTo>
                                    <a:pt x="18" y="4"/>
                                    <a:pt x="17" y="3"/>
                                    <a:pt x="17" y="3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7" y="3"/>
                                    <a:pt x="16" y="3"/>
                                    <a:pt x="16" y="2"/>
                                  </a:cubicBezTo>
                                  <a:cubicBezTo>
                                    <a:pt x="16" y="2"/>
                                    <a:pt x="16" y="2"/>
                                    <a:pt x="15" y="2"/>
                                  </a:cubicBezTo>
                                  <a:cubicBezTo>
                                    <a:pt x="12" y="0"/>
                                    <a:pt x="8" y="0"/>
                                    <a:pt x="5" y="3"/>
                                  </a:cubicBezTo>
                                  <a:cubicBezTo>
                                    <a:pt x="1" y="5"/>
                                    <a:pt x="0" y="9"/>
                                    <a:pt x="1" y="13"/>
                                  </a:cubicBezTo>
                                  <a:cubicBezTo>
                                    <a:pt x="3" y="19"/>
                                    <a:pt x="10" y="22"/>
                                    <a:pt x="16" y="18"/>
                                  </a:cubicBez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ubicBezTo>
                                    <a:pt x="17" y="17"/>
                                    <a:pt x="18" y="16"/>
                                    <a:pt x="19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2" name="Freeform 14"/>
                          <wps:cNvSpPr/>
                          <wps:spPr bwMode="auto">
                            <a:xfrm>
                              <a:off x="6974" y="21171"/>
                              <a:ext cx="104" cy="110"/>
                            </a:xfrm>
                            <a:custGeom>
                              <a:avLst/>
                              <a:gdLst>
                                <a:gd name="T0" fmla="*/ 3 w 21"/>
                                <a:gd name="T1" fmla="*/ 18 h 22"/>
                                <a:gd name="T2" fmla="*/ 3 w 21"/>
                                <a:gd name="T3" fmla="*/ 18 h 22"/>
                                <a:gd name="T4" fmla="*/ 4 w 21"/>
                                <a:gd name="T5" fmla="*/ 19 h 22"/>
                                <a:gd name="T6" fmla="*/ 4 w 21"/>
                                <a:gd name="T7" fmla="*/ 19 h 22"/>
                                <a:gd name="T8" fmla="*/ 15 w 21"/>
                                <a:gd name="T9" fmla="*/ 20 h 22"/>
                                <a:gd name="T10" fmla="*/ 16 w 21"/>
                                <a:gd name="T11" fmla="*/ 20 h 22"/>
                                <a:gd name="T12" fmla="*/ 19 w 21"/>
                                <a:gd name="T13" fmla="*/ 17 h 22"/>
                                <a:gd name="T14" fmla="*/ 19 w 21"/>
                                <a:gd name="T15" fmla="*/ 17 h 22"/>
                                <a:gd name="T16" fmla="*/ 19 w 21"/>
                                <a:gd name="T17" fmla="*/ 16 h 22"/>
                                <a:gd name="T18" fmla="*/ 14 w 21"/>
                                <a:gd name="T19" fmla="*/ 3 h 22"/>
                                <a:gd name="T20" fmla="*/ 2 w 21"/>
                                <a:gd name="T21" fmla="*/ 8 h 22"/>
                                <a:gd name="T22" fmla="*/ 3 w 21"/>
                                <a:gd name="T23" fmla="*/ 17 h 22"/>
                                <a:gd name="T24" fmla="*/ 3 w 21"/>
                                <a:gd name="T25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3" y="1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4" y="18"/>
                                    <a:pt x="4" y="18"/>
                                    <a:pt x="4" y="19"/>
                                  </a:cubicBez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8" y="22"/>
                                    <a:pt x="12" y="22"/>
                                    <a:pt x="15" y="20"/>
                                  </a:cubicBezTo>
                                  <a:cubicBezTo>
                                    <a:pt x="15" y="20"/>
                                    <a:pt x="15" y="20"/>
                                    <a:pt x="16" y="20"/>
                                  </a:cubicBezTo>
                                  <a:cubicBezTo>
                                    <a:pt x="16" y="18"/>
                                    <a:pt x="17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9" y="17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21" y="11"/>
                                    <a:pt x="19" y="5"/>
                                    <a:pt x="14" y="3"/>
                                  </a:cubicBezTo>
                                  <a:cubicBezTo>
                                    <a:pt x="9" y="0"/>
                                    <a:pt x="4" y="3"/>
                                    <a:pt x="2" y="8"/>
                                  </a:cubicBezTo>
                                  <a:cubicBezTo>
                                    <a:pt x="0" y="11"/>
                                    <a:pt x="1" y="14"/>
                                    <a:pt x="3" y="17"/>
                                  </a:cubicBezTo>
                                  <a:cubicBezTo>
                                    <a:pt x="3" y="17"/>
                                    <a:pt x="3" y="17"/>
                                    <a:pt x="3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3" name="Freeform 15"/>
                          <wps:cNvSpPr/>
                          <wps:spPr bwMode="auto">
                            <a:xfrm>
                              <a:off x="7523" y="21595"/>
                              <a:ext cx="100" cy="98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4 h 20"/>
                                <a:gd name="T2" fmla="*/ 2 w 20"/>
                                <a:gd name="T3" fmla="*/ 4 h 20"/>
                                <a:gd name="T4" fmla="*/ 2 w 20"/>
                                <a:gd name="T5" fmla="*/ 4 h 20"/>
                                <a:gd name="T6" fmla="*/ 2 w 20"/>
                                <a:gd name="T7" fmla="*/ 16 h 20"/>
                                <a:gd name="T8" fmla="*/ 4 w 20"/>
                                <a:gd name="T9" fmla="*/ 17 h 20"/>
                                <a:gd name="T10" fmla="*/ 4 w 20"/>
                                <a:gd name="T11" fmla="*/ 17 h 20"/>
                                <a:gd name="T12" fmla="*/ 5 w 20"/>
                                <a:gd name="T13" fmla="*/ 18 h 20"/>
                                <a:gd name="T14" fmla="*/ 16 w 20"/>
                                <a:gd name="T15" fmla="*/ 17 h 20"/>
                                <a:gd name="T16" fmla="*/ 19 w 20"/>
                                <a:gd name="T17" fmla="*/ 6 h 20"/>
                                <a:gd name="T18" fmla="*/ 9 w 20"/>
                                <a:gd name="T19" fmla="*/ 0 h 20"/>
                                <a:gd name="T20" fmla="*/ 4 w 20"/>
                                <a:gd name="T21" fmla="*/ 2 h 20"/>
                                <a:gd name="T22" fmla="*/ 4 w 20"/>
                                <a:gd name="T23" fmla="*/ 2 h 20"/>
                                <a:gd name="T24" fmla="*/ 4 w 20"/>
                                <a:gd name="T25" fmla="*/ 2 h 20"/>
                                <a:gd name="T26" fmla="*/ 2 w 20"/>
                                <a:gd name="T27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" y="4"/>
                                  </a:move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0" y="8"/>
                                    <a:pt x="0" y="12"/>
                                    <a:pt x="2" y="16"/>
                                  </a:cubicBezTo>
                                  <a:cubicBezTo>
                                    <a:pt x="3" y="16"/>
                                    <a:pt x="3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8"/>
                                    <a:pt x="5" y="18"/>
                                  </a:cubicBezTo>
                                  <a:cubicBezTo>
                                    <a:pt x="8" y="20"/>
                                    <a:pt x="13" y="20"/>
                                    <a:pt x="16" y="17"/>
                                  </a:cubicBezTo>
                                  <a:cubicBezTo>
                                    <a:pt x="19" y="14"/>
                                    <a:pt x="20" y="10"/>
                                    <a:pt x="19" y="6"/>
                                  </a:cubicBezTo>
                                  <a:cubicBezTo>
                                    <a:pt x="17" y="2"/>
                                    <a:pt x="13" y="0"/>
                                    <a:pt x="9" y="0"/>
                                  </a:cubicBezTo>
                                  <a:cubicBezTo>
                                    <a:pt x="7" y="0"/>
                                    <a:pt x="6" y="1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3"/>
                                    <a:pt x="3" y="3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4" name="Freeform 16"/>
                          <wps:cNvSpPr/>
                          <wps:spPr bwMode="auto">
                            <a:xfrm>
                              <a:off x="7535" y="21604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0 w 2"/>
                                <a:gd name="T3" fmla="*/ 2 h 2"/>
                                <a:gd name="T4" fmla="*/ 0 w 2"/>
                                <a:gd name="T5" fmla="*/ 2 h 2"/>
                                <a:gd name="T6" fmla="*/ 2 w 2"/>
                                <a:gd name="T7" fmla="*/ 0 h 2"/>
                                <a:gd name="T8" fmla="*/ 2 w 2"/>
                                <a:gd name="T9" fmla="*/ 0 h 2"/>
                                <a:gd name="T10" fmla="*/ 0 w 2"/>
                                <a:gd name="T11" fmla="*/ 2 h 2"/>
                                <a:gd name="T12" fmla="*/ 0 w 2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5" name="Freeform 17"/>
                          <wps:cNvSpPr/>
                          <wps:spPr bwMode="auto">
                            <a:xfrm>
                              <a:off x="7523" y="21316"/>
                              <a:ext cx="106" cy="104"/>
                            </a:xfrm>
                            <a:custGeom>
                              <a:avLst/>
                              <a:gdLst>
                                <a:gd name="T0" fmla="*/ 2 w 21"/>
                                <a:gd name="T1" fmla="*/ 4 h 21"/>
                                <a:gd name="T2" fmla="*/ 2 w 21"/>
                                <a:gd name="T3" fmla="*/ 4 h 21"/>
                                <a:gd name="T4" fmla="*/ 2 w 21"/>
                                <a:gd name="T5" fmla="*/ 4 h 21"/>
                                <a:gd name="T6" fmla="*/ 1 w 21"/>
                                <a:gd name="T7" fmla="*/ 14 h 21"/>
                                <a:gd name="T8" fmla="*/ 2 w 21"/>
                                <a:gd name="T9" fmla="*/ 16 h 21"/>
                                <a:gd name="T10" fmla="*/ 2 w 21"/>
                                <a:gd name="T11" fmla="*/ 16 h 21"/>
                                <a:gd name="T12" fmla="*/ 4 w 21"/>
                                <a:gd name="T13" fmla="*/ 18 h 21"/>
                                <a:gd name="T14" fmla="*/ 18 w 21"/>
                                <a:gd name="T15" fmla="*/ 16 h 21"/>
                                <a:gd name="T16" fmla="*/ 16 w 21"/>
                                <a:gd name="T17" fmla="*/ 3 h 21"/>
                                <a:gd name="T18" fmla="*/ 4 w 21"/>
                                <a:gd name="T19" fmla="*/ 3 h 21"/>
                                <a:gd name="T20" fmla="*/ 3 w 21"/>
                                <a:gd name="T21" fmla="*/ 4 h 21"/>
                                <a:gd name="T22" fmla="*/ 2 w 21"/>
                                <a:gd name="T23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" y="4"/>
                                  </a:move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0" y="7"/>
                                    <a:pt x="0" y="11"/>
                                    <a:pt x="1" y="14"/>
                                  </a:cubicBezTo>
                                  <a:cubicBezTo>
                                    <a:pt x="1" y="15"/>
                                    <a:pt x="2" y="15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6"/>
                                    <a:pt x="4" y="17"/>
                                    <a:pt x="4" y="18"/>
                                  </a:cubicBezTo>
                                  <a:cubicBezTo>
                                    <a:pt x="9" y="21"/>
                                    <a:pt x="14" y="20"/>
                                    <a:pt x="18" y="16"/>
                                  </a:cubicBezTo>
                                  <a:cubicBezTo>
                                    <a:pt x="21" y="12"/>
                                    <a:pt x="20" y="6"/>
                                    <a:pt x="16" y="3"/>
                                  </a:cubicBezTo>
                                  <a:cubicBezTo>
                                    <a:pt x="14" y="1"/>
                                    <a:pt x="9" y="0"/>
                                    <a:pt x="4" y="3"/>
                                  </a:cubicBezTo>
                                  <a:cubicBezTo>
                                    <a:pt x="4" y="3"/>
                                    <a:pt x="3" y="4"/>
                                    <a:pt x="3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6" name="Freeform 18"/>
                          <wps:cNvSpPr/>
                          <wps:spPr bwMode="auto">
                            <a:xfrm>
                              <a:off x="7535" y="2133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7" name="Freeform 19"/>
                          <wps:cNvSpPr/>
                          <wps:spPr bwMode="auto">
                            <a:xfrm>
                              <a:off x="7535" y="21396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0 h 2"/>
                                <a:gd name="T6" fmla="*/ 2 w 2"/>
                                <a:gd name="T7" fmla="*/ 2 h 2"/>
                                <a:gd name="T8" fmla="*/ 0 w 2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1"/>
                                    <a:pt x="1" y="2"/>
                                    <a:pt x="2" y="2"/>
                                  </a:cubicBezTo>
                                  <a:cubicBezTo>
                                    <a:pt x="2" y="1"/>
                                    <a:pt x="1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8" name="Freeform 20"/>
                          <wps:cNvSpPr/>
                          <wps:spPr bwMode="auto">
                            <a:xfrm>
                              <a:off x="7316" y="21797"/>
                              <a:ext cx="104" cy="10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3 h 21"/>
                                <a:gd name="T2" fmla="*/ 5 w 21"/>
                                <a:gd name="T3" fmla="*/ 2 h 21"/>
                                <a:gd name="T4" fmla="*/ 5 w 21"/>
                                <a:gd name="T5" fmla="*/ 3 h 21"/>
                                <a:gd name="T6" fmla="*/ 3 w 21"/>
                                <a:gd name="T7" fmla="*/ 4 h 21"/>
                                <a:gd name="T8" fmla="*/ 2 w 21"/>
                                <a:gd name="T9" fmla="*/ 5 h 21"/>
                                <a:gd name="T10" fmla="*/ 5 w 21"/>
                                <a:gd name="T11" fmla="*/ 18 h 21"/>
                                <a:gd name="T12" fmla="*/ 18 w 21"/>
                                <a:gd name="T13" fmla="*/ 16 h 21"/>
                                <a:gd name="T14" fmla="*/ 18 w 21"/>
                                <a:gd name="T15" fmla="*/ 4 h 21"/>
                                <a:gd name="T16" fmla="*/ 17 w 21"/>
                                <a:gd name="T17" fmla="*/ 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3"/>
                                  </a:moveTo>
                                  <a:cubicBezTo>
                                    <a:pt x="13" y="0"/>
                                    <a:pt x="9" y="0"/>
                                    <a:pt x="5" y="2"/>
                                  </a:cubicBezTo>
                                  <a:cubicBezTo>
                                    <a:pt x="5" y="2"/>
                                    <a:pt x="5" y="3"/>
                                    <a:pt x="5" y="3"/>
                                  </a:cubicBezTo>
                                  <a:cubicBezTo>
                                    <a:pt x="4" y="3"/>
                                    <a:pt x="4" y="4"/>
                                    <a:pt x="3" y="4"/>
                                  </a:cubicBezTo>
                                  <a:cubicBezTo>
                                    <a:pt x="3" y="5"/>
                                    <a:pt x="2" y="5"/>
                                    <a:pt x="2" y="5"/>
                                  </a:cubicBezTo>
                                  <a:cubicBezTo>
                                    <a:pt x="0" y="10"/>
                                    <a:pt x="1" y="15"/>
                                    <a:pt x="5" y="18"/>
                                  </a:cubicBezTo>
                                  <a:cubicBezTo>
                                    <a:pt x="10" y="21"/>
                                    <a:pt x="15" y="20"/>
                                    <a:pt x="18" y="16"/>
                                  </a:cubicBezTo>
                                  <a:cubicBezTo>
                                    <a:pt x="20" y="13"/>
                                    <a:pt x="21" y="8"/>
                                    <a:pt x="18" y="4"/>
                                  </a:cubicBezTo>
                                  <a:cubicBezTo>
                                    <a:pt x="17" y="4"/>
                                    <a:pt x="17" y="3"/>
                                    <a:pt x="17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79" name="Freeform 21"/>
                          <wps:cNvSpPr/>
                          <wps:spPr bwMode="auto">
                            <a:xfrm>
                              <a:off x="7330" y="21808"/>
                              <a:ext cx="11" cy="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2"/>
                                <a:gd name="T2" fmla="*/ 2 w 2"/>
                                <a:gd name="T3" fmla="*/ 0 h 2"/>
                                <a:gd name="T4" fmla="*/ 1 w 2"/>
                                <a:gd name="T5" fmla="*/ 1 h 2"/>
                                <a:gd name="T6" fmla="*/ 1 w 2"/>
                                <a:gd name="T7" fmla="*/ 1 h 2"/>
                                <a:gd name="T8" fmla="*/ 0 w 2"/>
                                <a:gd name="T9" fmla="*/ 2 h 2"/>
                                <a:gd name="T10" fmla="*/ 2 w 2"/>
                                <a:gd name="T11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0" name="Freeform 22"/>
                          <wps:cNvSpPr/>
                          <wps:spPr bwMode="auto">
                            <a:xfrm>
                              <a:off x="7321" y="21112"/>
                              <a:ext cx="95" cy="100"/>
                            </a:xfrm>
                            <a:custGeom>
                              <a:avLst/>
                              <a:gdLst>
                                <a:gd name="T0" fmla="*/ 4 w 19"/>
                                <a:gd name="T1" fmla="*/ 17 h 20"/>
                                <a:gd name="T2" fmla="*/ 4 w 19"/>
                                <a:gd name="T3" fmla="*/ 17 h 20"/>
                                <a:gd name="T4" fmla="*/ 16 w 19"/>
                                <a:gd name="T5" fmla="*/ 17 h 20"/>
                                <a:gd name="T6" fmla="*/ 16 w 19"/>
                                <a:gd name="T7" fmla="*/ 17 h 20"/>
                                <a:gd name="T8" fmla="*/ 17 w 19"/>
                                <a:gd name="T9" fmla="*/ 16 h 20"/>
                                <a:gd name="T10" fmla="*/ 17 w 19"/>
                                <a:gd name="T11" fmla="*/ 16 h 20"/>
                                <a:gd name="T12" fmla="*/ 17 w 19"/>
                                <a:gd name="T13" fmla="*/ 16 h 20"/>
                                <a:gd name="T14" fmla="*/ 19 w 19"/>
                                <a:gd name="T15" fmla="*/ 10 h 20"/>
                                <a:gd name="T16" fmla="*/ 10 w 19"/>
                                <a:gd name="T17" fmla="*/ 0 h 20"/>
                                <a:gd name="T18" fmla="*/ 0 w 19"/>
                                <a:gd name="T19" fmla="*/ 9 h 20"/>
                                <a:gd name="T20" fmla="*/ 2 w 19"/>
                                <a:gd name="T21" fmla="*/ 16 h 20"/>
                                <a:gd name="T22" fmla="*/ 2 w 19"/>
                                <a:gd name="T23" fmla="*/ 16 h 20"/>
                                <a:gd name="T24" fmla="*/ 4 w 19"/>
                                <a:gd name="T25" fmla="*/ 1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4" y="17"/>
                                  </a:move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8" y="20"/>
                                    <a:pt x="12" y="20"/>
                                    <a:pt x="16" y="17"/>
                                  </a:cubicBezTo>
                                  <a:cubicBezTo>
                                    <a:pt x="16" y="17"/>
                                    <a:pt x="16" y="17"/>
                                    <a:pt x="16" y="17"/>
                                  </a:cubicBezTo>
                                  <a:cubicBezTo>
                                    <a:pt x="16" y="17"/>
                                    <a:pt x="17" y="16"/>
                                    <a:pt x="17" y="16"/>
                                  </a:cubicBezTo>
                                  <a:cubicBezTo>
                                    <a:pt x="17" y="16"/>
                                    <a:pt x="17" y="16"/>
                                    <a:pt x="17" y="16"/>
                                  </a:cubicBezTo>
                                  <a:cubicBezTo>
                                    <a:pt x="17" y="16"/>
                                    <a:pt x="17" y="16"/>
                                    <a:pt x="17" y="16"/>
                                  </a:cubicBezTo>
                                  <a:cubicBezTo>
                                    <a:pt x="18" y="14"/>
                                    <a:pt x="19" y="12"/>
                                    <a:pt x="19" y="10"/>
                                  </a:cubicBezTo>
                                  <a:cubicBezTo>
                                    <a:pt x="19" y="5"/>
                                    <a:pt x="15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9"/>
                                  </a:cubicBezTo>
                                  <a:cubicBezTo>
                                    <a:pt x="0" y="12"/>
                                    <a:pt x="1" y="14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6"/>
                                    <a:pt x="3" y="17"/>
                                    <a:pt x="4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1" name="Freeform 23"/>
                          <wps:cNvSpPr/>
                          <wps:spPr bwMode="auto">
                            <a:xfrm>
                              <a:off x="7043" y="21106"/>
                              <a:ext cx="104" cy="110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8 h 22"/>
                                <a:gd name="T2" fmla="*/ 16 w 21"/>
                                <a:gd name="T3" fmla="*/ 18 h 22"/>
                                <a:gd name="T4" fmla="*/ 18 w 21"/>
                                <a:gd name="T5" fmla="*/ 17 h 22"/>
                                <a:gd name="T6" fmla="*/ 20 w 21"/>
                                <a:gd name="T7" fmla="*/ 16 h 22"/>
                                <a:gd name="T8" fmla="*/ 18 w 21"/>
                                <a:gd name="T9" fmla="*/ 17 h 22"/>
                                <a:gd name="T10" fmla="*/ 19 w 21"/>
                                <a:gd name="T11" fmla="*/ 15 h 22"/>
                                <a:gd name="T12" fmla="*/ 16 w 21"/>
                                <a:gd name="T13" fmla="*/ 3 h 22"/>
                                <a:gd name="T14" fmla="*/ 4 w 21"/>
                                <a:gd name="T15" fmla="*/ 4 h 22"/>
                                <a:gd name="T16" fmla="*/ 3 w 21"/>
                                <a:gd name="T17" fmla="*/ 16 h 22"/>
                                <a:gd name="T18" fmla="*/ 16 w 21"/>
                                <a:gd name="T19" fmla="*/ 18 h 22"/>
                                <a:gd name="T20" fmla="*/ 16 w 21"/>
                                <a:gd name="T21" fmla="*/ 18 h 22"/>
                                <a:gd name="T22" fmla="*/ 16 w 21"/>
                                <a:gd name="T23" fmla="*/ 18 h 22"/>
                                <a:gd name="T24" fmla="*/ 16 w 21"/>
                                <a:gd name="T25" fmla="*/ 18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6" y="18"/>
                                  </a:move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ubicBezTo>
                                    <a:pt x="17" y="17"/>
                                    <a:pt x="17" y="17"/>
                                    <a:pt x="18" y="17"/>
                                  </a:cubicBezTo>
                                  <a:cubicBezTo>
                                    <a:pt x="19" y="17"/>
                                    <a:pt x="19" y="16"/>
                                    <a:pt x="20" y="16"/>
                                  </a:cubicBezTo>
                                  <a:cubicBezTo>
                                    <a:pt x="19" y="16"/>
                                    <a:pt x="19" y="17"/>
                                    <a:pt x="18" y="17"/>
                                  </a:cubicBezTo>
                                  <a:cubicBezTo>
                                    <a:pt x="18" y="16"/>
                                    <a:pt x="18" y="16"/>
                                    <a:pt x="19" y="15"/>
                                  </a:cubicBezTo>
                                  <a:cubicBezTo>
                                    <a:pt x="21" y="11"/>
                                    <a:pt x="20" y="6"/>
                                    <a:pt x="16" y="3"/>
                                  </a:cubicBezTo>
                                  <a:cubicBezTo>
                                    <a:pt x="12" y="0"/>
                                    <a:pt x="7" y="0"/>
                                    <a:pt x="4" y="4"/>
                                  </a:cubicBezTo>
                                  <a:cubicBezTo>
                                    <a:pt x="0" y="7"/>
                                    <a:pt x="0" y="12"/>
                                    <a:pt x="3" y="16"/>
                                  </a:cubicBezTo>
                                  <a:cubicBezTo>
                                    <a:pt x="5" y="20"/>
                                    <a:pt x="11" y="22"/>
                                    <a:pt x="16" y="18"/>
                                  </a:cubicBez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ubicBezTo>
                                    <a:pt x="16" y="18"/>
                                    <a:pt x="16" y="18"/>
                                    <a:pt x="1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2" name="Freeform 24"/>
                          <wps:cNvSpPr/>
                          <wps:spPr bwMode="auto">
                            <a:xfrm>
                              <a:off x="7122" y="21186"/>
                              <a:ext cx="20" cy="11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1 h 2"/>
                                <a:gd name="T2" fmla="*/ 0 w 4"/>
                                <a:gd name="T3" fmla="*/ 2 h 2"/>
                                <a:gd name="T4" fmla="*/ 0 w 4"/>
                                <a:gd name="T5" fmla="*/ 2 h 2"/>
                                <a:gd name="T6" fmla="*/ 0 w 4"/>
                                <a:gd name="T7" fmla="*/ 2 h 2"/>
                                <a:gd name="T8" fmla="*/ 0 w 4"/>
                                <a:gd name="T9" fmla="*/ 2 h 2"/>
                                <a:gd name="T10" fmla="*/ 2 w 4"/>
                                <a:gd name="T11" fmla="*/ 1 h 2"/>
                                <a:gd name="T12" fmla="*/ 4 w 4"/>
                                <a:gd name="T13" fmla="*/ 0 h 2"/>
                                <a:gd name="T14" fmla="*/ 2 w 4"/>
                                <a:gd name="T1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2" y="1"/>
                                  </a:moveTo>
                                  <a:cubicBezTo>
                                    <a:pt x="1" y="1"/>
                                    <a:pt x="1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3" y="1"/>
                                    <a:pt x="4" y="1"/>
                                    <a:pt x="4" y="0"/>
                                  </a:cubicBezTo>
                                  <a:cubicBezTo>
                                    <a:pt x="3" y="0"/>
                                    <a:pt x="3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3" name="Freeform 25"/>
                          <wps:cNvSpPr/>
                          <wps:spPr bwMode="auto">
                            <a:xfrm>
                              <a:off x="6835" y="21311"/>
                              <a:ext cx="110" cy="104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18 h 21"/>
                                <a:gd name="T2" fmla="*/ 17 w 22"/>
                                <a:gd name="T3" fmla="*/ 18 h 21"/>
                                <a:gd name="T4" fmla="*/ 19 w 22"/>
                                <a:gd name="T5" fmla="*/ 17 h 21"/>
                                <a:gd name="T6" fmla="*/ 20 w 22"/>
                                <a:gd name="T7" fmla="*/ 16 h 21"/>
                                <a:gd name="T8" fmla="*/ 18 w 22"/>
                                <a:gd name="T9" fmla="*/ 17 h 21"/>
                                <a:gd name="T10" fmla="*/ 18 w 22"/>
                                <a:gd name="T11" fmla="*/ 17 h 21"/>
                                <a:gd name="T12" fmla="*/ 16 w 22"/>
                                <a:gd name="T13" fmla="*/ 3 h 21"/>
                                <a:gd name="T14" fmla="*/ 3 w 22"/>
                                <a:gd name="T15" fmla="*/ 6 h 21"/>
                                <a:gd name="T16" fmla="*/ 7 w 22"/>
                                <a:gd name="T17" fmla="*/ 20 h 21"/>
                                <a:gd name="T18" fmla="*/ 16 w 22"/>
                                <a:gd name="T19" fmla="*/ 19 h 21"/>
                                <a:gd name="T20" fmla="*/ 16 w 22"/>
                                <a:gd name="T21" fmla="*/ 19 h 21"/>
                                <a:gd name="T22" fmla="*/ 16 w 22"/>
                                <a:gd name="T23" fmla="*/ 19 h 21"/>
                                <a:gd name="T24" fmla="*/ 17 w 22"/>
                                <a:gd name="T25" fmla="*/ 1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17" y="18"/>
                                  </a:moveTo>
                                  <a:cubicBezTo>
                                    <a:pt x="17" y="18"/>
                                    <a:pt x="17" y="18"/>
                                    <a:pt x="17" y="18"/>
                                  </a:cubicBezTo>
                                  <a:cubicBezTo>
                                    <a:pt x="17" y="18"/>
                                    <a:pt x="18" y="17"/>
                                    <a:pt x="19" y="17"/>
                                  </a:cubicBezTo>
                                  <a:cubicBezTo>
                                    <a:pt x="19" y="17"/>
                                    <a:pt x="20" y="17"/>
                                    <a:pt x="20" y="16"/>
                                  </a:cubicBezTo>
                                  <a:cubicBezTo>
                                    <a:pt x="19" y="16"/>
                                    <a:pt x="19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ubicBezTo>
                                    <a:pt x="22" y="13"/>
                                    <a:pt x="21" y="6"/>
                                    <a:pt x="16" y="3"/>
                                  </a:cubicBezTo>
                                  <a:cubicBezTo>
                                    <a:pt x="12" y="0"/>
                                    <a:pt x="5" y="2"/>
                                    <a:pt x="3" y="6"/>
                                  </a:cubicBezTo>
                                  <a:cubicBezTo>
                                    <a:pt x="0" y="11"/>
                                    <a:pt x="2" y="17"/>
                                    <a:pt x="7" y="20"/>
                                  </a:cubicBezTo>
                                  <a:cubicBezTo>
                                    <a:pt x="10" y="21"/>
                                    <a:pt x="13" y="21"/>
                                    <a:pt x="16" y="19"/>
                                  </a:cubicBezTo>
                                  <a:cubicBezTo>
                                    <a:pt x="16" y="19"/>
                                    <a:pt x="16" y="19"/>
                                    <a:pt x="16" y="19"/>
                                  </a:cubicBezTo>
                                  <a:cubicBezTo>
                                    <a:pt x="16" y="19"/>
                                    <a:pt x="16" y="19"/>
                                    <a:pt x="16" y="19"/>
                                  </a:cubicBezTo>
                                  <a:cubicBezTo>
                                    <a:pt x="16" y="19"/>
                                    <a:pt x="17" y="19"/>
                                    <a:pt x="17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4" name="Freeform 26"/>
                          <wps:cNvSpPr/>
                          <wps:spPr bwMode="auto">
                            <a:xfrm>
                              <a:off x="6918" y="21391"/>
                              <a:ext cx="15" cy="9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 h 2"/>
                                <a:gd name="T2" fmla="*/ 0 w 3"/>
                                <a:gd name="T3" fmla="*/ 2 h 2"/>
                                <a:gd name="T4" fmla="*/ 0 w 3"/>
                                <a:gd name="T5" fmla="*/ 2 h 2"/>
                                <a:gd name="T6" fmla="*/ 0 w 3"/>
                                <a:gd name="T7" fmla="*/ 2 h 2"/>
                                <a:gd name="T8" fmla="*/ 0 w 3"/>
                                <a:gd name="T9" fmla="*/ 2 h 2"/>
                                <a:gd name="T10" fmla="*/ 0 w 3"/>
                                <a:gd name="T11" fmla="*/ 2 h 2"/>
                                <a:gd name="T12" fmla="*/ 2 w 3"/>
                                <a:gd name="T13" fmla="*/ 1 h 2"/>
                                <a:gd name="T14" fmla="*/ 3 w 3"/>
                                <a:gd name="T15" fmla="*/ 0 h 2"/>
                                <a:gd name="T16" fmla="*/ 2 w 3"/>
                                <a:gd name="T17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1"/>
                                  </a:move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1"/>
                                    <a:pt x="2" y="1"/>
                                  </a:cubicBezTo>
                                  <a:cubicBezTo>
                                    <a:pt x="3" y="2"/>
                                    <a:pt x="3" y="1"/>
                                    <a:pt x="3" y="0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5" name="Freeform 27"/>
                          <wps:cNvSpPr/>
                          <wps:spPr bwMode="auto">
                            <a:xfrm>
                              <a:off x="7043" y="21797"/>
                              <a:ext cx="100" cy="100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2 h 20"/>
                                <a:gd name="T2" fmla="*/ 16 w 20"/>
                                <a:gd name="T3" fmla="*/ 2 h 20"/>
                                <a:gd name="T4" fmla="*/ 11 w 20"/>
                                <a:gd name="T5" fmla="*/ 0 h 20"/>
                                <a:gd name="T6" fmla="*/ 4 w 20"/>
                                <a:gd name="T7" fmla="*/ 3 h 20"/>
                                <a:gd name="T8" fmla="*/ 3 w 20"/>
                                <a:gd name="T9" fmla="*/ 4 h 20"/>
                                <a:gd name="T10" fmla="*/ 3 w 20"/>
                                <a:gd name="T11" fmla="*/ 4 h 20"/>
                                <a:gd name="T12" fmla="*/ 3 w 20"/>
                                <a:gd name="T13" fmla="*/ 4 h 20"/>
                                <a:gd name="T14" fmla="*/ 1 w 20"/>
                                <a:gd name="T15" fmla="*/ 11 h 20"/>
                                <a:gd name="T16" fmla="*/ 10 w 20"/>
                                <a:gd name="T17" fmla="*/ 20 h 20"/>
                                <a:gd name="T18" fmla="*/ 20 w 20"/>
                                <a:gd name="T19" fmla="*/ 11 h 20"/>
                                <a:gd name="T20" fmla="*/ 18 w 20"/>
                                <a:gd name="T21" fmla="*/ 4 h 20"/>
                                <a:gd name="T22" fmla="*/ 18 w 20"/>
                                <a:gd name="T23" fmla="*/ 4 h 20"/>
                                <a:gd name="T24" fmla="*/ 16 w 20"/>
                                <a:gd name="T25" fmla="*/ 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6" y="2"/>
                                  </a:move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cubicBezTo>
                                    <a:pt x="14" y="1"/>
                                    <a:pt x="13" y="1"/>
                                    <a:pt x="11" y="0"/>
                                  </a:cubicBezTo>
                                  <a:cubicBezTo>
                                    <a:pt x="8" y="0"/>
                                    <a:pt x="6" y="1"/>
                                    <a:pt x="4" y="3"/>
                                  </a:cubicBezTo>
                                  <a:cubicBezTo>
                                    <a:pt x="3" y="3"/>
                                    <a:pt x="3" y="3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1" y="6"/>
                                    <a:pt x="0" y="8"/>
                                    <a:pt x="1" y="11"/>
                                  </a:cubicBezTo>
                                  <a:cubicBezTo>
                                    <a:pt x="1" y="16"/>
                                    <a:pt x="5" y="20"/>
                                    <a:pt x="10" y="20"/>
                                  </a:cubicBezTo>
                                  <a:cubicBezTo>
                                    <a:pt x="15" y="20"/>
                                    <a:pt x="19" y="16"/>
                                    <a:pt x="20" y="11"/>
                                  </a:cubicBezTo>
                                  <a:cubicBezTo>
                                    <a:pt x="20" y="8"/>
                                    <a:pt x="19" y="6"/>
                                    <a:pt x="18" y="4"/>
                                  </a:cubicBezTo>
                                  <a:cubicBezTo>
                                    <a:pt x="18" y="4"/>
                                    <a:pt x="18" y="4"/>
                                    <a:pt x="18" y="4"/>
                                  </a:cubicBezTo>
                                  <a:cubicBezTo>
                                    <a:pt x="17" y="4"/>
                                    <a:pt x="16" y="3"/>
                                    <a:pt x="1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6" name="Freeform 28"/>
                          <wps:cNvSpPr/>
                          <wps:spPr bwMode="auto">
                            <a:xfrm>
                              <a:off x="7122" y="21808"/>
                              <a:ext cx="9" cy="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0 h 2"/>
                                <a:gd name="T6" fmla="*/ 0 w 2"/>
                                <a:gd name="T7" fmla="*/ 0 h 2"/>
                                <a:gd name="T8" fmla="*/ 2 w 2"/>
                                <a:gd name="T9" fmla="*/ 2 h 2"/>
                                <a:gd name="T10" fmla="*/ 2 w 2"/>
                                <a:gd name="T11" fmla="*/ 2 h 2"/>
                                <a:gd name="T12" fmla="*/ 2 w 2"/>
                                <a:gd name="T13" fmla="*/ 2 h 2"/>
                                <a:gd name="T14" fmla="*/ 0 w 2"/>
                                <a:gd name="T1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1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1"/>
                                    <a:pt x="1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7" name="Freeform 29"/>
                          <wps:cNvSpPr/>
                          <wps:spPr bwMode="auto">
                            <a:xfrm>
                              <a:off x="6835" y="21589"/>
                              <a:ext cx="104" cy="104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17 h 21"/>
                                <a:gd name="T2" fmla="*/ 17 w 21"/>
                                <a:gd name="T3" fmla="*/ 18 h 21"/>
                                <a:gd name="T4" fmla="*/ 19 w 21"/>
                                <a:gd name="T5" fmla="*/ 5 h 21"/>
                                <a:gd name="T6" fmla="*/ 18 w 21"/>
                                <a:gd name="T7" fmla="*/ 4 h 21"/>
                                <a:gd name="T8" fmla="*/ 18 w 21"/>
                                <a:gd name="T9" fmla="*/ 4 h 21"/>
                                <a:gd name="T10" fmla="*/ 17 w 21"/>
                                <a:gd name="T11" fmla="*/ 3 h 21"/>
                                <a:gd name="T12" fmla="*/ 17 w 21"/>
                                <a:gd name="T13" fmla="*/ 3 h 21"/>
                                <a:gd name="T14" fmla="*/ 16 w 21"/>
                                <a:gd name="T15" fmla="*/ 3 h 21"/>
                                <a:gd name="T16" fmla="*/ 16 w 21"/>
                                <a:gd name="T17" fmla="*/ 3 h 21"/>
                                <a:gd name="T18" fmla="*/ 16 w 21"/>
                                <a:gd name="T19" fmla="*/ 3 h 21"/>
                                <a:gd name="T20" fmla="*/ 15 w 21"/>
                                <a:gd name="T21" fmla="*/ 2 h 21"/>
                                <a:gd name="T22" fmla="*/ 3 w 21"/>
                                <a:gd name="T23" fmla="*/ 5 h 21"/>
                                <a:gd name="T24" fmla="*/ 4 w 21"/>
                                <a:gd name="T25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17"/>
                                  </a:moveTo>
                                  <a:cubicBezTo>
                                    <a:pt x="7" y="21"/>
                                    <a:pt x="13" y="21"/>
                                    <a:pt x="17" y="18"/>
                                  </a:cubicBezTo>
                                  <a:cubicBezTo>
                                    <a:pt x="20" y="15"/>
                                    <a:pt x="21" y="10"/>
                                    <a:pt x="19" y="5"/>
                                  </a:cubicBezTo>
                                  <a:cubicBezTo>
                                    <a:pt x="18" y="5"/>
                                    <a:pt x="18" y="5"/>
                                    <a:pt x="18" y="4"/>
                                  </a:cubicBezTo>
                                  <a:cubicBezTo>
                                    <a:pt x="18" y="4"/>
                                    <a:pt x="18" y="4"/>
                                    <a:pt x="18" y="4"/>
                                  </a:cubicBezTo>
                                  <a:cubicBezTo>
                                    <a:pt x="17" y="4"/>
                                    <a:pt x="17" y="4"/>
                                    <a:pt x="17" y="3"/>
                                  </a:cubicBezTo>
                                  <a:cubicBezTo>
                                    <a:pt x="17" y="3"/>
                                    <a:pt x="17" y="3"/>
                                    <a:pt x="17" y="3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6" y="2"/>
                                    <a:pt x="15" y="2"/>
                                    <a:pt x="15" y="2"/>
                                  </a:cubicBezTo>
                                  <a:cubicBezTo>
                                    <a:pt x="11" y="0"/>
                                    <a:pt x="6" y="1"/>
                                    <a:pt x="3" y="5"/>
                                  </a:cubicBezTo>
                                  <a:cubicBezTo>
                                    <a:pt x="0" y="9"/>
                                    <a:pt x="0" y="14"/>
                                    <a:pt x="4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8" name="Freeform 30"/>
                          <wps:cNvSpPr/>
                          <wps:spPr bwMode="auto">
                            <a:xfrm>
                              <a:off x="6918" y="21604"/>
                              <a:ext cx="6" cy="6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0 w 1"/>
                                <a:gd name="T7" fmla="*/ 0 h 1"/>
                                <a:gd name="T8" fmla="*/ 1 w 1"/>
                                <a:gd name="T9" fmla="*/ 1 h 1"/>
                                <a:gd name="T10" fmla="*/ 1 w 1"/>
                                <a:gd name="T11" fmla="*/ 1 h 1"/>
                                <a:gd name="T12" fmla="*/ 1 w 1"/>
                                <a:gd name="T13" fmla="*/ 1 h 1"/>
                                <a:gd name="T14" fmla="*/ 0 w 1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89" name="Freeform 31"/>
                          <wps:cNvSpPr/>
                          <wps:spPr bwMode="auto">
                            <a:xfrm>
                              <a:off x="7598" y="21391"/>
                              <a:ext cx="91" cy="9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9"/>
                                <a:gd name="T2" fmla="*/ 9 w 18"/>
                                <a:gd name="T3" fmla="*/ 18 h 19"/>
                                <a:gd name="T4" fmla="*/ 18 w 18"/>
                                <a:gd name="T5" fmla="*/ 9 h 19"/>
                                <a:gd name="T6" fmla="*/ 9 w 18"/>
                                <a:gd name="T7" fmla="*/ 0 h 19"/>
                                <a:gd name="T8" fmla="*/ 0 w 18"/>
                                <a:gd name="T9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0" y="9"/>
                                  </a:move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4" y="19"/>
                                    <a:pt x="18" y="14"/>
                                    <a:pt x="18" y="9"/>
                                  </a:cubicBez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0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4" y="21530"/>
                              <a:ext cx="95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1" name="Freeform 33"/>
                          <wps:cNvSpPr/>
                          <wps:spPr bwMode="auto">
                            <a:xfrm>
                              <a:off x="7117" y="21043"/>
                              <a:ext cx="89" cy="93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9"/>
                                <a:gd name="T2" fmla="*/ 0 w 18"/>
                                <a:gd name="T3" fmla="*/ 10 h 19"/>
                                <a:gd name="T4" fmla="*/ 9 w 18"/>
                                <a:gd name="T5" fmla="*/ 19 h 19"/>
                                <a:gd name="T6" fmla="*/ 18 w 18"/>
                                <a:gd name="T7" fmla="*/ 10 h 19"/>
                                <a:gd name="T8" fmla="*/ 9 w 18"/>
                                <a:gd name="T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10"/>
                                  </a:cubicBezTo>
                                  <a:cubicBezTo>
                                    <a:pt x="0" y="15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8" y="15"/>
                                    <a:pt x="18" y="10"/>
                                  </a:cubicBezTo>
                                  <a:cubicBezTo>
                                    <a:pt x="18" y="5"/>
                                    <a:pt x="14" y="1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2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17" y="21873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3" name="Freeform 35"/>
                          <wps:cNvSpPr/>
                          <wps:spPr bwMode="auto">
                            <a:xfrm>
                              <a:off x="7251" y="21047"/>
                              <a:ext cx="95" cy="89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18 h 18"/>
                                <a:gd name="T2" fmla="*/ 19 w 19"/>
                                <a:gd name="T3" fmla="*/ 9 h 18"/>
                                <a:gd name="T4" fmla="*/ 10 w 19"/>
                                <a:gd name="T5" fmla="*/ 0 h 18"/>
                                <a:gd name="T6" fmla="*/ 1 w 19"/>
                                <a:gd name="T7" fmla="*/ 9 h 18"/>
                                <a:gd name="T8" fmla="*/ 10 w 19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10" y="18"/>
                                  </a:moveTo>
                                  <a:cubicBezTo>
                                    <a:pt x="15" y="18"/>
                                    <a:pt x="19" y="14"/>
                                    <a:pt x="19" y="9"/>
                                  </a:cubicBezTo>
                                  <a:cubicBezTo>
                                    <a:pt x="19" y="4"/>
                                    <a:pt x="15" y="0"/>
                                    <a:pt x="10" y="0"/>
                                  </a:cubicBezTo>
                                  <a:cubicBezTo>
                                    <a:pt x="5" y="0"/>
                                    <a:pt x="1" y="4"/>
                                    <a:pt x="1" y="9"/>
                                  </a:cubicBezTo>
                                  <a:cubicBezTo>
                                    <a:pt x="0" y="14"/>
                                    <a:pt x="5" y="18"/>
                                    <a:pt x="10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4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1" y="21873"/>
                              <a:ext cx="95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5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5" y="21391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6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21524"/>
                              <a:ext cx="95" cy="9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7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0" y="21803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8" name="Freeform 40"/>
                          <wps:cNvSpPr/>
                          <wps:spPr bwMode="auto">
                            <a:xfrm>
                              <a:off x="7460" y="21118"/>
                              <a:ext cx="93" cy="89"/>
                            </a:xfrm>
                            <a:custGeom>
                              <a:avLst/>
                              <a:gdLst>
                                <a:gd name="T0" fmla="*/ 9 w 19"/>
                                <a:gd name="T1" fmla="*/ 0 h 18"/>
                                <a:gd name="T2" fmla="*/ 0 w 19"/>
                                <a:gd name="T3" fmla="*/ 9 h 18"/>
                                <a:gd name="T4" fmla="*/ 9 w 19"/>
                                <a:gd name="T5" fmla="*/ 18 h 18"/>
                                <a:gd name="T6" fmla="*/ 19 w 19"/>
                                <a:gd name="T7" fmla="*/ 9 h 18"/>
                                <a:gd name="T8" fmla="*/ 9 w 19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4" y="18"/>
                                    <a:pt x="18" y="14"/>
                                    <a:pt x="19" y="9"/>
                                  </a:cubicBezTo>
                                  <a:cubicBezTo>
                                    <a:pt x="19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9" name="Freeform 41"/>
                          <wps:cNvSpPr/>
                          <wps:spPr bwMode="auto">
                            <a:xfrm>
                              <a:off x="7529" y="21734"/>
                              <a:ext cx="89" cy="9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9 h 19"/>
                                <a:gd name="T2" fmla="*/ 9 w 18"/>
                                <a:gd name="T3" fmla="*/ 0 h 19"/>
                                <a:gd name="T4" fmla="*/ 0 w 18"/>
                                <a:gd name="T5" fmla="*/ 9 h 19"/>
                                <a:gd name="T6" fmla="*/ 9 w 18"/>
                                <a:gd name="T7" fmla="*/ 19 h 19"/>
                                <a:gd name="T8" fmla="*/ 18 w 18"/>
                                <a:gd name="T9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9"/>
                                  </a:move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8" y="15"/>
                                    <a:pt x="18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0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9" y="21183"/>
                              <a:ext cx="89" cy="9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1" name="Freeform 43"/>
                          <wps:cNvSpPr/>
                          <wps:spPr bwMode="auto">
                            <a:xfrm>
                              <a:off x="6840" y="21734"/>
                              <a:ext cx="93" cy="89"/>
                            </a:xfrm>
                            <a:custGeom>
                              <a:avLst/>
                              <a:gdLst>
                                <a:gd name="T0" fmla="*/ 9 w 19"/>
                                <a:gd name="T1" fmla="*/ 18 h 18"/>
                                <a:gd name="T2" fmla="*/ 19 w 19"/>
                                <a:gd name="T3" fmla="*/ 9 h 18"/>
                                <a:gd name="T4" fmla="*/ 10 w 19"/>
                                <a:gd name="T5" fmla="*/ 0 h 18"/>
                                <a:gd name="T6" fmla="*/ 0 w 19"/>
                                <a:gd name="T7" fmla="*/ 9 h 18"/>
                                <a:gd name="T8" fmla="*/ 9 w 19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9" y="18"/>
                                  </a:moveTo>
                                  <a:cubicBezTo>
                                    <a:pt x="15" y="18"/>
                                    <a:pt x="19" y="14"/>
                                    <a:pt x="19" y="9"/>
                                  </a:cubicBezTo>
                                  <a:cubicBezTo>
                                    <a:pt x="19" y="4"/>
                                    <a:pt x="15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2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9" y="21803"/>
                              <a:ext cx="95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3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4" y="21183"/>
                              <a:ext cx="89" cy="9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4" name="Freeform 46"/>
                          <wps:cNvSpPr/>
                          <wps:spPr bwMode="auto">
                            <a:xfrm>
                              <a:off x="6909" y="21112"/>
                              <a:ext cx="95" cy="95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9 h 19"/>
                                <a:gd name="T2" fmla="*/ 9 w 19"/>
                                <a:gd name="T3" fmla="*/ 19 h 19"/>
                                <a:gd name="T4" fmla="*/ 19 w 19"/>
                                <a:gd name="T5" fmla="*/ 10 h 19"/>
                                <a:gd name="T6" fmla="*/ 10 w 19"/>
                                <a:gd name="T7" fmla="*/ 0 h 19"/>
                                <a:gd name="T8" fmla="*/ 0 w 19"/>
                                <a:gd name="T9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9"/>
                                  </a:moveTo>
                                  <a:cubicBezTo>
                                    <a:pt x="0" y="14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9" y="15"/>
                                    <a:pt x="19" y="10"/>
                                  </a:cubicBezTo>
                                  <a:cubicBezTo>
                                    <a:pt x="19" y="5"/>
                                    <a:pt x="15" y="0"/>
                                    <a:pt x="10" y="0"/>
                                  </a:cubicBezTo>
                                  <a:cubicBezTo>
                                    <a:pt x="5" y="0"/>
                                    <a:pt x="1" y="4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5" name="Freeform 47"/>
                          <wps:cNvSpPr/>
                          <wps:spPr bwMode="auto">
                            <a:xfrm>
                              <a:off x="7598" y="21663"/>
                              <a:ext cx="91" cy="9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0 h 19"/>
                                <a:gd name="T2" fmla="*/ 9 w 18"/>
                                <a:gd name="T3" fmla="*/ 1 h 19"/>
                                <a:gd name="T4" fmla="*/ 0 w 18"/>
                                <a:gd name="T5" fmla="*/ 9 h 19"/>
                                <a:gd name="T6" fmla="*/ 9 w 18"/>
                                <a:gd name="T7" fmla="*/ 19 h 19"/>
                                <a:gd name="T8" fmla="*/ 18 w 18"/>
                                <a:gd name="T9" fmla="*/ 1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18" y="10"/>
                                  </a:moveTo>
                                  <a:cubicBezTo>
                                    <a:pt x="18" y="5"/>
                                    <a:pt x="14" y="1"/>
                                    <a:pt x="9" y="1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8" y="15"/>
                                    <a:pt x="18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6" name="Freeform 48"/>
                          <wps:cNvSpPr/>
                          <wps:spPr bwMode="auto">
                            <a:xfrm>
                              <a:off x="7598" y="21251"/>
                              <a:ext cx="91" cy="95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9"/>
                                <a:gd name="T2" fmla="*/ 0 w 18"/>
                                <a:gd name="T3" fmla="*/ 9 h 19"/>
                                <a:gd name="T4" fmla="*/ 9 w 18"/>
                                <a:gd name="T5" fmla="*/ 19 h 19"/>
                                <a:gd name="T6" fmla="*/ 18 w 18"/>
                                <a:gd name="T7" fmla="*/ 10 h 19"/>
                                <a:gd name="T8" fmla="*/ 9 w 18"/>
                                <a:gd name="T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9"/>
                                    <a:pt x="9" y="19"/>
                                  </a:cubicBezTo>
                                  <a:cubicBezTo>
                                    <a:pt x="14" y="19"/>
                                    <a:pt x="18" y="15"/>
                                    <a:pt x="18" y="10"/>
                                  </a:cubicBezTo>
                                  <a:cubicBezTo>
                                    <a:pt x="18" y="5"/>
                                    <a:pt x="14" y="1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7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0" y="21873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8" name="Freeform 50"/>
                          <wps:cNvSpPr/>
                          <wps:spPr bwMode="auto">
                            <a:xfrm>
                              <a:off x="7390" y="21047"/>
                              <a:ext cx="95" cy="89"/>
                            </a:xfrm>
                            <a:custGeom>
                              <a:avLst/>
                              <a:gdLst>
                                <a:gd name="T0" fmla="*/ 9 w 19"/>
                                <a:gd name="T1" fmla="*/ 0 h 18"/>
                                <a:gd name="T2" fmla="*/ 0 w 19"/>
                                <a:gd name="T3" fmla="*/ 9 h 18"/>
                                <a:gd name="T4" fmla="*/ 9 w 19"/>
                                <a:gd name="T5" fmla="*/ 18 h 18"/>
                                <a:gd name="T6" fmla="*/ 18 w 19"/>
                                <a:gd name="T7" fmla="*/ 9 h 18"/>
                                <a:gd name="T8" fmla="*/ 9 w 19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4" y="18"/>
                                    <a:pt x="18" y="14"/>
                                    <a:pt x="18" y="9"/>
                                  </a:cubicBezTo>
                                  <a:cubicBezTo>
                                    <a:pt x="19" y="4"/>
                                    <a:pt x="15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09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1873"/>
                              <a:ext cx="91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0" name="Oval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8" y="21047"/>
                              <a:ext cx="91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1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5" y="21251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2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5" y="21663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3" name="Freeform 55"/>
                          <wps:cNvSpPr/>
                          <wps:spPr bwMode="auto">
                            <a:xfrm>
                              <a:off x="7668" y="21459"/>
                              <a:ext cx="89" cy="91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8"/>
                                <a:gd name="T2" fmla="*/ 0 w 18"/>
                                <a:gd name="T3" fmla="*/ 9 h 18"/>
                                <a:gd name="T4" fmla="*/ 9 w 18"/>
                                <a:gd name="T5" fmla="*/ 18 h 18"/>
                                <a:gd name="T6" fmla="*/ 18 w 18"/>
                                <a:gd name="T7" fmla="*/ 9 h 18"/>
                                <a:gd name="T8" fmla="*/ 9 w 18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3" y="18"/>
                                    <a:pt x="18" y="14"/>
                                    <a:pt x="18" y="9"/>
                                  </a:cubicBez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4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7" y="21942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5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7" y="20978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6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1459"/>
                              <a:ext cx="89" cy="91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7" name="Freeform 59"/>
                          <wps:cNvSpPr/>
                          <wps:spPr bwMode="auto">
                            <a:xfrm>
                              <a:off x="7668" y="21598"/>
                              <a:ext cx="84" cy="9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8"/>
                                <a:gd name="T2" fmla="*/ 9 w 17"/>
                                <a:gd name="T3" fmla="*/ 0 h 18"/>
                                <a:gd name="T4" fmla="*/ 0 w 17"/>
                                <a:gd name="T5" fmla="*/ 9 h 18"/>
                                <a:gd name="T6" fmla="*/ 9 w 17"/>
                                <a:gd name="T7" fmla="*/ 17 h 18"/>
                                <a:gd name="T8" fmla="*/ 17 w 17"/>
                                <a:gd name="T9" fmla="*/ 9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17" y="9"/>
                                  </a:move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7"/>
                                    <a:pt x="9" y="17"/>
                                  </a:cubicBezTo>
                                  <a:cubicBezTo>
                                    <a:pt x="13" y="18"/>
                                    <a:pt x="17" y="14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8" name="Oval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7668" y="21326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19" name="Freeform 61"/>
                          <wps:cNvSpPr/>
                          <wps:spPr bwMode="auto">
                            <a:xfrm>
                              <a:off x="7327" y="21942"/>
                              <a:ext cx="84" cy="89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18 h 18"/>
                                <a:gd name="T2" fmla="*/ 17 w 17"/>
                                <a:gd name="T3" fmla="*/ 9 h 18"/>
                                <a:gd name="T4" fmla="*/ 9 w 17"/>
                                <a:gd name="T5" fmla="*/ 0 h 18"/>
                                <a:gd name="T6" fmla="*/ 0 w 17"/>
                                <a:gd name="T7" fmla="*/ 9 h 18"/>
                                <a:gd name="T8" fmla="*/ 8 w 17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8" y="18"/>
                                  </a:moveTo>
                                  <a:cubicBezTo>
                                    <a:pt x="13" y="18"/>
                                    <a:pt x="17" y="14"/>
                                    <a:pt x="17" y="9"/>
                                  </a:cubicBez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3" y="18"/>
                                    <a:pt x="8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0" name="Freeform 62"/>
                          <wps:cNvSpPr/>
                          <wps:spPr bwMode="auto">
                            <a:xfrm>
                              <a:off x="7327" y="20978"/>
                              <a:ext cx="84" cy="89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18"/>
                                <a:gd name="T2" fmla="*/ 0 w 17"/>
                                <a:gd name="T3" fmla="*/ 9 h 18"/>
                                <a:gd name="T4" fmla="*/ 8 w 17"/>
                                <a:gd name="T5" fmla="*/ 18 h 18"/>
                                <a:gd name="T6" fmla="*/ 17 w 17"/>
                                <a:gd name="T7" fmla="*/ 9 h 18"/>
                                <a:gd name="T8" fmla="*/ 9 w 17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8" y="18"/>
                                  </a:cubicBezTo>
                                  <a:cubicBezTo>
                                    <a:pt x="13" y="18"/>
                                    <a:pt x="17" y="14"/>
                                    <a:pt x="17" y="9"/>
                                  </a:cubicBez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1" name="Freeform 63"/>
                          <wps:cNvSpPr/>
                          <wps:spPr bwMode="auto">
                            <a:xfrm>
                              <a:off x="7048" y="20978"/>
                              <a:ext cx="89" cy="89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8"/>
                                <a:gd name="T2" fmla="*/ 1 w 18"/>
                                <a:gd name="T3" fmla="*/ 9 h 18"/>
                                <a:gd name="T4" fmla="*/ 9 w 18"/>
                                <a:gd name="T5" fmla="*/ 18 h 18"/>
                                <a:gd name="T6" fmla="*/ 18 w 18"/>
                                <a:gd name="T7" fmla="*/ 9 h 18"/>
                                <a:gd name="T8" fmla="*/ 9 w 18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9" y="0"/>
                                  </a:moveTo>
                                  <a:cubicBezTo>
                                    <a:pt x="5" y="0"/>
                                    <a:pt x="1" y="4"/>
                                    <a:pt x="1" y="9"/>
                                  </a:cubicBezTo>
                                  <a:cubicBezTo>
                                    <a:pt x="0" y="14"/>
                                    <a:pt x="4" y="18"/>
                                    <a:pt x="9" y="18"/>
                                  </a:cubicBezTo>
                                  <a:cubicBezTo>
                                    <a:pt x="14" y="18"/>
                                    <a:pt x="18" y="14"/>
                                    <a:pt x="18" y="9"/>
                                  </a:cubicBez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2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8" y="21942"/>
                              <a:ext cx="89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3" name="Freeform 65"/>
                          <wps:cNvSpPr/>
                          <wps:spPr bwMode="auto">
                            <a:xfrm>
                              <a:off x="6707" y="21598"/>
                              <a:ext cx="89" cy="85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17 h 17"/>
                                <a:gd name="T2" fmla="*/ 18 w 18"/>
                                <a:gd name="T3" fmla="*/ 9 h 17"/>
                                <a:gd name="T4" fmla="*/ 9 w 18"/>
                                <a:gd name="T5" fmla="*/ 0 h 17"/>
                                <a:gd name="T6" fmla="*/ 0 w 18"/>
                                <a:gd name="T7" fmla="*/ 8 h 17"/>
                                <a:gd name="T8" fmla="*/ 9 w 18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9" y="17"/>
                                  </a:moveTo>
                                  <a:cubicBezTo>
                                    <a:pt x="14" y="17"/>
                                    <a:pt x="18" y="13"/>
                                    <a:pt x="18" y="9"/>
                                  </a:cubicBezTo>
                                  <a:cubicBezTo>
                                    <a:pt x="18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4" y="17"/>
                                    <a:pt x="9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4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07" y="21322"/>
                              <a:ext cx="89" cy="8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5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8" y="21808"/>
                              <a:ext cx="85" cy="8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6" name="Freeform 68"/>
                          <wps:cNvSpPr/>
                          <wps:spPr bwMode="auto">
                            <a:xfrm>
                              <a:off x="7535" y="21047"/>
                              <a:ext cx="84" cy="89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8"/>
                                <a:gd name="T2" fmla="*/ 0 w 17"/>
                                <a:gd name="T3" fmla="*/ 9 h 18"/>
                                <a:gd name="T4" fmla="*/ 8 w 17"/>
                                <a:gd name="T5" fmla="*/ 17 h 18"/>
                                <a:gd name="T6" fmla="*/ 17 w 17"/>
                                <a:gd name="T7" fmla="*/ 9 h 18"/>
                                <a:gd name="T8" fmla="*/ 8 w 17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8">
                                  <a:moveTo>
                                    <a:pt x="8" y="0"/>
                                  </a:moveTo>
                                  <a:cubicBezTo>
                                    <a:pt x="3" y="1"/>
                                    <a:pt x="0" y="4"/>
                                    <a:pt x="0" y="9"/>
                                  </a:cubicBezTo>
                                  <a:cubicBezTo>
                                    <a:pt x="0" y="14"/>
                                    <a:pt x="4" y="18"/>
                                    <a:pt x="8" y="17"/>
                                  </a:cubicBezTo>
                                  <a:cubicBezTo>
                                    <a:pt x="13" y="17"/>
                                    <a:pt x="17" y="14"/>
                                    <a:pt x="17" y="9"/>
                                  </a:cubicBezTo>
                                  <a:cubicBezTo>
                                    <a:pt x="17" y="4"/>
                                    <a:pt x="13" y="0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7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9" y="21877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8" name="Freeform 70"/>
                          <wps:cNvSpPr/>
                          <wps:spPr bwMode="auto">
                            <a:xfrm>
                              <a:off x="7598" y="21118"/>
                              <a:ext cx="91" cy="84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17"/>
                                <a:gd name="T2" fmla="*/ 0 w 18"/>
                                <a:gd name="T3" fmla="*/ 9 h 17"/>
                                <a:gd name="T4" fmla="*/ 9 w 18"/>
                                <a:gd name="T5" fmla="*/ 17 h 17"/>
                                <a:gd name="T6" fmla="*/ 17 w 18"/>
                                <a:gd name="T7" fmla="*/ 9 h 17"/>
                                <a:gd name="T8" fmla="*/ 9 w 18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4" y="17"/>
                                    <a:pt x="9" y="17"/>
                                  </a:cubicBezTo>
                                  <a:cubicBezTo>
                                    <a:pt x="14" y="17"/>
                                    <a:pt x="18" y="13"/>
                                    <a:pt x="17" y="9"/>
                                  </a:cubicBez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29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4" y="21873"/>
                              <a:ext cx="85" cy="8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0" name="Oval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5" y="21808"/>
                              <a:ext cx="84" cy="8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1" name="Freeform 73"/>
                          <wps:cNvSpPr/>
                          <wps:spPr bwMode="auto">
                            <a:xfrm>
                              <a:off x="6775" y="21118"/>
                              <a:ext cx="84" cy="84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9 h 17"/>
                                <a:gd name="T2" fmla="*/ 9 w 17"/>
                                <a:gd name="T3" fmla="*/ 17 h 17"/>
                                <a:gd name="T4" fmla="*/ 17 w 17"/>
                                <a:gd name="T5" fmla="*/ 9 h 17"/>
                                <a:gd name="T6" fmla="*/ 9 w 17"/>
                                <a:gd name="T7" fmla="*/ 0 h 17"/>
                                <a:gd name="T8" fmla="*/ 0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9"/>
                                  </a:moveTo>
                                  <a:cubicBezTo>
                                    <a:pt x="1" y="13"/>
                                    <a:pt x="4" y="17"/>
                                    <a:pt x="9" y="17"/>
                                  </a:cubicBezTo>
                                  <a:cubicBezTo>
                                    <a:pt x="14" y="17"/>
                                    <a:pt x="17" y="13"/>
                                    <a:pt x="17" y="9"/>
                                  </a:cubicBez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2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4" y="21047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3" name="Freeform 75"/>
                          <wps:cNvSpPr/>
                          <wps:spPr bwMode="auto">
                            <a:xfrm>
                              <a:off x="7737" y="21530"/>
                              <a:ext cx="85" cy="84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7"/>
                                <a:gd name="T2" fmla="*/ 9 w 17"/>
                                <a:gd name="T3" fmla="*/ 1 h 17"/>
                                <a:gd name="T4" fmla="*/ 0 w 17"/>
                                <a:gd name="T5" fmla="*/ 9 h 17"/>
                                <a:gd name="T6" fmla="*/ 8 w 17"/>
                                <a:gd name="T7" fmla="*/ 17 h 17"/>
                                <a:gd name="T8" fmla="*/ 17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9"/>
                                  </a:moveTo>
                                  <a:cubicBezTo>
                                    <a:pt x="17" y="4"/>
                                    <a:pt x="13" y="1"/>
                                    <a:pt x="9" y="1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ubicBezTo>
                                    <a:pt x="13" y="17"/>
                                    <a:pt x="17" y="14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4" name="Freeform 76"/>
                          <wps:cNvSpPr/>
                          <wps:spPr bwMode="auto">
                            <a:xfrm>
                              <a:off x="7668" y="21738"/>
                              <a:ext cx="84" cy="8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7"/>
                                <a:gd name="T2" fmla="*/ 9 w 17"/>
                                <a:gd name="T3" fmla="*/ 0 h 17"/>
                                <a:gd name="T4" fmla="*/ 0 w 17"/>
                                <a:gd name="T5" fmla="*/ 8 h 17"/>
                                <a:gd name="T6" fmla="*/ 8 w 17"/>
                                <a:gd name="T7" fmla="*/ 17 h 17"/>
                                <a:gd name="T8" fmla="*/ 17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9"/>
                                  </a:move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ubicBezTo>
                                    <a:pt x="13" y="17"/>
                                    <a:pt x="17" y="13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5" name="Freeform 77"/>
                          <wps:cNvSpPr/>
                          <wps:spPr bwMode="auto">
                            <a:xfrm>
                              <a:off x="7668" y="21186"/>
                              <a:ext cx="84" cy="8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17"/>
                                <a:gd name="T2" fmla="*/ 1 w 17"/>
                                <a:gd name="T3" fmla="*/ 9 h 17"/>
                                <a:gd name="T4" fmla="*/ 9 w 17"/>
                                <a:gd name="T5" fmla="*/ 17 h 17"/>
                                <a:gd name="T6" fmla="*/ 17 w 17"/>
                                <a:gd name="T7" fmla="*/ 9 h 17"/>
                                <a:gd name="T8" fmla="*/ 9 w 17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9" y="0"/>
                                  </a:moveTo>
                                  <a:cubicBezTo>
                                    <a:pt x="4" y="0"/>
                                    <a:pt x="1" y="4"/>
                                    <a:pt x="1" y="9"/>
                                  </a:cubicBezTo>
                                  <a:cubicBezTo>
                                    <a:pt x="0" y="13"/>
                                    <a:pt x="4" y="17"/>
                                    <a:pt x="9" y="17"/>
                                  </a:cubicBezTo>
                                  <a:cubicBezTo>
                                    <a:pt x="13" y="17"/>
                                    <a:pt x="17" y="13"/>
                                    <a:pt x="17" y="9"/>
                                  </a:cubicBezTo>
                                  <a:cubicBezTo>
                                    <a:pt x="17" y="4"/>
                                    <a:pt x="14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6" name="Freeform 78"/>
                          <wps:cNvSpPr/>
                          <wps:spPr bwMode="auto">
                            <a:xfrm>
                              <a:off x="7737" y="21396"/>
                              <a:ext cx="85" cy="84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8 h 17"/>
                                <a:gd name="T2" fmla="*/ 9 w 17"/>
                                <a:gd name="T3" fmla="*/ 0 h 17"/>
                                <a:gd name="T4" fmla="*/ 0 w 17"/>
                                <a:gd name="T5" fmla="*/ 8 h 17"/>
                                <a:gd name="T6" fmla="*/ 9 w 17"/>
                                <a:gd name="T7" fmla="*/ 17 h 17"/>
                                <a:gd name="T8" fmla="*/ 17 w 17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8"/>
                                  </a:move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ubicBezTo>
                                    <a:pt x="0" y="13"/>
                                    <a:pt x="4" y="16"/>
                                    <a:pt x="9" y="17"/>
                                  </a:cubicBezTo>
                                  <a:cubicBezTo>
                                    <a:pt x="13" y="17"/>
                                    <a:pt x="17" y="13"/>
                                    <a:pt x="17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7" name="Freeform 79"/>
                          <wps:cNvSpPr/>
                          <wps:spPr bwMode="auto">
                            <a:xfrm>
                              <a:off x="7464" y="20984"/>
                              <a:ext cx="85" cy="78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6"/>
                                <a:gd name="T2" fmla="*/ 0 w 17"/>
                                <a:gd name="T3" fmla="*/ 8 h 16"/>
                                <a:gd name="T4" fmla="*/ 8 w 17"/>
                                <a:gd name="T5" fmla="*/ 16 h 16"/>
                                <a:gd name="T6" fmla="*/ 17 w 17"/>
                                <a:gd name="T7" fmla="*/ 8 h 16"/>
                                <a:gd name="T8" fmla="*/ 8 w 17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8" y="0"/>
                                  </a:move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ubicBezTo>
                                    <a:pt x="0" y="13"/>
                                    <a:pt x="4" y="16"/>
                                    <a:pt x="8" y="16"/>
                                  </a:cubicBezTo>
                                  <a:cubicBezTo>
                                    <a:pt x="13" y="16"/>
                                    <a:pt x="17" y="13"/>
                                    <a:pt x="17" y="8"/>
                                  </a:cubicBezTo>
                                  <a:cubicBezTo>
                                    <a:pt x="17" y="4"/>
                                    <a:pt x="13" y="0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8" name="Freeform 80"/>
                          <wps:cNvSpPr/>
                          <wps:spPr bwMode="auto">
                            <a:xfrm>
                              <a:off x="7464" y="21948"/>
                              <a:ext cx="80" cy="8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6"/>
                                <a:gd name="T2" fmla="*/ 8 w 16"/>
                                <a:gd name="T3" fmla="*/ 0 h 16"/>
                                <a:gd name="T4" fmla="*/ 0 w 16"/>
                                <a:gd name="T5" fmla="*/ 8 h 16"/>
                                <a:gd name="T6" fmla="*/ 8 w 16"/>
                                <a:gd name="T7" fmla="*/ 16 h 16"/>
                                <a:gd name="T8" fmla="*/ 16 w 16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8"/>
                                  </a:moveTo>
                                  <a:cubicBezTo>
                                    <a:pt x="16" y="3"/>
                                    <a:pt x="13" y="0"/>
                                    <a:pt x="8" y="0"/>
                                  </a:cubicBezTo>
                                  <a:cubicBezTo>
                                    <a:pt x="3" y="0"/>
                                    <a:pt x="0" y="3"/>
                                    <a:pt x="0" y="8"/>
                                  </a:cubicBezTo>
                                  <a:cubicBezTo>
                                    <a:pt x="0" y="13"/>
                                    <a:pt x="3" y="16"/>
                                    <a:pt x="8" y="16"/>
                                  </a:cubicBezTo>
                                  <a:cubicBezTo>
                                    <a:pt x="13" y="16"/>
                                    <a:pt x="16" y="12"/>
                                    <a:pt x="16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39" name="Freeform 81"/>
                          <wps:cNvSpPr/>
                          <wps:spPr bwMode="auto">
                            <a:xfrm>
                              <a:off x="7256" y="22011"/>
                              <a:ext cx="85" cy="8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17 h 17"/>
                                <a:gd name="T2" fmla="*/ 17 w 17"/>
                                <a:gd name="T3" fmla="*/ 9 h 17"/>
                                <a:gd name="T4" fmla="*/ 9 w 17"/>
                                <a:gd name="T5" fmla="*/ 0 h 17"/>
                                <a:gd name="T6" fmla="*/ 0 w 17"/>
                                <a:gd name="T7" fmla="*/ 9 h 17"/>
                                <a:gd name="T8" fmla="*/ 8 w 17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8" y="17"/>
                                  </a:moveTo>
                                  <a:cubicBezTo>
                                    <a:pt x="13" y="17"/>
                                    <a:pt x="17" y="13"/>
                                    <a:pt x="17" y="9"/>
                                  </a:cubicBez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0" name="Freeform 82"/>
                          <wps:cNvSpPr/>
                          <wps:spPr bwMode="auto">
                            <a:xfrm>
                              <a:off x="7122" y="22011"/>
                              <a:ext cx="80" cy="85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9 h 17"/>
                                <a:gd name="T2" fmla="*/ 8 w 16"/>
                                <a:gd name="T3" fmla="*/ 0 h 17"/>
                                <a:gd name="T4" fmla="*/ 0 w 16"/>
                                <a:gd name="T5" fmla="*/ 8 h 17"/>
                                <a:gd name="T6" fmla="*/ 8 w 16"/>
                                <a:gd name="T7" fmla="*/ 17 h 17"/>
                                <a:gd name="T8" fmla="*/ 16 w 16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9"/>
                                  </a:move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ubicBezTo>
                                    <a:pt x="3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3" y="17"/>
                                    <a:pt x="8" y="17"/>
                                  </a:cubicBezTo>
                                  <a:cubicBezTo>
                                    <a:pt x="12" y="17"/>
                                    <a:pt x="16" y="13"/>
                                    <a:pt x="16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1" name="Freeform 83"/>
                          <wps:cNvSpPr/>
                          <wps:spPr bwMode="auto">
                            <a:xfrm>
                              <a:off x="7256" y="20913"/>
                              <a:ext cx="85" cy="8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17"/>
                                <a:gd name="T2" fmla="*/ 9 w 17"/>
                                <a:gd name="T3" fmla="*/ 17 h 17"/>
                                <a:gd name="T4" fmla="*/ 17 w 17"/>
                                <a:gd name="T5" fmla="*/ 8 h 17"/>
                                <a:gd name="T6" fmla="*/ 9 w 17"/>
                                <a:gd name="T7" fmla="*/ 0 h 17"/>
                                <a:gd name="T8" fmla="*/ 0 w 17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8"/>
                                  </a:moveTo>
                                  <a:cubicBezTo>
                                    <a:pt x="0" y="13"/>
                                    <a:pt x="4" y="17"/>
                                    <a:pt x="9" y="17"/>
                                  </a:cubicBezTo>
                                  <a:cubicBezTo>
                                    <a:pt x="13" y="17"/>
                                    <a:pt x="17" y="13"/>
                                    <a:pt x="17" y="8"/>
                                  </a:cubicBezTo>
                                  <a:cubicBezTo>
                                    <a:pt x="17" y="4"/>
                                    <a:pt x="13" y="0"/>
                                    <a:pt x="9" y="0"/>
                                  </a:cubicBezTo>
                                  <a:cubicBezTo>
                                    <a:pt x="4" y="0"/>
                                    <a:pt x="1" y="4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2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5" y="21942"/>
                              <a:ext cx="84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3" name="Freeform 85"/>
                          <wps:cNvSpPr/>
                          <wps:spPr bwMode="auto">
                            <a:xfrm>
                              <a:off x="7122" y="20913"/>
                              <a:ext cx="80" cy="8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16"/>
                                <a:gd name="T2" fmla="*/ 8 w 16"/>
                                <a:gd name="T3" fmla="*/ 16 h 16"/>
                                <a:gd name="T4" fmla="*/ 16 w 16"/>
                                <a:gd name="T5" fmla="*/ 8 h 16"/>
                                <a:gd name="T6" fmla="*/ 8 w 16"/>
                                <a:gd name="T7" fmla="*/ 0 h 16"/>
                                <a:gd name="T8" fmla="*/ 0 w 16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cubicBezTo>
                                    <a:pt x="0" y="13"/>
                                    <a:pt x="4" y="16"/>
                                    <a:pt x="8" y="16"/>
                                  </a:cubicBezTo>
                                  <a:cubicBezTo>
                                    <a:pt x="13" y="16"/>
                                    <a:pt x="16" y="13"/>
                                    <a:pt x="16" y="8"/>
                                  </a:cubicBez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4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0" y="21738"/>
                              <a:ext cx="80" cy="8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5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0" y="21186"/>
                              <a:ext cx="80" cy="8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6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5" y="20984"/>
                              <a:ext cx="84" cy="7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7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2" y="21396"/>
                              <a:ext cx="84" cy="7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8" name="Freeform 90"/>
                          <wps:cNvSpPr/>
                          <wps:spPr bwMode="auto">
                            <a:xfrm>
                              <a:off x="6642" y="21530"/>
                              <a:ext cx="80" cy="84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7"/>
                                <a:gd name="T2" fmla="*/ 8 w 16"/>
                                <a:gd name="T3" fmla="*/ 17 h 17"/>
                                <a:gd name="T4" fmla="*/ 16 w 16"/>
                                <a:gd name="T5" fmla="*/ 9 h 17"/>
                                <a:gd name="T6" fmla="*/ 8 w 16"/>
                                <a:gd name="T7" fmla="*/ 0 h 17"/>
                                <a:gd name="T8" fmla="*/ 0 w 16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0" y="9"/>
                                  </a:move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ubicBezTo>
                                    <a:pt x="13" y="17"/>
                                    <a:pt x="16" y="13"/>
                                    <a:pt x="16" y="9"/>
                                  </a:cubicBez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ubicBezTo>
                                    <a:pt x="3" y="0"/>
                                    <a:pt x="0" y="4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49" name="Freeform 91"/>
                          <wps:cNvSpPr/>
                          <wps:spPr bwMode="auto">
                            <a:xfrm>
                              <a:off x="7737" y="21669"/>
                              <a:ext cx="85" cy="84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9 h 17"/>
                                <a:gd name="T2" fmla="*/ 9 w 17"/>
                                <a:gd name="T3" fmla="*/ 0 h 17"/>
                                <a:gd name="T4" fmla="*/ 0 w 17"/>
                                <a:gd name="T5" fmla="*/ 8 h 17"/>
                                <a:gd name="T6" fmla="*/ 8 w 17"/>
                                <a:gd name="T7" fmla="*/ 17 h 17"/>
                                <a:gd name="T8" fmla="*/ 17 w 17"/>
                                <a:gd name="T9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9"/>
                                  </a:moveTo>
                                  <a:cubicBezTo>
                                    <a:pt x="17" y="4"/>
                                    <a:pt x="13" y="1"/>
                                    <a:pt x="9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ubicBezTo>
                                    <a:pt x="13" y="17"/>
                                    <a:pt x="16" y="13"/>
                                    <a:pt x="17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0" name="Freeform 92"/>
                          <wps:cNvSpPr/>
                          <wps:spPr bwMode="auto">
                            <a:xfrm>
                              <a:off x="7743" y="21257"/>
                              <a:ext cx="80" cy="8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7"/>
                                <a:gd name="T2" fmla="*/ 8 w 16"/>
                                <a:gd name="T3" fmla="*/ 0 h 17"/>
                                <a:gd name="T4" fmla="*/ 0 w 16"/>
                                <a:gd name="T5" fmla="*/ 9 h 17"/>
                                <a:gd name="T6" fmla="*/ 8 w 16"/>
                                <a:gd name="T7" fmla="*/ 17 h 17"/>
                                <a:gd name="T8" fmla="*/ 16 w 16"/>
                                <a:gd name="T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6" y="8"/>
                                  </a:moveTo>
                                  <a:cubicBezTo>
                                    <a:pt x="16" y="4"/>
                                    <a:pt x="12" y="0"/>
                                    <a:pt x="8" y="0"/>
                                  </a:cubicBezTo>
                                  <a:cubicBezTo>
                                    <a:pt x="3" y="0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3" y="17"/>
                                    <a:pt x="8" y="17"/>
                                  </a:cubicBezTo>
                                  <a:cubicBezTo>
                                    <a:pt x="12" y="17"/>
                                    <a:pt x="16" y="13"/>
                                    <a:pt x="16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1" name="Freeform 93"/>
                          <wps:cNvSpPr/>
                          <wps:spPr bwMode="auto">
                            <a:xfrm>
                              <a:off x="7395" y="20913"/>
                              <a:ext cx="84" cy="80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16"/>
                                <a:gd name="T2" fmla="*/ 0 w 17"/>
                                <a:gd name="T3" fmla="*/ 8 h 16"/>
                                <a:gd name="T4" fmla="*/ 8 w 17"/>
                                <a:gd name="T5" fmla="*/ 16 h 16"/>
                                <a:gd name="T6" fmla="*/ 17 w 17"/>
                                <a:gd name="T7" fmla="*/ 8 h 16"/>
                                <a:gd name="T8" fmla="*/ 8 w 17"/>
                                <a:gd name="T9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8" y="0"/>
                                  </a:move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3"/>
                                    <a:pt x="4" y="16"/>
                                    <a:pt x="8" y="16"/>
                                  </a:cubicBezTo>
                                  <a:cubicBezTo>
                                    <a:pt x="13" y="16"/>
                                    <a:pt x="17" y="13"/>
                                    <a:pt x="17" y="8"/>
                                  </a:cubicBez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2" name="Freeform 94"/>
                          <wps:cNvSpPr/>
                          <wps:spPr bwMode="auto">
                            <a:xfrm>
                              <a:off x="7395" y="22016"/>
                              <a:ext cx="80" cy="8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8 h 16"/>
                                <a:gd name="T2" fmla="*/ 8 w 16"/>
                                <a:gd name="T3" fmla="*/ 0 h 16"/>
                                <a:gd name="T4" fmla="*/ 0 w 16"/>
                                <a:gd name="T5" fmla="*/ 8 h 16"/>
                                <a:gd name="T6" fmla="*/ 8 w 16"/>
                                <a:gd name="T7" fmla="*/ 16 h 16"/>
                                <a:gd name="T8" fmla="*/ 16 w 16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8"/>
                                  </a:moveTo>
                                  <a:cubicBezTo>
                                    <a:pt x="16" y="3"/>
                                    <a:pt x="13" y="0"/>
                                    <a:pt x="8" y="0"/>
                                  </a:cubicBez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ubicBezTo>
                                    <a:pt x="0" y="12"/>
                                    <a:pt x="3" y="16"/>
                                    <a:pt x="8" y="16"/>
                                  </a:cubicBezTo>
                                  <a:cubicBezTo>
                                    <a:pt x="13" y="16"/>
                                    <a:pt x="16" y="12"/>
                                    <a:pt x="16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3" name="Freeform 95"/>
                          <wps:cNvSpPr/>
                          <wps:spPr bwMode="auto">
                            <a:xfrm>
                              <a:off x="6983" y="22011"/>
                              <a:ext cx="80" cy="85"/>
                            </a:xfrm>
                            <a:custGeom>
                              <a:avLst/>
                              <a:gdLst>
                                <a:gd name="T0" fmla="*/ 8 w 16"/>
                                <a:gd name="T1" fmla="*/ 17 h 17"/>
                                <a:gd name="T2" fmla="*/ 16 w 16"/>
                                <a:gd name="T3" fmla="*/ 8 h 17"/>
                                <a:gd name="T4" fmla="*/ 8 w 16"/>
                                <a:gd name="T5" fmla="*/ 1 h 17"/>
                                <a:gd name="T6" fmla="*/ 0 w 16"/>
                                <a:gd name="T7" fmla="*/ 9 h 17"/>
                                <a:gd name="T8" fmla="*/ 8 w 16"/>
                                <a:gd name="T9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8" y="17"/>
                                  </a:moveTo>
                                  <a:cubicBezTo>
                                    <a:pt x="13" y="16"/>
                                    <a:pt x="16" y="13"/>
                                    <a:pt x="16" y="8"/>
                                  </a:cubicBezTo>
                                  <a:cubicBezTo>
                                    <a:pt x="16" y="4"/>
                                    <a:pt x="13" y="0"/>
                                    <a:pt x="8" y="1"/>
                                  </a:cubicBezTo>
                                  <a:cubicBezTo>
                                    <a:pt x="4" y="1"/>
                                    <a:pt x="0" y="4"/>
                                    <a:pt x="0" y="9"/>
                                  </a:cubicBezTo>
                                  <a:cubicBezTo>
                                    <a:pt x="0" y="13"/>
                                    <a:pt x="4" y="17"/>
                                    <a:pt x="8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4" name="Freeform 96"/>
                          <wps:cNvSpPr/>
                          <wps:spPr bwMode="auto">
                            <a:xfrm>
                              <a:off x="6642" y="21669"/>
                              <a:ext cx="80" cy="84"/>
                            </a:xfrm>
                            <a:custGeom>
                              <a:avLst/>
                              <a:gdLst>
                                <a:gd name="T0" fmla="*/ 10 w 16"/>
                                <a:gd name="T1" fmla="*/ 16 h 17"/>
                                <a:gd name="T2" fmla="*/ 16 w 16"/>
                                <a:gd name="T3" fmla="*/ 8 h 17"/>
                                <a:gd name="T4" fmla="*/ 9 w 16"/>
                                <a:gd name="T5" fmla="*/ 0 h 17"/>
                                <a:gd name="T6" fmla="*/ 0 w 16"/>
                                <a:gd name="T7" fmla="*/ 7 h 17"/>
                                <a:gd name="T8" fmla="*/ 0 w 16"/>
                                <a:gd name="T9" fmla="*/ 10 h 17"/>
                                <a:gd name="T10" fmla="*/ 1 w 16"/>
                                <a:gd name="T11" fmla="*/ 13 h 17"/>
                                <a:gd name="T12" fmla="*/ 10 w 16"/>
                                <a:gd name="T13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0" y="16"/>
                                  </a:moveTo>
                                  <a:cubicBezTo>
                                    <a:pt x="14" y="15"/>
                                    <a:pt x="16" y="12"/>
                                    <a:pt x="16" y="8"/>
                                  </a:cubicBezTo>
                                  <a:cubicBezTo>
                                    <a:pt x="16" y="4"/>
                                    <a:pt x="13" y="1"/>
                                    <a:pt x="9" y="0"/>
                                  </a:cubicBezTo>
                                  <a:cubicBezTo>
                                    <a:pt x="5" y="0"/>
                                    <a:pt x="0" y="3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0" y="10"/>
                                  </a:cubicBezTo>
                                  <a:cubicBezTo>
                                    <a:pt x="1" y="11"/>
                                    <a:pt x="1" y="12"/>
                                    <a:pt x="1" y="13"/>
                                  </a:cubicBezTo>
                                  <a:cubicBezTo>
                                    <a:pt x="4" y="16"/>
                                    <a:pt x="7" y="17"/>
                                    <a:pt x="1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5" name="Freeform 97"/>
                          <wps:cNvSpPr/>
                          <wps:spPr bwMode="auto">
                            <a:xfrm>
                              <a:off x="6983" y="20913"/>
                              <a:ext cx="80" cy="8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8 h 16"/>
                                <a:gd name="T2" fmla="*/ 8 w 16"/>
                                <a:gd name="T3" fmla="*/ 16 h 16"/>
                                <a:gd name="T4" fmla="*/ 16 w 16"/>
                                <a:gd name="T5" fmla="*/ 8 h 16"/>
                                <a:gd name="T6" fmla="*/ 8 w 16"/>
                                <a:gd name="T7" fmla="*/ 0 h 16"/>
                                <a:gd name="T8" fmla="*/ 0 w 16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cubicBezTo>
                                    <a:pt x="0" y="13"/>
                                    <a:pt x="4" y="16"/>
                                    <a:pt x="8" y="16"/>
                                  </a:cubicBezTo>
                                  <a:cubicBezTo>
                                    <a:pt x="13" y="16"/>
                                    <a:pt x="16" y="12"/>
                                    <a:pt x="16" y="8"/>
                                  </a:cubicBezTo>
                                  <a:cubicBezTo>
                                    <a:pt x="16" y="4"/>
                                    <a:pt x="13" y="0"/>
                                    <a:pt x="8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6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42" y="21257"/>
                              <a:ext cx="80" cy="8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7" name="Freeform 99"/>
                          <wps:cNvSpPr/>
                          <wps:spPr bwMode="auto">
                            <a:xfrm>
                              <a:off x="7807" y="21459"/>
                              <a:ext cx="78" cy="91"/>
                            </a:xfrm>
                            <a:custGeom>
                              <a:avLst/>
                              <a:gdLst>
                                <a:gd name="T0" fmla="*/ 2 w 16"/>
                                <a:gd name="T1" fmla="*/ 5 h 18"/>
                                <a:gd name="T2" fmla="*/ 3 w 16"/>
                                <a:gd name="T3" fmla="*/ 15 h 18"/>
                                <a:gd name="T4" fmla="*/ 14 w 16"/>
                                <a:gd name="T5" fmla="*/ 15 h 18"/>
                                <a:gd name="T6" fmla="*/ 16 w 16"/>
                                <a:gd name="T7" fmla="*/ 11 h 18"/>
                                <a:gd name="T8" fmla="*/ 16 w 16"/>
                                <a:gd name="T9" fmla="*/ 9 h 18"/>
                                <a:gd name="T10" fmla="*/ 16 w 16"/>
                                <a:gd name="T11" fmla="*/ 9 h 18"/>
                                <a:gd name="T12" fmla="*/ 16 w 16"/>
                                <a:gd name="T13" fmla="*/ 9 h 18"/>
                                <a:gd name="T14" fmla="*/ 16 w 16"/>
                                <a:gd name="T15" fmla="*/ 7 h 18"/>
                                <a:gd name="T16" fmla="*/ 12 w 16"/>
                                <a:gd name="T17" fmla="*/ 2 h 18"/>
                                <a:gd name="T18" fmla="*/ 2 w 16"/>
                                <a:gd name="T19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" h="18">
                                  <a:moveTo>
                                    <a:pt x="2" y="5"/>
                                  </a:moveTo>
                                  <a:cubicBezTo>
                                    <a:pt x="0" y="8"/>
                                    <a:pt x="0" y="12"/>
                                    <a:pt x="3" y="15"/>
                                  </a:cubicBezTo>
                                  <a:cubicBezTo>
                                    <a:pt x="6" y="18"/>
                                    <a:pt x="11" y="17"/>
                                    <a:pt x="14" y="15"/>
                                  </a:cubicBezTo>
                                  <a:cubicBezTo>
                                    <a:pt x="15" y="13"/>
                                    <a:pt x="15" y="12"/>
                                    <a:pt x="16" y="11"/>
                                  </a:cubicBezTo>
                                  <a:cubicBezTo>
                                    <a:pt x="16" y="10"/>
                                    <a:pt x="16" y="10"/>
                                    <a:pt x="16" y="9"/>
                                  </a:cubicBez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6" y="8"/>
                                    <a:pt x="16" y="8"/>
                                    <a:pt x="16" y="7"/>
                                  </a:cubicBezTo>
                                  <a:cubicBezTo>
                                    <a:pt x="15" y="5"/>
                                    <a:pt x="14" y="3"/>
                                    <a:pt x="12" y="2"/>
                                  </a:cubicBezTo>
                                  <a:cubicBezTo>
                                    <a:pt x="9" y="0"/>
                                    <a:pt x="4" y="1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8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1" y="22087"/>
                              <a:ext cx="74" cy="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59" name="Freeform 101"/>
                          <wps:cNvSpPr/>
                          <wps:spPr bwMode="auto">
                            <a:xfrm>
                              <a:off x="7187" y="20848"/>
                              <a:ext cx="84" cy="8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16"/>
                                <a:gd name="T2" fmla="*/ 2 w 17"/>
                                <a:gd name="T3" fmla="*/ 10 h 16"/>
                                <a:gd name="T4" fmla="*/ 10 w 17"/>
                                <a:gd name="T5" fmla="*/ 15 h 16"/>
                                <a:gd name="T6" fmla="*/ 17 w 17"/>
                                <a:gd name="T7" fmla="*/ 7 h 16"/>
                                <a:gd name="T8" fmla="*/ 10 w 17"/>
                                <a:gd name="T9" fmla="*/ 0 h 16"/>
                                <a:gd name="T10" fmla="*/ 8 w 17"/>
                                <a:gd name="T11" fmla="*/ 0 h 16"/>
                                <a:gd name="T12" fmla="*/ 8 w 17"/>
                                <a:gd name="T13" fmla="*/ 0 h 16"/>
                                <a:gd name="T14" fmla="*/ 8 w 17"/>
                                <a:gd name="T15" fmla="*/ 0 h 16"/>
                                <a:gd name="T16" fmla="*/ 7 w 17"/>
                                <a:gd name="T1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7" y="0"/>
                                  </a:moveTo>
                                  <a:cubicBezTo>
                                    <a:pt x="3" y="1"/>
                                    <a:pt x="0" y="5"/>
                                    <a:pt x="2" y="10"/>
                                  </a:cubicBezTo>
                                  <a:cubicBezTo>
                                    <a:pt x="3" y="13"/>
                                    <a:pt x="6" y="16"/>
                                    <a:pt x="10" y="15"/>
                                  </a:cubicBezTo>
                                  <a:cubicBezTo>
                                    <a:pt x="14" y="14"/>
                                    <a:pt x="17" y="11"/>
                                    <a:pt x="17" y="7"/>
                                  </a:cubicBezTo>
                                  <a:cubicBezTo>
                                    <a:pt x="17" y="3"/>
                                    <a:pt x="13" y="0"/>
                                    <a:pt x="10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0" name="Freeform 102"/>
                          <wps:cNvSpPr/>
                          <wps:spPr bwMode="auto">
                            <a:xfrm>
                              <a:off x="6577" y="21465"/>
                              <a:ext cx="80" cy="80"/>
                            </a:xfrm>
                            <a:custGeom>
                              <a:avLst/>
                              <a:gdLst>
                                <a:gd name="T0" fmla="*/ 7 w 16"/>
                                <a:gd name="T1" fmla="*/ 15 h 16"/>
                                <a:gd name="T2" fmla="*/ 14 w 16"/>
                                <a:gd name="T3" fmla="*/ 11 h 16"/>
                                <a:gd name="T4" fmla="*/ 13 w 16"/>
                                <a:gd name="T5" fmla="*/ 3 h 16"/>
                                <a:gd name="T6" fmla="*/ 5 w 16"/>
                                <a:gd name="T7" fmla="*/ 1 h 16"/>
                                <a:gd name="T8" fmla="*/ 0 w 16"/>
                                <a:gd name="T9" fmla="*/ 7 h 16"/>
                                <a:gd name="T10" fmla="*/ 0 w 16"/>
                                <a:gd name="T11" fmla="*/ 8 h 16"/>
                                <a:gd name="T12" fmla="*/ 0 w 16"/>
                                <a:gd name="T13" fmla="*/ 10 h 16"/>
                                <a:gd name="T14" fmla="*/ 7 w 16"/>
                                <a:gd name="T15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7" y="15"/>
                                  </a:moveTo>
                                  <a:cubicBezTo>
                                    <a:pt x="10" y="16"/>
                                    <a:pt x="13" y="14"/>
                                    <a:pt x="14" y="11"/>
                                  </a:cubicBezTo>
                                  <a:cubicBezTo>
                                    <a:pt x="16" y="8"/>
                                    <a:pt x="15" y="5"/>
                                    <a:pt x="13" y="3"/>
                                  </a:cubicBezTo>
                                  <a:cubicBezTo>
                                    <a:pt x="11" y="0"/>
                                    <a:pt x="8" y="0"/>
                                    <a:pt x="5" y="1"/>
                                  </a:cubicBezTo>
                                  <a:cubicBezTo>
                                    <a:pt x="2" y="1"/>
                                    <a:pt x="0" y="4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13"/>
                                    <a:pt x="4" y="15"/>
                                    <a:pt x="7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1" name="Freeform 103"/>
                          <wps:cNvSpPr/>
                          <wps:spPr bwMode="auto">
                            <a:xfrm>
                              <a:off x="7811" y="21331"/>
                              <a:ext cx="74" cy="7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5"/>
                                <a:gd name="T2" fmla="*/ 7 w 15"/>
                                <a:gd name="T3" fmla="*/ 0 h 15"/>
                                <a:gd name="T4" fmla="*/ 0 w 15"/>
                                <a:gd name="T5" fmla="*/ 7 h 15"/>
                                <a:gd name="T6" fmla="*/ 7 w 15"/>
                                <a:gd name="T7" fmla="*/ 15 h 15"/>
                                <a:gd name="T8" fmla="*/ 15 w 15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7"/>
                                  </a:moveTo>
                                  <a:cubicBezTo>
                                    <a:pt x="15" y="3"/>
                                    <a:pt x="12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ubicBezTo>
                                    <a:pt x="0" y="11"/>
                                    <a:pt x="3" y="15"/>
                                    <a:pt x="7" y="15"/>
                                  </a:cubicBezTo>
                                  <a:cubicBezTo>
                                    <a:pt x="12" y="15"/>
                                    <a:pt x="15" y="12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2" name="Freeform 104"/>
                          <wps:cNvSpPr/>
                          <wps:spPr bwMode="auto">
                            <a:xfrm>
                              <a:off x="7811" y="21604"/>
                              <a:ext cx="74" cy="7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7 w 15"/>
                                <a:gd name="T3" fmla="*/ 0 h 15"/>
                                <a:gd name="T4" fmla="*/ 0 w 15"/>
                                <a:gd name="T5" fmla="*/ 8 h 15"/>
                                <a:gd name="T6" fmla="*/ 7 w 15"/>
                                <a:gd name="T7" fmla="*/ 15 h 15"/>
                                <a:gd name="T8" fmla="*/ 15 w 15"/>
                                <a:gd name="T9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cubicBezTo>
                                    <a:pt x="15" y="3"/>
                                    <a:pt x="12" y="0"/>
                                    <a:pt x="7" y="0"/>
                                  </a:cubicBezTo>
                                  <a:cubicBezTo>
                                    <a:pt x="3" y="0"/>
                                    <a:pt x="0" y="4"/>
                                    <a:pt x="0" y="8"/>
                                  </a:cubicBezTo>
                                  <a:cubicBezTo>
                                    <a:pt x="0" y="12"/>
                                    <a:pt x="3" y="15"/>
                                    <a:pt x="7" y="15"/>
                                  </a:cubicBezTo>
                                  <a:cubicBezTo>
                                    <a:pt x="11" y="15"/>
                                    <a:pt x="15" y="12"/>
                                    <a:pt x="15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3" name="Freeform 105"/>
                          <wps:cNvSpPr/>
                          <wps:spPr bwMode="auto">
                            <a:xfrm>
                              <a:off x="7674" y="21877"/>
                              <a:ext cx="74" cy="8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6"/>
                                <a:gd name="T2" fmla="*/ 8 w 15"/>
                                <a:gd name="T3" fmla="*/ 0 h 16"/>
                                <a:gd name="T4" fmla="*/ 0 w 15"/>
                                <a:gd name="T5" fmla="*/ 8 h 16"/>
                                <a:gd name="T6" fmla="*/ 8 w 15"/>
                                <a:gd name="T7" fmla="*/ 16 h 16"/>
                                <a:gd name="T8" fmla="*/ 15 w 15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15" y="8"/>
                                  </a:moveTo>
                                  <a:cubicBezTo>
                                    <a:pt x="15" y="4"/>
                                    <a:pt x="12" y="0"/>
                                    <a:pt x="8" y="0"/>
                                  </a:cubicBezTo>
                                  <a:cubicBezTo>
                                    <a:pt x="3" y="1"/>
                                    <a:pt x="0" y="4"/>
                                    <a:pt x="0" y="8"/>
                                  </a:cubicBezTo>
                                  <a:cubicBezTo>
                                    <a:pt x="0" y="12"/>
                                    <a:pt x="3" y="16"/>
                                    <a:pt x="8" y="16"/>
                                  </a:cubicBezTo>
                                  <a:cubicBezTo>
                                    <a:pt x="12" y="16"/>
                                    <a:pt x="15" y="12"/>
                                    <a:pt x="15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4" name="Freeform 106"/>
                          <wps:cNvSpPr/>
                          <wps:spPr bwMode="auto">
                            <a:xfrm>
                              <a:off x="7603" y="21948"/>
                              <a:ext cx="74" cy="8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6"/>
                                <a:gd name="T2" fmla="*/ 8 w 15"/>
                                <a:gd name="T3" fmla="*/ 0 h 16"/>
                                <a:gd name="T4" fmla="*/ 0 w 15"/>
                                <a:gd name="T5" fmla="*/ 8 h 16"/>
                                <a:gd name="T6" fmla="*/ 8 w 15"/>
                                <a:gd name="T7" fmla="*/ 15 h 16"/>
                                <a:gd name="T8" fmla="*/ 15 w 15"/>
                                <a:gd name="T9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15" y="8"/>
                                  </a:moveTo>
                                  <a:cubicBezTo>
                                    <a:pt x="15" y="4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0" y="4"/>
                                    <a:pt x="0" y="8"/>
                                  </a:cubicBezTo>
                                  <a:cubicBezTo>
                                    <a:pt x="0" y="12"/>
                                    <a:pt x="4" y="15"/>
                                    <a:pt x="8" y="15"/>
                                  </a:cubicBezTo>
                                  <a:cubicBezTo>
                                    <a:pt x="12" y="16"/>
                                    <a:pt x="15" y="12"/>
                                    <a:pt x="15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5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74" y="21053"/>
                              <a:ext cx="74" cy="8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6" name="Freeform 108"/>
                          <wps:cNvSpPr/>
                          <wps:spPr bwMode="auto">
                            <a:xfrm>
                              <a:off x="7603" y="20988"/>
                              <a:ext cx="80" cy="74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7 h 15"/>
                                <a:gd name="T2" fmla="*/ 8 w 16"/>
                                <a:gd name="T3" fmla="*/ 15 h 15"/>
                                <a:gd name="T4" fmla="*/ 16 w 16"/>
                                <a:gd name="T5" fmla="*/ 7 h 15"/>
                                <a:gd name="T6" fmla="*/ 8 w 16"/>
                                <a:gd name="T7" fmla="*/ 0 h 15"/>
                                <a:gd name="T8" fmla="*/ 0 w 16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0" y="7"/>
                                  </a:moveTo>
                                  <a:cubicBezTo>
                                    <a:pt x="1" y="11"/>
                                    <a:pt x="4" y="15"/>
                                    <a:pt x="8" y="15"/>
                                  </a:cubicBezTo>
                                  <a:cubicBezTo>
                                    <a:pt x="12" y="15"/>
                                    <a:pt x="16" y="11"/>
                                    <a:pt x="16" y="7"/>
                                  </a:cubicBezTo>
                                  <a:cubicBezTo>
                                    <a:pt x="16" y="3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0" y="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7" name="Freeform 109"/>
                          <wps:cNvSpPr/>
                          <wps:spPr bwMode="auto">
                            <a:xfrm>
                              <a:off x="7327" y="22081"/>
                              <a:ext cx="78" cy="80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15 h 16"/>
                                <a:gd name="T2" fmla="*/ 16 w 16"/>
                                <a:gd name="T3" fmla="*/ 10 h 16"/>
                                <a:gd name="T4" fmla="*/ 16 w 16"/>
                                <a:gd name="T5" fmla="*/ 9 h 16"/>
                                <a:gd name="T6" fmla="*/ 16 w 16"/>
                                <a:gd name="T7" fmla="*/ 9 h 16"/>
                                <a:gd name="T8" fmla="*/ 16 w 16"/>
                                <a:gd name="T9" fmla="*/ 9 h 16"/>
                                <a:gd name="T10" fmla="*/ 16 w 16"/>
                                <a:gd name="T11" fmla="*/ 8 h 16"/>
                                <a:gd name="T12" fmla="*/ 16 w 16"/>
                                <a:gd name="T13" fmla="*/ 7 h 16"/>
                                <a:gd name="T14" fmla="*/ 13 w 16"/>
                                <a:gd name="T15" fmla="*/ 3 h 16"/>
                                <a:gd name="T16" fmla="*/ 2 w 16"/>
                                <a:gd name="T17" fmla="*/ 4 h 16"/>
                                <a:gd name="T18" fmla="*/ 4 w 16"/>
                                <a:gd name="T19" fmla="*/ 15 h 16"/>
                                <a:gd name="T20" fmla="*/ 7 w 16"/>
                                <a:gd name="T21" fmla="*/ 16 h 16"/>
                                <a:gd name="T22" fmla="*/ 8 w 16"/>
                                <a:gd name="T23" fmla="*/ 16 h 16"/>
                                <a:gd name="T24" fmla="*/ 8 w 16"/>
                                <a:gd name="T25" fmla="*/ 16 h 16"/>
                                <a:gd name="T26" fmla="*/ 8 w 16"/>
                                <a:gd name="T27" fmla="*/ 16 h 16"/>
                                <a:gd name="T28" fmla="*/ 9 w 16"/>
                                <a:gd name="T29" fmla="*/ 16 h 16"/>
                                <a:gd name="T30" fmla="*/ 10 w 16"/>
                                <a:gd name="T31" fmla="*/ 16 h 16"/>
                                <a:gd name="T32" fmla="*/ 10 w 16"/>
                                <a:gd name="T33" fmla="*/ 16 h 16"/>
                                <a:gd name="T34" fmla="*/ 10 w 16"/>
                                <a:gd name="T35" fmla="*/ 16 h 16"/>
                                <a:gd name="T36" fmla="*/ 12 w 16"/>
                                <a:gd name="T37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2" y="15"/>
                                  </a:moveTo>
                                  <a:cubicBezTo>
                                    <a:pt x="14" y="14"/>
                                    <a:pt x="15" y="12"/>
                                    <a:pt x="16" y="10"/>
                                  </a:cubicBezTo>
                                  <a:cubicBezTo>
                                    <a:pt x="16" y="10"/>
                                    <a:pt x="16" y="9"/>
                                    <a:pt x="16" y="9"/>
                                  </a:cubicBez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6" y="9"/>
                                    <a:pt x="16" y="8"/>
                                    <a:pt x="16" y="8"/>
                                  </a:cubicBezTo>
                                  <a:cubicBezTo>
                                    <a:pt x="16" y="8"/>
                                    <a:pt x="16" y="7"/>
                                    <a:pt x="16" y="7"/>
                                  </a:cubicBezTo>
                                  <a:cubicBezTo>
                                    <a:pt x="15" y="5"/>
                                    <a:pt x="14" y="4"/>
                                    <a:pt x="13" y="3"/>
                                  </a:cubicBezTo>
                                  <a:cubicBezTo>
                                    <a:pt x="10" y="0"/>
                                    <a:pt x="5" y="1"/>
                                    <a:pt x="2" y="4"/>
                                  </a:cubicBezTo>
                                  <a:cubicBezTo>
                                    <a:pt x="0" y="8"/>
                                    <a:pt x="1" y="12"/>
                                    <a:pt x="4" y="15"/>
                                  </a:cubicBezTo>
                                  <a:cubicBezTo>
                                    <a:pt x="5" y="15"/>
                                    <a:pt x="6" y="16"/>
                                    <a:pt x="7" y="16"/>
                                  </a:cubicBezTo>
                                  <a:cubicBezTo>
                                    <a:pt x="7" y="16"/>
                                    <a:pt x="8" y="16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8" y="16"/>
                                    <a:pt x="9" y="16"/>
                                    <a:pt x="9" y="16"/>
                                  </a:cubicBezTo>
                                  <a:cubicBezTo>
                                    <a:pt x="9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1" y="16"/>
                                    <a:pt x="11" y="15"/>
                                    <a:pt x="12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8" name="Freeform 110"/>
                          <wps:cNvSpPr/>
                          <wps:spPr bwMode="auto">
                            <a:xfrm>
                              <a:off x="7327" y="20848"/>
                              <a:ext cx="84" cy="80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16"/>
                                <a:gd name="T2" fmla="*/ 9 w 17"/>
                                <a:gd name="T3" fmla="*/ 0 h 16"/>
                                <a:gd name="T4" fmla="*/ 9 w 17"/>
                                <a:gd name="T5" fmla="*/ 0 h 16"/>
                                <a:gd name="T6" fmla="*/ 8 w 17"/>
                                <a:gd name="T7" fmla="*/ 0 h 16"/>
                                <a:gd name="T8" fmla="*/ 8 w 17"/>
                                <a:gd name="T9" fmla="*/ 0 h 16"/>
                                <a:gd name="T10" fmla="*/ 7 w 17"/>
                                <a:gd name="T11" fmla="*/ 0 h 16"/>
                                <a:gd name="T12" fmla="*/ 7 w 17"/>
                                <a:gd name="T13" fmla="*/ 0 h 16"/>
                                <a:gd name="T14" fmla="*/ 6 w 17"/>
                                <a:gd name="T15" fmla="*/ 0 h 16"/>
                                <a:gd name="T16" fmla="*/ 2 w 17"/>
                                <a:gd name="T17" fmla="*/ 10 h 16"/>
                                <a:gd name="T18" fmla="*/ 11 w 17"/>
                                <a:gd name="T19" fmla="*/ 15 h 16"/>
                                <a:gd name="T20" fmla="*/ 16 w 17"/>
                                <a:gd name="T21" fmla="*/ 5 h 16"/>
                                <a:gd name="T22" fmla="*/ 10 w 17"/>
                                <a:gd name="T23" fmla="*/ 0 h 16"/>
                                <a:gd name="T24" fmla="*/ 9 w 17"/>
                                <a:gd name="T25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16">
                                  <a:moveTo>
                                    <a:pt x="9" y="0"/>
                                  </a:move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2" y="2"/>
                                    <a:pt x="0" y="6"/>
                                    <a:pt x="2" y="10"/>
                                  </a:cubicBezTo>
                                  <a:cubicBezTo>
                                    <a:pt x="3" y="14"/>
                                    <a:pt x="7" y="16"/>
                                    <a:pt x="11" y="15"/>
                                  </a:cubicBezTo>
                                  <a:cubicBezTo>
                                    <a:pt x="15" y="13"/>
                                    <a:pt x="17" y="9"/>
                                    <a:pt x="16" y="5"/>
                                  </a:cubicBezTo>
                                  <a:cubicBezTo>
                                    <a:pt x="15" y="2"/>
                                    <a:pt x="13" y="1"/>
                                    <a:pt x="10" y="0"/>
                                  </a:cubicBezTo>
                                  <a:cubicBezTo>
                                    <a:pt x="10" y="0"/>
                                    <a:pt x="9" y="0"/>
                                    <a:pt x="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69" name="Freeform 111"/>
                          <wps:cNvSpPr/>
                          <wps:spPr bwMode="auto">
                            <a:xfrm>
                              <a:off x="6785" y="20988"/>
                              <a:ext cx="74" cy="74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 h 15"/>
                                <a:gd name="T2" fmla="*/ 0 w 15"/>
                                <a:gd name="T3" fmla="*/ 8 h 15"/>
                                <a:gd name="T4" fmla="*/ 0 w 15"/>
                                <a:gd name="T5" fmla="*/ 10 h 15"/>
                                <a:gd name="T6" fmla="*/ 8 w 15"/>
                                <a:gd name="T7" fmla="*/ 14 h 15"/>
                                <a:gd name="T8" fmla="*/ 14 w 15"/>
                                <a:gd name="T9" fmla="*/ 7 h 15"/>
                                <a:gd name="T10" fmla="*/ 8 w 15"/>
                                <a:gd name="T11" fmla="*/ 0 h 15"/>
                                <a:gd name="T12" fmla="*/ 6 w 15"/>
                                <a:gd name="T13" fmla="*/ 0 h 15"/>
                                <a:gd name="T14" fmla="*/ 0 w 15"/>
                                <a:gd name="T15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6"/>
                                  </a:moveTo>
                                  <a:cubicBezTo>
                                    <a:pt x="0" y="7"/>
                                    <a:pt x="0" y="7"/>
                                    <a:pt x="0" y="8"/>
                                  </a:cubicBez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1" y="13"/>
                                    <a:pt x="4" y="15"/>
                                    <a:pt x="8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ubicBezTo>
                                    <a:pt x="15" y="3"/>
                                    <a:pt x="11" y="0"/>
                                    <a:pt x="8" y="0"/>
                                  </a:cubicBezTo>
                                  <a:cubicBezTo>
                                    <a:pt x="7" y="0"/>
                                    <a:pt x="7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0" name="Freeform 112"/>
                          <wps:cNvSpPr/>
                          <wps:spPr bwMode="auto">
                            <a:xfrm>
                              <a:off x="7054" y="22081"/>
                              <a:ext cx="78" cy="80"/>
                            </a:xfrm>
                            <a:custGeom>
                              <a:avLst/>
                              <a:gdLst>
                                <a:gd name="T0" fmla="*/ 11 w 16"/>
                                <a:gd name="T1" fmla="*/ 15 h 16"/>
                                <a:gd name="T2" fmla="*/ 15 w 16"/>
                                <a:gd name="T3" fmla="*/ 6 h 16"/>
                                <a:gd name="T4" fmla="*/ 6 w 16"/>
                                <a:gd name="T5" fmla="*/ 1 h 16"/>
                                <a:gd name="T6" fmla="*/ 1 w 16"/>
                                <a:gd name="T7" fmla="*/ 10 h 16"/>
                                <a:gd name="T8" fmla="*/ 7 w 16"/>
                                <a:gd name="T9" fmla="*/ 16 h 16"/>
                                <a:gd name="T10" fmla="*/ 9 w 16"/>
                                <a:gd name="T11" fmla="*/ 16 h 16"/>
                                <a:gd name="T12" fmla="*/ 11 w 16"/>
                                <a:gd name="T13" fmla="*/ 1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1" y="15"/>
                                  </a:moveTo>
                                  <a:cubicBezTo>
                                    <a:pt x="14" y="14"/>
                                    <a:pt x="16" y="10"/>
                                    <a:pt x="15" y="6"/>
                                  </a:cubicBezTo>
                                  <a:cubicBezTo>
                                    <a:pt x="14" y="2"/>
                                    <a:pt x="10" y="0"/>
                                    <a:pt x="6" y="1"/>
                                  </a:cubicBezTo>
                                  <a:cubicBezTo>
                                    <a:pt x="2" y="2"/>
                                    <a:pt x="0" y="6"/>
                                    <a:pt x="1" y="10"/>
                                  </a:cubicBezTo>
                                  <a:cubicBezTo>
                                    <a:pt x="2" y="13"/>
                                    <a:pt x="4" y="15"/>
                                    <a:pt x="7" y="16"/>
                                  </a:cubicBezTo>
                                  <a:cubicBezTo>
                                    <a:pt x="8" y="16"/>
                                    <a:pt x="9" y="16"/>
                                    <a:pt x="9" y="16"/>
                                  </a:cubicBezTo>
                                  <a:cubicBezTo>
                                    <a:pt x="10" y="16"/>
                                    <a:pt x="10" y="15"/>
                                    <a:pt x="11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1" name="Freeform 113"/>
                          <wps:cNvSpPr/>
                          <wps:spPr bwMode="auto">
                            <a:xfrm>
                              <a:off x="6710" y="21053"/>
                              <a:ext cx="80" cy="80"/>
                            </a:xfrm>
                            <a:custGeom>
                              <a:avLst/>
                              <a:gdLst>
                                <a:gd name="T0" fmla="*/ 1 w 16"/>
                                <a:gd name="T1" fmla="*/ 8 h 16"/>
                                <a:gd name="T2" fmla="*/ 10 w 16"/>
                                <a:gd name="T3" fmla="*/ 15 h 16"/>
                                <a:gd name="T4" fmla="*/ 15 w 16"/>
                                <a:gd name="T5" fmla="*/ 7 h 16"/>
                                <a:gd name="T6" fmla="*/ 9 w 16"/>
                                <a:gd name="T7" fmla="*/ 0 h 16"/>
                                <a:gd name="T8" fmla="*/ 7 w 16"/>
                                <a:gd name="T9" fmla="*/ 0 h 16"/>
                                <a:gd name="T10" fmla="*/ 6 w 16"/>
                                <a:gd name="T11" fmla="*/ 1 h 16"/>
                                <a:gd name="T12" fmla="*/ 1 w 16"/>
                                <a:gd name="T13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" y="8"/>
                                  </a:moveTo>
                                  <a:cubicBezTo>
                                    <a:pt x="1" y="13"/>
                                    <a:pt x="5" y="16"/>
                                    <a:pt x="10" y="15"/>
                                  </a:cubicBezTo>
                                  <a:cubicBezTo>
                                    <a:pt x="13" y="14"/>
                                    <a:pt x="16" y="11"/>
                                    <a:pt x="15" y="7"/>
                                  </a:cubicBezTo>
                                  <a:cubicBezTo>
                                    <a:pt x="15" y="4"/>
                                    <a:pt x="13" y="1"/>
                                    <a:pt x="9" y="0"/>
                                  </a:cubicBez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1"/>
                                  </a:cubicBezTo>
                                  <a:cubicBezTo>
                                    <a:pt x="3" y="1"/>
                                    <a:pt x="0" y="4"/>
                                    <a:pt x="1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2" name="Freeform 114"/>
                          <wps:cNvSpPr/>
                          <wps:spPr bwMode="auto">
                            <a:xfrm>
                              <a:off x="6710" y="21877"/>
                              <a:ext cx="80" cy="80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7 h 16"/>
                                <a:gd name="T2" fmla="*/ 8 w 16"/>
                                <a:gd name="T3" fmla="*/ 0 h 16"/>
                                <a:gd name="T4" fmla="*/ 0 w 16"/>
                                <a:gd name="T5" fmla="*/ 7 h 16"/>
                                <a:gd name="T6" fmla="*/ 0 w 16"/>
                                <a:gd name="T7" fmla="*/ 9 h 16"/>
                                <a:gd name="T8" fmla="*/ 1 w 16"/>
                                <a:gd name="T9" fmla="*/ 11 h 16"/>
                                <a:gd name="T10" fmla="*/ 10 w 16"/>
                                <a:gd name="T11" fmla="*/ 15 h 16"/>
                                <a:gd name="T12" fmla="*/ 15 w 16"/>
                                <a:gd name="T13" fmla="*/ 7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5" y="7"/>
                                  </a:moveTo>
                                  <a:cubicBezTo>
                                    <a:pt x="15" y="3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1" y="3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1" y="10"/>
                                    <a:pt x="1" y="11"/>
                                    <a:pt x="1" y="11"/>
                                  </a:cubicBezTo>
                                  <a:cubicBezTo>
                                    <a:pt x="3" y="14"/>
                                    <a:pt x="7" y="16"/>
                                    <a:pt x="10" y="15"/>
                                  </a:cubicBezTo>
                                  <a:cubicBezTo>
                                    <a:pt x="14" y="14"/>
                                    <a:pt x="16" y="11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3" name="Freeform 115"/>
                          <wps:cNvSpPr/>
                          <wps:spPr bwMode="auto">
                            <a:xfrm>
                              <a:off x="6577" y="21322"/>
                              <a:ext cx="74" cy="84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8 h 17"/>
                                <a:gd name="T2" fmla="*/ 0 w 15"/>
                                <a:gd name="T3" fmla="*/ 10 h 17"/>
                                <a:gd name="T4" fmla="*/ 1 w 15"/>
                                <a:gd name="T5" fmla="*/ 13 h 17"/>
                                <a:gd name="T6" fmla="*/ 10 w 15"/>
                                <a:gd name="T7" fmla="*/ 16 h 17"/>
                                <a:gd name="T8" fmla="*/ 15 w 15"/>
                                <a:gd name="T9" fmla="*/ 8 h 17"/>
                                <a:gd name="T10" fmla="*/ 4 w 15"/>
                                <a:gd name="T11" fmla="*/ 2 h 17"/>
                                <a:gd name="T12" fmla="*/ 0 w 15"/>
                                <a:gd name="T13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8"/>
                                  </a:move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0" y="11"/>
                                    <a:pt x="0" y="12"/>
                                    <a:pt x="1" y="13"/>
                                  </a:cubicBezTo>
                                  <a:cubicBezTo>
                                    <a:pt x="3" y="16"/>
                                    <a:pt x="7" y="17"/>
                                    <a:pt x="10" y="16"/>
                                  </a:cubicBezTo>
                                  <a:cubicBezTo>
                                    <a:pt x="13" y="15"/>
                                    <a:pt x="15" y="12"/>
                                    <a:pt x="15" y="8"/>
                                  </a:cubicBezTo>
                                  <a:cubicBezTo>
                                    <a:pt x="14" y="3"/>
                                    <a:pt x="8" y="0"/>
                                    <a:pt x="4" y="2"/>
                                  </a:cubicBezTo>
                                  <a:cubicBezTo>
                                    <a:pt x="2" y="4"/>
                                    <a:pt x="0" y="6"/>
                                    <a:pt x="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4" name="Freeform 116"/>
                          <wps:cNvSpPr/>
                          <wps:spPr bwMode="auto">
                            <a:xfrm>
                              <a:off x="6577" y="21595"/>
                              <a:ext cx="74" cy="84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7"/>
                                <a:gd name="T2" fmla="*/ 0 w 15"/>
                                <a:gd name="T3" fmla="*/ 10 h 17"/>
                                <a:gd name="T4" fmla="*/ 6 w 15"/>
                                <a:gd name="T5" fmla="*/ 17 h 17"/>
                                <a:gd name="T6" fmla="*/ 8 w 15"/>
                                <a:gd name="T7" fmla="*/ 17 h 17"/>
                                <a:gd name="T8" fmla="*/ 15 w 15"/>
                                <a:gd name="T9" fmla="*/ 9 h 17"/>
                                <a:gd name="T10" fmla="*/ 4 w 15"/>
                                <a:gd name="T11" fmla="*/ 3 h 17"/>
                                <a:gd name="T12" fmla="*/ 0 w 15"/>
                                <a:gd name="T13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17">
                                  <a:moveTo>
                                    <a:pt x="0" y="9"/>
                                  </a:move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0" y="14"/>
                                    <a:pt x="3" y="16"/>
                                    <a:pt x="6" y="17"/>
                                  </a:cubicBezTo>
                                  <a:cubicBezTo>
                                    <a:pt x="7" y="17"/>
                                    <a:pt x="7" y="17"/>
                                    <a:pt x="8" y="17"/>
                                  </a:cubicBezTo>
                                  <a:cubicBezTo>
                                    <a:pt x="13" y="16"/>
                                    <a:pt x="15" y="13"/>
                                    <a:pt x="15" y="9"/>
                                  </a:cubicBezTo>
                                  <a:cubicBezTo>
                                    <a:pt x="14" y="4"/>
                                    <a:pt x="8" y="0"/>
                                    <a:pt x="4" y="3"/>
                                  </a:cubicBezTo>
                                  <a:cubicBezTo>
                                    <a:pt x="1" y="4"/>
                                    <a:pt x="0" y="6"/>
                                    <a:pt x="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5" name="Freeform 117"/>
                          <wps:cNvSpPr/>
                          <wps:spPr bwMode="auto">
                            <a:xfrm>
                              <a:off x="6781" y="21948"/>
                              <a:ext cx="74" cy="7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8 w 15"/>
                                <a:gd name="T3" fmla="*/ 0 h 15"/>
                                <a:gd name="T4" fmla="*/ 0 w 15"/>
                                <a:gd name="T5" fmla="*/ 8 h 15"/>
                                <a:gd name="T6" fmla="*/ 8 w 15"/>
                                <a:gd name="T7" fmla="*/ 15 h 15"/>
                                <a:gd name="T8" fmla="*/ 15 w 15"/>
                                <a:gd name="T9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cubicBezTo>
                                    <a:pt x="15" y="4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0" y="3"/>
                                    <a:pt x="0" y="8"/>
                                  </a:cubicBezTo>
                                  <a:cubicBezTo>
                                    <a:pt x="0" y="12"/>
                                    <a:pt x="4" y="15"/>
                                    <a:pt x="8" y="15"/>
                                  </a:cubicBezTo>
                                  <a:cubicBezTo>
                                    <a:pt x="12" y="15"/>
                                    <a:pt x="15" y="12"/>
                                    <a:pt x="15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6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7" y="20848"/>
                              <a:ext cx="74" cy="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7" name="Freeform 119"/>
                          <wps:cNvSpPr/>
                          <wps:spPr bwMode="auto">
                            <a:xfrm>
                              <a:off x="7737" y="21808"/>
                              <a:ext cx="80" cy="80"/>
                            </a:xfrm>
                            <a:custGeom>
                              <a:avLst/>
                              <a:gdLst>
                                <a:gd name="T0" fmla="*/ 14 w 16"/>
                                <a:gd name="T1" fmla="*/ 12 h 16"/>
                                <a:gd name="T2" fmla="*/ 14 w 16"/>
                                <a:gd name="T3" fmla="*/ 3 h 16"/>
                                <a:gd name="T4" fmla="*/ 5 w 16"/>
                                <a:gd name="T5" fmla="*/ 2 h 16"/>
                                <a:gd name="T6" fmla="*/ 1 w 16"/>
                                <a:gd name="T7" fmla="*/ 10 h 16"/>
                                <a:gd name="T8" fmla="*/ 8 w 16"/>
                                <a:gd name="T9" fmla="*/ 16 h 16"/>
                                <a:gd name="T10" fmla="*/ 9 w 16"/>
                                <a:gd name="T11" fmla="*/ 16 h 16"/>
                                <a:gd name="T12" fmla="*/ 14 w 16"/>
                                <a:gd name="T13" fmla="*/ 1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4" y="12"/>
                                  </a:moveTo>
                                  <a:cubicBezTo>
                                    <a:pt x="16" y="10"/>
                                    <a:pt x="16" y="6"/>
                                    <a:pt x="14" y="3"/>
                                  </a:cubicBezTo>
                                  <a:cubicBezTo>
                                    <a:pt x="12" y="1"/>
                                    <a:pt x="8" y="0"/>
                                    <a:pt x="5" y="2"/>
                                  </a:cubicBezTo>
                                  <a:cubicBezTo>
                                    <a:pt x="2" y="3"/>
                                    <a:pt x="0" y="7"/>
                                    <a:pt x="1" y="10"/>
                                  </a:cubicBezTo>
                                  <a:cubicBezTo>
                                    <a:pt x="2" y="13"/>
                                    <a:pt x="4" y="15"/>
                                    <a:pt x="8" y="16"/>
                                  </a:cubicBezTo>
                                  <a:cubicBezTo>
                                    <a:pt x="8" y="16"/>
                                    <a:pt x="9" y="16"/>
                                    <a:pt x="9" y="16"/>
                                  </a:cubicBezTo>
                                  <a:cubicBezTo>
                                    <a:pt x="11" y="15"/>
                                    <a:pt x="13" y="14"/>
                                    <a:pt x="14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8" name="Freeform 120"/>
                          <wps:cNvSpPr/>
                          <wps:spPr bwMode="auto">
                            <a:xfrm>
                              <a:off x="7538" y="20919"/>
                              <a:ext cx="76" cy="74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7 h 15"/>
                                <a:gd name="T2" fmla="*/ 7 w 15"/>
                                <a:gd name="T3" fmla="*/ 15 h 15"/>
                                <a:gd name="T4" fmla="*/ 15 w 15"/>
                                <a:gd name="T5" fmla="*/ 7 h 15"/>
                                <a:gd name="T6" fmla="*/ 7 w 15"/>
                                <a:gd name="T7" fmla="*/ 0 h 15"/>
                                <a:gd name="T8" fmla="*/ 0 w 15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7"/>
                                  </a:moveTo>
                                  <a:cubicBezTo>
                                    <a:pt x="0" y="11"/>
                                    <a:pt x="3" y="15"/>
                                    <a:pt x="7" y="15"/>
                                  </a:cubicBezTo>
                                  <a:cubicBezTo>
                                    <a:pt x="11" y="15"/>
                                    <a:pt x="15" y="11"/>
                                    <a:pt x="15" y="7"/>
                                  </a:cubicBezTo>
                                  <a:cubicBezTo>
                                    <a:pt x="14" y="3"/>
                                    <a:pt x="12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79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21121"/>
                              <a:ext cx="74" cy="7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0" name="Freeform 122"/>
                          <wps:cNvSpPr/>
                          <wps:spPr bwMode="auto">
                            <a:xfrm>
                              <a:off x="7538" y="22016"/>
                              <a:ext cx="71" cy="74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15"/>
                                <a:gd name="T2" fmla="*/ 7 w 14"/>
                                <a:gd name="T3" fmla="*/ 0 h 15"/>
                                <a:gd name="T4" fmla="*/ 0 w 14"/>
                                <a:gd name="T5" fmla="*/ 8 h 15"/>
                                <a:gd name="T6" fmla="*/ 7 w 14"/>
                                <a:gd name="T7" fmla="*/ 15 h 15"/>
                                <a:gd name="T8" fmla="*/ 14 w 14"/>
                                <a:gd name="T9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14" y="8"/>
                                  </a:moveTo>
                                  <a:cubicBezTo>
                                    <a:pt x="14" y="4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4"/>
                                    <a:pt x="0" y="8"/>
                                  </a:cubicBezTo>
                                  <a:cubicBezTo>
                                    <a:pt x="0" y="12"/>
                                    <a:pt x="2" y="15"/>
                                    <a:pt x="7" y="15"/>
                                  </a:cubicBezTo>
                                  <a:cubicBezTo>
                                    <a:pt x="11" y="15"/>
                                    <a:pt x="14" y="12"/>
                                    <a:pt x="14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1" name="Freeform 123"/>
                          <wps:cNvSpPr/>
                          <wps:spPr bwMode="auto">
                            <a:xfrm>
                              <a:off x="6850" y="22016"/>
                              <a:ext cx="74" cy="74"/>
                            </a:xfrm>
                            <a:custGeom>
                              <a:avLst/>
                              <a:gdLst>
                                <a:gd name="T0" fmla="*/ 9 w 15"/>
                                <a:gd name="T1" fmla="*/ 15 h 15"/>
                                <a:gd name="T2" fmla="*/ 9 w 15"/>
                                <a:gd name="T3" fmla="*/ 15 h 15"/>
                                <a:gd name="T4" fmla="*/ 9 w 15"/>
                                <a:gd name="T5" fmla="*/ 15 h 15"/>
                                <a:gd name="T6" fmla="*/ 11 w 15"/>
                                <a:gd name="T7" fmla="*/ 14 h 15"/>
                                <a:gd name="T8" fmla="*/ 15 w 15"/>
                                <a:gd name="T9" fmla="*/ 6 h 15"/>
                                <a:gd name="T10" fmla="*/ 8 w 15"/>
                                <a:gd name="T11" fmla="*/ 0 h 15"/>
                                <a:gd name="T12" fmla="*/ 0 w 15"/>
                                <a:gd name="T13" fmla="*/ 6 h 15"/>
                                <a:gd name="T14" fmla="*/ 5 w 15"/>
                                <a:gd name="T15" fmla="*/ 14 h 15"/>
                                <a:gd name="T16" fmla="*/ 6 w 15"/>
                                <a:gd name="T17" fmla="*/ 15 h 15"/>
                                <a:gd name="T18" fmla="*/ 7 w 15"/>
                                <a:gd name="T19" fmla="*/ 15 h 15"/>
                                <a:gd name="T20" fmla="*/ 7 w 15"/>
                                <a:gd name="T21" fmla="*/ 15 h 15"/>
                                <a:gd name="T22" fmla="*/ 8 w 15"/>
                                <a:gd name="T23" fmla="*/ 15 h 15"/>
                                <a:gd name="T24" fmla="*/ 9 w 15"/>
                                <a:gd name="T2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9" y="15"/>
                                  </a:move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10" y="15"/>
                                    <a:pt x="10" y="14"/>
                                    <a:pt x="11" y="14"/>
                                  </a:cubicBezTo>
                                  <a:cubicBezTo>
                                    <a:pt x="14" y="13"/>
                                    <a:pt x="15" y="9"/>
                                    <a:pt x="15" y="6"/>
                                  </a:cubicBezTo>
                                  <a:cubicBezTo>
                                    <a:pt x="14" y="3"/>
                                    <a:pt x="11" y="0"/>
                                    <a:pt x="8" y="0"/>
                                  </a:cubicBezTo>
                                  <a:cubicBezTo>
                                    <a:pt x="4" y="0"/>
                                    <a:pt x="1" y="3"/>
                                    <a:pt x="0" y="6"/>
                                  </a:cubicBezTo>
                                  <a:cubicBezTo>
                                    <a:pt x="0" y="9"/>
                                    <a:pt x="1" y="13"/>
                                    <a:pt x="5" y="14"/>
                                  </a:cubicBezTo>
                                  <a:cubicBezTo>
                                    <a:pt x="5" y="14"/>
                                    <a:pt x="5" y="15"/>
                                    <a:pt x="6" y="15"/>
                                  </a:cubicBezTo>
                                  <a:cubicBezTo>
                                    <a:pt x="6" y="15"/>
                                    <a:pt x="7" y="15"/>
                                    <a:pt x="7" y="15"/>
                                  </a:cubicBezTo>
                                  <a:cubicBezTo>
                                    <a:pt x="7" y="15"/>
                                    <a:pt x="7" y="15"/>
                                    <a:pt x="7" y="15"/>
                                  </a:cubicBezTo>
                                  <a:cubicBezTo>
                                    <a:pt x="7" y="15"/>
                                    <a:pt x="8" y="15"/>
                                    <a:pt x="8" y="15"/>
                                  </a:cubicBezTo>
                                  <a:cubicBezTo>
                                    <a:pt x="8" y="15"/>
                                    <a:pt x="9" y="15"/>
                                    <a:pt x="9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2" name="Freeform 124"/>
                          <wps:cNvSpPr/>
                          <wps:spPr bwMode="auto">
                            <a:xfrm>
                              <a:off x="6645" y="21121"/>
                              <a:ext cx="76" cy="7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6 h 15"/>
                                <a:gd name="T2" fmla="*/ 0 w 15"/>
                                <a:gd name="T3" fmla="*/ 9 h 15"/>
                                <a:gd name="T4" fmla="*/ 0 w 15"/>
                                <a:gd name="T5" fmla="*/ 10 h 15"/>
                                <a:gd name="T6" fmla="*/ 8 w 15"/>
                                <a:gd name="T7" fmla="*/ 15 h 15"/>
                                <a:gd name="T8" fmla="*/ 14 w 15"/>
                                <a:gd name="T9" fmla="*/ 8 h 15"/>
                                <a:gd name="T10" fmla="*/ 9 w 15"/>
                                <a:gd name="T11" fmla="*/ 0 h 15"/>
                                <a:gd name="T12" fmla="*/ 6 w 15"/>
                                <a:gd name="T13" fmla="*/ 0 h 15"/>
                                <a:gd name="T14" fmla="*/ 0 w 15"/>
                                <a:gd name="T15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0" y="6"/>
                                  </a:move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13"/>
                                    <a:pt x="5" y="15"/>
                                    <a:pt x="8" y="15"/>
                                  </a:cubicBezTo>
                                  <a:cubicBezTo>
                                    <a:pt x="12" y="14"/>
                                    <a:pt x="14" y="11"/>
                                    <a:pt x="14" y="8"/>
                                  </a:cubicBezTo>
                                  <a:cubicBezTo>
                                    <a:pt x="15" y="4"/>
                                    <a:pt x="13" y="2"/>
                                    <a:pt x="9" y="0"/>
                                  </a:cubicBez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3" y="1"/>
                                    <a:pt x="1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3" name="Freeform 125"/>
                          <wps:cNvSpPr/>
                          <wps:spPr bwMode="auto">
                            <a:xfrm>
                              <a:off x="6855" y="20919"/>
                              <a:ext cx="69" cy="74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 h 15"/>
                                <a:gd name="T2" fmla="*/ 0 w 14"/>
                                <a:gd name="T3" fmla="*/ 8 h 15"/>
                                <a:gd name="T4" fmla="*/ 0 w 14"/>
                                <a:gd name="T5" fmla="*/ 9 h 15"/>
                                <a:gd name="T6" fmla="*/ 8 w 14"/>
                                <a:gd name="T7" fmla="*/ 14 h 15"/>
                                <a:gd name="T8" fmla="*/ 14 w 14"/>
                                <a:gd name="T9" fmla="*/ 7 h 15"/>
                                <a:gd name="T10" fmla="*/ 8 w 14"/>
                                <a:gd name="T11" fmla="*/ 0 h 15"/>
                                <a:gd name="T12" fmla="*/ 5 w 14"/>
                                <a:gd name="T13" fmla="*/ 0 h 15"/>
                                <a:gd name="T14" fmla="*/ 0 w 14"/>
                                <a:gd name="T15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6"/>
                                  </a:move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1" y="13"/>
                                    <a:pt x="4" y="15"/>
                                    <a:pt x="8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ubicBezTo>
                                    <a:pt x="14" y="4"/>
                                    <a:pt x="12" y="1"/>
                                    <a:pt x="8" y="0"/>
                                  </a:cubicBezTo>
                                  <a:cubicBezTo>
                                    <a:pt x="7" y="0"/>
                                    <a:pt x="6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4" name="Freeform 126"/>
                          <wps:cNvSpPr/>
                          <wps:spPr bwMode="auto">
                            <a:xfrm>
                              <a:off x="6645" y="21812"/>
                              <a:ext cx="76" cy="71"/>
                            </a:xfrm>
                            <a:custGeom>
                              <a:avLst/>
                              <a:gdLst>
                                <a:gd name="T0" fmla="*/ 9 w 15"/>
                                <a:gd name="T1" fmla="*/ 14 h 14"/>
                                <a:gd name="T2" fmla="*/ 14 w 15"/>
                                <a:gd name="T3" fmla="*/ 6 h 14"/>
                                <a:gd name="T4" fmla="*/ 7 w 15"/>
                                <a:gd name="T5" fmla="*/ 0 h 14"/>
                                <a:gd name="T6" fmla="*/ 0 w 15"/>
                                <a:gd name="T7" fmla="*/ 6 h 14"/>
                                <a:gd name="T8" fmla="*/ 0 w 15"/>
                                <a:gd name="T9" fmla="*/ 8 h 14"/>
                                <a:gd name="T10" fmla="*/ 6 w 15"/>
                                <a:gd name="T11" fmla="*/ 14 h 14"/>
                                <a:gd name="T12" fmla="*/ 8 w 15"/>
                                <a:gd name="T13" fmla="*/ 14 h 14"/>
                                <a:gd name="T14" fmla="*/ 9 w 15"/>
                                <a:gd name="T1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9" y="14"/>
                                  </a:moveTo>
                                  <a:cubicBezTo>
                                    <a:pt x="13" y="13"/>
                                    <a:pt x="15" y="9"/>
                                    <a:pt x="14" y="6"/>
                                  </a:cubicBezTo>
                                  <a:cubicBezTo>
                                    <a:pt x="14" y="2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2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0" y="8"/>
                                  </a:cubicBezTo>
                                  <a:cubicBezTo>
                                    <a:pt x="1" y="11"/>
                                    <a:pt x="3" y="13"/>
                                    <a:pt x="6" y="14"/>
                                  </a:cubicBezTo>
                                  <a:cubicBezTo>
                                    <a:pt x="7" y="14"/>
                                    <a:pt x="7" y="14"/>
                                    <a:pt x="8" y="14"/>
                                  </a:cubicBezTo>
                                  <a:cubicBezTo>
                                    <a:pt x="9" y="14"/>
                                    <a:pt x="9" y="14"/>
                                    <a:pt x="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5" name="Freeform 127"/>
                          <wps:cNvSpPr/>
                          <wps:spPr bwMode="auto">
                            <a:xfrm>
                              <a:off x="7811" y="21743"/>
                              <a:ext cx="71" cy="69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6 h 14"/>
                                <a:gd name="T2" fmla="*/ 6 w 14"/>
                                <a:gd name="T3" fmla="*/ 14 h 14"/>
                                <a:gd name="T4" fmla="*/ 9 w 14"/>
                                <a:gd name="T5" fmla="*/ 14 h 14"/>
                                <a:gd name="T6" fmla="*/ 14 w 14"/>
                                <a:gd name="T7" fmla="*/ 9 h 14"/>
                                <a:gd name="T8" fmla="*/ 14 w 14"/>
                                <a:gd name="T9" fmla="*/ 6 h 14"/>
                                <a:gd name="T10" fmla="*/ 9 w 14"/>
                                <a:gd name="T11" fmla="*/ 0 h 14"/>
                                <a:gd name="T12" fmla="*/ 6 w 14"/>
                                <a:gd name="T13" fmla="*/ 0 h 14"/>
                                <a:gd name="T14" fmla="*/ 0 w 14"/>
                                <a:gd name="T15" fmla="*/ 6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6"/>
                                  </a:moveTo>
                                  <a:cubicBezTo>
                                    <a:pt x="0" y="10"/>
                                    <a:pt x="2" y="13"/>
                                    <a:pt x="6" y="14"/>
                                  </a:cubicBezTo>
                                  <a:cubicBezTo>
                                    <a:pt x="7" y="14"/>
                                    <a:pt x="8" y="14"/>
                                    <a:pt x="9" y="14"/>
                                  </a:cubicBezTo>
                                  <a:cubicBezTo>
                                    <a:pt x="12" y="14"/>
                                    <a:pt x="13" y="12"/>
                                    <a:pt x="14" y="9"/>
                                  </a:cubicBezTo>
                                  <a:cubicBezTo>
                                    <a:pt x="14" y="8"/>
                                    <a:pt x="14" y="7"/>
                                    <a:pt x="14" y="6"/>
                                  </a:cubicBezTo>
                                  <a:cubicBezTo>
                                    <a:pt x="13" y="3"/>
                                    <a:pt x="12" y="1"/>
                                    <a:pt x="9" y="0"/>
                                  </a:cubicBez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3" y="1"/>
                                    <a:pt x="1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6" name="Freeform 128"/>
                          <wps:cNvSpPr/>
                          <wps:spPr bwMode="auto">
                            <a:xfrm>
                              <a:off x="7811" y="21197"/>
                              <a:ext cx="71" cy="69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2 h 14"/>
                                <a:gd name="T2" fmla="*/ 1 w 14"/>
                                <a:gd name="T3" fmla="*/ 10 h 14"/>
                                <a:gd name="T4" fmla="*/ 10 w 14"/>
                                <a:gd name="T5" fmla="*/ 13 h 14"/>
                                <a:gd name="T6" fmla="*/ 14 w 14"/>
                                <a:gd name="T7" fmla="*/ 8 h 14"/>
                                <a:gd name="T8" fmla="*/ 14 w 14"/>
                                <a:gd name="T9" fmla="*/ 6 h 14"/>
                                <a:gd name="T10" fmla="*/ 9 w 14"/>
                                <a:gd name="T11" fmla="*/ 0 h 14"/>
                                <a:gd name="T12" fmla="*/ 6 w 14"/>
                                <a:gd name="T13" fmla="*/ 0 h 14"/>
                                <a:gd name="T14" fmla="*/ 3 w 14"/>
                                <a:gd name="T15" fmla="*/ 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3" y="2"/>
                                  </a:moveTo>
                                  <a:cubicBezTo>
                                    <a:pt x="0" y="4"/>
                                    <a:pt x="0" y="7"/>
                                    <a:pt x="1" y="10"/>
                                  </a:cubicBezTo>
                                  <a:cubicBezTo>
                                    <a:pt x="3" y="13"/>
                                    <a:pt x="7" y="14"/>
                                    <a:pt x="10" y="13"/>
                                  </a:cubicBezTo>
                                  <a:cubicBezTo>
                                    <a:pt x="12" y="12"/>
                                    <a:pt x="14" y="11"/>
                                    <a:pt x="14" y="8"/>
                                  </a:cubicBezTo>
                                  <a:cubicBezTo>
                                    <a:pt x="14" y="7"/>
                                    <a:pt x="14" y="6"/>
                                    <a:pt x="14" y="6"/>
                                  </a:cubicBezTo>
                                  <a:cubicBezTo>
                                    <a:pt x="14" y="2"/>
                                    <a:pt x="12" y="0"/>
                                    <a:pt x="9" y="0"/>
                                  </a:cubicBez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5" y="0"/>
                                    <a:pt x="4" y="1"/>
                                    <a:pt x="3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7" name="Freeform 129"/>
                          <wps:cNvSpPr/>
                          <wps:spPr bwMode="auto">
                            <a:xfrm>
                              <a:off x="7470" y="20854"/>
                              <a:ext cx="69" cy="69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1 h 14"/>
                                <a:gd name="T2" fmla="*/ 1 w 14"/>
                                <a:gd name="T3" fmla="*/ 9 h 14"/>
                                <a:gd name="T4" fmla="*/ 9 w 14"/>
                                <a:gd name="T5" fmla="*/ 13 h 14"/>
                                <a:gd name="T6" fmla="*/ 14 w 14"/>
                                <a:gd name="T7" fmla="*/ 6 h 14"/>
                                <a:gd name="T8" fmla="*/ 8 w 14"/>
                                <a:gd name="T9" fmla="*/ 0 h 14"/>
                                <a:gd name="T10" fmla="*/ 6 w 14"/>
                                <a:gd name="T11" fmla="*/ 0 h 14"/>
                                <a:gd name="T12" fmla="*/ 3 w 14"/>
                                <a:gd name="T13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3" y="1"/>
                                  </a:moveTo>
                                  <a:cubicBezTo>
                                    <a:pt x="1" y="3"/>
                                    <a:pt x="0" y="6"/>
                                    <a:pt x="1" y="9"/>
                                  </a:cubicBezTo>
                                  <a:cubicBezTo>
                                    <a:pt x="2" y="12"/>
                                    <a:pt x="6" y="14"/>
                                    <a:pt x="9" y="13"/>
                                  </a:cubicBezTo>
                                  <a:cubicBezTo>
                                    <a:pt x="12" y="12"/>
                                    <a:pt x="14" y="10"/>
                                    <a:pt x="14" y="6"/>
                                  </a:cubicBezTo>
                                  <a:cubicBezTo>
                                    <a:pt x="14" y="3"/>
                                    <a:pt x="12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5" y="0"/>
                                    <a:pt x="4" y="0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8" name="Freeform 130"/>
                          <wps:cNvSpPr/>
                          <wps:spPr bwMode="auto">
                            <a:xfrm>
                              <a:off x="6918" y="22087"/>
                              <a:ext cx="71" cy="69"/>
                            </a:xfrm>
                            <a:custGeom>
                              <a:avLst/>
                              <a:gdLst>
                                <a:gd name="T0" fmla="*/ 9 w 14"/>
                                <a:gd name="T1" fmla="*/ 14 h 14"/>
                                <a:gd name="T2" fmla="*/ 14 w 14"/>
                                <a:gd name="T3" fmla="*/ 8 h 14"/>
                                <a:gd name="T4" fmla="*/ 10 w 14"/>
                                <a:gd name="T5" fmla="*/ 1 h 14"/>
                                <a:gd name="T6" fmla="*/ 2 w 14"/>
                                <a:gd name="T7" fmla="*/ 3 h 14"/>
                                <a:gd name="T8" fmla="*/ 0 w 14"/>
                                <a:gd name="T9" fmla="*/ 7 h 14"/>
                                <a:gd name="T10" fmla="*/ 0 w 14"/>
                                <a:gd name="T11" fmla="*/ 8 h 14"/>
                                <a:gd name="T12" fmla="*/ 7 w 14"/>
                                <a:gd name="T13" fmla="*/ 14 h 14"/>
                                <a:gd name="T14" fmla="*/ 8 w 14"/>
                                <a:gd name="T15" fmla="*/ 14 h 14"/>
                                <a:gd name="T16" fmla="*/ 9 w 14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9" y="14"/>
                                  </a:moveTo>
                                  <a:cubicBezTo>
                                    <a:pt x="12" y="13"/>
                                    <a:pt x="14" y="11"/>
                                    <a:pt x="14" y="8"/>
                                  </a:cubicBezTo>
                                  <a:cubicBezTo>
                                    <a:pt x="14" y="5"/>
                                    <a:pt x="13" y="2"/>
                                    <a:pt x="10" y="1"/>
                                  </a:cubicBezTo>
                                  <a:cubicBezTo>
                                    <a:pt x="7" y="0"/>
                                    <a:pt x="4" y="1"/>
                                    <a:pt x="2" y="3"/>
                                  </a:cubicBezTo>
                                  <a:cubicBezTo>
                                    <a:pt x="1" y="4"/>
                                    <a:pt x="1" y="5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1" y="12"/>
                                    <a:pt x="3" y="14"/>
                                    <a:pt x="7" y="14"/>
                                  </a:cubicBezTo>
                                  <a:cubicBezTo>
                                    <a:pt x="7" y="14"/>
                                    <a:pt x="8" y="14"/>
                                    <a:pt x="8" y="14"/>
                                  </a:cubicBezTo>
                                  <a:cubicBezTo>
                                    <a:pt x="8" y="14"/>
                                    <a:pt x="9" y="14"/>
                                    <a:pt x="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89" name="Freeform 131"/>
                          <wps:cNvSpPr/>
                          <wps:spPr bwMode="auto">
                            <a:xfrm>
                              <a:off x="6924" y="20848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4"/>
                                <a:gd name="T2" fmla="*/ 7 w 14"/>
                                <a:gd name="T3" fmla="*/ 14 h 14"/>
                                <a:gd name="T4" fmla="*/ 14 w 14"/>
                                <a:gd name="T5" fmla="*/ 7 h 14"/>
                                <a:gd name="T6" fmla="*/ 7 w 14"/>
                                <a:gd name="T7" fmla="*/ 0 h 14"/>
                                <a:gd name="T8" fmla="*/ 0 w 14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7"/>
                                  </a:moveTo>
                                  <a:cubicBezTo>
                                    <a:pt x="0" y="11"/>
                                    <a:pt x="3" y="14"/>
                                    <a:pt x="7" y="14"/>
                                  </a:cubicBezTo>
                                  <a:cubicBezTo>
                                    <a:pt x="10" y="14"/>
                                    <a:pt x="13" y="11"/>
                                    <a:pt x="14" y="7"/>
                                  </a:cubicBezTo>
                                  <a:cubicBezTo>
                                    <a:pt x="14" y="4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0" name="Freeform 132"/>
                          <wps:cNvSpPr/>
                          <wps:spPr bwMode="auto">
                            <a:xfrm>
                              <a:off x="6577" y="21743"/>
                              <a:ext cx="69" cy="6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4"/>
                                <a:gd name="T2" fmla="*/ 7 w 14"/>
                                <a:gd name="T3" fmla="*/ 0 h 14"/>
                                <a:gd name="T4" fmla="*/ 0 w 14"/>
                                <a:gd name="T5" fmla="*/ 7 h 14"/>
                                <a:gd name="T6" fmla="*/ 7 w 14"/>
                                <a:gd name="T7" fmla="*/ 14 h 14"/>
                                <a:gd name="T8" fmla="*/ 14 w 14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7"/>
                                  </a:moveTo>
                                  <a:cubicBezTo>
                                    <a:pt x="14" y="4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ubicBezTo>
                                    <a:pt x="0" y="11"/>
                                    <a:pt x="3" y="14"/>
                                    <a:pt x="7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1" name="Freeform 133"/>
                          <wps:cNvSpPr/>
                          <wps:spPr bwMode="auto">
                            <a:xfrm>
                              <a:off x="6577" y="21192"/>
                              <a:ext cx="69" cy="6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14"/>
                                <a:gd name="T2" fmla="*/ 8 w 14"/>
                                <a:gd name="T3" fmla="*/ 1 h 14"/>
                                <a:gd name="T4" fmla="*/ 1 w 14"/>
                                <a:gd name="T5" fmla="*/ 7 h 14"/>
                                <a:gd name="T6" fmla="*/ 7 w 14"/>
                                <a:gd name="T7" fmla="*/ 14 h 14"/>
                                <a:gd name="T8" fmla="*/ 14 w 14"/>
                                <a:gd name="T9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8"/>
                                  </a:moveTo>
                                  <a:cubicBezTo>
                                    <a:pt x="14" y="4"/>
                                    <a:pt x="11" y="1"/>
                                    <a:pt x="8" y="1"/>
                                  </a:cubicBezTo>
                                  <a:cubicBezTo>
                                    <a:pt x="4" y="0"/>
                                    <a:pt x="0" y="3"/>
                                    <a:pt x="1" y="7"/>
                                  </a:cubicBezTo>
                                  <a:cubicBezTo>
                                    <a:pt x="0" y="11"/>
                                    <a:pt x="3" y="14"/>
                                    <a:pt x="7" y="14"/>
                                  </a:cubicBezTo>
                                  <a:cubicBezTo>
                                    <a:pt x="11" y="14"/>
                                    <a:pt x="14" y="11"/>
                                    <a:pt x="14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2" name="Freeform 134"/>
                          <wps:cNvSpPr/>
                          <wps:spPr bwMode="auto">
                            <a:xfrm>
                              <a:off x="7882" y="21400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4"/>
                                <a:gd name="T2" fmla="*/ 7 w 14"/>
                                <a:gd name="T3" fmla="*/ 14 h 14"/>
                                <a:gd name="T4" fmla="*/ 14 w 14"/>
                                <a:gd name="T5" fmla="*/ 7 h 14"/>
                                <a:gd name="T6" fmla="*/ 6 w 14"/>
                                <a:gd name="T7" fmla="*/ 0 h 14"/>
                                <a:gd name="T8" fmla="*/ 0 w 14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7"/>
                                  </a:moveTo>
                                  <a:cubicBezTo>
                                    <a:pt x="0" y="11"/>
                                    <a:pt x="3" y="14"/>
                                    <a:pt x="7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ubicBezTo>
                                    <a:pt x="14" y="4"/>
                                    <a:pt x="12" y="0"/>
                                    <a:pt x="6" y="0"/>
                                  </a:cubicBezTo>
                                  <a:cubicBezTo>
                                    <a:pt x="3" y="0"/>
                                    <a:pt x="0" y="4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3" name="Freeform 135"/>
                          <wps:cNvSpPr/>
                          <wps:spPr bwMode="auto">
                            <a:xfrm>
                              <a:off x="7882" y="21539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4"/>
                                <a:gd name="T2" fmla="*/ 7 w 14"/>
                                <a:gd name="T3" fmla="*/ 14 h 14"/>
                                <a:gd name="T4" fmla="*/ 14 w 14"/>
                                <a:gd name="T5" fmla="*/ 7 h 14"/>
                                <a:gd name="T6" fmla="*/ 7 w 14"/>
                                <a:gd name="T7" fmla="*/ 0 h 14"/>
                                <a:gd name="T8" fmla="*/ 0 w 14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7"/>
                                  </a:moveTo>
                                  <a:cubicBezTo>
                                    <a:pt x="0" y="10"/>
                                    <a:pt x="3" y="14"/>
                                    <a:pt x="7" y="14"/>
                                  </a:cubicBezTo>
                                  <a:cubicBezTo>
                                    <a:pt x="11" y="14"/>
                                    <a:pt x="14" y="11"/>
                                    <a:pt x="14" y="7"/>
                                  </a:cubicBezTo>
                                  <a:cubicBezTo>
                                    <a:pt x="14" y="3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4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4" name="Freeform 136"/>
                          <wps:cNvSpPr/>
                          <wps:spPr bwMode="auto">
                            <a:xfrm>
                              <a:off x="7265" y="20783"/>
                              <a:ext cx="71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5 h 14"/>
                                <a:gd name="T2" fmla="*/ 0 w 14"/>
                                <a:gd name="T3" fmla="*/ 8 h 14"/>
                                <a:gd name="T4" fmla="*/ 0 w 14"/>
                                <a:gd name="T5" fmla="*/ 9 h 14"/>
                                <a:gd name="T6" fmla="*/ 9 w 14"/>
                                <a:gd name="T7" fmla="*/ 13 h 14"/>
                                <a:gd name="T8" fmla="*/ 14 w 14"/>
                                <a:gd name="T9" fmla="*/ 8 h 14"/>
                                <a:gd name="T10" fmla="*/ 14 w 14"/>
                                <a:gd name="T11" fmla="*/ 5 h 14"/>
                                <a:gd name="T12" fmla="*/ 8 w 14"/>
                                <a:gd name="T13" fmla="*/ 0 h 14"/>
                                <a:gd name="T14" fmla="*/ 6 w 14"/>
                                <a:gd name="T15" fmla="*/ 0 h 14"/>
                                <a:gd name="T16" fmla="*/ 0 w 14"/>
                                <a:gd name="T17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5"/>
                                  </a:moveTo>
                                  <a:cubicBezTo>
                                    <a:pt x="0" y="6"/>
                                    <a:pt x="0" y="7"/>
                                    <a:pt x="0" y="8"/>
                                  </a:cubicBezTo>
                                  <a:cubicBezTo>
                                    <a:pt x="0" y="8"/>
                                    <a:pt x="0" y="8"/>
                                    <a:pt x="0" y="9"/>
                                  </a:cubicBezTo>
                                  <a:cubicBezTo>
                                    <a:pt x="2" y="12"/>
                                    <a:pt x="5" y="14"/>
                                    <a:pt x="9" y="13"/>
                                  </a:cubicBezTo>
                                  <a:cubicBezTo>
                                    <a:pt x="11" y="12"/>
                                    <a:pt x="13" y="10"/>
                                    <a:pt x="14" y="8"/>
                                  </a:cubicBezTo>
                                  <a:cubicBezTo>
                                    <a:pt x="14" y="7"/>
                                    <a:pt x="14" y="6"/>
                                    <a:pt x="14" y="5"/>
                                  </a:cubicBezTo>
                                  <a:cubicBezTo>
                                    <a:pt x="13" y="2"/>
                                    <a:pt x="11" y="0"/>
                                    <a:pt x="8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5" name="Freeform 137"/>
                          <wps:cNvSpPr/>
                          <wps:spPr bwMode="auto">
                            <a:xfrm>
                              <a:off x="7128" y="20783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5 h 14"/>
                                <a:gd name="T2" fmla="*/ 0 w 14"/>
                                <a:gd name="T3" fmla="*/ 7 h 14"/>
                                <a:gd name="T4" fmla="*/ 1 w 14"/>
                                <a:gd name="T5" fmla="*/ 8 h 14"/>
                                <a:gd name="T6" fmla="*/ 10 w 14"/>
                                <a:gd name="T7" fmla="*/ 12 h 14"/>
                                <a:gd name="T8" fmla="*/ 14 w 14"/>
                                <a:gd name="T9" fmla="*/ 7 h 14"/>
                                <a:gd name="T10" fmla="*/ 14 w 14"/>
                                <a:gd name="T11" fmla="*/ 5 h 14"/>
                                <a:gd name="T12" fmla="*/ 8 w 14"/>
                                <a:gd name="T13" fmla="*/ 0 h 14"/>
                                <a:gd name="T14" fmla="*/ 6 w 14"/>
                                <a:gd name="T15" fmla="*/ 0 h 14"/>
                                <a:gd name="T16" fmla="*/ 6 w 14"/>
                                <a:gd name="T17" fmla="*/ 0 h 14"/>
                                <a:gd name="T18" fmla="*/ 6 w 14"/>
                                <a:gd name="T19" fmla="*/ 0 h 14"/>
                                <a:gd name="T20" fmla="*/ 0 w 14"/>
                                <a:gd name="T21" fmla="*/ 5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5"/>
                                  </a:move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0" y="8"/>
                                    <a:pt x="1" y="8"/>
                                    <a:pt x="1" y="8"/>
                                  </a:cubicBezTo>
                                  <a:cubicBezTo>
                                    <a:pt x="2" y="12"/>
                                    <a:pt x="6" y="14"/>
                                    <a:pt x="10" y="12"/>
                                  </a:cubicBezTo>
                                  <a:cubicBezTo>
                                    <a:pt x="12" y="11"/>
                                    <a:pt x="13" y="9"/>
                                    <a:pt x="14" y="7"/>
                                  </a:cubicBezTo>
                                  <a:cubicBezTo>
                                    <a:pt x="14" y="7"/>
                                    <a:pt x="14" y="6"/>
                                    <a:pt x="14" y="5"/>
                                  </a:cubicBezTo>
                                  <a:cubicBezTo>
                                    <a:pt x="13" y="2"/>
                                    <a:pt x="11" y="0"/>
                                    <a:pt x="8" y="0"/>
                                  </a:cubicBezTo>
                                  <a:cubicBezTo>
                                    <a:pt x="7" y="0"/>
                                    <a:pt x="7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6" name="Freeform 138"/>
                          <wps:cNvSpPr/>
                          <wps:spPr bwMode="auto">
                            <a:xfrm>
                              <a:off x="7128" y="22155"/>
                              <a:ext cx="69" cy="7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8 h 14"/>
                                <a:gd name="T2" fmla="*/ 14 w 14"/>
                                <a:gd name="T3" fmla="*/ 6 h 14"/>
                                <a:gd name="T4" fmla="*/ 13 w 14"/>
                                <a:gd name="T5" fmla="*/ 5 h 14"/>
                                <a:gd name="T6" fmla="*/ 6 w 14"/>
                                <a:gd name="T7" fmla="*/ 0 h 14"/>
                                <a:gd name="T8" fmla="*/ 0 w 14"/>
                                <a:gd name="T9" fmla="*/ 6 h 14"/>
                                <a:gd name="T10" fmla="*/ 0 w 14"/>
                                <a:gd name="T11" fmla="*/ 8 h 14"/>
                                <a:gd name="T12" fmla="*/ 6 w 14"/>
                                <a:gd name="T13" fmla="*/ 14 h 14"/>
                                <a:gd name="T14" fmla="*/ 8 w 14"/>
                                <a:gd name="T15" fmla="*/ 14 h 14"/>
                                <a:gd name="T16" fmla="*/ 14 w 14"/>
                                <a:gd name="T17" fmla="*/ 8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8"/>
                                  </a:moveTo>
                                  <a:cubicBezTo>
                                    <a:pt x="14" y="8"/>
                                    <a:pt x="14" y="7"/>
                                    <a:pt x="14" y="6"/>
                                  </a:cubicBezTo>
                                  <a:cubicBezTo>
                                    <a:pt x="14" y="6"/>
                                    <a:pt x="13" y="5"/>
                                    <a:pt x="13" y="5"/>
                                  </a:cubicBezTo>
                                  <a:cubicBezTo>
                                    <a:pt x="12" y="2"/>
                                    <a:pt x="9" y="0"/>
                                    <a:pt x="6" y="0"/>
                                  </a:cubicBezTo>
                                  <a:cubicBezTo>
                                    <a:pt x="3" y="1"/>
                                    <a:pt x="1" y="3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1" y="11"/>
                                    <a:pt x="3" y="13"/>
                                    <a:pt x="6" y="14"/>
                                  </a:cubicBezTo>
                                  <a:cubicBezTo>
                                    <a:pt x="7" y="14"/>
                                    <a:pt x="7" y="14"/>
                                    <a:pt x="8" y="14"/>
                                  </a:cubicBezTo>
                                  <a:cubicBezTo>
                                    <a:pt x="11" y="13"/>
                                    <a:pt x="13" y="11"/>
                                    <a:pt x="14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7" name="Freeform 139"/>
                          <wps:cNvSpPr/>
                          <wps:spPr bwMode="auto">
                            <a:xfrm>
                              <a:off x="7265" y="22155"/>
                              <a:ext cx="65" cy="7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9 h 14"/>
                                <a:gd name="T2" fmla="*/ 13 w 13"/>
                                <a:gd name="T3" fmla="*/ 6 h 14"/>
                                <a:gd name="T4" fmla="*/ 6 w 13"/>
                                <a:gd name="T5" fmla="*/ 1 h 14"/>
                                <a:gd name="T6" fmla="*/ 0 w 13"/>
                                <a:gd name="T7" fmla="*/ 6 h 14"/>
                                <a:gd name="T8" fmla="*/ 0 w 13"/>
                                <a:gd name="T9" fmla="*/ 9 h 14"/>
                                <a:gd name="T10" fmla="*/ 5 w 13"/>
                                <a:gd name="T11" fmla="*/ 14 h 14"/>
                                <a:gd name="T12" fmla="*/ 8 w 13"/>
                                <a:gd name="T13" fmla="*/ 14 h 14"/>
                                <a:gd name="T14" fmla="*/ 13 w 13"/>
                                <a:gd name="T15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9"/>
                                  </a:moveTo>
                                  <a:cubicBezTo>
                                    <a:pt x="13" y="8"/>
                                    <a:pt x="13" y="7"/>
                                    <a:pt x="13" y="6"/>
                                  </a:cubicBezTo>
                                  <a:cubicBezTo>
                                    <a:pt x="12" y="2"/>
                                    <a:pt x="9" y="0"/>
                                    <a:pt x="6" y="1"/>
                                  </a:cubicBezTo>
                                  <a:cubicBezTo>
                                    <a:pt x="3" y="1"/>
                                    <a:pt x="1" y="3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1" y="12"/>
                                    <a:pt x="2" y="13"/>
                                    <a:pt x="5" y="14"/>
                                  </a:cubicBezTo>
                                  <a:cubicBezTo>
                                    <a:pt x="6" y="14"/>
                                    <a:pt x="7" y="14"/>
                                    <a:pt x="8" y="14"/>
                                  </a:cubicBezTo>
                                  <a:cubicBezTo>
                                    <a:pt x="11" y="13"/>
                                    <a:pt x="13" y="12"/>
                                    <a:pt x="13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8" name="Freeform 140"/>
                          <wps:cNvSpPr/>
                          <wps:spPr bwMode="auto">
                            <a:xfrm>
                              <a:off x="6512" y="21400"/>
                              <a:ext cx="65" cy="7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4"/>
                                <a:gd name="T2" fmla="*/ 7 w 13"/>
                                <a:gd name="T3" fmla="*/ 0 h 14"/>
                                <a:gd name="T4" fmla="*/ 0 w 13"/>
                                <a:gd name="T5" fmla="*/ 7 h 14"/>
                                <a:gd name="T6" fmla="*/ 6 w 13"/>
                                <a:gd name="T7" fmla="*/ 14 h 14"/>
                                <a:gd name="T8" fmla="*/ 13 w 13"/>
                                <a:gd name="T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4">
                                  <a:moveTo>
                                    <a:pt x="13" y="7"/>
                                  </a:moveTo>
                                  <a:cubicBezTo>
                                    <a:pt x="13" y="3"/>
                                    <a:pt x="10" y="0"/>
                                    <a:pt x="7" y="0"/>
                                  </a:cubicBezTo>
                                  <a:cubicBezTo>
                                    <a:pt x="3" y="0"/>
                                    <a:pt x="0" y="2"/>
                                    <a:pt x="0" y="7"/>
                                  </a:cubicBezTo>
                                  <a:cubicBezTo>
                                    <a:pt x="0" y="10"/>
                                    <a:pt x="3" y="13"/>
                                    <a:pt x="6" y="14"/>
                                  </a:cubicBezTo>
                                  <a:cubicBezTo>
                                    <a:pt x="10" y="14"/>
                                    <a:pt x="13" y="11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59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12" y="21539"/>
                              <a:ext cx="65" cy="6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0" name="Freeform 142"/>
                          <wps:cNvSpPr/>
                          <wps:spPr bwMode="auto">
                            <a:xfrm>
                              <a:off x="7885" y="21678"/>
                              <a:ext cx="65" cy="6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 h 13"/>
                                <a:gd name="T2" fmla="*/ 6 w 13"/>
                                <a:gd name="T3" fmla="*/ 13 h 13"/>
                                <a:gd name="T4" fmla="*/ 13 w 13"/>
                                <a:gd name="T5" fmla="*/ 7 h 13"/>
                                <a:gd name="T6" fmla="*/ 6 w 13"/>
                                <a:gd name="T7" fmla="*/ 0 h 13"/>
                                <a:gd name="T8" fmla="*/ 0 w 13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7"/>
                                  </a:moveTo>
                                  <a:cubicBezTo>
                                    <a:pt x="0" y="10"/>
                                    <a:pt x="3" y="13"/>
                                    <a:pt x="6" y="13"/>
                                  </a:cubicBezTo>
                                  <a:cubicBezTo>
                                    <a:pt x="10" y="13"/>
                                    <a:pt x="13" y="10"/>
                                    <a:pt x="13" y="7"/>
                                  </a:cubicBezTo>
                                  <a:cubicBezTo>
                                    <a:pt x="13" y="3"/>
                                    <a:pt x="10" y="0"/>
                                    <a:pt x="6" y="0"/>
                                  </a:cubicBezTo>
                                  <a:cubicBezTo>
                                    <a:pt x="2" y="0"/>
                                    <a:pt x="0" y="4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1" name="Freeform 143"/>
                          <wps:cNvSpPr/>
                          <wps:spPr bwMode="auto">
                            <a:xfrm>
                              <a:off x="7405" y="22161"/>
                              <a:ext cx="65" cy="6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 h 13"/>
                                <a:gd name="T2" fmla="*/ 6 w 13"/>
                                <a:gd name="T3" fmla="*/ 13 h 13"/>
                                <a:gd name="T4" fmla="*/ 13 w 13"/>
                                <a:gd name="T5" fmla="*/ 6 h 13"/>
                                <a:gd name="T6" fmla="*/ 6 w 13"/>
                                <a:gd name="T7" fmla="*/ 0 h 13"/>
                                <a:gd name="T8" fmla="*/ 0 w 13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7"/>
                                  </a:moveTo>
                                  <a:cubicBezTo>
                                    <a:pt x="0" y="10"/>
                                    <a:pt x="3" y="13"/>
                                    <a:pt x="6" y="13"/>
                                  </a:cubicBezTo>
                                  <a:cubicBezTo>
                                    <a:pt x="10" y="13"/>
                                    <a:pt x="13" y="10"/>
                                    <a:pt x="13" y="6"/>
                                  </a:cubicBezTo>
                                  <a:cubicBezTo>
                                    <a:pt x="13" y="3"/>
                                    <a:pt x="10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2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5" y="21266"/>
                              <a:ext cx="65" cy="6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3" name="Freeform 145"/>
                          <wps:cNvSpPr/>
                          <wps:spPr bwMode="auto">
                            <a:xfrm>
                              <a:off x="7405" y="20783"/>
                              <a:ext cx="65" cy="6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13"/>
                                <a:gd name="T2" fmla="*/ 7 w 13"/>
                                <a:gd name="T3" fmla="*/ 13 h 13"/>
                                <a:gd name="T4" fmla="*/ 13 w 13"/>
                                <a:gd name="T5" fmla="*/ 6 h 13"/>
                                <a:gd name="T6" fmla="*/ 6 w 13"/>
                                <a:gd name="T7" fmla="*/ 0 h 13"/>
                                <a:gd name="T8" fmla="*/ 0 w 13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6"/>
                                  </a:moveTo>
                                  <a:cubicBezTo>
                                    <a:pt x="0" y="10"/>
                                    <a:pt x="3" y="13"/>
                                    <a:pt x="7" y="13"/>
                                  </a:cubicBezTo>
                                  <a:cubicBezTo>
                                    <a:pt x="10" y="13"/>
                                    <a:pt x="13" y="10"/>
                                    <a:pt x="13" y="6"/>
                                  </a:cubicBezTo>
                                  <a:cubicBezTo>
                                    <a:pt x="13" y="3"/>
                                    <a:pt x="10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4" name="Freeform 146"/>
                          <wps:cNvSpPr/>
                          <wps:spPr bwMode="auto">
                            <a:xfrm>
                              <a:off x="6993" y="22155"/>
                              <a:ext cx="61" cy="6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8 h 13"/>
                                <a:gd name="T2" fmla="*/ 12 w 12"/>
                                <a:gd name="T3" fmla="*/ 6 h 13"/>
                                <a:gd name="T4" fmla="*/ 8 w 12"/>
                                <a:gd name="T5" fmla="*/ 1 h 13"/>
                                <a:gd name="T6" fmla="*/ 0 w 12"/>
                                <a:gd name="T7" fmla="*/ 6 h 13"/>
                                <a:gd name="T8" fmla="*/ 0 w 12"/>
                                <a:gd name="T9" fmla="*/ 8 h 13"/>
                                <a:gd name="T10" fmla="*/ 5 w 12"/>
                                <a:gd name="T11" fmla="*/ 13 h 13"/>
                                <a:gd name="T12" fmla="*/ 7 w 12"/>
                                <a:gd name="T13" fmla="*/ 13 h 13"/>
                                <a:gd name="T14" fmla="*/ 12 w 12"/>
                                <a:gd name="T15" fmla="*/ 8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12" y="8"/>
                                  </a:moveTo>
                                  <a:cubicBezTo>
                                    <a:pt x="12" y="8"/>
                                    <a:pt x="12" y="7"/>
                                    <a:pt x="12" y="6"/>
                                  </a:cubicBezTo>
                                  <a:cubicBezTo>
                                    <a:pt x="12" y="3"/>
                                    <a:pt x="10" y="2"/>
                                    <a:pt x="8" y="1"/>
                                  </a:cubicBezTo>
                                  <a:cubicBezTo>
                                    <a:pt x="4" y="0"/>
                                    <a:pt x="0" y="2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1" y="11"/>
                                    <a:pt x="2" y="13"/>
                                    <a:pt x="5" y="13"/>
                                  </a:cubicBezTo>
                                  <a:cubicBezTo>
                                    <a:pt x="6" y="13"/>
                                    <a:pt x="7" y="13"/>
                                    <a:pt x="7" y="13"/>
                                  </a:cubicBezTo>
                                  <a:cubicBezTo>
                                    <a:pt x="10" y="13"/>
                                    <a:pt x="12" y="11"/>
                                    <a:pt x="1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5" name="Freeform 147"/>
                          <wps:cNvSpPr/>
                          <wps:spPr bwMode="auto">
                            <a:xfrm>
                              <a:off x="6993" y="20783"/>
                              <a:ext cx="65" cy="6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3"/>
                                <a:gd name="T2" fmla="*/ 13 w 13"/>
                                <a:gd name="T3" fmla="*/ 5 h 13"/>
                                <a:gd name="T4" fmla="*/ 7 w 13"/>
                                <a:gd name="T5" fmla="*/ 0 h 13"/>
                                <a:gd name="T6" fmla="*/ 6 w 13"/>
                                <a:gd name="T7" fmla="*/ 0 h 13"/>
                                <a:gd name="T8" fmla="*/ 0 w 13"/>
                                <a:gd name="T9" fmla="*/ 5 h 13"/>
                                <a:gd name="T10" fmla="*/ 0 w 13"/>
                                <a:gd name="T11" fmla="*/ 7 h 13"/>
                                <a:gd name="T12" fmla="*/ 5 w 13"/>
                                <a:gd name="T13" fmla="*/ 12 h 13"/>
                                <a:gd name="T14" fmla="*/ 13 w 13"/>
                                <a:gd name="T1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7"/>
                                  </a:moveTo>
                                  <a:cubicBezTo>
                                    <a:pt x="13" y="7"/>
                                    <a:pt x="13" y="6"/>
                                    <a:pt x="13" y="5"/>
                                  </a:cubicBezTo>
                                  <a:cubicBezTo>
                                    <a:pt x="12" y="2"/>
                                    <a:pt x="10" y="1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3" y="1"/>
                                    <a:pt x="1" y="2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2" y="12"/>
                                    <a:pt x="5" y="12"/>
                                  </a:cubicBezTo>
                                  <a:cubicBezTo>
                                    <a:pt x="8" y="13"/>
                                    <a:pt x="12" y="12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6" name="Freeform 148"/>
                          <wps:cNvSpPr/>
                          <wps:spPr bwMode="auto">
                            <a:xfrm>
                              <a:off x="6512" y="21678"/>
                              <a:ext cx="65" cy="6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13"/>
                                <a:gd name="T2" fmla="*/ 13 w 13"/>
                                <a:gd name="T3" fmla="*/ 6 h 13"/>
                                <a:gd name="T4" fmla="*/ 7 w 13"/>
                                <a:gd name="T5" fmla="*/ 0 h 13"/>
                                <a:gd name="T6" fmla="*/ 6 w 13"/>
                                <a:gd name="T7" fmla="*/ 0 h 13"/>
                                <a:gd name="T8" fmla="*/ 0 w 13"/>
                                <a:gd name="T9" fmla="*/ 6 h 13"/>
                                <a:gd name="T10" fmla="*/ 0 w 13"/>
                                <a:gd name="T11" fmla="*/ 7 h 13"/>
                                <a:gd name="T12" fmla="*/ 6 w 13"/>
                                <a:gd name="T13" fmla="*/ 13 h 13"/>
                                <a:gd name="T14" fmla="*/ 7 w 13"/>
                                <a:gd name="T15" fmla="*/ 13 h 13"/>
                                <a:gd name="T16" fmla="*/ 13 w 13"/>
                                <a:gd name="T17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3" y="7"/>
                                  </a:moveTo>
                                  <a:cubicBezTo>
                                    <a:pt x="13" y="7"/>
                                    <a:pt x="13" y="6"/>
                                    <a:pt x="13" y="6"/>
                                  </a:cubicBezTo>
                                  <a:cubicBezTo>
                                    <a:pt x="12" y="2"/>
                                    <a:pt x="10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3" y="12"/>
                                    <a:pt x="6" y="13"/>
                                  </a:cubicBezTo>
                                  <a:cubicBezTo>
                                    <a:pt x="6" y="13"/>
                                    <a:pt x="7" y="13"/>
                                    <a:pt x="7" y="13"/>
                                  </a:cubicBezTo>
                                  <a:cubicBezTo>
                                    <a:pt x="10" y="12"/>
                                    <a:pt x="12" y="10"/>
                                    <a:pt x="1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7" name="Freeform 149"/>
                          <wps:cNvSpPr/>
                          <wps:spPr bwMode="auto">
                            <a:xfrm>
                              <a:off x="6512" y="21266"/>
                              <a:ext cx="65" cy="65"/>
                            </a:xfrm>
                            <a:custGeom>
                              <a:avLst/>
                              <a:gdLst>
                                <a:gd name="T0" fmla="*/ 10 w 13"/>
                                <a:gd name="T1" fmla="*/ 12 h 13"/>
                                <a:gd name="T2" fmla="*/ 13 w 13"/>
                                <a:gd name="T3" fmla="*/ 5 h 13"/>
                                <a:gd name="T4" fmla="*/ 7 w 13"/>
                                <a:gd name="T5" fmla="*/ 0 h 13"/>
                                <a:gd name="T6" fmla="*/ 6 w 13"/>
                                <a:gd name="T7" fmla="*/ 0 h 13"/>
                                <a:gd name="T8" fmla="*/ 0 w 13"/>
                                <a:gd name="T9" fmla="*/ 6 h 13"/>
                                <a:gd name="T10" fmla="*/ 0 w 13"/>
                                <a:gd name="T11" fmla="*/ 7 h 13"/>
                                <a:gd name="T12" fmla="*/ 6 w 13"/>
                                <a:gd name="T13" fmla="*/ 13 h 13"/>
                                <a:gd name="T14" fmla="*/ 7 w 13"/>
                                <a:gd name="T15" fmla="*/ 13 h 13"/>
                                <a:gd name="T16" fmla="*/ 10 w 13"/>
                                <a:gd name="T17" fmla="*/ 12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0" y="12"/>
                                  </a:moveTo>
                                  <a:cubicBezTo>
                                    <a:pt x="12" y="10"/>
                                    <a:pt x="13" y="8"/>
                                    <a:pt x="13" y="5"/>
                                  </a:cubicBezTo>
                                  <a:cubicBezTo>
                                    <a:pt x="12" y="2"/>
                                    <a:pt x="10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1" y="2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1" y="10"/>
                                    <a:pt x="3" y="12"/>
                                    <a:pt x="6" y="13"/>
                                  </a:cubicBezTo>
                                  <a:cubicBezTo>
                                    <a:pt x="6" y="13"/>
                                    <a:pt x="7" y="13"/>
                                    <a:pt x="7" y="13"/>
                                  </a:cubicBezTo>
                                  <a:cubicBezTo>
                                    <a:pt x="8" y="12"/>
                                    <a:pt x="9" y="12"/>
                                    <a:pt x="10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8" name="Freeform 150"/>
                          <wps:cNvSpPr/>
                          <wps:spPr bwMode="auto">
                            <a:xfrm>
                              <a:off x="7748" y="21957"/>
                              <a:ext cx="63" cy="5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12"/>
                                <a:gd name="T2" fmla="*/ 6 w 13"/>
                                <a:gd name="T3" fmla="*/ 12 h 12"/>
                                <a:gd name="T4" fmla="*/ 13 w 13"/>
                                <a:gd name="T5" fmla="*/ 6 h 12"/>
                                <a:gd name="T6" fmla="*/ 6 w 13"/>
                                <a:gd name="T7" fmla="*/ 0 h 12"/>
                                <a:gd name="T8" fmla="*/ 0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0" y="6"/>
                                  </a:moveTo>
                                  <a:cubicBezTo>
                                    <a:pt x="0" y="9"/>
                                    <a:pt x="3" y="12"/>
                                    <a:pt x="6" y="12"/>
                                  </a:cubicBezTo>
                                  <a:cubicBezTo>
                                    <a:pt x="10" y="12"/>
                                    <a:pt x="13" y="9"/>
                                    <a:pt x="13" y="6"/>
                                  </a:cubicBezTo>
                                  <a:cubicBezTo>
                                    <a:pt x="13" y="2"/>
                                    <a:pt x="10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09" name="Freeform 151"/>
                          <wps:cNvSpPr/>
                          <wps:spPr bwMode="auto">
                            <a:xfrm>
                              <a:off x="7678" y="20923"/>
                              <a:ext cx="65" cy="65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6 h 13"/>
                                <a:gd name="T2" fmla="*/ 7 w 13"/>
                                <a:gd name="T3" fmla="*/ 12 h 13"/>
                                <a:gd name="T4" fmla="*/ 13 w 13"/>
                                <a:gd name="T5" fmla="*/ 6 h 13"/>
                                <a:gd name="T6" fmla="*/ 7 w 13"/>
                                <a:gd name="T7" fmla="*/ 0 h 13"/>
                                <a:gd name="T8" fmla="*/ 1 w 13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1" y="6"/>
                                  </a:moveTo>
                                  <a:cubicBezTo>
                                    <a:pt x="1" y="10"/>
                                    <a:pt x="3" y="13"/>
                                    <a:pt x="7" y="12"/>
                                  </a:cubicBezTo>
                                  <a:cubicBezTo>
                                    <a:pt x="10" y="12"/>
                                    <a:pt x="13" y="10"/>
                                    <a:pt x="13" y="6"/>
                                  </a:cubicBezTo>
                                  <a:cubicBezTo>
                                    <a:pt x="13" y="3"/>
                                    <a:pt x="11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0" name="Freeform 152"/>
                          <wps:cNvSpPr/>
                          <wps:spPr bwMode="auto">
                            <a:xfrm>
                              <a:off x="7748" y="20993"/>
                              <a:ext cx="63" cy="59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12"/>
                                <a:gd name="T2" fmla="*/ 7 w 13"/>
                                <a:gd name="T3" fmla="*/ 12 h 12"/>
                                <a:gd name="T4" fmla="*/ 13 w 13"/>
                                <a:gd name="T5" fmla="*/ 6 h 12"/>
                                <a:gd name="T6" fmla="*/ 7 w 13"/>
                                <a:gd name="T7" fmla="*/ 0 h 12"/>
                                <a:gd name="T8" fmla="*/ 0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0" y="6"/>
                                  </a:moveTo>
                                  <a:cubicBezTo>
                                    <a:pt x="1" y="9"/>
                                    <a:pt x="3" y="12"/>
                                    <a:pt x="7" y="12"/>
                                  </a:cubicBezTo>
                                  <a:cubicBezTo>
                                    <a:pt x="10" y="12"/>
                                    <a:pt x="13" y="10"/>
                                    <a:pt x="13" y="6"/>
                                  </a:cubicBezTo>
                                  <a:cubicBezTo>
                                    <a:pt x="13" y="3"/>
                                    <a:pt x="10" y="0"/>
                                    <a:pt x="7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1" name="Freeform 153"/>
                          <wps:cNvSpPr/>
                          <wps:spPr bwMode="auto">
                            <a:xfrm>
                              <a:off x="7678" y="22022"/>
                              <a:ext cx="65" cy="6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 h 13"/>
                                <a:gd name="T2" fmla="*/ 7 w 13"/>
                                <a:gd name="T3" fmla="*/ 13 h 13"/>
                                <a:gd name="T4" fmla="*/ 13 w 13"/>
                                <a:gd name="T5" fmla="*/ 7 h 13"/>
                                <a:gd name="T6" fmla="*/ 7 w 13"/>
                                <a:gd name="T7" fmla="*/ 1 h 13"/>
                                <a:gd name="T8" fmla="*/ 0 w 13"/>
                                <a:gd name="T9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0" y="7"/>
                                  </a:moveTo>
                                  <a:cubicBezTo>
                                    <a:pt x="0" y="10"/>
                                    <a:pt x="3" y="13"/>
                                    <a:pt x="7" y="13"/>
                                  </a:cubicBezTo>
                                  <a:cubicBezTo>
                                    <a:pt x="10" y="13"/>
                                    <a:pt x="13" y="10"/>
                                    <a:pt x="13" y="7"/>
                                  </a:cubicBezTo>
                                  <a:cubicBezTo>
                                    <a:pt x="13" y="3"/>
                                    <a:pt x="10" y="0"/>
                                    <a:pt x="7" y="1"/>
                                  </a:cubicBezTo>
                                  <a:cubicBezTo>
                                    <a:pt x="3" y="0"/>
                                    <a:pt x="0" y="4"/>
                                    <a:pt x="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2" name="Freeform 154"/>
                          <wps:cNvSpPr/>
                          <wps:spPr bwMode="auto">
                            <a:xfrm>
                              <a:off x="6721" y="20923"/>
                              <a:ext cx="59" cy="6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12 w 12"/>
                                <a:gd name="T3" fmla="*/ 5 h 12"/>
                                <a:gd name="T4" fmla="*/ 7 w 12"/>
                                <a:gd name="T5" fmla="*/ 0 h 12"/>
                                <a:gd name="T6" fmla="*/ 5 w 12"/>
                                <a:gd name="T7" fmla="*/ 0 h 12"/>
                                <a:gd name="T8" fmla="*/ 0 w 12"/>
                                <a:gd name="T9" fmla="*/ 5 h 12"/>
                                <a:gd name="T10" fmla="*/ 0 w 12"/>
                                <a:gd name="T11" fmla="*/ 7 h 12"/>
                                <a:gd name="T12" fmla="*/ 0 w 12"/>
                                <a:gd name="T13" fmla="*/ 7 h 12"/>
                                <a:gd name="T14" fmla="*/ 0 w 12"/>
                                <a:gd name="T15" fmla="*/ 7 h 12"/>
                                <a:gd name="T16" fmla="*/ 5 w 12"/>
                                <a:gd name="T17" fmla="*/ 12 h 12"/>
                                <a:gd name="T18" fmla="*/ 7 w 12"/>
                                <a:gd name="T19" fmla="*/ 12 h 12"/>
                                <a:gd name="T20" fmla="*/ 12 w 12"/>
                                <a:gd name="T21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1" y="2"/>
                                    <a:pt x="10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2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ubicBezTo>
                                    <a:pt x="10" y="11"/>
                                    <a:pt x="11" y="10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3" name="Freeform 155"/>
                          <wps:cNvSpPr/>
                          <wps:spPr bwMode="auto">
                            <a:xfrm>
                              <a:off x="6721" y="22022"/>
                              <a:ext cx="63" cy="65"/>
                            </a:xfrm>
                            <a:custGeom>
                              <a:avLst/>
                              <a:gdLst>
                                <a:gd name="T0" fmla="*/ 7 w 13"/>
                                <a:gd name="T1" fmla="*/ 12 h 13"/>
                                <a:gd name="T2" fmla="*/ 11 w 13"/>
                                <a:gd name="T3" fmla="*/ 4 h 13"/>
                                <a:gd name="T4" fmla="*/ 4 w 13"/>
                                <a:gd name="T5" fmla="*/ 1 h 13"/>
                                <a:gd name="T6" fmla="*/ 0 w 13"/>
                                <a:gd name="T7" fmla="*/ 5 h 13"/>
                                <a:gd name="T8" fmla="*/ 0 w 13"/>
                                <a:gd name="T9" fmla="*/ 8 h 13"/>
                                <a:gd name="T10" fmla="*/ 5 w 13"/>
                                <a:gd name="T11" fmla="*/ 13 h 13"/>
                                <a:gd name="T12" fmla="*/ 7 w 13"/>
                                <a:gd name="T13" fmla="*/ 13 h 13"/>
                                <a:gd name="T14" fmla="*/ 7 w 13"/>
                                <a:gd name="T15" fmla="*/ 12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3">
                                  <a:moveTo>
                                    <a:pt x="7" y="12"/>
                                  </a:moveTo>
                                  <a:cubicBezTo>
                                    <a:pt x="11" y="11"/>
                                    <a:pt x="13" y="7"/>
                                    <a:pt x="11" y="4"/>
                                  </a:cubicBezTo>
                                  <a:cubicBezTo>
                                    <a:pt x="10" y="1"/>
                                    <a:pt x="7" y="0"/>
                                    <a:pt x="4" y="1"/>
                                  </a:cubicBezTo>
                                  <a:cubicBezTo>
                                    <a:pt x="2" y="1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8"/>
                                  </a:cubicBezTo>
                                  <a:cubicBezTo>
                                    <a:pt x="1" y="10"/>
                                    <a:pt x="2" y="12"/>
                                    <a:pt x="5" y="13"/>
                                  </a:cubicBezTo>
                                  <a:cubicBezTo>
                                    <a:pt x="5" y="13"/>
                                    <a:pt x="6" y="13"/>
                                    <a:pt x="7" y="13"/>
                                  </a:cubicBezTo>
                                  <a:cubicBezTo>
                                    <a:pt x="7" y="12"/>
                                    <a:pt x="7" y="12"/>
                                    <a:pt x="7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4" name="Freeform 156"/>
                          <wps:cNvSpPr/>
                          <wps:spPr bwMode="auto">
                            <a:xfrm>
                              <a:off x="6651" y="20993"/>
                              <a:ext cx="59" cy="5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12 w 12"/>
                                <a:gd name="T3" fmla="*/ 5 h 12"/>
                                <a:gd name="T4" fmla="*/ 7 w 12"/>
                                <a:gd name="T5" fmla="*/ 0 h 12"/>
                                <a:gd name="T6" fmla="*/ 5 w 12"/>
                                <a:gd name="T7" fmla="*/ 0 h 12"/>
                                <a:gd name="T8" fmla="*/ 0 w 12"/>
                                <a:gd name="T9" fmla="*/ 5 h 12"/>
                                <a:gd name="T10" fmla="*/ 0 w 12"/>
                                <a:gd name="T11" fmla="*/ 7 h 12"/>
                                <a:gd name="T12" fmla="*/ 5 w 12"/>
                                <a:gd name="T13" fmla="*/ 12 h 12"/>
                                <a:gd name="T14" fmla="*/ 7 w 12"/>
                                <a:gd name="T15" fmla="*/ 12 h 12"/>
                                <a:gd name="T16" fmla="*/ 12 w 12"/>
                                <a:gd name="T17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2" y="2"/>
                                    <a:pt x="10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1" y="10"/>
                                    <a:pt x="3" y="11"/>
                                    <a:pt x="5" y="12"/>
                                  </a:cubicBezTo>
                                  <a:cubicBezTo>
                                    <a:pt x="6" y="12"/>
                                    <a:pt x="7" y="12"/>
                                    <a:pt x="7" y="12"/>
                                  </a:cubicBezTo>
                                  <a:cubicBezTo>
                                    <a:pt x="10" y="11"/>
                                    <a:pt x="12" y="10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5" name="Freeform 157"/>
                          <wps:cNvSpPr/>
                          <wps:spPr bwMode="auto">
                            <a:xfrm>
                              <a:off x="6651" y="21957"/>
                              <a:ext cx="59" cy="59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12 h 12"/>
                                <a:gd name="T2" fmla="*/ 7 w 12"/>
                                <a:gd name="T3" fmla="*/ 12 h 12"/>
                                <a:gd name="T4" fmla="*/ 8 w 12"/>
                                <a:gd name="T5" fmla="*/ 11 h 12"/>
                                <a:gd name="T6" fmla="*/ 12 w 12"/>
                                <a:gd name="T7" fmla="*/ 5 h 12"/>
                                <a:gd name="T8" fmla="*/ 7 w 12"/>
                                <a:gd name="T9" fmla="*/ 0 h 12"/>
                                <a:gd name="T10" fmla="*/ 5 w 12"/>
                                <a:gd name="T11" fmla="*/ 0 h 12"/>
                                <a:gd name="T12" fmla="*/ 0 w 12"/>
                                <a:gd name="T13" fmla="*/ 5 h 12"/>
                                <a:gd name="T14" fmla="*/ 0 w 12"/>
                                <a:gd name="T15" fmla="*/ 7 h 12"/>
                                <a:gd name="T16" fmla="*/ 5 w 12"/>
                                <a:gd name="T17" fmla="*/ 12 h 12"/>
                                <a:gd name="T18" fmla="*/ 7 w 12"/>
                                <a:gd name="T1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7" y="12"/>
                                  </a:moveTo>
                                  <a:cubicBezTo>
                                    <a:pt x="7" y="12"/>
                                    <a:pt x="7" y="12"/>
                                    <a:pt x="7" y="12"/>
                                  </a:cubicBezTo>
                                  <a:cubicBezTo>
                                    <a:pt x="7" y="12"/>
                                    <a:pt x="7" y="12"/>
                                    <a:pt x="8" y="11"/>
                                  </a:cubicBezTo>
                                  <a:cubicBezTo>
                                    <a:pt x="10" y="11"/>
                                    <a:pt x="12" y="8"/>
                                    <a:pt x="12" y="5"/>
                                  </a:cubicBezTo>
                                  <a:cubicBezTo>
                                    <a:pt x="12" y="3"/>
                                    <a:pt x="10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1" y="9"/>
                                    <a:pt x="2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6" name="Freeform 158"/>
                          <wps:cNvSpPr/>
                          <wps:spPr bwMode="auto">
                            <a:xfrm>
                              <a:off x="7817" y="21888"/>
                              <a:ext cx="59" cy="59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2 h 12"/>
                                <a:gd name="T2" fmla="*/ 1 w 12"/>
                                <a:gd name="T3" fmla="*/ 9 h 12"/>
                                <a:gd name="T4" fmla="*/ 6 w 12"/>
                                <a:gd name="T5" fmla="*/ 12 h 12"/>
                                <a:gd name="T6" fmla="*/ 7 w 12"/>
                                <a:gd name="T7" fmla="*/ 12 h 12"/>
                                <a:gd name="T8" fmla="*/ 9 w 12"/>
                                <a:gd name="T9" fmla="*/ 12 h 12"/>
                                <a:gd name="T10" fmla="*/ 12 w 12"/>
                                <a:gd name="T11" fmla="*/ 7 h 12"/>
                                <a:gd name="T12" fmla="*/ 12 w 12"/>
                                <a:gd name="T13" fmla="*/ 5 h 12"/>
                                <a:gd name="T14" fmla="*/ 7 w 12"/>
                                <a:gd name="T15" fmla="*/ 0 h 12"/>
                                <a:gd name="T16" fmla="*/ 6 w 12"/>
                                <a:gd name="T17" fmla="*/ 0 h 12"/>
                                <a:gd name="T18" fmla="*/ 2 w 12"/>
                                <a:gd name="T19" fmla="*/ 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2" y="2"/>
                                  </a:moveTo>
                                  <a:cubicBezTo>
                                    <a:pt x="0" y="4"/>
                                    <a:pt x="0" y="6"/>
                                    <a:pt x="1" y="9"/>
                                  </a:cubicBezTo>
                                  <a:cubicBezTo>
                                    <a:pt x="2" y="11"/>
                                    <a:pt x="4" y="12"/>
                                    <a:pt x="6" y="12"/>
                                  </a:cubicBezTo>
                                  <a:cubicBezTo>
                                    <a:pt x="6" y="12"/>
                                    <a:pt x="7" y="12"/>
                                    <a:pt x="7" y="12"/>
                                  </a:cubicBezTo>
                                  <a:cubicBezTo>
                                    <a:pt x="8" y="12"/>
                                    <a:pt x="8" y="12"/>
                                    <a:pt x="9" y="12"/>
                                  </a:cubicBezTo>
                                  <a:cubicBezTo>
                                    <a:pt x="11" y="11"/>
                                    <a:pt x="12" y="9"/>
                                    <a:pt x="12" y="7"/>
                                  </a:cubicBez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2" y="2"/>
                                    <a:pt x="10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4" y="0"/>
                                    <a:pt x="3" y="1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7" name="Freeform 159"/>
                          <wps:cNvSpPr/>
                          <wps:spPr bwMode="auto">
                            <a:xfrm>
                              <a:off x="7614" y="22091"/>
                              <a:ext cx="59" cy="6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 h 13"/>
                                <a:gd name="T2" fmla="*/ 5 w 12"/>
                                <a:gd name="T3" fmla="*/ 13 h 13"/>
                                <a:gd name="T4" fmla="*/ 12 w 12"/>
                                <a:gd name="T5" fmla="*/ 7 h 13"/>
                                <a:gd name="T6" fmla="*/ 6 w 12"/>
                                <a:gd name="T7" fmla="*/ 1 h 13"/>
                                <a:gd name="T8" fmla="*/ 0 w 12"/>
                                <a:gd name="T9" fmla="*/ 6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3">
                                  <a:moveTo>
                                    <a:pt x="0" y="6"/>
                                  </a:moveTo>
                                  <a:cubicBezTo>
                                    <a:pt x="0" y="9"/>
                                    <a:pt x="2" y="12"/>
                                    <a:pt x="5" y="13"/>
                                  </a:cubicBezTo>
                                  <a:cubicBezTo>
                                    <a:pt x="9" y="13"/>
                                    <a:pt x="12" y="10"/>
                                    <a:pt x="12" y="7"/>
                                  </a:cubicBezTo>
                                  <a:cubicBezTo>
                                    <a:pt x="12" y="4"/>
                                    <a:pt x="10" y="1"/>
                                    <a:pt x="6" y="1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8" name="Freeform 160"/>
                          <wps:cNvSpPr/>
                          <wps:spPr bwMode="auto">
                            <a:xfrm>
                              <a:off x="7817" y="21062"/>
                              <a:ext cx="65" cy="59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6 h 12"/>
                                <a:gd name="T2" fmla="*/ 7 w 13"/>
                                <a:gd name="T3" fmla="*/ 12 h 12"/>
                                <a:gd name="T4" fmla="*/ 12 w 13"/>
                                <a:gd name="T5" fmla="*/ 6 h 12"/>
                                <a:gd name="T6" fmla="*/ 6 w 13"/>
                                <a:gd name="T7" fmla="*/ 0 h 12"/>
                                <a:gd name="T8" fmla="*/ 1 w 13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12">
                                  <a:moveTo>
                                    <a:pt x="1" y="6"/>
                                  </a:moveTo>
                                  <a:cubicBezTo>
                                    <a:pt x="1" y="9"/>
                                    <a:pt x="3" y="12"/>
                                    <a:pt x="7" y="12"/>
                                  </a:cubicBezTo>
                                  <a:cubicBezTo>
                                    <a:pt x="10" y="12"/>
                                    <a:pt x="13" y="9"/>
                                    <a:pt x="12" y="6"/>
                                  </a:cubicBezTo>
                                  <a:cubicBezTo>
                                    <a:pt x="12" y="3"/>
                                    <a:pt x="10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19" name="Freeform 161"/>
                          <wps:cNvSpPr/>
                          <wps:spPr bwMode="auto">
                            <a:xfrm>
                              <a:off x="7614" y="20854"/>
                              <a:ext cx="59" cy="59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 h 12"/>
                                <a:gd name="T2" fmla="*/ 6 w 12"/>
                                <a:gd name="T3" fmla="*/ 12 h 12"/>
                                <a:gd name="T4" fmla="*/ 12 w 12"/>
                                <a:gd name="T5" fmla="*/ 6 h 12"/>
                                <a:gd name="T6" fmla="*/ 6 w 12"/>
                                <a:gd name="T7" fmla="*/ 0 h 12"/>
                                <a:gd name="T8" fmla="*/ 0 w 12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6"/>
                                  </a:moveTo>
                                  <a:cubicBezTo>
                                    <a:pt x="0" y="10"/>
                                    <a:pt x="3" y="12"/>
                                    <a:pt x="6" y="12"/>
                                  </a:cubicBezTo>
                                  <a:cubicBezTo>
                                    <a:pt x="9" y="12"/>
                                    <a:pt x="12" y="10"/>
                                    <a:pt x="12" y="6"/>
                                  </a:cubicBezTo>
                                  <a:cubicBezTo>
                                    <a:pt x="12" y="3"/>
                                    <a:pt x="10" y="1"/>
                                    <a:pt x="6" y="0"/>
                                  </a:cubicBezTo>
                                  <a:cubicBezTo>
                                    <a:pt x="3" y="0"/>
                                    <a:pt x="0" y="4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0" name="Freeform 162"/>
                          <wps:cNvSpPr/>
                          <wps:spPr bwMode="auto">
                            <a:xfrm>
                              <a:off x="6790" y="22091"/>
                              <a:ext cx="54" cy="59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2"/>
                                <a:gd name="T2" fmla="*/ 11 w 11"/>
                                <a:gd name="T3" fmla="*/ 5 h 12"/>
                                <a:gd name="T4" fmla="*/ 11 w 11"/>
                                <a:gd name="T5" fmla="*/ 4 h 12"/>
                                <a:gd name="T6" fmla="*/ 5 w 11"/>
                                <a:gd name="T7" fmla="*/ 1 h 12"/>
                                <a:gd name="T8" fmla="*/ 0 w 11"/>
                                <a:gd name="T9" fmla="*/ 5 h 12"/>
                                <a:gd name="T10" fmla="*/ 0 w 11"/>
                                <a:gd name="T11" fmla="*/ 7 h 12"/>
                                <a:gd name="T12" fmla="*/ 5 w 11"/>
                                <a:gd name="T13" fmla="*/ 12 h 12"/>
                                <a:gd name="T14" fmla="*/ 7 w 11"/>
                                <a:gd name="T15" fmla="*/ 12 h 12"/>
                                <a:gd name="T16" fmla="*/ 11 w 11"/>
                                <a:gd name="T17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7"/>
                                  </a:moveTo>
                                  <a:cubicBezTo>
                                    <a:pt x="11" y="7"/>
                                    <a:pt x="11" y="6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4"/>
                                  </a:cubicBezTo>
                                  <a:cubicBezTo>
                                    <a:pt x="10" y="2"/>
                                    <a:pt x="8" y="0"/>
                                    <a:pt x="5" y="1"/>
                                  </a:cubicBezTo>
                                  <a:cubicBezTo>
                                    <a:pt x="2" y="1"/>
                                    <a:pt x="0" y="2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2" y="11"/>
                                    <a:pt x="5" y="12"/>
                                  </a:cubicBezTo>
                                  <a:cubicBezTo>
                                    <a:pt x="5" y="12"/>
                                    <a:pt x="6" y="12"/>
                                    <a:pt x="7" y="12"/>
                                  </a:cubicBezTo>
                                  <a:cubicBezTo>
                                    <a:pt x="9" y="11"/>
                                    <a:pt x="11" y="10"/>
                                    <a:pt x="11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1" name="Freeform 163"/>
                          <wps:cNvSpPr/>
                          <wps:spPr bwMode="auto">
                            <a:xfrm>
                              <a:off x="6582" y="21888"/>
                              <a:ext cx="59" cy="5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12 w 12"/>
                                <a:gd name="T3" fmla="*/ 5 h 12"/>
                                <a:gd name="T4" fmla="*/ 7 w 12"/>
                                <a:gd name="T5" fmla="*/ 0 h 12"/>
                                <a:gd name="T6" fmla="*/ 5 w 12"/>
                                <a:gd name="T7" fmla="*/ 0 h 12"/>
                                <a:gd name="T8" fmla="*/ 0 w 12"/>
                                <a:gd name="T9" fmla="*/ 5 h 12"/>
                                <a:gd name="T10" fmla="*/ 0 w 12"/>
                                <a:gd name="T11" fmla="*/ 7 h 12"/>
                                <a:gd name="T12" fmla="*/ 5 w 12"/>
                                <a:gd name="T13" fmla="*/ 12 h 12"/>
                                <a:gd name="T14" fmla="*/ 7 w 12"/>
                                <a:gd name="T15" fmla="*/ 12 h 12"/>
                                <a:gd name="T16" fmla="*/ 12 w 12"/>
                                <a:gd name="T17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1" y="2"/>
                                    <a:pt x="10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1" y="9"/>
                                    <a:pt x="3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ubicBezTo>
                                    <a:pt x="10" y="11"/>
                                    <a:pt x="11" y="9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2" name="Freeform 164"/>
                          <wps:cNvSpPr/>
                          <wps:spPr bwMode="auto">
                            <a:xfrm>
                              <a:off x="6586" y="21062"/>
                              <a:ext cx="56" cy="59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1 h 12"/>
                                <a:gd name="T2" fmla="*/ 11 w 11"/>
                                <a:gd name="T3" fmla="*/ 5 h 12"/>
                                <a:gd name="T4" fmla="*/ 6 w 11"/>
                                <a:gd name="T5" fmla="*/ 0 h 12"/>
                                <a:gd name="T6" fmla="*/ 4 w 11"/>
                                <a:gd name="T7" fmla="*/ 0 h 12"/>
                                <a:gd name="T8" fmla="*/ 0 w 11"/>
                                <a:gd name="T9" fmla="*/ 5 h 12"/>
                                <a:gd name="T10" fmla="*/ 0 w 11"/>
                                <a:gd name="T11" fmla="*/ 7 h 12"/>
                                <a:gd name="T12" fmla="*/ 4 w 11"/>
                                <a:gd name="T13" fmla="*/ 12 h 12"/>
                                <a:gd name="T14" fmla="*/ 6 w 11"/>
                                <a:gd name="T15" fmla="*/ 12 h 12"/>
                                <a:gd name="T16" fmla="*/ 7 w 11"/>
                                <a:gd name="T17" fmla="*/ 1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7" y="11"/>
                                  </a:moveTo>
                                  <a:cubicBezTo>
                                    <a:pt x="10" y="10"/>
                                    <a:pt x="11" y="8"/>
                                    <a:pt x="11" y="5"/>
                                  </a:cubicBezTo>
                                  <a:cubicBezTo>
                                    <a:pt x="11" y="3"/>
                                    <a:pt x="9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0" y="9"/>
                                    <a:pt x="2" y="11"/>
                                    <a:pt x="4" y="12"/>
                                  </a:cubicBezTo>
                                  <a:cubicBezTo>
                                    <a:pt x="5" y="12"/>
                                    <a:pt x="6" y="12"/>
                                    <a:pt x="6" y="12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3" name="Freeform 165"/>
                          <wps:cNvSpPr/>
                          <wps:spPr bwMode="auto">
                            <a:xfrm>
                              <a:off x="6790" y="20854"/>
                              <a:ext cx="59" cy="59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2"/>
                                <a:gd name="T2" fmla="*/ 12 w 12"/>
                                <a:gd name="T3" fmla="*/ 5 h 12"/>
                                <a:gd name="T4" fmla="*/ 7 w 12"/>
                                <a:gd name="T5" fmla="*/ 0 h 12"/>
                                <a:gd name="T6" fmla="*/ 5 w 12"/>
                                <a:gd name="T7" fmla="*/ 0 h 12"/>
                                <a:gd name="T8" fmla="*/ 0 w 12"/>
                                <a:gd name="T9" fmla="*/ 5 h 12"/>
                                <a:gd name="T10" fmla="*/ 0 w 12"/>
                                <a:gd name="T11" fmla="*/ 7 h 12"/>
                                <a:gd name="T12" fmla="*/ 5 w 12"/>
                                <a:gd name="T13" fmla="*/ 12 h 12"/>
                                <a:gd name="T14" fmla="*/ 7 w 12"/>
                                <a:gd name="T15" fmla="*/ 12 h 12"/>
                                <a:gd name="T16" fmla="*/ 12 w 12"/>
                                <a:gd name="T17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7"/>
                                  </a:moveTo>
                                  <a:cubicBezTo>
                                    <a:pt x="12" y="7"/>
                                    <a:pt x="12" y="6"/>
                                    <a:pt x="12" y="5"/>
                                  </a:cubicBezTo>
                                  <a:cubicBezTo>
                                    <a:pt x="11" y="3"/>
                                    <a:pt x="10" y="1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2" y="1"/>
                                    <a:pt x="1" y="3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1" y="10"/>
                                    <a:pt x="2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ubicBezTo>
                                    <a:pt x="9" y="11"/>
                                    <a:pt x="11" y="10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4" name="Freeform 166"/>
                          <wps:cNvSpPr/>
                          <wps:spPr bwMode="auto">
                            <a:xfrm>
                              <a:off x="7956" y="21474"/>
                              <a:ext cx="59" cy="6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12"/>
                                <a:gd name="T2" fmla="*/ 0 w 12"/>
                                <a:gd name="T3" fmla="*/ 7 h 12"/>
                                <a:gd name="T4" fmla="*/ 5 w 12"/>
                                <a:gd name="T5" fmla="*/ 12 h 12"/>
                                <a:gd name="T6" fmla="*/ 7 w 12"/>
                                <a:gd name="T7" fmla="*/ 12 h 12"/>
                                <a:gd name="T8" fmla="*/ 9 w 12"/>
                                <a:gd name="T9" fmla="*/ 11 h 12"/>
                                <a:gd name="T10" fmla="*/ 12 w 12"/>
                                <a:gd name="T11" fmla="*/ 7 h 12"/>
                                <a:gd name="T12" fmla="*/ 12 w 12"/>
                                <a:gd name="T13" fmla="*/ 5 h 12"/>
                                <a:gd name="T14" fmla="*/ 11 w 12"/>
                                <a:gd name="T15" fmla="*/ 4 h 12"/>
                                <a:gd name="T16" fmla="*/ 7 w 12"/>
                                <a:gd name="T17" fmla="*/ 0 h 12"/>
                                <a:gd name="T18" fmla="*/ 5 w 12"/>
                                <a:gd name="T19" fmla="*/ 0 h 12"/>
                                <a:gd name="T20" fmla="*/ 0 w 12"/>
                                <a:gd name="T21" fmla="*/ 5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5"/>
                                  </a:move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1" y="10"/>
                                    <a:pt x="2" y="11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7" y="12"/>
                                  </a:cubicBezTo>
                                  <a:cubicBezTo>
                                    <a:pt x="8" y="11"/>
                                    <a:pt x="8" y="11"/>
                                    <a:pt x="9" y="11"/>
                                  </a:cubicBezTo>
                                  <a:cubicBezTo>
                                    <a:pt x="11" y="10"/>
                                    <a:pt x="11" y="9"/>
                                    <a:pt x="12" y="7"/>
                                  </a:cubicBezTo>
                                  <a:cubicBezTo>
                                    <a:pt x="12" y="6"/>
                                    <a:pt x="12" y="6"/>
                                    <a:pt x="12" y="5"/>
                                  </a:cubicBezTo>
                                  <a:cubicBezTo>
                                    <a:pt x="12" y="5"/>
                                    <a:pt x="12" y="4"/>
                                    <a:pt x="11" y="4"/>
                                  </a:cubicBezTo>
                                  <a:cubicBezTo>
                                    <a:pt x="11" y="2"/>
                                    <a:pt x="9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0" y="3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5" name="Freeform 167"/>
                          <wps:cNvSpPr/>
                          <wps:spPr bwMode="auto">
                            <a:xfrm>
                              <a:off x="7202" y="22230"/>
                              <a:ext cx="54" cy="59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2"/>
                                <a:gd name="T2" fmla="*/ 6 w 11"/>
                                <a:gd name="T3" fmla="*/ 0 h 12"/>
                                <a:gd name="T4" fmla="*/ 0 w 11"/>
                                <a:gd name="T5" fmla="*/ 6 h 12"/>
                                <a:gd name="T6" fmla="*/ 6 w 11"/>
                                <a:gd name="T7" fmla="*/ 12 h 12"/>
                                <a:gd name="T8" fmla="*/ 11 w 11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6"/>
                                  </a:moveTo>
                                  <a:cubicBezTo>
                                    <a:pt x="11" y="3"/>
                                    <a:pt x="9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9"/>
                                    <a:pt x="2" y="12"/>
                                    <a:pt x="6" y="12"/>
                                  </a:cubicBezTo>
                                  <a:cubicBezTo>
                                    <a:pt x="9" y="12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6" name="Freeform 168"/>
                          <wps:cNvSpPr/>
                          <wps:spPr bwMode="auto">
                            <a:xfrm>
                              <a:off x="7202" y="20720"/>
                              <a:ext cx="59" cy="5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 h 11"/>
                                <a:gd name="T2" fmla="*/ 12 w 12"/>
                                <a:gd name="T3" fmla="*/ 5 h 11"/>
                                <a:gd name="T4" fmla="*/ 7 w 12"/>
                                <a:gd name="T5" fmla="*/ 0 h 11"/>
                                <a:gd name="T6" fmla="*/ 5 w 12"/>
                                <a:gd name="T7" fmla="*/ 0 h 11"/>
                                <a:gd name="T8" fmla="*/ 0 w 12"/>
                                <a:gd name="T9" fmla="*/ 5 h 11"/>
                                <a:gd name="T10" fmla="*/ 0 w 12"/>
                                <a:gd name="T11" fmla="*/ 7 h 11"/>
                                <a:gd name="T12" fmla="*/ 5 w 12"/>
                                <a:gd name="T13" fmla="*/ 11 h 11"/>
                                <a:gd name="T14" fmla="*/ 7 w 12"/>
                                <a:gd name="T15" fmla="*/ 11 h 11"/>
                                <a:gd name="T16" fmla="*/ 12 w 12"/>
                                <a:gd name="T17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12" y="7"/>
                                  </a:moveTo>
                                  <a:cubicBezTo>
                                    <a:pt x="12" y="6"/>
                                    <a:pt x="12" y="5"/>
                                    <a:pt x="12" y="5"/>
                                  </a:cubicBezTo>
                                  <a:cubicBezTo>
                                    <a:pt x="11" y="2"/>
                                    <a:pt x="10" y="1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2" y="1"/>
                                    <a:pt x="1" y="2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1" y="9"/>
                                    <a:pt x="3" y="11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7" y="11"/>
                                  </a:cubicBezTo>
                                  <a:cubicBezTo>
                                    <a:pt x="9" y="11"/>
                                    <a:pt x="11" y="9"/>
                                    <a:pt x="1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7" name="Freeform 169"/>
                          <wps:cNvSpPr/>
                          <wps:spPr bwMode="auto">
                            <a:xfrm>
                              <a:off x="6449" y="21474"/>
                              <a:ext cx="54" cy="56"/>
                            </a:xfrm>
                            <a:custGeom>
                              <a:avLst/>
                              <a:gdLst>
                                <a:gd name="T0" fmla="*/ 6 w 11"/>
                                <a:gd name="T1" fmla="*/ 11 h 11"/>
                                <a:gd name="T2" fmla="*/ 6 w 11"/>
                                <a:gd name="T3" fmla="*/ 11 h 11"/>
                                <a:gd name="T4" fmla="*/ 11 w 11"/>
                                <a:gd name="T5" fmla="*/ 6 h 11"/>
                                <a:gd name="T6" fmla="*/ 11 w 11"/>
                                <a:gd name="T7" fmla="*/ 5 h 11"/>
                                <a:gd name="T8" fmla="*/ 6 w 11"/>
                                <a:gd name="T9" fmla="*/ 0 h 11"/>
                                <a:gd name="T10" fmla="*/ 5 w 11"/>
                                <a:gd name="T11" fmla="*/ 0 h 11"/>
                                <a:gd name="T12" fmla="*/ 5 w 11"/>
                                <a:gd name="T13" fmla="*/ 0 h 11"/>
                                <a:gd name="T14" fmla="*/ 5 w 11"/>
                                <a:gd name="T15" fmla="*/ 0 h 11"/>
                                <a:gd name="T16" fmla="*/ 0 w 11"/>
                                <a:gd name="T17" fmla="*/ 5 h 11"/>
                                <a:gd name="T18" fmla="*/ 0 w 11"/>
                                <a:gd name="T19" fmla="*/ 6 h 11"/>
                                <a:gd name="T20" fmla="*/ 5 w 11"/>
                                <a:gd name="T21" fmla="*/ 11 h 11"/>
                                <a:gd name="T22" fmla="*/ 6 w 11"/>
                                <a:gd name="T2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6" y="11"/>
                                  </a:move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9" y="11"/>
                                    <a:pt x="11" y="9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5"/>
                                  </a:cubicBezTo>
                                  <a:cubicBezTo>
                                    <a:pt x="11" y="2"/>
                                    <a:pt x="8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3" y="0"/>
                                    <a:pt x="0" y="3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1" y="9"/>
                                    <a:pt x="2" y="11"/>
                                    <a:pt x="5" y="11"/>
                                  </a:cubicBezTo>
                                  <a:cubicBezTo>
                                    <a:pt x="5" y="11"/>
                                    <a:pt x="6" y="11"/>
                                    <a:pt x="6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8" name="Freeform 170"/>
                          <wps:cNvSpPr/>
                          <wps:spPr bwMode="auto">
                            <a:xfrm>
                              <a:off x="7956" y="21613"/>
                              <a:ext cx="59" cy="5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11"/>
                                <a:gd name="T2" fmla="*/ 0 w 12"/>
                                <a:gd name="T3" fmla="*/ 6 h 11"/>
                                <a:gd name="T4" fmla="*/ 5 w 12"/>
                                <a:gd name="T5" fmla="*/ 11 h 11"/>
                                <a:gd name="T6" fmla="*/ 7 w 12"/>
                                <a:gd name="T7" fmla="*/ 11 h 11"/>
                                <a:gd name="T8" fmla="*/ 12 w 12"/>
                                <a:gd name="T9" fmla="*/ 6 h 11"/>
                                <a:gd name="T10" fmla="*/ 12 w 12"/>
                                <a:gd name="T11" fmla="*/ 5 h 11"/>
                                <a:gd name="T12" fmla="*/ 7 w 12"/>
                                <a:gd name="T13" fmla="*/ 0 h 11"/>
                                <a:gd name="T14" fmla="*/ 5 w 12"/>
                                <a:gd name="T15" fmla="*/ 0 h 11"/>
                                <a:gd name="T16" fmla="*/ 0 w 12"/>
                                <a:gd name="T17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5"/>
                                  </a:move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1" y="9"/>
                                    <a:pt x="3" y="11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7" y="11"/>
                                  </a:cubicBezTo>
                                  <a:cubicBezTo>
                                    <a:pt x="9" y="11"/>
                                    <a:pt x="11" y="9"/>
                                    <a:pt x="12" y="6"/>
                                  </a:cubicBezTo>
                                  <a:cubicBezTo>
                                    <a:pt x="12" y="6"/>
                                    <a:pt x="12" y="5"/>
                                    <a:pt x="12" y="5"/>
                                  </a:cubicBezTo>
                                  <a:cubicBezTo>
                                    <a:pt x="11" y="2"/>
                                    <a:pt x="9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29" name="Freeform 171"/>
                          <wps:cNvSpPr/>
                          <wps:spPr bwMode="auto">
                            <a:xfrm>
                              <a:off x="7956" y="21337"/>
                              <a:ext cx="59" cy="59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6 h 12"/>
                                <a:gd name="T2" fmla="*/ 6 w 12"/>
                                <a:gd name="T3" fmla="*/ 12 h 12"/>
                                <a:gd name="T4" fmla="*/ 12 w 12"/>
                                <a:gd name="T5" fmla="*/ 6 h 12"/>
                                <a:gd name="T6" fmla="*/ 6 w 12"/>
                                <a:gd name="T7" fmla="*/ 1 h 12"/>
                                <a:gd name="T8" fmla="*/ 1 w 12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" y="6"/>
                                  </a:moveTo>
                                  <a:cubicBezTo>
                                    <a:pt x="1" y="9"/>
                                    <a:pt x="3" y="12"/>
                                    <a:pt x="6" y="12"/>
                                  </a:cubicBezTo>
                                  <a:cubicBezTo>
                                    <a:pt x="9" y="12"/>
                                    <a:pt x="12" y="10"/>
                                    <a:pt x="12" y="6"/>
                                  </a:cubicBezTo>
                                  <a:cubicBezTo>
                                    <a:pt x="12" y="3"/>
                                    <a:pt x="10" y="1"/>
                                    <a:pt x="6" y="1"/>
                                  </a:cubicBezTo>
                                  <a:cubicBezTo>
                                    <a:pt x="3" y="0"/>
                                    <a:pt x="0" y="3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0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1" y="21132"/>
                              <a:ext cx="56" cy="5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1" name="Freeform 173"/>
                          <wps:cNvSpPr/>
                          <wps:spPr bwMode="auto">
                            <a:xfrm>
                              <a:off x="7885" y="21823"/>
                              <a:ext cx="61" cy="54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0 h 11"/>
                                <a:gd name="T2" fmla="*/ 1 w 12"/>
                                <a:gd name="T3" fmla="*/ 6 h 11"/>
                                <a:gd name="T4" fmla="*/ 5 w 12"/>
                                <a:gd name="T5" fmla="*/ 11 h 11"/>
                                <a:gd name="T6" fmla="*/ 7 w 12"/>
                                <a:gd name="T7" fmla="*/ 11 h 11"/>
                                <a:gd name="T8" fmla="*/ 12 w 12"/>
                                <a:gd name="T9" fmla="*/ 6 h 11"/>
                                <a:gd name="T10" fmla="*/ 12 w 12"/>
                                <a:gd name="T11" fmla="*/ 5 h 11"/>
                                <a:gd name="T12" fmla="*/ 7 w 12"/>
                                <a:gd name="T13" fmla="*/ 0 h 11"/>
                                <a:gd name="T14" fmla="*/ 5 w 12"/>
                                <a:gd name="T15" fmla="*/ 0 h 11"/>
                                <a:gd name="T16" fmla="*/ 4 w 12"/>
                                <a:gd name="T1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4" y="0"/>
                                  </a:moveTo>
                                  <a:cubicBezTo>
                                    <a:pt x="2" y="1"/>
                                    <a:pt x="0" y="3"/>
                                    <a:pt x="1" y="6"/>
                                  </a:cubicBezTo>
                                  <a:cubicBezTo>
                                    <a:pt x="1" y="9"/>
                                    <a:pt x="3" y="10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7" y="11"/>
                                  </a:cubicBezTo>
                                  <a:cubicBezTo>
                                    <a:pt x="9" y="10"/>
                                    <a:pt x="11" y="9"/>
                                    <a:pt x="12" y="6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1" y="1"/>
                                    <a:pt x="9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2" name="Freeform 174"/>
                          <wps:cNvSpPr/>
                          <wps:spPr bwMode="auto">
                            <a:xfrm>
                              <a:off x="7549" y="20789"/>
                              <a:ext cx="54" cy="5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5 w 11"/>
                                <a:gd name="T3" fmla="*/ 11 h 11"/>
                                <a:gd name="T4" fmla="*/ 11 w 11"/>
                                <a:gd name="T5" fmla="*/ 6 h 11"/>
                                <a:gd name="T6" fmla="*/ 6 w 11"/>
                                <a:gd name="T7" fmla="*/ 0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cubicBezTo>
                                    <a:pt x="0" y="9"/>
                                    <a:pt x="2" y="11"/>
                                    <a:pt x="5" y="11"/>
                                  </a:cubicBezTo>
                                  <a:cubicBezTo>
                                    <a:pt x="8" y="11"/>
                                    <a:pt x="10" y="9"/>
                                    <a:pt x="11" y="6"/>
                                  </a:cubicBezTo>
                                  <a:cubicBezTo>
                                    <a:pt x="11" y="3"/>
                                    <a:pt x="8" y="0"/>
                                    <a:pt x="6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3" name="Freeform 175"/>
                          <wps:cNvSpPr/>
                          <wps:spPr bwMode="auto">
                            <a:xfrm>
                              <a:off x="7544" y="22165"/>
                              <a:ext cx="54" cy="5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6 w 11"/>
                                <a:gd name="T3" fmla="*/ 11 h 11"/>
                                <a:gd name="T4" fmla="*/ 11 w 11"/>
                                <a:gd name="T5" fmla="*/ 5 h 11"/>
                                <a:gd name="T6" fmla="*/ 6 w 11"/>
                                <a:gd name="T7" fmla="*/ 0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cubicBezTo>
                                    <a:pt x="1" y="9"/>
                                    <a:pt x="3" y="11"/>
                                    <a:pt x="6" y="11"/>
                                  </a:cubicBezTo>
                                  <a:cubicBezTo>
                                    <a:pt x="9" y="11"/>
                                    <a:pt x="11" y="9"/>
                                    <a:pt x="11" y="5"/>
                                  </a:cubicBezTo>
                                  <a:cubicBezTo>
                                    <a:pt x="11" y="2"/>
                                    <a:pt x="9" y="0"/>
                                    <a:pt x="6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4" name="Freeform 176"/>
                          <wps:cNvSpPr/>
                          <wps:spPr bwMode="auto">
                            <a:xfrm>
                              <a:off x="7069" y="22235"/>
                              <a:ext cx="54" cy="54"/>
                            </a:xfrm>
                            <a:custGeom>
                              <a:avLst/>
                              <a:gdLst>
                                <a:gd name="T0" fmla="*/ 6 w 11"/>
                                <a:gd name="T1" fmla="*/ 10 h 11"/>
                                <a:gd name="T2" fmla="*/ 6 w 11"/>
                                <a:gd name="T3" fmla="*/ 10 h 11"/>
                                <a:gd name="T4" fmla="*/ 10 w 11"/>
                                <a:gd name="T5" fmla="*/ 6 h 11"/>
                                <a:gd name="T6" fmla="*/ 10 w 11"/>
                                <a:gd name="T7" fmla="*/ 6 h 11"/>
                                <a:gd name="T8" fmla="*/ 11 w 11"/>
                                <a:gd name="T9" fmla="*/ 5 h 11"/>
                                <a:gd name="T10" fmla="*/ 11 w 11"/>
                                <a:gd name="T11" fmla="*/ 5 h 11"/>
                                <a:gd name="T12" fmla="*/ 11 w 11"/>
                                <a:gd name="T13" fmla="*/ 5 h 11"/>
                                <a:gd name="T14" fmla="*/ 11 w 11"/>
                                <a:gd name="T15" fmla="*/ 5 h 11"/>
                                <a:gd name="T16" fmla="*/ 11 w 11"/>
                                <a:gd name="T17" fmla="*/ 5 h 11"/>
                                <a:gd name="T18" fmla="*/ 10 w 11"/>
                                <a:gd name="T19" fmla="*/ 4 h 11"/>
                                <a:gd name="T20" fmla="*/ 10 w 11"/>
                                <a:gd name="T21" fmla="*/ 4 h 11"/>
                                <a:gd name="T22" fmla="*/ 6 w 11"/>
                                <a:gd name="T23" fmla="*/ 0 h 11"/>
                                <a:gd name="T24" fmla="*/ 6 w 11"/>
                                <a:gd name="T25" fmla="*/ 0 h 11"/>
                                <a:gd name="T26" fmla="*/ 5 w 11"/>
                                <a:gd name="T27" fmla="*/ 0 h 11"/>
                                <a:gd name="T28" fmla="*/ 5 w 11"/>
                                <a:gd name="T29" fmla="*/ 0 h 11"/>
                                <a:gd name="T30" fmla="*/ 5 w 11"/>
                                <a:gd name="T31" fmla="*/ 0 h 11"/>
                                <a:gd name="T32" fmla="*/ 4 w 11"/>
                                <a:gd name="T33" fmla="*/ 0 h 11"/>
                                <a:gd name="T34" fmla="*/ 4 w 11"/>
                                <a:gd name="T35" fmla="*/ 0 h 11"/>
                                <a:gd name="T36" fmla="*/ 4 w 11"/>
                                <a:gd name="T37" fmla="*/ 0 h 11"/>
                                <a:gd name="T38" fmla="*/ 0 w 11"/>
                                <a:gd name="T39" fmla="*/ 4 h 11"/>
                                <a:gd name="T40" fmla="*/ 0 w 11"/>
                                <a:gd name="T41" fmla="*/ 4 h 11"/>
                                <a:gd name="T42" fmla="*/ 0 w 11"/>
                                <a:gd name="T43" fmla="*/ 5 h 11"/>
                                <a:gd name="T44" fmla="*/ 0 w 11"/>
                                <a:gd name="T45" fmla="*/ 5 h 11"/>
                                <a:gd name="T46" fmla="*/ 0 w 11"/>
                                <a:gd name="T47" fmla="*/ 6 h 11"/>
                                <a:gd name="T48" fmla="*/ 0 w 11"/>
                                <a:gd name="T49" fmla="*/ 6 h 11"/>
                                <a:gd name="T50" fmla="*/ 0 w 11"/>
                                <a:gd name="T51" fmla="*/ 6 h 11"/>
                                <a:gd name="T52" fmla="*/ 4 w 11"/>
                                <a:gd name="T53" fmla="*/ 10 h 11"/>
                                <a:gd name="T54" fmla="*/ 4 w 11"/>
                                <a:gd name="T55" fmla="*/ 10 h 11"/>
                                <a:gd name="T56" fmla="*/ 5 w 11"/>
                                <a:gd name="T57" fmla="*/ 11 h 11"/>
                                <a:gd name="T58" fmla="*/ 5 w 11"/>
                                <a:gd name="T59" fmla="*/ 10 h 11"/>
                                <a:gd name="T60" fmla="*/ 5 w 11"/>
                                <a:gd name="T61" fmla="*/ 11 h 11"/>
                                <a:gd name="T62" fmla="*/ 6 w 11"/>
                                <a:gd name="T63" fmla="*/ 1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6" y="10"/>
                                  </a:move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8" y="10"/>
                                    <a:pt x="10" y="8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0" y="6"/>
                                    <a:pt x="10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0" y="5"/>
                                    <a:pt x="10" y="5"/>
                                    <a:pt x="10" y="4"/>
                                  </a:cubicBez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cubicBezTo>
                                    <a:pt x="10" y="2"/>
                                    <a:pt x="8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8"/>
                                    <a:pt x="2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5" y="10"/>
                                    <a:pt x="5" y="10"/>
                                    <a:pt x="5" y="11"/>
                                  </a:cubicBezTo>
                                  <a:cubicBezTo>
                                    <a:pt x="5" y="11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1"/>
                                    <a:pt x="5" y="11"/>
                                  </a:cubicBezTo>
                                  <a:cubicBezTo>
                                    <a:pt x="5" y="10"/>
                                    <a:pt x="6" y="10"/>
                                    <a:pt x="6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5" name="Freeform 177"/>
                          <wps:cNvSpPr/>
                          <wps:spPr bwMode="auto">
                            <a:xfrm>
                              <a:off x="7342" y="20720"/>
                              <a:ext cx="54" cy="54"/>
                            </a:xfrm>
                            <a:custGeom>
                              <a:avLst/>
                              <a:gdLst>
                                <a:gd name="T0" fmla="*/ 5 w 11"/>
                                <a:gd name="T1" fmla="*/ 0 h 11"/>
                                <a:gd name="T2" fmla="*/ 4 w 11"/>
                                <a:gd name="T3" fmla="*/ 0 h 11"/>
                                <a:gd name="T4" fmla="*/ 4 w 11"/>
                                <a:gd name="T5" fmla="*/ 0 h 11"/>
                                <a:gd name="T6" fmla="*/ 0 w 11"/>
                                <a:gd name="T7" fmla="*/ 4 h 11"/>
                                <a:gd name="T8" fmla="*/ 0 w 11"/>
                                <a:gd name="T9" fmla="*/ 5 h 11"/>
                                <a:gd name="T10" fmla="*/ 0 w 11"/>
                                <a:gd name="T11" fmla="*/ 6 h 11"/>
                                <a:gd name="T12" fmla="*/ 0 w 11"/>
                                <a:gd name="T13" fmla="*/ 6 h 11"/>
                                <a:gd name="T14" fmla="*/ 0 w 11"/>
                                <a:gd name="T15" fmla="*/ 6 h 11"/>
                                <a:gd name="T16" fmla="*/ 0 w 11"/>
                                <a:gd name="T17" fmla="*/ 7 h 11"/>
                                <a:gd name="T18" fmla="*/ 0 w 11"/>
                                <a:gd name="T19" fmla="*/ 7 h 11"/>
                                <a:gd name="T20" fmla="*/ 4 w 11"/>
                                <a:gd name="T21" fmla="*/ 11 h 11"/>
                                <a:gd name="T22" fmla="*/ 5 w 11"/>
                                <a:gd name="T23" fmla="*/ 11 h 11"/>
                                <a:gd name="T24" fmla="*/ 5 w 11"/>
                                <a:gd name="T25" fmla="*/ 11 h 11"/>
                                <a:gd name="T26" fmla="*/ 6 w 11"/>
                                <a:gd name="T27" fmla="*/ 11 h 11"/>
                                <a:gd name="T28" fmla="*/ 6 w 11"/>
                                <a:gd name="T29" fmla="*/ 11 h 11"/>
                                <a:gd name="T30" fmla="*/ 6 w 11"/>
                                <a:gd name="T31" fmla="*/ 11 h 11"/>
                                <a:gd name="T32" fmla="*/ 7 w 11"/>
                                <a:gd name="T33" fmla="*/ 11 h 11"/>
                                <a:gd name="T34" fmla="*/ 11 w 11"/>
                                <a:gd name="T35" fmla="*/ 7 h 11"/>
                                <a:gd name="T36" fmla="*/ 11 w 11"/>
                                <a:gd name="T37" fmla="*/ 6 h 11"/>
                                <a:gd name="T38" fmla="*/ 11 w 11"/>
                                <a:gd name="T39" fmla="*/ 6 h 11"/>
                                <a:gd name="T40" fmla="*/ 11 w 11"/>
                                <a:gd name="T41" fmla="*/ 6 h 11"/>
                                <a:gd name="T42" fmla="*/ 11 w 11"/>
                                <a:gd name="T43" fmla="*/ 5 h 11"/>
                                <a:gd name="T44" fmla="*/ 11 w 11"/>
                                <a:gd name="T45" fmla="*/ 4 h 11"/>
                                <a:gd name="T46" fmla="*/ 7 w 11"/>
                                <a:gd name="T47" fmla="*/ 0 h 11"/>
                                <a:gd name="T48" fmla="*/ 6 w 11"/>
                                <a:gd name="T49" fmla="*/ 0 h 11"/>
                                <a:gd name="T50" fmla="*/ 6 w 11"/>
                                <a:gd name="T51" fmla="*/ 0 h 11"/>
                                <a:gd name="T52" fmla="*/ 6 w 11"/>
                                <a:gd name="T53" fmla="*/ 0 h 11"/>
                                <a:gd name="T54" fmla="*/ 5 w 11"/>
                                <a:gd name="T55" fmla="*/ 0 h 11"/>
                                <a:gd name="T56" fmla="*/ 5 w 11"/>
                                <a:gd name="T57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5" y="0"/>
                                  </a:move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1"/>
                                    <a:pt x="1" y="2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9"/>
                                    <a:pt x="2" y="10"/>
                                    <a:pt x="4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7" y="11"/>
                                    <a:pt x="7" y="11"/>
                                  </a:cubicBezTo>
                                  <a:cubicBezTo>
                                    <a:pt x="9" y="10"/>
                                    <a:pt x="10" y="9"/>
                                    <a:pt x="11" y="7"/>
                                  </a:cubicBezTo>
                                  <a:cubicBezTo>
                                    <a:pt x="11" y="7"/>
                                    <a:pt x="11" y="7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11" y="6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4"/>
                                  </a:cubicBezTo>
                                  <a:cubicBezTo>
                                    <a:pt x="10" y="2"/>
                                    <a:pt x="9" y="1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6" name="Freeform 178"/>
                          <wps:cNvSpPr/>
                          <wps:spPr bwMode="auto">
                            <a:xfrm>
                              <a:off x="7342" y="22235"/>
                              <a:ext cx="54" cy="54"/>
                            </a:xfrm>
                            <a:custGeom>
                              <a:avLst/>
                              <a:gdLst>
                                <a:gd name="T0" fmla="*/ 6 w 11"/>
                                <a:gd name="T1" fmla="*/ 11 h 11"/>
                                <a:gd name="T2" fmla="*/ 7 w 11"/>
                                <a:gd name="T3" fmla="*/ 11 h 11"/>
                                <a:gd name="T4" fmla="*/ 7 w 11"/>
                                <a:gd name="T5" fmla="*/ 11 h 11"/>
                                <a:gd name="T6" fmla="*/ 11 w 11"/>
                                <a:gd name="T7" fmla="*/ 7 h 11"/>
                                <a:gd name="T8" fmla="*/ 11 w 11"/>
                                <a:gd name="T9" fmla="*/ 6 h 11"/>
                                <a:gd name="T10" fmla="*/ 11 w 11"/>
                                <a:gd name="T11" fmla="*/ 5 h 11"/>
                                <a:gd name="T12" fmla="*/ 11 w 11"/>
                                <a:gd name="T13" fmla="*/ 5 h 11"/>
                                <a:gd name="T14" fmla="*/ 11 w 11"/>
                                <a:gd name="T15" fmla="*/ 5 h 11"/>
                                <a:gd name="T16" fmla="*/ 11 w 11"/>
                                <a:gd name="T17" fmla="*/ 4 h 11"/>
                                <a:gd name="T18" fmla="*/ 11 w 11"/>
                                <a:gd name="T19" fmla="*/ 4 h 11"/>
                                <a:gd name="T20" fmla="*/ 7 w 11"/>
                                <a:gd name="T21" fmla="*/ 0 h 11"/>
                                <a:gd name="T22" fmla="*/ 6 w 11"/>
                                <a:gd name="T23" fmla="*/ 0 h 11"/>
                                <a:gd name="T24" fmla="*/ 6 w 11"/>
                                <a:gd name="T25" fmla="*/ 0 h 11"/>
                                <a:gd name="T26" fmla="*/ 5 w 11"/>
                                <a:gd name="T27" fmla="*/ 0 h 11"/>
                                <a:gd name="T28" fmla="*/ 5 w 11"/>
                                <a:gd name="T29" fmla="*/ 0 h 11"/>
                                <a:gd name="T30" fmla="*/ 5 w 11"/>
                                <a:gd name="T31" fmla="*/ 0 h 11"/>
                                <a:gd name="T32" fmla="*/ 4 w 11"/>
                                <a:gd name="T33" fmla="*/ 0 h 11"/>
                                <a:gd name="T34" fmla="*/ 4 w 11"/>
                                <a:gd name="T35" fmla="*/ 0 h 11"/>
                                <a:gd name="T36" fmla="*/ 0 w 11"/>
                                <a:gd name="T37" fmla="*/ 4 h 11"/>
                                <a:gd name="T38" fmla="*/ 0 w 11"/>
                                <a:gd name="T39" fmla="*/ 5 h 11"/>
                                <a:gd name="T40" fmla="*/ 0 w 11"/>
                                <a:gd name="T41" fmla="*/ 5 h 11"/>
                                <a:gd name="T42" fmla="*/ 0 w 11"/>
                                <a:gd name="T43" fmla="*/ 5 h 11"/>
                                <a:gd name="T44" fmla="*/ 0 w 11"/>
                                <a:gd name="T45" fmla="*/ 6 h 11"/>
                                <a:gd name="T46" fmla="*/ 0 w 11"/>
                                <a:gd name="T47" fmla="*/ 7 h 11"/>
                                <a:gd name="T48" fmla="*/ 0 w 11"/>
                                <a:gd name="T49" fmla="*/ 7 h 11"/>
                                <a:gd name="T50" fmla="*/ 4 w 11"/>
                                <a:gd name="T51" fmla="*/ 11 h 11"/>
                                <a:gd name="T52" fmla="*/ 5 w 11"/>
                                <a:gd name="T53" fmla="*/ 11 h 11"/>
                                <a:gd name="T54" fmla="*/ 5 w 11"/>
                                <a:gd name="T55" fmla="*/ 11 h 11"/>
                                <a:gd name="T56" fmla="*/ 5 w 11"/>
                                <a:gd name="T57" fmla="*/ 11 h 11"/>
                                <a:gd name="T58" fmla="*/ 6 w 11"/>
                                <a:gd name="T59" fmla="*/ 11 h 11"/>
                                <a:gd name="T60" fmla="*/ 6 w 11"/>
                                <a:gd name="T6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6" y="11"/>
                                  </a:moveTo>
                                  <a:cubicBezTo>
                                    <a:pt x="6" y="11"/>
                                    <a:pt x="7" y="11"/>
                                    <a:pt x="7" y="11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9" y="10"/>
                                    <a:pt x="10" y="9"/>
                                    <a:pt x="11" y="7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0" y="2"/>
                                    <a:pt x="9" y="1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1"/>
                                    <a:pt x="1" y="2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9"/>
                                    <a:pt x="2" y="10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7" name="Freeform 179"/>
                          <wps:cNvSpPr/>
                          <wps:spPr bwMode="auto">
                            <a:xfrm>
                              <a:off x="6859" y="22165"/>
                              <a:ext cx="56" cy="5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11 w 11"/>
                                <a:gd name="T3" fmla="*/ 4 h 11"/>
                                <a:gd name="T4" fmla="*/ 7 w 11"/>
                                <a:gd name="T5" fmla="*/ 0 h 11"/>
                                <a:gd name="T6" fmla="*/ 4 w 11"/>
                                <a:gd name="T7" fmla="*/ 0 h 11"/>
                                <a:gd name="T8" fmla="*/ 0 w 11"/>
                                <a:gd name="T9" fmla="*/ 4 h 11"/>
                                <a:gd name="T10" fmla="*/ 0 w 11"/>
                                <a:gd name="T11" fmla="*/ 6 h 11"/>
                                <a:gd name="T12" fmla="*/ 4 w 11"/>
                                <a:gd name="T13" fmla="*/ 11 h 11"/>
                                <a:gd name="T14" fmla="*/ 7 w 11"/>
                                <a:gd name="T15" fmla="*/ 11 h 11"/>
                                <a:gd name="T16" fmla="*/ 11 w 11"/>
                                <a:gd name="T17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6"/>
                                    <a:pt x="11" y="5"/>
                                    <a:pt x="11" y="4"/>
                                  </a:cubicBezTo>
                                  <a:cubicBezTo>
                                    <a:pt x="10" y="2"/>
                                    <a:pt x="9" y="0"/>
                                    <a:pt x="7" y="0"/>
                                  </a:cubicBezTo>
                                  <a:cubicBezTo>
                                    <a:pt x="6" y="0"/>
                                    <a:pt x="5" y="0"/>
                                    <a:pt x="4" y="0"/>
                                  </a:cubicBezTo>
                                  <a:cubicBezTo>
                                    <a:pt x="2" y="0"/>
                                    <a:pt x="1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1" y="8"/>
                                    <a:pt x="2" y="10"/>
                                    <a:pt x="4" y="11"/>
                                  </a:cubicBezTo>
                                  <a:cubicBezTo>
                                    <a:pt x="5" y="11"/>
                                    <a:pt x="6" y="11"/>
                                    <a:pt x="7" y="11"/>
                                  </a:cubicBezTo>
                                  <a:cubicBezTo>
                                    <a:pt x="9" y="10"/>
                                    <a:pt x="10" y="8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8" name="Freeform 180"/>
                          <wps:cNvSpPr/>
                          <wps:spPr bwMode="auto">
                            <a:xfrm>
                              <a:off x="7069" y="20720"/>
                              <a:ext cx="54" cy="5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7 h 11"/>
                                <a:gd name="T2" fmla="*/ 11 w 11"/>
                                <a:gd name="T3" fmla="*/ 4 h 11"/>
                                <a:gd name="T4" fmla="*/ 6 w 11"/>
                                <a:gd name="T5" fmla="*/ 0 h 11"/>
                                <a:gd name="T6" fmla="*/ 4 w 11"/>
                                <a:gd name="T7" fmla="*/ 0 h 11"/>
                                <a:gd name="T8" fmla="*/ 0 w 11"/>
                                <a:gd name="T9" fmla="*/ 4 h 11"/>
                                <a:gd name="T10" fmla="*/ 0 w 11"/>
                                <a:gd name="T11" fmla="*/ 7 h 11"/>
                                <a:gd name="T12" fmla="*/ 4 w 11"/>
                                <a:gd name="T13" fmla="*/ 11 h 11"/>
                                <a:gd name="T14" fmla="*/ 6 w 11"/>
                                <a:gd name="T15" fmla="*/ 11 h 11"/>
                                <a:gd name="T16" fmla="*/ 11 w 11"/>
                                <a:gd name="T17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7"/>
                                  </a:moveTo>
                                  <a:cubicBezTo>
                                    <a:pt x="11" y="6"/>
                                    <a:pt x="11" y="5"/>
                                    <a:pt x="11" y="4"/>
                                  </a:cubicBezTo>
                                  <a:cubicBezTo>
                                    <a:pt x="10" y="2"/>
                                    <a:pt x="9" y="1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4" y="0"/>
                                  </a:cubicBezTo>
                                  <a:cubicBezTo>
                                    <a:pt x="2" y="1"/>
                                    <a:pt x="0" y="2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1" y="9"/>
                                    <a:pt x="2" y="10"/>
                                    <a:pt x="4" y="11"/>
                                  </a:cubicBezTo>
                                  <a:cubicBezTo>
                                    <a:pt x="5" y="11"/>
                                    <a:pt x="6" y="11"/>
                                    <a:pt x="6" y="11"/>
                                  </a:cubicBezTo>
                                  <a:cubicBezTo>
                                    <a:pt x="9" y="10"/>
                                    <a:pt x="10" y="9"/>
                                    <a:pt x="11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39" name="Freeform 181"/>
                          <wps:cNvSpPr/>
                          <wps:spPr bwMode="auto">
                            <a:xfrm>
                              <a:off x="6859" y="20789"/>
                              <a:ext cx="56" cy="5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11 w 11"/>
                                <a:gd name="T3" fmla="*/ 5 h 11"/>
                                <a:gd name="T4" fmla="*/ 11 w 11"/>
                                <a:gd name="T5" fmla="*/ 5 h 11"/>
                                <a:gd name="T6" fmla="*/ 11 w 11"/>
                                <a:gd name="T7" fmla="*/ 5 h 11"/>
                                <a:gd name="T8" fmla="*/ 6 w 11"/>
                                <a:gd name="T9" fmla="*/ 0 h 11"/>
                                <a:gd name="T10" fmla="*/ 5 w 11"/>
                                <a:gd name="T11" fmla="*/ 0 h 11"/>
                                <a:gd name="T12" fmla="*/ 0 w 11"/>
                                <a:gd name="T13" fmla="*/ 5 h 11"/>
                                <a:gd name="T14" fmla="*/ 0 w 11"/>
                                <a:gd name="T15" fmla="*/ 6 h 11"/>
                                <a:gd name="T16" fmla="*/ 0 w 11"/>
                                <a:gd name="T17" fmla="*/ 6 h 11"/>
                                <a:gd name="T18" fmla="*/ 0 w 11"/>
                                <a:gd name="T19" fmla="*/ 6 h 11"/>
                                <a:gd name="T20" fmla="*/ 5 w 11"/>
                                <a:gd name="T21" fmla="*/ 11 h 11"/>
                                <a:gd name="T22" fmla="*/ 6 w 11"/>
                                <a:gd name="T23" fmla="*/ 11 h 11"/>
                                <a:gd name="T24" fmla="*/ 11 w 11"/>
                                <a:gd name="T2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6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2"/>
                                    <a:pt x="9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3" y="0"/>
                                    <a:pt x="1" y="2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1" y="9"/>
                                    <a:pt x="3" y="10"/>
                                    <a:pt x="5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9" y="10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0" name="Freeform 182"/>
                          <wps:cNvSpPr/>
                          <wps:spPr bwMode="auto">
                            <a:xfrm>
                              <a:off x="6517" y="21132"/>
                              <a:ext cx="54" cy="54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6 w 11"/>
                                <a:gd name="T3" fmla="*/ 0 h 11"/>
                                <a:gd name="T4" fmla="*/ 0 w 11"/>
                                <a:gd name="T5" fmla="*/ 5 h 11"/>
                                <a:gd name="T6" fmla="*/ 5 w 11"/>
                                <a:gd name="T7" fmla="*/ 11 h 11"/>
                                <a:gd name="T8" fmla="*/ 11 w 11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2"/>
                                    <a:pt x="9" y="0"/>
                                    <a:pt x="6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ubicBezTo>
                                    <a:pt x="0" y="8"/>
                                    <a:pt x="2" y="11"/>
                                    <a:pt x="5" y="11"/>
                                  </a:cubicBezTo>
                                  <a:cubicBezTo>
                                    <a:pt x="8" y="11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1" name="Freeform 183"/>
                          <wps:cNvSpPr/>
                          <wps:spPr bwMode="auto">
                            <a:xfrm>
                              <a:off x="6517" y="21818"/>
                              <a:ext cx="54" cy="5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5 w 11"/>
                                <a:gd name="T3" fmla="*/ 1 h 11"/>
                                <a:gd name="T4" fmla="*/ 0 w 11"/>
                                <a:gd name="T5" fmla="*/ 6 h 11"/>
                                <a:gd name="T6" fmla="*/ 5 w 11"/>
                                <a:gd name="T7" fmla="*/ 11 h 11"/>
                                <a:gd name="T8" fmla="*/ 11 w 11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3"/>
                                    <a:pt x="9" y="1"/>
                                    <a:pt x="5" y="1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9"/>
                                    <a:pt x="2" y="11"/>
                                    <a:pt x="5" y="11"/>
                                  </a:cubicBezTo>
                                  <a:cubicBezTo>
                                    <a:pt x="8" y="11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2" name="Freeform 184"/>
                          <wps:cNvSpPr/>
                          <wps:spPr bwMode="auto">
                            <a:xfrm>
                              <a:off x="6449" y="21337"/>
                              <a:ext cx="54" cy="59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2"/>
                                <a:gd name="T2" fmla="*/ 6 w 11"/>
                                <a:gd name="T3" fmla="*/ 1 h 12"/>
                                <a:gd name="T4" fmla="*/ 0 w 11"/>
                                <a:gd name="T5" fmla="*/ 6 h 12"/>
                                <a:gd name="T6" fmla="*/ 5 w 11"/>
                                <a:gd name="T7" fmla="*/ 11 h 12"/>
                                <a:gd name="T8" fmla="*/ 11 w 11"/>
                                <a:gd name="T9" fmla="*/ 6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11" y="6"/>
                                  </a:moveTo>
                                  <a:cubicBezTo>
                                    <a:pt x="11" y="3"/>
                                    <a:pt x="9" y="0"/>
                                    <a:pt x="6" y="1"/>
                                  </a:cubicBezTo>
                                  <a:cubicBezTo>
                                    <a:pt x="3" y="1"/>
                                    <a:pt x="0" y="2"/>
                                    <a:pt x="0" y="6"/>
                                  </a:cubicBezTo>
                                  <a:cubicBezTo>
                                    <a:pt x="0" y="9"/>
                                    <a:pt x="3" y="11"/>
                                    <a:pt x="5" y="11"/>
                                  </a:cubicBezTo>
                                  <a:cubicBezTo>
                                    <a:pt x="8" y="12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3" name="Freeform 185"/>
                          <wps:cNvSpPr/>
                          <wps:spPr bwMode="auto">
                            <a:xfrm>
                              <a:off x="6449" y="21613"/>
                              <a:ext cx="54" cy="5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 h 11"/>
                                <a:gd name="T2" fmla="*/ 5 w 11"/>
                                <a:gd name="T3" fmla="*/ 0 h 11"/>
                                <a:gd name="T4" fmla="*/ 0 w 11"/>
                                <a:gd name="T5" fmla="*/ 5 h 11"/>
                                <a:gd name="T6" fmla="*/ 5 w 11"/>
                                <a:gd name="T7" fmla="*/ 11 h 11"/>
                                <a:gd name="T8" fmla="*/ 11 w 11"/>
                                <a:gd name="T9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6"/>
                                  </a:moveTo>
                                  <a:cubicBezTo>
                                    <a:pt x="11" y="3"/>
                                    <a:pt x="9" y="0"/>
                                    <a:pt x="5" y="0"/>
                                  </a:cubicBezTo>
                                  <a:cubicBezTo>
                                    <a:pt x="3" y="0"/>
                                    <a:pt x="0" y="2"/>
                                    <a:pt x="0" y="5"/>
                                  </a:cubicBezTo>
                                  <a:cubicBezTo>
                                    <a:pt x="0" y="8"/>
                                    <a:pt x="2" y="11"/>
                                    <a:pt x="5" y="11"/>
                                  </a:cubicBezTo>
                                  <a:cubicBezTo>
                                    <a:pt x="8" y="11"/>
                                    <a:pt x="11" y="9"/>
                                    <a:pt x="1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4" name="Freeform 186"/>
                          <wps:cNvSpPr/>
                          <wps:spPr bwMode="auto">
                            <a:xfrm>
                              <a:off x="7962" y="21753"/>
                              <a:ext cx="48" cy="5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 h 10"/>
                                <a:gd name="T2" fmla="*/ 5 w 10"/>
                                <a:gd name="T3" fmla="*/ 10 h 10"/>
                                <a:gd name="T4" fmla="*/ 10 w 10"/>
                                <a:gd name="T5" fmla="*/ 5 h 10"/>
                                <a:gd name="T6" fmla="*/ 4 w 10"/>
                                <a:gd name="T7" fmla="*/ 1 h 10"/>
                                <a:gd name="T8" fmla="*/ 0 w 10"/>
                                <a:gd name="T9" fmla="*/ 6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6"/>
                                  </a:moveTo>
                                  <a:cubicBezTo>
                                    <a:pt x="0" y="8"/>
                                    <a:pt x="3" y="10"/>
                                    <a:pt x="5" y="10"/>
                                  </a:cubicBezTo>
                                  <a:cubicBezTo>
                                    <a:pt x="8" y="10"/>
                                    <a:pt x="10" y="8"/>
                                    <a:pt x="10" y="5"/>
                                  </a:cubicBezTo>
                                  <a:cubicBezTo>
                                    <a:pt x="10" y="2"/>
                                    <a:pt x="7" y="0"/>
                                    <a:pt x="4" y="1"/>
                                  </a:cubicBezTo>
                                  <a:cubicBezTo>
                                    <a:pt x="2" y="1"/>
                                    <a:pt x="0" y="3"/>
                                    <a:pt x="0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5" name="Freeform 187"/>
                          <wps:cNvSpPr/>
                          <wps:spPr bwMode="auto">
                            <a:xfrm>
                              <a:off x="7965" y="21207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 h 9"/>
                                <a:gd name="T2" fmla="*/ 0 w 9"/>
                                <a:gd name="T3" fmla="*/ 6 h 9"/>
                                <a:gd name="T4" fmla="*/ 3 w 9"/>
                                <a:gd name="T5" fmla="*/ 9 h 9"/>
                                <a:gd name="T6" fmla="*/ 5 w 9"/>
                                <a:gd name="T7" fmla="*/ 9 h 9"/>
                                <a:gd name="T8" fmla="*/ 9 w 9"/>
                                <a:gd name="T9" fmla="*/ 6 h 9"/>
                                <a:gd name="T10" fmla="*/ 9 w 9"/>
                                <a:gd name="T11" fmla="*/ 4 h 9"/>
                                <a:gd name="T12" fmla="*/ 5 w 9"/>
                                <a:gd name="T13" fmla="*/ 0 h 9"/>
                                <a:gd name="T14" fmla="*/ 3 w 9"/>
                                <a:gd name="T15" fmla="*/ 0 h 9"/>
                                <a:gd name="T16" fmla="*/ 0 w 9"/>
                                <a:gd name="T17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0" y="5"/>
                                    <a:pt x="0" y="6"/>
                                  </a:cubicBezTo>
                                  <a:cubicBezTo>
                                    <a:pt x="0" y="8"/>
                                    <a:pt x="1" y="9"/>
                                    <a:pt x="3" y="9"/>
                                  </a:cubicBezTo>
                                  <a:cubicBezTo>
                                    <a:pt x="4" y="9"/>
                                    <a:pt x="5" y="9"/>
                                    <a:pt x="5" y="9"/>
                                  </a:cubicBezTo>
                                  <a:cubicBezTo>
                                    <a:pt x="7" y="9"/>
                                    <a:pt x="8" y="8"/>
                                    <a:pt x="9" y="6"/>
                                  </a:cubicBezTo>
                                  <a:cubicBezTo>
                                    <a:pt x="9" y="5"/>
                                    <a:pt x="9" y="4"/>
                                    <a:pt x="9" y="4"/>
                                  </a:cubicBezTo>
                                  <a:cubicBezTo>
                                    <a:pt x="8" y="2"/>
                                    <a:pt x="7" y="1"/>
                                    <a:pt x="5" y="0"/>
                                  </a:cubicBezTo>
                                  <a:cubicBezTo>
                                    <a:pt x="5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6" name="Oval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4" y="20724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7" name="Freeform 189"/>
                          <wps:cNvSpPr/>
                          <wps:spPr bwMode="auto">
                            <a:xfrm>
                              <a:off x="6933" y="22235"/>
                              <a:ext cx="45" cy="50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10"/>
                                <a:gd name="T2" fmla="*/ 5 w 9"/>
                                <a:gd name="T3" fmla="*/ 0 h 10"/>
                                <a:gd name="T4" fmla="*/ 0 w 9"/>
                                <a:gd name="T5" fmla="*/ 5 h 10"/>
                                <a:gd name="T6" fmla="*/ 4 w 9"/>
                                <a:gd name="T7" fmla="*/ 10 h 10"/>
                                <a:gd name="T8" fmla="*/ 9 w 9"/>
                                <a:gd name="T9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5"/>
                                  </a:moveTo>
                                  <a:cubicBezTo>
                                    <a:pt x="9" y="3"/>
                                    <a:pt x="7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7"/>
                                    <a:pt x="2" y="10"/>
                                    <a:pt x="4" y="10"/>
                                  </a:cubicBezTo>
                                  <a:cubicBezTo>
                                    <a:pt x="7" y="10"/>
                                    <a:pt x="9" y="8"/>
                                    <a:pt x="9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8" name="Freeform 190"/>
                          <wps:cNvSpPr/>
                          <wps:spPr bwMode="auto">
                            <a:xfrm>
                              <a:off x="6933" y="20724"/>
                              <a:ext cx="45" cy="4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4 h 9"/>
                                <a:gd name="T2" fmla="*/ 5 w 9"/>
                                <a:gd name="T3" fmla="*/ 0 h 9"/>
                                <a:gd name="T4" fmla="*/ 0 w 9"/>
                                <a:gd name="T5" fmla="*/ 5 h 9"/>
                                <a:gd name="T6" fmla="*/ 5 w 9"/>
                                <a:gd name="T7" fmla="*/ 9 h 9"/>
                                <a:gd name="T8" fmla="*/ 9 w 9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4"/>
                                  </a:moveTo>
                                  <a:cubicBezTo>
                                    <a:pt x="9" y="2"/>
                                    <a:pt x="7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7"/>
                                    <a:pt x="2" y="9"/>
                                    <a:pt x="5" y="9"/>
                                  </a:cubicBezTo>
                                  <a:cubicBezTo>
                                    <a:pt x="7" y="9"/>
                                    <a:pt x="9" y="7"/>
                                    <a:pt x="9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49" name="Freeform 191"/>
                          <wps:cNvSpPr/>
                          <wps:spPr bwMode="auto">
                            <a:xfrm>
                              <a:off x="6452" y="21207"/>
                              <a:ext cx="45" cy="45"/>
                            </a:xfrm>
                            <a:custGeom>
                              <a:avLst/>
                              <a:gdLst>
                                <a:gd name="T0" fmla="*/ 6 w 9"/>
                                <a:gd name="T1" fmla="*/ 9 h 9"/>
                                <a:gd name="T2" fmla="*/ 6 w 9"/>
                                <a:gd name="T3" fmla="*/ 9 h 9"/>
                                <a:gd name="T4" fmla="*/ 9 w 9"/>
                                <a:gd name="T5" fmla="*/ 5 h 9"/>
                                <a:gd name="T6" fmla="*/ 9 w 9"/>
                                <a:gd name="T7" fmla="*/ 4 h 9"/>
                                <a:gd name="T8" fmla="*/ 6 w 9"/>
                                <a:gd name="T9" fmla="*/ 0 h 9"/>
                                <a:gd name="T10" fmla="*/ 4 w 9"/>
                                <a:gd name="T11" fmla="*/ 0 h 9"/>
                                <a:gd name="T12" fmla="*/ 0 w 9"/>
                                <a:gd name="T13" fmla="*/ 4 h 9"/>
                                <a:gd name="T14" fmla="*/ 0 w 9"/>
                                <a:gd name="T15" fmla="*/ 5 h 9"/>
                                <a:gd name="T16" fmla="*/ 4 w 9"/>
                                <a:gd name="T17" fmla="*/ 9 h 9"/>
                                <a:gd name="T18" fmla="*/ 6 w 9"/>
                                <a:gd name="T19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6" y="9"/>
                                  </a:move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7" y="8"/>
                                    <a:pt x="9" y="7"/>
                                    <a:pt x="9" y="5"/>
                                  </a:cubicBezTo>
                                  <a:cubicBezTo>
                                    <a:pt x="9" y="5"/>
                                    <a:pt x="9" y="4"/>
                                    <a:pt x="9" y="4"/>
                                  </a:cubicBezTo>
                                  <a:cubicBezTo>
                                    <a:pt x="9" y="2"/>
                                    <a:pt x="8" y="0"/>
                                    <a:pt x="6" y="0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1" y="7"/>
                                    <a:pt x="2" y="8"/>
                                    <a:pt x="4" y="9"/>
                                  </a:cubicBezTo>
                                  <a:cubicBezTo>
                                    <a:pt x="4" y="9"/>
                                    <a:pt x="5" y="9"/>
                                    <a:pt x="6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0" name="Freeform 192"/>
                          <wps:cNvSpPr/>
                          <wps:spPr bwMode="auto">
                            <a:xfrm>
                              <a:off x="6452" y="21758"/>
                              <a:ext cx="45" cy="4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5 h 9"/>
                                <a:gd name="T2" fmla="*/ 9 w 9"/>
                                <a:gd name="T3" fmla="*/ 3 h 9"/>
                                <a:gd name="T4" fmla="*/ 5 w 9"/>
                                <a:gd name="T5" fmla="*/ 0 h 9"/>
                                <a:gd name="T6" fmla="*/ 4 w 9"/>
                                <a:gd name="T7" fmla="*/ 0 h 9"/>
                                <a:gd name="T8" fmla="*/ 0 w 9"/>
                                <a:gd name="T9" fmla="*/ 3 h 9"/>
                                <a:gd name="T10" fmla="*/ 0 w 9"/>
                                <a:gd name="T11" fmla="*/ 5 h 9"/>
                                <a:gd name="T12" fmla="*/ 4 w 9"/>
                                <a:gd name="T13" fmla="*/ 9 h 9"/>
                                <a:gd name="T14" fmla="*/ 5 w 9"/>
                                <a:gd name="T15" fmla="*/ 9 h 9"/>
                                <a:gd name="T16" fmla="*/ 9 w 9"/>
                                <a:gd name="T17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5"/>
                                  </a:moveTo>
                                  <a:cubicBezTo>
                                    <a:pt x="9" y="4"/>
                                    <a:pt x="9" y="4"/>
                                    <a:pt x="9" y="3"/>
                                  </a:cubicBezTo>
                                  <a:cubicBezTo>
                                    <a:pt x="8" y="1"/>
                                    <a:pt x="7" y="0"/>
                                    <a:pt x="5" y="0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7"/>
                                    <a:pt x="2" y="8"/>
                                    <a:pt x="4" y="9"/>
                                  </a:cubicBezTo>
                                  <a:cubicBezTo>
                                    <a:pt x="4" y="9"/>
                                    <a:pt x="5" y="9"/>
                                    <a:pt x="5" y="9"/>
                                  </a:cubicBezTo>
                                  <a:cubicBezTo>
                                    <a:pt x="7" y="8"/>
                                    <a:pt x="8" y="7"/>
                                    <a:pt x="9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1" name="Freeform 193"/>
                          <wps:cNvSpPr/>
                          <wps:spPr bwMode="auto">
                            <a:xfrm>
                              <a:off x="8036" y="21554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8"/>
                                <a:gd name="T2" fmla="*/ 4 w 8"/>
                                <a:gd name="T3" fmla="*/ 8 h 8"/>
                                <a:gd name="T4" fmla="*/ 8 w 8"/>
                                <a:gd name="T5" fmla="*/ 4 h 8"/>
                                <a:gd name="T6" fmla="*/ 4 w 8"/>
                                <a:gd name="T7" fmla="*/ 0 h 8"/>
                                <a:gd name="T8" fmla="*/ 0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4"/>
                                  </a:moveTo>
                                  <a:cubicBezTo>
                                    <a:pt x="0" y="6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6"/>
                                    <a:pt x="8" y="4"/>
                                  </a:cubicBez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2" name="Freeform 194"/>
                          <wps:cNvSpPr/>
                          <wps:spPr bwMode="auto">
                            <a:xfrm>
                              <a:off x="8036" y="21415"/>
                              <a:ext cx="39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8"/>
                                <a:gd name="T2" fmla="*/ 4 w 8"/>
                                <a:gd name="T3" fmla="*/ 8 h 8"/>
                                <a:gd name="T4" fmla="*/ 8 w 8"/>
                                <a:gd name="T5" fmla="*/ 4 h 8"/>
                                <a:gd name="T6" fmla="*/ 4 w 8"/>
                                <a:gd name="T7" fmla="*/ 0 h 8"/>
                                <a:gd name="T8" fmla="*/ 0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4"/>
                                  </a:moveTo>
                                  <a:cubicBezTo>
                                    <a:pt x="0" y="6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6"/>
                                    <a:pt x="8" y="4"/>
                                  </a:cubicBezTo>
                                  <a:cubicBezTo>
                                    <a:pt x="8" y="2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3" name="Freeform 195"/>
                          <wps:cNvSpPr/>
                          <wps:spPr bwMode="auto">
                            <a:xfrm>
                              <a:off x="7826" y="22031"/>
                              <a:ext cx="41" cy="4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 h 9"/>
                                <a:gd name="T2" fmla="*/ 4 w 8"/>
                                <a:gd name="T3" fmla="*/ 9 h 9"/>
                                <a:gd name="T4" fmla="*/ 8 w 8"/>
                                <a:gd name="T5" fmla="*/ 5 h 9"/>
                                <a:gd name="T6" fmla="*/ 4 w 8"/>
                                <a:gd name="T7" fmla="*/ 1 h 9"/>
                                <a:gd name="T8" fmla="*/ 0 w 8"/>
                                <a:gd name="T9" fmla="*/ 5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5"/>
                                  </a:moveTo>
                                  <a:cubicBezTo>
                                    <a:pt x="0" y="7"/>
                                    <a:pt x="2" y="9"/>
                                    <a:pt x="4" y="9"/>
                                  </a:cubicBezTo>
                                  <a:cubicBezTo>
                                    <a:pt x="7" y="9"/>
                                    <a:pt x="8" y="7"/>
                                    <a:pt x="8" y="5"/>
                                  </a:cubicBezTo>
                                  <a:cubicBezTo>
                                    <a:pt x="8" y="2"/>
                                    <a:pt x="7" y="0"/>
                                    <a:pt x="4" y="1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4" name="Freeform 196"/>
                          <wps:cNvSpPr/>
                          <wps:spPr bwMode="auto">
                            <a:xfrm>
                              <a:off x="7757" y="22102"/>
                              <a:ext cx="45" cy="4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 h 9"/>
                                <a:gd name="T2" fmla="*/ 4 w 9"/>
                                <a:gd name="T3" fmla="*/ 9 h 9"/>
                                <a:gd name="T4" fmla="*/ 9 w 9"/>
                                <a:gd name="T5" fmla="*/ 5 h 9"/>
                                <a:gd name="T6" fmla="*/ 4 w 9"/>
                                <a:gd name="T7" fmla="*/ 0 h 9"/>
                                <a:gd name="T8" fmla="*/ 0 w 9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4"/>
                                  </a:moveTo>
                                  <a:cubicBezTo>
                                    <a:pt x="0" y="7"/>
                                    <a:pt x="2" y="9"/>
                                    <a:pt x="4" y="9"/>
                                  </a:cubicBezTo>
                                  <a:cubicBezTo>
                                    <a:pt x="7" y="9"/>
                                    <a:pt x="9" y="7"/>
                                    <a:pt x="9" y="5"/>
                                  </a:cubicBezTo>
                                  <a:cubicBezTo>
                                    <a:pt x="9" y="2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5" name="Freeform 197"/>
                          <wps:cNvSpPr/>
                          <wps:spPr bwMode="auto">
                            <a:xfrm>
                              <a:off x="7763" y="20863"/>
                              <a:ext cx="39" cy="4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9"/>
                                <a:gd name="T2" fmla="*/ 4 w 8"/>
                                <a:gd name="T3" fmla="*/ 9 h 9"/>
                                <a:gd name="T4" fmla="*/ 8 w 8"/>
                                <a:gd name="T5" fmla="*/ 4 h 9"/>
                                <a:gd name="T6" fmla="*/ 4 w 8"/>
                                <a:gd name="T7" fmla="*/ 0 h 9"/>
                                <a:gd name="T8" fmla="*/ 0 w 8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4"/>
                                  </a:moveTo>
                                  <a:cubicBezTo>
                                    <a:pt x="0" y="7"/>
                                    <a:pt x="1" y="9"/>
                                    <a:pt x="4" y="9"/>
                                  </a:cubicBezTo>
                                  <a:cubicBezTo>
                                    <a:pt x="6" y="8"/>
                                    <a:pt x="8" y="7"/>
                                    <a:pt x="8" y="4"/>
                                  </a:cubicBez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6" name="Freeform 198"/>
                          <wps:cNvSpPr/>
                          <wps:spPr bwMode="auto">
                            <a:xfrm>
                              <a:off x="7826" y="20934"/>
                              <a:ext cx="45" cy="3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4 h 8"/>
                                <a:gd name="T2" fmla="*/ 5 w 9"/>
                                <a:gd name="T3" fmla="*/ 8 h 8"/>
                                <a:gd name="T4" fmla="*/ 9 w 9"/>
                                <a:gd name="T5" fmla="*/ 4 h 8"/>
                                <a:gd name="T6" fmla="*/ 5 w 9"/>
                                <a:gd name="T7" fmla="*/ 0 h 8"/>
                                <a:gd name="T8" fmla="*/ 0 w 9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0" y="4"/>
                                  </a:moveTo>
                                  <a:cubicBezTo>
                                    <a:pt x="0" y="6"/>
                                    <a:pt x="2" y="8"/>
                                    <a:pt x="5" y="8"/>
                                  </a:cubicBezTo>
                                  <a:cubicBezTo>
                                    <a:pt x="7" y="8"/>
                                    <a:pt x="9" y="7"/>
                                    <a:pt x="9" y="4"/>
                                  </a:cubicBezTo>
                                  <a:cubicBezTo>
                                    <a:pt x="9" y="2"/>
                                    <a:pt x="7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7" name="Freeform 199"/>
                          <wps:cNvSpPr/>
                          <wps:spPr bwMode="auto">
                            <a:xfrm>
                              <a:off x="7280" y="22310"/>
                              <a:ext cx="41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4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4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2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8"/>
                                    <a:pt x="3" y="8"/>
                                  </a:cubicBezTo>
                                  <a:cubicBezTo>
                                    <a:pt x="3" y="8"/>
                                    <a:pt x="4" y="8"/>
                                    <a:pt x="4" y="8"/>
                                  </a:cubicBezTo>
                                  <a:cubicBezTo>
                                    <a:pt x="6" y="8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8" name="Freeform 200"/>
                          <wps:cNvSpPr/>
                          <wps:spPr bwMode="auto">
                            <a:xfrm>
                              <a:off x="7143" y="22310"/>
                              <a:ext cx="39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5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5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1"/>
                                    <a:pt x="6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5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59" name="Freeform 201"/>
                          <wps:cNvSpPr/>
                          <wps:spPr bwMode="auto">
                            <a:xfrm>
                              <a:off x="7280" y="20661"/>
                              <a:ext cx="41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 h 8"/>
                                <a:gd name="T2" fmla="*/ 8 w 8"/>
                                <a:gd name="T3" fmla="*/ 3 h 8"/>
                                <a:gd name="T4" fmla="*/ 4 w 8"/>
                                <a:gd name="T5" fmla="*/ 0 h 8"/>
                                <a:gd name="T6" fmla="*/ 3 w 8"/>
                                <a:gd name="T7" fmla="*/ 0 h 8"/>
                                <a:gd name="T8" fmla="*/ 0 w 8"/>
                                <a:gd name="T9" fmla="*/ 3 h 8"/>
                                <a:gd name="T10" fmla="*/ 0 w 8"/>
                                <a:gd name="T11" fmla="*/ 5 h 8"/>
                                <a:gd name="T12" fmla="*/ 3 w 8"/>
                                <a:gd name="T13" fmla="*/ 8 h 8"/>
                                <a:gd name="T14" fmla="*/ 4 w 8"/>
                                <a:gd name="T15" fmla="*/ 8 h 8"/>
                                <a:gd name="T16" fmla="*/ 8 w 8"/>
                                <a:gd name="T17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5"/>
                                  </a:moveTo>
                                  <a:cubicBezTo>
                                    <a:pt x="8" y="4"/>
                                    <a:pt x="8" y="4"/>
                                    <a:pt x="8" y="3"/>
                                  </a:cubicBezTo>
                                  <a:cubicBezTo>
                                    <a:pt x="7" y="2"/>
                                    <a:pt x="6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1" y="0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3" y="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6" y="7"/>
                                    <a:pt x="7" y="6"/>
                                    <a:pt x="8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60" name="Freeform 202"/>
                          <wps:cNvSpPr/>
                          <wps:spPr bwMode="auto">
                            <a:xfrm>
                              <a:off x="6660" y="22102"/>
                              <a:ext cx="41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4 w 8"/>
                                <a:gd name="T3" fmla="*/ 0 h 8"/>
                                <a:gd name="T4" fmla="*/ 0 w 8"/>
                                <a:gd name="T5" fmla="*/ 4 h 8"/>
                                <a:gd name="T6" fmla="*/ 4 w 8"/>
                                <a:gd name="T7" fmla="*/ 8 h 8"/>
                                <a:gd name="T8" fmla="*/ 8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cubicBezTo>
                                    <a:pt x="8" y="2"/>
                                    <a:pt x="6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7"/>
                                    <a:pt x="8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61" name="Freeform 203"/>
                          <wps:cNvSpPr/>
                          <wps:spPr bwMode="auto">
                            <a:xfrm>
                              <a:off x="7143" y="20661"/>
                              <a:ext cx="39" cy="3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5 w 8"/>
                                <a:gd name="T3" fmla="*/ 0 h 8"/>
                                <a:gd name="T4" fmla="*/ 0 w 8"/>
                                <a:gd name="T5" fmla="*/ 3 h 8"/>
                                <a:gd name="T6" fmla="*/ 4 w 8"/>
                                <a:gd name="T7" fmla="*/ 8 h 8"/>
                                <a:gd name="T8" fmla="*/ 8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cubicBezTo>
                                    <a:pt x="8" y="2"/>
                                    <a:pt x="7" y="0"/>
                                    <a:pt x="5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cubicBezTo>
                                    <a:pt x="0" y="5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6"/>
                                    <a:pt x="8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662" name="Freeform 204"/>
                          <wps:cNvSpPr/>
                          <wps:spPr bwMode="auto">
                            <a:xfrm>
                              <a:off x="6660" y="20863"/>
                              <a:ext cx="41" cy="41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h 8"/>
                                <a:gd name="T2" fmla="*/ 4 w 8"/>
                                <a:gd name="T3" fmla="*/ 0 h 8"/>
                                <a:gd name="T4" fmla="*/ 0 w 8"/>
                                <a:gd name="T5" fmla="*/ 4 h 8"/>
                                <a:gd name="T6" fmla="*/ 4 w 8"/>
                                <a:gd name="T7" fmla="*/ 8 h 8"/>
                                <a:gd name="T8" fmla="*/ 8 w 8"/>
                                <a:gd name="T9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4"/>
                                  </a:moveTo>
                                  <a:cubicBezTo>
                                    <a:pt x="8" y="2"/>
                                    <a:pt x="7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"/>
                                    <a:pt x="2" y="8"/>
                                    <a:pt x="4" y="8"/>
                                  </a:cubicBezTo>
                                  <a:cubicBezTo>
                                    <a:pt x="6" y="8"/>
                                    <a:pt x="8" y="7"/>
                                    <a:pt x="8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65000"/>
                                <a:alpha val="2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2663" name="Oval 206"/>
                        <wps:cNvSpPr>
                          <a:spLocks noChangeArrowheads="1"/>
                        </wps:cNvSpPr>
                        <wps:spPr bwMode="auto">
                          <a:xfrm>
                            <a:off x="6597" y="20934"/>
                            <a:ext cx="33" cy="3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64" name="Freeform 207"/>
                        <wps:cNvSpPr/>
                        <wps:spPr bwMode="auto">
                          <a:xfrm>
                            <a:off x="6592" y="22037"/>
                            <a:ext cx="39" cy="35"/>
                          </a:xfrm>
                          <a:custGeom>
                            <a:avLst/>
                            <a:gdLst>
                              <a:gd name="T0" fmla="*/ 8 w 8"/>
                              <a:gd name="T1" fmla="*/ 3 h 7"/>
                              <a:gd name="T2" fmla="*/ 4 w 8"/>
                              <a:gd name="T3" fmla="*/ 0 h 7"/>
                              <a:gd name="T4" fmla="*/ 0 w 8"/>
                              <a:gd name="T5" fmla="*/ 3 h 7"/>
                              <a:gd name="T6" fmla="*/ 4 w 8"/>
                              <a:gd name="T7" fmla="*/ 7 h 7"/>
                              <a:gd name="T8" fmla="*/ 8 w 8"/>
                              <a:gd name="T9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8" y="3"/>
                                </a:moveTo>
                                <a:cubicBezTo>
                                  <a:pt x="8" y="1"/>
                                  <a:pt x="7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3"/>
                                </a:cubicBezTo>
                                <a:cubicBezTo>
                                  <a:pt x="0" y="6"/>
                                  <a:pt x="2" y="7"/>
                                  <a:pt x="4" y="7"/>
                                </a:cubicBezTo>
                                <a:cubicBezTo>
                                  <a:pt x="6" y="7"/>
                                  <a:pt x="8" y="6"/>
                                  <a:pt x="8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65" name="Freeform 208"/>
                        <wps:cNvSpPr/>
                        <wps:spPr bwMode="auto">
                          <a:xfrm>
                            <a:off x="7897" y="21966"/>
                            <a:ext cx="39" cy="41"/>
                          </a:xfrm>
                          <a:custGeom>
                            <a:avLst/>
                            <a:gdLst>
                              <a:gd name="T0" fmla="*/ 0 w 8"/>
                              <a:gd name="T1" fmla="*/ 3 h 8"/>
                              <a:gd name="T2" fmla="*/ 0 w 8"/>
                              <a:gd name="T3" fmla="*/ 5 h 8"/>
                              <a:gd name="T4" fmla="*/ 3 w 8"/>
                              <a:gd name="T5" fmla="*/ 8 h 8"/>
                              <a:gd name="T6" fmla="*/ 5 w 8"/>
                              <a:gd name="T7" fmla="*/ 8 h 8"/>
                              <a:gd name="T8" fmla="*/ 8 w 8"/>
                              <a:gd name="T9" fmla="*/ 5 h 8"/>
                              <a:gd name="T10" fmla="*/ 8 w 8"/>
                              <a:gd name="T11" fmla="*/ 3 h 8"/>
                              <a:gd name="T12" fmla="*/ 5 w 8"/>
                              <a:gd name="T13" fmla="*/ 0 h 8"/>
                              <a:gd name="T14" fmla="*/ 3 w 8"/>
                              <a:gd name="T15" fmla="*/ 0 h 8"/>
                              <a:gd name="T16" fmla="*/ 0 w 8"/>
                              <a:gd name="T17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2" y="7"/>
                                  <a:pt x="3" y="8"/>
                                </a:cubicBez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6" y="7"/>
                                  <a:pt x="7" y="6"/>
                                  <a:pt x="8" y="5"/>
                                </a:cubicBezTo>
                                <a:cubicBezTo>
                                  <a:pt x="8" y="4"/>
                                  <a:pt x="8" y="4"/>
                                  <a:pt x="8" y="3"/>
                                </a:cubicBezTo>
                                <a:cubicBezTo>
                                  <a:pt x="7" y="1"/>
                                  <a:pt x="7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1"/>
                                  <a:pt x="1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66" name="Freeform 209"/>
                        <wps:cNvSpPr/>
                        <wps:spPr bwMode="auto">
                          <a:xfrm>
                            <a:off x="6387" y="21415"/>
                            <a:ext cx="41" cy="41"/>
                          </a:xfrm>
                          <a:custGeom>
                            <a:avLst/>
                            <a:gdLst>
                              <a:gd name="T0" fmla="*/ 8 w 8"/>
                              <a:gd name="T1" fmla="*/ 5 h 8"/>
                              <a:gd name="T2" fmla="*/ 8 w 8"/>
                              <a:gd name="T3" fmla="*/ 3 h 8"/>
                              <a:gd name="T4" fmla="*/ 5 w 8"/>
                              <a:gd name="T5" fmla="*/ 0 h 8"/>
                              <a:gd name="T6" fmla="*/ 3 w 8"/>
                              <a:gd name="T7" fmla="*/ 0 h 8"/>
                              <a:gd name="T8" fmla="*/ 0 w 8"/>
                              <a:gd name="T9" fmla="*/ 3 h 8"/>
                              <a:gd name="T10" fmla="*/ 0 w 8"/>
                              <a:gd name="T11" fmla="*/ 5 h 8"/>
                              <a:gd name="T12" fmla="*/ 3 w 8"/>
                              <a:gd name="T13" fmla="*/ 8 h 8"/>
                              <a:gd name="T14" fmla="*/ 5 w 8"/>
                              <a:gd name="T15" fmla="*/ 8 h 8"/>
                              <a:gd name="T16" fmla="*/ 8 w 8"/>
                              <a:gd name="T17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8" y="5"/>
                                </a:moveTo>
                                <a:cubicBezTo>
                                  <a:pt x="8" y="4"/>
                                  <a:pt x="8" y="4"/>
                                  <a:pt x="8" y="3"/>
                                </a:cubicBezTo>
                                <a:cubicBezTo>
                                  <a:pt x="7" y="2"/>
                                  <a:pt x="6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1" y="1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2" y="7"/>
                                  <a:pt x="3" y="8"/>
                                </a:cubicBez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6" y="7"/>
                                  <a:pt x="7" y="6"/>
                                  <a:pt x="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67" name="Freeform 210"/>
                        <wps:cNvSpPr/>
                        <wps:spPr bwMode="auto">
                          <a:xfrm>
                            <a:off x="7900" y="21002"/>
                            <a:ext cx="35" cy="41"/>
                          </a:xfrm>
                          <a:custGeom>
                            <a:avLst/>
                            <a:gdLst>
                              <a:gd name="T0" fmla="*/ 0 w 7"/>
                              <a:gd name="T1" fmla="*/ 3 h 8"/>
                              <a:gd name="T2" fmla="*/ 0 w 7"/>
                              <a:gd name="T3" fmla="*/ 5 h 8"/>
                              <a:gd name="T4" fmla="*/ 2 w 7"/>
                              <a:gd name="T5" fmla="*/ 8 h 8"/>
                              <a:gd name="T6" fmla="*/ 4 w 7"/>
                              <a:gd name="T7" fmla="*/ 8 h 8"/>
                              <a:gd name="T8" fmla="*/ 7 w 7"/>
                              <a:gd name="T9" fmla="*/ 5 h 8"/>
                              <a:gd name="T10" fmla="*/ 7 w 7"/>
                              <a:gd name="T11" fmla="*/ 3 h 8"/>
                              <a:gd name="T12" fmla="*/ 4 w 7"/>
                              <a:gd name="T13" fmla="*/ 0 h 8"/>
                              <a:gd name="T14" fmla="*/ 2 w 7"/>
                              <a:gd name="T15" fmla="*/ 0 h 8"/>
                              <a:gd name="T16" fmla="*/ 0 w 7"/>
                              <a:gd name="T17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7"/>
                                  <a:pt x="2" y="8"/>
                                </a:cubicBezTo>
                                <a:cubicBezTo>
                                  <a:pt x="3" y="8"/>
                                  <a:pt x="4" y="8"/>
                                  <a:pt x="4" y="8"/>
                                </a:cubicBezTo>
                                <a:cubicBezTo>
                                  <a:pt x="6" y="7"/>
                                  <a:pt x="7" y="6"/>
                                  <a:pt x="7" y="5"/>
                                </a:cubicBezTo>
                                <a:cubicBezTo>
                                  <a:pt x="7" y="4"/>
                                  <a:pt x="7" y="4"/>
                                  <a:pt x="7" y="3"/>
                                </a:cubicBezTo>
                                <a:cubicBezTo>
                                  <a:pt x="7" y="2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68" name="Freeform 211"/>
                        <wps:cNvSpPr/>
                        <wps:spPr bwMode="auto">
                          <a:xfrm>
                            <a:off x="7692" y="22176"/>
                            <a:ext cx="35" cy="35"/>
                          </a:xfrm>
                          <a:custGeom>
                            <a:avLst/>
                            <a:gdLst>
                              <a:gd name="T0" fmla="*/ 0 w 7"/>
                              <a:gd name="T1" fmla="*/ 2 h 7"/>
                              <a:gd name="T2" fmla="*/ 0 w 7"/>
                              <a:gd name="T3" fmla="*/ 4 h 7"/>
                              <a:gd name="T4" fmla="*/ 3 w 7"/>
                              <a:gd name="T5" fmla="*/ 7 h 7"/>
                              <a:gd name="T6" fmla="*/ 5 w 7"/>
                              <a:gd name="T7" fmla="*/ 7 h 7"/>
                              <a:gd name="T8" fmla="*/ 7 w 7"/>
                              <a:gd name="T9" fmla="*/ 4 h 7"/>
                              <a:gd name="T10" fmla="*/ 7 w 7"/>
                              <a:gd name="T11" fmla="*/ 2 h 7"/>
                              <a:gd name="T12" fmla="*/ 5 w 7"/>
                              <a:gd name="T13" fmla="*/ 0 h 7"/>
                              <a:gd name="T14" fmla="*/ 3 w 7"/>
                              <a:gd name="T15" fmla="*/ 0 h 7"/>
                              <a:gd name="T16" fmla="*/ 0 w 7"/>
                              <a:gd name="T17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1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5" y="7"/>
                                </a:cubicBezTo>
                                <a:cubicBezTo>
                                  <a:pt x="6" y="7"/>
                                  <a:pt x="7" y="6"/>
                                  <a:pt x="7" y="4"/>
                                </a:cubicBezTo>
                                <a:cubicBezTo>
                                  <a:pt x="7" y="4"/>
                                  <a:pt x="7" y="3"/>
                                  <a:pt x="7" y="2"/>
                                </a:cubicBezTo>
                                <a:cubicBezTo>
                                  <a:pt x="7" y="1"/>
                                  <a:pt x="6" y="0"/>
                                  <a:pt x="5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69" name="Freeform 212"/>
                        <wps:cNvSpPr/>
                        <wps:spPr bwMode="auto">
                          <a:xfrm>
                            <a:off x="6387" y="21554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5 h 7"/>
                              <a:gd name="T2" fmla="*/ 7 w 7"/>
                              <a:gd name="T3" fmla="*/ 3 h 7"/>
                              <a:gd name="T4" fmla="*/ 5 w 7"/>
                              <a:gd name="T5" fmla="*/ 0 h 7"/>
                              <a:gd name="T6" fmla="*/ 3 w 7"/>
                              <a:gd name="T7" fmla="*/ 0 h 7"/>
                              <a:gd name="T8" fmla="*/ 0 w 7"/>
                              <a:gd name="T9" fmla="*/ 3 h 7"/>
                              <a:gd name="T10" fmla="*/ 0 w 7"/>
                              <a:gd name="T11" fmla="*/ 5 h 7"/>
                              <a:gd name="T12" fmla="*/ 3 w 7"/>
                              <a:gd name="T13" fmla="*/ 7 h 7"/>
                              <a:gd name="T14" fmla="*/ 5 w 7"/>
                              <a:gd name="T15" fmla="*/ 7 h 7"/>
                              <a:gd name="T16" fmla="*/ 7 w 7"/>
                              <a:gd name="T17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5"/>
                                </a:move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7" y="1"/>
                                  <a:pt x="6" y="0"/>
                                  <a:pt x="5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5" y="7"/>
                                </a:cubicBezTo>
                                <a:cubicBezTo>
                                  <a:pt x="6" y="7"/>
                                  <a:pt x="7" y="6"/>
                                  <a:pt x="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0" name="Freeform 213"/>
                        <wps:cNvSpPr/>
                        <wps:spPr bwMode="auto">
                          <a:xfrm>
                            <a:off x="7692" y="20800"/>
                            <a:ext cx="41" cy="33"/>
                          </a:xfrm>
                          <a:custGeom>
                            <a:avLst/>
                            <a:gdLst>
                              <a:gd name="T0" fmla="*/ 0 w 8"/>
                              <a:gd name="T1" fmla="*/ 3 h 7"/>
                              <a:gd name="T2" fmla="*/ 4 w 8"/>
                              <a:gd name="T3" fmla="*/ 7 h 7"/>
                              <a:gd name="T4" fmla="*/ 8 w 8"/>
                              <a:gd name="T5" fmla="*/ 4 h 7"/>
                              <a:gd name="T6" fmla="*/ 4 w 8"/>
                              <a:gd name="T7" fmla="*/ 0 h 7"/>
                              <a:gd name="T8" fmla="*/ 0 w 8"/>
                              <a:gd name="T9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0" y="3"/>
                                </a:moveTo>
                                <a:cubicBezTo>
                                  <a:pt x="0" y="6"/>
                                  <a:pt x="2" y="7"/>
                                  <a:pt x="4" y="7"/>
                                </a:cubicBezTo>
                                <a:cubicBezTo>
                                  <a:pt x="6" y="7"/>
                                  <a:pt x="8" y="6"/>
                                  <a:pt x="8" y="4"/>
                                </a:cubicBezTo>
                                <a:cubicBezTo>
                                  <a:pt x="8" y="1"/>
                                  <a:pt x="6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1" name="Freeform 214"/>
                        <wps:cNvSpPr/>
                        <wps:spPr bwMode="auto">
                          <a:xfrm>
                            <a:off x="6731" y="22176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4 h 7"/>
                              <a:gd name="T2" fmla="*/ 7 w 7"/>
                              <a:gd name="T3" fmla="*/ 2 h 7"/>
                              <a:gd name="T4" fmla="*/ 5 w 7"/>
                              <a:gd name="T5" fmla="*/ 0 h 7"/>
                              <a:gd name="T6" fmla="*/ 3 w 7"/>
                              <a:gd name="T7" fmla="*/ 0 h 7"/>
                              <a:gd name="T8" fmla="*/ 0 w 7"/>
                              <a:gd name="T9" fmla="*/ 2 h 7"/>
                              <a:gd name="T10" fmla="*/ 0 w 7"/>
                              <a:gd name="T11" fmla="*/ 4 h 7"/>
                              <a:gd name="T12" fmla="*/ 3 w 7"/>
                              <a:gd name="T13" fmla="*/ 7 h 7"/>
                              <a:gd name="T14" fmla="*/ 5 w 7"/>
                              <a:gd name="T15" fmla="*/ 7 h 7"/>
                              <a:gd name="T16" fmla="*/ 7 w 7"/>
                              <a:gd name="T1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4"/>
                                </a:moveTo>
                                <a:cubicBezTo>
                                  <a:pt x="7" y="3"/>
                                  <a:pt x="7" y="3"/>
                                  <a:pt x="7" y="2"/>
                                </a:cubicBezTo>
                                <a:cubicBezTo>
                                  <a:pt x="7" y="1"/>
                                  <a:pt x="6" y="0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1" y="5"/>
                                  <a:pt x="2" y="6"/>
                                  <a:pt x="3" y="7"/>
                                </a:cubicBezTo>
                                <a:cubicBezTo>
                                  <a:pt x="4" y="7"/>
                                  <a:pt x="4" y="7"/>
                                  <a:pt x="5" y="7"/>
                                </a:cubicBezTo>
                                <a:cubicBezTo>
                                  <a:pt x="6" y="6"/>
                                  <a:pt x="7" y="5"/>
                                  <a:pt x="7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2" name="Freeform 215"/>
                        <wps:cNvSpPr/>
                        <wps:spPr bwMode="auto">
                          <a:xfrm>
                            <a:off x="6736" y="20800"/>
                            <a:ext cx="33" cy="33"/>
                          </a:xfrm>
                          <a:custGeom>
                            <a:avLst/>
                            <a:gdLst>
                              <a:gd name="T0" fmla="*/ 7 w 7"/>
                              <a:gd name="T1" fmla="*/ 4 h 7"/>
                              <a:gd name="T2" fmla="*/ 7 w 7"/>
                              <a:gd name="T3" fmla="*/ 3 h 7"/>
                              <a:gd name="T4" fmla="*/ 4 w 7"/>
                              <a:gd name="T5" fmla="*/ 0 h 7"/>
                              <a:gd name="T6" fmla="*/ 2 w 7"/>
                              <a:gd name="T7" fmla="*/ 0 h 7"/>
                              <a:gd name="T8" fmla="*/ 0 w 7"/>
                              <a:gd name="T9" fmla="*/ 3 h 7"/>
                              <a:gd name="T10" fmla="*/ 0 w 7"/>
                              <a:gd name="T11" fmla="*/ 4 h 7"/>
                              <a:gd name="T12" fmla="*/ 2 w 7"/>
                              <a:gd name="T13" fmla="*/ 7 h 7"/>
                              <a:gd name="T14" fmla="*/ 4 w 7"/>
                              <a:gd name="T15" fmla="*/ 7 h 7"/>
                              <a:gd name="T16" fmla="*/ 7 w 7"/>
                              <a:gd name="T1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4"/>
                                </a:move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6" y="1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1" y="6"/>
                                  <a:pt x="2" y="7"/>
                                </a:cubicBezTo>
                                <a:cubicBezTo>
                                  <a:pt x="3" y="7"/>
                                  <a:pt x="3" y="7"/>
                                  <a:pt x="4" y="7"/>
                                </a:cubicBezTo>
                                <a:cubicBezTo>
                                  <a:pt x="5" y="6"/>
                                  <a:pt x="6" y="6"/>
                                  <a:pt x="7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3" name="Freeform 216"/>
                        <wps:cNvSpPr/>
                        <wps:spPr bwMode="auto">
                          <a:xfrm>
                            <a:off x="6527" y="21966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4 h 7"/>
                              <a:gd name="T2" fmla="*/ 7 w 7"/>
                              <a:gd name="T3" fmla="*/ 3 h 7"/>
                              <a:gd name="T4" fmla="*/ 4 w 7"/>
                              <a:gd name="T5" fmla="*/ 0 h 7"/>
                              <a:gd name="T6" fmla="*/ 3 w 7"/>
                              <a:gd name="T7" fmla="*/ 0 h 7"/>
                              <a:gd name="T8" fmla="*/ 0 w 7"/>
                              <a:gd name="T9" fmla="*/ 3 h 7"/>
                              <a:gd name="T10" fmla="*/ 0 w 7"/>
                              <a:gd name="T11" fmla="*/ 4 h 7"/>
                              <a:gd name="T12" fmla="*/ 3 w 7"/>
                              <a:gd name="T13" fmla="*/ 7 h 7"/>
                              <a:gd name="T14" fmla="*/ 4 w 7"/>
                              <a:gd name="T15" fmla="*/ 7 h 7"/>
                              <a:gd name="T16" fmla="*/ 7 w 7"/>
                              <a:gd name="T17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4"/>
                                </a:move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6" y="1"/>
                                  <a:pt x="6" y="0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1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1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4" y="7"/>
                                </a:cubicBezTo>
                                <a:cubicBezTo>
                                  <a:pt x="5" y="7"/>
                                  <a:pt x="6" y="6"/>
                                  <a:pt x="7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4" name="Freeform 217"/>
                        <wps:cNvSpPr/>
                        <wps:spPr bwMode="auto">
                          <a:xfrm>
                            <a:off x="6527" y="21002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5 h 7"/>
                              <a:gd name="T2" fmla="*/ 7 w 7"/>
                              <a:gd name="T3" fmla="*/ 3 h 7"/>
                              <a:gd name="T4" fmla="*/ 4 w 7"/>
                              <a:gd name="T5" fmla="*/ 0 h 7"/>
                              <a:gd name="T6" fmla="*/ 3 w 7"/>
                              <a:gd name="T7" fmla="*/ 0 h 7"/>
                              <a:gd name="T8" fmla="*/ 0 w 7"/>
                              <a:gd name="T9" fmla="*/ 3 h 7"/>
                              <a:gd name="T10" fmla="*/ 0 w 7"/>
                              <a:gd name="T11" fmla="*/ 5 h 7"/>
                              <a:gd name="T12" fmla="*/ 3 w 7"/>
                              <a:gd name="T13" fmla="*/ 7 h 7"/>
                              <a:gd name="T14" fmla="*/ 4 w 7"/>
                              <a:gd name="T15" fmla="*/ 7 h 7"/>
                              <a:gd name="T16" fmla="*/ 7 w 7"/>
                              <a:gd name="T17" fmla="*/ 5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5"/>
                                </a:moveTo>
                                <a:cubicBezTo>
                                  <a:pt x="7" y="4"/>
                                  <a:pt x="7" y="4"/>
                                  <a:pt x="7" y="3"/>
                                </a:cubicBezTo>
                                <a:cubicBezTo>
                                  <a:pt x="7" y="2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6"/>
                                  <a:pt x="2" y="7"/>
                                  <a:pt x="3" y="7"/>
                                </a:cubicBezTo>
                                <a:cubicBezTo>
                                  <a:pt x="3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7" y="6"/>
                                  <a:pt x="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5" name="Freeform 218"/>
                        <wps:cNvSpPr/>
                        <wps:spPr bwMode="auto">
                          <a:xfrm>
                            <a:off x="8036" y="21693"/>
                            <a:ext cx="33" cy="35"/>
                          </a:xfrm>
                          <a:custGeom>
                            <a:avLst/>
                            <a:gdLst>
                              <a:gd name="T0" fmla="*/ 0 w 7"/>
                              <a:gd name="T1" fmla="*/ 3 h 7"/>
                              <a:gd name="T2" fmla="*/ 0 w 7"/>
                              <a:gd name="T3" fmla="*/ 4 h 7"/>
                              <a:gd name="T4" fmla="*/ 3 w 7"/>
                              <a:gd name="T5" fmla="*/ 7 h 7"/>
                              <a:gd name="T6" fmla="*/ 4 w 7"/>
                              <a:gd name="T7" fmla="*/ 7 h 7"/>
                              <a:gd name="T8" fmla="*/ 7 w 7"/>
                              <a:gd name="T9" fmla="*/ 4 h 7"/>
                              <a:gd name="T10" fmla="*/ 7 w 7"/>
                              <a:gd name="T11" fmla="*/ 3 h 7"/>
                              <a:gd name="T12" fmla="*/ 4 w 7"/>
                              <a:gd name="T13" fmla="*/ 0 h 7"/>
                              <a:gd name="T14" fmla="*/ 3 w 7"/>
                              <a:gd name="T15" fmla="*/ 0 h 7"/>
                              <a:gd name="T16" fmla="*/ 0 w 7"/>
                              <a:gd name="T17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3"/>
                                </a:move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1" y="6"/>
                                  <a:pt x="2" y="7"/>
                                  <a:pt x="3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7" y="6"/>
                                  <a:pt x="7" y="4"/>
                                </a:cubicBezTo>
                                <a:cubicBezTo>
                                  <a:pt x="7" y="4"/>
                                  <a:pt x="7" y="3"/>
                                  <a:pt x="7" y="3"/>
                                </a:cubicBezTo>
                                <a:cubicBezTo>
                                  <a:pt x="7" y="1"/>
                                  <a:pt x="6" y="0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1" y="0"/>
                                  <a:pt x="1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6" name="Freeform 219"/>
                        <wps:cNvSpPr/>
                        <wps:spPr bwMode="auto">
                          <a:xfrm>
                            <a:off x="8036" y="21281"/>
                            <a:ext cx="39" cy="35"/>
                          </a:xfrm>
                          <a:custGeom>
                            <a:avLst/>
                            <a:gdLst>
                              <a:gd name="T0" fmla="*/ 1 w 8"/>
                              <a:gd name="T1" fmla="*/ 4 h 7"/>
                              <a:gd name="T2" fmla="*/ 4 w 8"/>
                              <a:gd name="T3" fmla="*/ 7 h 7"/>
                              <a:gd name="T4" fmla="*/ 7 w 8"/>
                              <a:gd name="T5" fmla="*/ 4 h 7"/>
                              <a:gd name="T6" fmla="*/ 4 w 8"/>
                              <a:gd name="T7" fmla="*/ 0 h 7"/>
                              <a:gd name="T8" fmla="*/ 1 w 8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1" y="4"/>
                                </a:moveTo>
                                <a:cubicBezTo>
                                  <a:pt x="1" y="5"/>
                                  <a:pt x="2" y="7"/>
                                  <a:pt x="4" y="7"/>
                                </a:cubicBezTo>
                                <a:cubicBezTo>
                                  <a:pt x="6" y="7"/>
                                  <a:pt x="7" y="5"/>
                                  <a:pt x="7" y="4"/>
                                </a:cubicBezTo>
                                <a:cubicBezTo>
                                  <a:pt x="8" y="2"/>
                                  <a:pt x="6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7" name="Freeform 220"/>
                        <wps:cNvSpPr/>
                        <wps:spPr bwMode="auto">
                          <a:xfrm>
                            <a:off x="7419" y="20665"/>
                            <a:ext cx="35" cy="30"/>
                          </a:xfrm>
                          <a:custGeom>
                            <a:avLst/>
                            <a:gdLst>
                              <a:gd name="T0" fmla="*/ 0 w 7"/>
                              <a:gd name="T1" fmla="*/ 2 h 6"/>
                              <a:gd name="T2" fmla="*/ 0 w 7"/>
                              <a:gd name="T3" fmla="*/ 4 h 6"/>
                              <a:gd name="T4" fmla="*/ 3 w 7"/>
                              <a:gd name="T5" fmla="*/ 6 h 6"/>
                              <a:gd name="T6" fmla="*/ 4 w 7"/>
                              <a:gd name="T7" fmla="*/ 6 h 6"/>
                              <a:gd name="T8" fmla="*/ 7 w 7"/>
                              <a:gd name="T9" fmla="*/ 4 h 6"/>
                              <a:gd name="T10" fmla="*/ 7 w 7"/>
                              <a:gd name="T11" fmla="*/ 2 h 6"/>
                              <a:gd name="T12" fmla="*/ 4 w 7"/>
                              <a:gd name="T13" fmla="*/ 0 h 6"/>
                              <a:gd name="T14" fmla="*/ 3 w 7"/>
                              <a:gd name="T15" fmla="*/ 0 h 6"/>
                              <a:gd name="T16" fmla="*/ 0 w 7"/>
                              <a:gd name="T17" fmla="*/ 2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1" y="5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7" y="4"/>
                                </a:cubicBezTo>
                                <a:cubicBezTo>
                                  <a:pt x="7" y="3"/>
                                  <a:pt x="7" y="3"/>
                                  <a:pt x="7" y="2"/>
                                </a:cubicBezTo>
                                <a:cubicBezTo>
                                  <a:pt x="6" y="1"/>
                                  <a:pt x="6" y="0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8" name="Freeform 221"/>
                        <wps:cNvSpPr/>
                        <wps:spPr bwMode="auto">
                          <a:xfrm>
                            <a:off x="7009" y="22315"/>
                            <a:ext cx="30" cy="30"/>
                          </a:xfrm>
                          <a:custGeom>
                            <a:avLst/>
                            <a:gdLst>
                              <a:gd name="T0" fmla="*/ 6 w 6"/>
                              <a:gd name="T1" fmla="*/ 4 h 6"/>
                              <a:gd name="T2" fmla="*/ 6 w 6"/>
                              <a:gd name="T3" fmla="*/ 2 h 6"/>
                              <a:gd name="T4" fmla="*/ 4 w 6"/>
                              <a:gd name="T5" fmla="*/ 0 h 6"/>
                              <a:gd name="T6" fmla="*/ 2 w 6"/>
                              <a:gd name="T7" fmla="*/ 0 h 6"/>
                              <a:gd name="T8" fmla="*/ 0 w 6"/>
                              <a:gd name="T9" fmla="*/ 2 h 6"/>
                              <a:gd name="T10" fmla="*/ 0 w 6"/>
                              <a:gd name="T11" fmla="*/ 4 h 6"/>
                              <a:gd name="T12" fmla="*/ 2 w 6"/>
                              <a:gd name="T13" fmla="*/ 6 h 6"/>
                              <a:gd name="T14" fmla="*/ 4 w 6"/>
                              <a:gd name="T15" fmla="*/ 6 h 6"/>
                              <a:gd name="T16" fmla="*/ 6 w 6"/>
                              <a:gd name="T17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4"/>
                                </a:moveTo>
                                <a:cubicBezTo>
                                  <a:pt x="6" y="3"/>
                                  <a:pt x="6" y="3"/>
                                  <a:pt x="6" y="2"/>
                                </a:cubicBezTo>
                                <a:cubicBezTo>
                                  <a:pt x="6" y="1"/>
                                  <a:pt x="5" y="0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1" y="6"/>
                                  <a:pt x="2" y="6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6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79" name="Oval 222"/>
                        <wps:cNvSpPr>
                          <a:spLocks noChangeArrowheads="1"/>
                        </wps:cNvSpPr>
                        <wps:spPr bwMode="auto">
                          <a:xfrm>
                            <a:off x="7009" y="20661"/>
                            <a:ext cx="33" cy="33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0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7971" y="21903"/>
                            <a:ext cx="30" cy="3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1" name="Freeform 224"/>
                        <wps:cNvSpPr/>
                        <wps:spPr bwMode="auto">
                          <a:xfrm>
                            <a:off x="6393" y="21281"/>
                            <a:ext cx="30" cy="30"/>
                          </a:xfrm>
                          <a:custGeom>
                            <a:avLst/>
                            <a:gdLst>
                              <a:gd name="T0" fmla="*/ 6 w 6"/>
                              <a:gd name="T1" fmla="*/ 3 h 6"/>
                              <a:gd name="T2" fmla="*/ 3 w 6"/>
                              <a:gd name="T3" fmla="*/ 0 h 6"/>
                              <a:gd name="T4" fmla="*/ 0 w 6"/>
                              <a:gd name="T5" fmla="*/ 3 h 6"/>
                              <a:gd name="T6" fmla="*/ 3 w 6"/>
                              <a:gd name="T7" fmla="*/ 6 h 6"/>
                              <a:gd name="T8" fmla="*/ 6 w 6"/>
                              <a:gd name="T9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cubicBezTo>
                                  <a:pt x="6" y="1"/>
                                  <a:pt x="5" y="0"/>
                                  <a:pt x="3" y="0"/>
                                </a:cubicBez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  <a:cubicBezTo>
                                  <a:pt x="0" y="5"/>
                                  <a:pt x="1" y="6"/>
                                  <a:pt x="3" y="6"/>
                                </a:cubicBezTo>
                                <a:cubicBezTo>
                                  <a:pt x="5" y="6"/>
                                  <a:pt x="6" y="5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2" name="Freeform 225"/>
                        <wps:cNvSpPr/>
                        <wps:spPr bwMode="auto">
                          <a:xfrm>
                            <a:off x="6387" y="21693"/>
                            <a:ext cx="35" cy="35"/>
                          </a:xfrm>
                          <a:custGeom>
                            <a:avLst/>
                            <a:gdLst>
                              <a:gd name="T0" fmla="*/ 7 w 7"/>
                              <a:gd name="T1" fmla="*/ 3 h 7"/>
                              <a:gd name="T2" fmla="*/ 3 w 7"/>
                              <a:gd name="T3" fmla="*/ 0 h 7"/>
                              <a:gd name="T4" fmla="*/ 1 w 7"/>
                              <a:gd name="T5" fmla="*/ 3 h 7"/>
                              <a:gd name="T6" fmla="*/ 4 w 7"/>
                              <a:gd name="T7" fmla="*/ 6 h 7"/>
                              <a:gd name="T8" fmla="*/ 7 w 7"/>
                              <a:gd name="T9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7" y="3"/>
                                </a:moveTo>
                                <a:cubicBezTo>
                                  <a:pt x="7" y="1"/>
                                  <a:pt x="5" y="0"/>
                                  <a:pt x="3" y="0"/>
                                </a:cubicBezTo>
                                <a:cubicBezTo>
                                  <a:pt x="2" y="0"/>
                                  <a:pt x="0" y="2"/>
                                  <a:pt x="1" y="3"/>
                                </a:cubicBezTo>
                                <a:cubicBezTo>
                                  <a:pt x="1" y="5"/>
                                  <a:pt x="2" y="7"/>
                                  <a:pt x="4" y="6"/>
                                </a:cubicBezTo>
                                <a:cubicBezTo>
                                  <a:pt x="6" y="6"/>
                                  <a:pt x="7" y="5"/>
                                  <a:pt x="7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3" name="Freeform 226"/>
                        <wps:cNvSpPr/>
                        <wps:spPr bwMode="auto">
                          <a:xfrm>
                            <a:off x="7971" y="21077"/>
                            <a:ext cx="30" cy="30"/>
                          </a:xfrm>
                          <a:custGeom>
                            <a:avLst/>
                            <a:gdLst>
                              <a:gd name="T0" fmla="*/ 0 w 6"/>
                              <a:gd name="T1" fmla="*/ 2 h 6"/>
                              <a:gd name="T2" fmla="*/ 0 w 6"/>
                              <a:gd name="T3" fmla="*/ 4 h 6"/>
                              <a:gd name="T4" fmla="*/ 2 w 6"/>
                              <a:gd name="T5" fmla="*/ 6 h 6"/>
                              <a:gd name="T6" fmla="*/ 4 w 6"/>
                              <a:gd name="T7" fmla="*/ 6 h 6"/>
                              <a:gd name="T8" fmla="*/ 6 w 6"/>
                              <a:gd name="T9" fmla="*/ 4 h 6"/>
                              <a:gd name="T10" fmla="*/ 6 w 6"/>
                              <a:gd name="T11" fmla="*/ 2 h 6"/>
                              <a:gd name="T12" fmla="*/ 4 w 6"/>
                              <a:gd name="T13" fmla="*/ 0 h 6"/>
                              <a:gd name="T14" fmla="*/ 2 w 6"/>
                              <a:gd name="T15" fmla="*/ 0 h 6"/>
                              <a:gd name="T16" fmla="*/ 0 w 6"/>
                              <a:gd name="T17" fmla="*/ 2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1" y="5"/>
                                  <a:pt x="1" y="6"/>
                                  <a:pt x="2" y="6"/>
                                </a:cubicBezTo>
                                <a:cubicBezTo>
                                  <a:pt x="3" y="6"/>
                                  <a:pt x="3" y="6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6" y="4"/>
                                </a:cubicBezTo>
                                <a:cubicBezTo>
                                  <a:pt x="6" y="3"/>
                                  <a:pt x="6" y="3"/>
                                  <a:pt x="6" y="2"/>
                                </a:cubicBezTo>
                                <a:cubicBezTo>
                                  <a:pt x="6" y="1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4" name="Freeform 227"/>
                        <wps:cNvSpPr/>
                        <wps:spPr bwMode="auto">
                          <a:xfrm>
                            <a:off x="7629" y="20730"/>
                            <a:ext cx="30" cy="35"/>
                          </a:xfrm>
                          <a:custGeom>
                            <a:avLst/>
                            <a:gdLst>
                              <a:gd name="T0" fmla="*/ 0 w 6"/>
                              <a:gd name="T1" fmla="*/ 4 h 7"/>
                              <a:gd name="T2" fmla="*/ 3 w 6"/>
                              <a:gd name="T3" fmla="*/ 7 h 7"/>
                              <a:gd name="T4" fmla="*/ 6 w 6"/>
                              <a:gd name="T5" fmla="*/ 4 h 7"/>
                              <a:gd name="T6" fmla="*/ 3 w 6"/>
                              <a:gd name="T7" fmla="*/ 1 h 7"/>
                              <a:gd name="T8" fmla="*/ 0 w 6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4"/>
                                </a:moveTo>
                                <a:cubicBezTo>
                                  <a:pt x="0" y="5"/>
                                  <a:pt x="1" y="7"/>
                                  <a:pt x="3" y="7"/>
                                </a:cubicBezTo>
                                <a:cubicBezTo>
                                  <a:pt x="5" y="7"/>
                                  <a:pt x="6" y="5"/>
                                  <a:pt x="6" y="4"/>
                                </a:cubicBezTo>
                                <a:cubicBezTo>
                                  <a:pt x="6" y="2"/>
                                  <a:pt x="5" y="1"/>
                                  <a:pt x="3" y="1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5" name="Freeform 228"/>
                        <wps:cNvSpPr/>
                        <wps:spPr bwMode="auto">
                          <a:xfrm>
                            <a:off x="6805" y="22245"/>
                            <a:ext cx="30" cy="30"/>
                          </a:xfrm>
                          <a:custGeom>
                            <a:avLst/>
                            <a:gdLst>
                              <a:gd name="T0" fmla="*/ 6 w 6"/>
                              <a:gd name="T1" fmla="*/ 3 h 6"/>
                              <a:gd name="T2" fmla="*/ 2 w 6"/>
                              <a:gd name="T3" fmla="*/ 0 h 6"/>
                              <a:gd name="T4" fmla="*/ 0 w 6"/>
                              <a:gd name="T5" fmla="*/ 3 h 6"/>
                              <a:gd name="T6" fmla="*/ 3 w 6"/>
                              <a:gd name="T7" fmla="*/ 6 h 6"/>
                              <a:gd name="T8" fmla="*/ 6 w 6"/>
                              <a:gd name="T9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6" y="3"/>
                                </a:moveTo>
                                <a:cubicBezTo>
                                  <a:pt x="6" y="1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5"/>
                                  <a:pt x="1" y="6"/>
                                  <a:pt x="3" y="6"/>
                                </a:cubicBezTo>
                                <a:cubicBezTo>
                                  <a:pt x="4" y="6"/>
                                  <a:pt x="6" y="4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6" name="Freeform 229"/>
                        <wps:cNvSpPr/>
                        <wps:spPr bwMode="auto">
                          <a:xfrm>
                            <a:off x="6805" y="20735"/>
                            <a:ext cx="30" cy="24"/>
                          </a:xfrm>
                          <a:custGeom>
                            <a:avLst/>
                            <a:gdLst>
                              <a:gd name="T0" fmla="*/ 6 w 6"/>
                              <a:gd name="T1" fmla="*/ 3 h 5"/>
                              <a:gd name="T2" fmla="*/ 6 w 6"/>
                              <a:gd name="T3" fmla="*/ 2 h 5"/>
                              <a:gd name="T4" fmla="*/ 4 w 6"/>
                              <a:gd name="T5" fmla="*/ 0 h 5"/>
                              <a:gd name="T6" fmla="*/ 2 w 6"/>
                              <a:gd name="T7" fmla="*/ 0 h 5"/>
                              <a:gd name="T8" fmla="*/ 0 w 6"/>
                              <a:gd name="T9" fmla="*/ 2 h 5"/>
                              <a:gd name="T10" fmla="*/ 0 w 6"/>
                              <a:gd name="T11" fmla="*/ 3 h 5"/>
                              <a:gd name="T12" fmla="*/ 2 w 6"/>
                              <a:gd name="T13" fmla="*/ 5 h 5"/>
                              <a:gd name="T14" fmla="*/ 4 w 6"/>
                              <a:gd name="T15" fmla="*/ 5 h 5"/>
                              <a:gd name="T16" fmla="*/ 6 w 6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3"/>
                                </a:moveTo>
                                <a:cubicBezTo>
                                  <a:pt x="6" y="3"/>
                                  <a:pt x="6" y="2"/>
                                  <a:pt x="6" y="2"/>
                                </a:cubicBezTo>
                                <a:cubicBezTo>
                                  <a:pt x="6" y="1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ubicBezTo>
                                  <a:pt x="5" y="5"/>
                                  <a:pt x="5" y="4"/>
                                  <a:pt x="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7" name="Freeform 230"/>
                        <wps:cNvSpPr/>
                        <wps:spPr bwMode="auto">
                          <a:xfrm>
                            <a:off x="6463" y="21903"/>
                            <a:ext cx="24" cy="30"/>
                          </a:xfrm>
                          <a:custGeom>
                            <a:avLst/>
                            <a:gdLst>
                              <a:gd name="T0" fmla="*/ 5 w 5"/>
                              <a:gd name="T1" fmla="*/ 4 h 6"/>
                              <a:gd name="T2" fmla="*/ 5 w 5"/>
                              <a:gd name="T3" fmla="*/ 2 h 6"/>
                              <a:gd name="T4" fmla="*/ 3 w 5"/>
                              <a:gd name="T5" fmla="*/ 0 h 6"/>
                              <a:gd name="T6" fmla="*/ 2 w 5"/>
                              <a:gd name="T7" fmla="*/ 0 h 6"/>
                              <a:gd name="T8" fmla="*/ 0 w 5"/>
                              <a:gd name="T9" fmla="*/ 2 h 6"/>
                              <a:gd name="T10" fmla="*/ 0 w 5"/>
                              <a:gd name="T11" fmla="*/ 4 h 6"/>
                              <a:gd name="T12" fmla="*/ 2 w 5"/>
                              <a:gd name="T13" fmla="*/ 6 h 6"/>
                              <a:gd name="T14" fmla="*/ 3 w 5"/>
                              <a:gd name="T15" fmla="*/ 6 h 6"/>
                              <a:gd name="T16" fmla="*/ 5 w 5"/>
                              <a:gd name="T17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5" y="4"/>
                                </a:move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1" y="5"/>
                                  <a:pt x="2" y="6"/>
                                </a:cubicBezTo>
                                <a:cubicBezTo>
                                  <a:pt x="2" y="6"/>
                                  <a:pt x="3" y="6"/>
                                  <a:pt x="3" y="6"/>
                                </a:cubicBezTo>
                                <a:cubicBezTo>
                                  <a:pt x="4" y="5"/>
                                  <a:pt x="5" y="5"/>
                                  <a:pt x="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8" name="Freeform 231"/>
                        <wps:cNvSpPr/>
                        <wps:spPr bwMode="auto">
                          <a:xfrm>
                            <a:off x="6463" y="21077"/>
                            <a:ext cx="24" cy="30"/>
                          </a:xfrm>
                          <a:custGeom>
                            <a:avLst/>
                            <a:gdLst>
                              <a:gd name="T0" fmla="*/ 5 w 5"/>
                              <a:gd name="T1" fmla="*/ 3 h 6"/>
                              <a:gd name="T2" fmla="*/ 5 w 5"/>
                              <a:gd name="T3" fmla="*/ 2 h 6"/>
                              <a:gd name="T4" fmla="*/ 5 w 5"/>
                              <a:gd name="T5" fmla="*/ 2 h 6"/>
                              <a:gd name="T6" fmla="*/ 5 w 5"/>
                              <a:gd name="T7" fmla="*/ 2 h 6"/>
                              <a:gd name="T8" fmla="*/ 3 w 5"/>
                              <a:gd name="T9" fmla="*/ 0 h 6"/>
                              <a:gd name="T10" fmla="*/ 2 w 5"/>
                              <a:gd name="T11" fmla="*/ 0 h 6"/>
                              <a:gd name="T12" fmla="*/ 0 w 5"/>
                              <a:gd name="T13" fmla="*/ 2 h 6"/>
                              <a:gd name="T14" fmla="*/ 0 w 5"/>
                              <a:gd name="T15" fmla="*/ 3 h 6"/>
                              <a:gd name="T16" fmla="*/ 0 w 5"/>
                              <a:gd name="T17" fmla="*/ 3 h 6"/>
                              <a:gd name="T18" fmla="*/ 0 w 5"/>
                              <a:gd name="T19" fmla="*/ 3 h 6"/>
                              <a:gd name="T20" fmla="*/ 2 w 5"/>
                              <a:gd name="T21" fmla="*/ 6 h 6"/>
                              <a:gd name="T22" fmla="*/ 3 w 5"/>
                              <a:gd name="T23" fmla="*/ 6 h 6"/>
                              <a:gd name="T24" fmla="*/ 5 w 5"/>
                              <a:gd name="T25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5" y="3"/>
                                </a:move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5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6"/>
                                </a:cubicBezTo>
                                <a:cubicBezTo>
                                  <a:pt x="2" y="6"/>
                                  <a:pt x="3" y="6"/>
                                  <a:pt x="3" y="6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89" name="Freeform 232"/>
                        <wps:cNvSpPr/>
                        <wps:spPr bwMode="auto">
                          <a:xfrm>
                            <a:off x="7117" y="21197"/>
                            <a:ext cx="6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0 h 2"/>
                              <a:gd name="T2" fmla="*/ 1 w 1"/>
                              <a:gd name="T3" fmla="*/ 1 h 2"/>
                              <a:gd name="T4" fmla="*/ 1 w 1"/>
                              <a:gd name="T5" fmla="*/ 1 h 2"/>
                              <a:gd name="T6" fmla="*/ 0 w 1"/>
                              <a:gd name="T7" fmla="*/ 2 h 2"/>
                              <a:gd name="T8" fmla="*/ 0 w 1"/>
                              <a:gd name="T9" fmla="*/ 2 h 2"/>
                              <a:gd name="T10" fmla="*/ 0 w 1"/>
                              <a:gd name="T11" fmla="*/ 2 h 2"/>
                              <a:gd name="T12" fmla="*/ 1 w 1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0" name="Freeform 233"/>
                        <wps:cNvSpPr/>
                        <wps:spPr bwMode="auto">
                          <a:xfrm>
                            <a:off x="7117" y="21197"/>
                            <a:ext cx="11" cy="9"/>
                          </a:xfrm>
                          <a:custGeom>
                            <a:avLst/>
                            <a:gdLst>
                              <a:gd name="T0" fmla="*/ 1 w 2"/>
                              <a:gd name="T1" fmla="*/ 0 h 2"/>
                              <a:gd name="T2" fmla="*/ 1 w 2"/>
                              <a:gd name="T3" fmla="*/ 0 h 2"/>
                              <a:gd name="T4" fmla="*/ 0 w 2"/>
                              <a:gd name="T5" fmla="*/ 2 h 2"/>
                              <a:gd name="T6" fmla="*/ 0 w 2"/>
                              <a:gd name="T7" fmla="*/ 2 h 2"/>
                              <a:gd name="T8" fmla="*/ 1 w 2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2" y="2"/>
                                  <a:pt x="2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1" name="Freeform 234"/>
                        <wps:cNvSpPr/>
                        <wps:spPr bwMode="auto">
                          <a:xfrm>
                            <a:off x="6915" y="21405"/>
                            <a:ext cx="4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0 h 2"/>
                              <a:gd name="T2" fmla="*/ 1 w 1"/>
                              <a:gd name="T3" fmla="*/ 0 h 2"/>
                              <a:gd name="T4" fmla="*/ 1 w 1"/>
                              <a:gd name="T5" fmla="*/ 0 h 2"/>
                              <a:gd name="T6" fmla="*/ 0 w 1"/>
                              <a:gd name="T7" fmla="*/ 2 h 2"/>
                              <a:gd name="T8" fmla="*/ 1 w 1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1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2" name="Freeform 235"/>
                        <wps:cNvSpPr/>
                        <wps:spPr bwMode="auto">
                          <a:xfrm>
                            <a:off x="6915" y="21405"/>
                            <a:ext cx="4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0 h 2"/>
                              <a:gd name="T2" fmla="*/ 1 w 1"/>
                              <a:gd name="T3" fmla="*/ 0 h 2"/>
                              <a:gd name="T4" fmla="*/ 0 w 1"/>
                              <a:gd name="T5" fmla="*/ 2 h 2"/>
                              <a:gd name="T6" fmla="*/ 0 w 1"/>
                              <a:gd name="T7" fmla="*/ 2 h 2"/>
                              <a:gd name="T8" fmla="*/ 1 w 1"/>
                              <a:gd name="T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3" name="Freeform 236"/>
                        <wps:cNvSpPr/>
                        <wps:spPr bwMode="auto">
                          <a:xfrm>
                            <a:off x="6915" y="21595"/>
                            <a:ext cx="4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0 w 1"/>
                              <a:gd name="T3" fmla="*/ 0 h 2"/>
                              <a:gd name="T4" fmla="*/ 0 w 1"/>
                              <a:gd name="T5" fmla="*/ 0 h 2"/>
                              <a:gd name="T6" fmla="*/ 0 w 1"/>
                              <a:gd name="T7" fmla="*/ 1 h 2"/>
                              <a:gd name="T8" fmla="*/ 0 w 1"/>
                              <a:gd name="T9" fmla="*/ 1 h 2"/>
                              <a:gd name="T10" fmla="*/ 1 w 1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4" name="Freeform 237"/>
                        <wps:cNvSpPr/>
                        <wps:spPr bwMode="auto">
                          <a:xfrm>
                            <a:off x="6915" y="21595"/>
                            <a:ext cx="4" cy="9"/>
                          </a:xfrm>
                          <a:custGeom>
                            <a:avLst/>
                            <a:gdLst>
                              <a:gd name="T0" fmla="*/ 1 w 1"/>
                              <a:gd name="T1" fmla="*/ 2 h 2"/>
                              <a:gd name="T2" fmla="*/ 1 w 1"/>
                              <a:gd name="T3" fmla="*/ 2 h 2"/>
                              <a:gd name="T4" fmla="*/ 1 w 1"/>
                              <a:gd name="T5" fmla="*/ 2 h 2"/>
                              <a:gd name="T6" fmla="*/ 0 w 1"/>
                              <a:gd name="T7" fmla="*/ 0 h 2"/>
                              <a:gd name="T8" fmla="*/ 1 w 1"/>
                              <a:gd name="T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5" name="Freeform 238"/>
                        <wps:cNvSpPr/>
                        <wps:spPr bwMode="auto">
                          <a:xfrm>
                            <a:off x="6924" y="21610"/>
                            <a:ext cx="9" cy="4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2 w 2"/>
                              <a:gd name="T3" fmla="*/ 1 h 1"/>
                              <a:gd name="T4" fmla="*/ 0 w 2"/>
                              <a:gd name="T5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1" y="1"/>
                                  <a:pt x="2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6" name="Freeform 239"/>
                        <wps:cNvSpPr/>
                        <wps:spPr bwMode="auto">
                          <a:xfrm>
                            <a:off x="6924" y="21610"/>
                            <a:ext cx="9" cy="4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2 w 2"/>
                              <a:gd name="T3" fmla="*/ 1 h 1"/>
                              <a:gd name="T4" fmla="*/ 2 w 2"/>
                              <a:gd name="T5" fmla="*/ 1 h 1"/>
                              <a:gd name="T6" fmla="*/ 0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7" name="Freeform 240"/>
                        <wps:cNvSpPr/>
                        <wps:spPr bwMode="auto">
                          <a:xfrm>
                            <a:off x="7544" y="2133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8" name="Freeform 241"/>
                        <wps:cNvSpPr/>
                        <wps:spPr bwMode="auto">
                          <a:xfrm>
                            <a:off x="7535" y="21331"/>
                            <a:ext cx="9" cy="6"/>
                          </a:xfrm>
                          <a:custGeom>
                            <a:avLst/>
                            <a:gdLst>
                              <a:gd name="T0" fmla="*/ 0 w 2"/>
                              <a:gd name="T1" fmla="*/ 1 h 1"/>
                              <a:gd name="T2" fmla="*/ 0 w 2"/>
                              <a:gd name="T3" fmla="*/ 1 h 1"/>
                              <a:gd name="T4" fmla="*/ 2 w 2"/>
                              <a:gd name="T5" fmla="*/ 0 h 1"/>
                              <a:gd name="T6" fmla="*/ 2 w 2"/>
                              <a:gd name="T7" fmla="*/ 0 h 1"/>
                              <a:gd name="T8" fmla="*/ 2 w 2"/>
                              <a:gd name="T9" fmla="*/ 0 h 1"/>
                              <a:gd name="T10" fmla="*/ 0 w 2"/>
                              <a:gd name="T11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699" name="Freeform 242"/>
                        <wps:cNvSpPr/>
                        <wps:spPr bwMode="auto">
                          <a:xfrm>
                            <a:off x="7535" y="21331"/>
                            <a:ext cx="9" cy="6"/>
                          </a:xfrm>
                          <a:custGeom>
                            <a:avLst/>
                            <a:gdLst>
                              <a:gd name="T0" fmla="*/ 0 w 2"/>
                              <a:gd name="T1" fmla="*/ 1 h 1"/>
                              <a:gd name="T2" fmla="*/ 1 w 2"/>
                              <a:gd name="T3" fmla="*/ 1 h 1"/>
                              <a:gd name="T4" fmla="*/ 2 w 2"/>
                              <a:gd name="T5" fmla="*/ 0 h 1"/>
                              <a:gd name="T6" fmla="*/ 2 w 2"/>
                              <a:gd name="T7" fmla="*/ 0 h 1"/>
                              <a:gd name="T8" fmla="*/ 0 w 2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0" name="Freeform 243"/>
                        <wps:cNvSpPr/>
                        <wps:spPr bwMode="auto">
                          <a:xfrm>
                            <a:off x="7535" y="21331"/>
                            <a:ext cx="9" cy="6"/>
                          </a:xfrm>
                          <a:custGeom>
                            <a:avLst/>
                            <a:gdLst>
                              <a:gd name="T0" fmla="*/ 2 w 2"/>
                              <a:gd name="T1" fmla="*/ 0 h 1"/>
                              <a:gd name="T2" fmla="*/ 0 w 2"/>
                              <a:gd name="T3" fmla="*/ 1 h 1"/>
                              <a:gd name="T4" fmla="*/ 0 w 2"/>
                              <a:gd name="T5" fmla="*/ 1 h 1"/>
                              <a:gd name="T6" fmla="*/ 2 w 2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1" name="Freeform 244"/>
                        <wps:cNvSpPr/>
                        <wps:spPr bwMode="auto">
                          <a:xfrm>
                            <a:off x="7544" y="21678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0 h 1"/>
                              <a:gd name="T3" fmla="*/ 0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2" name="Freeform 245"/>
                        <wps:cNvSpPr/>
                        <wps:spPr bwMode="auto">
                          <a:xfrm>
                            <a:off x="7535" y="21675"/>
                            <a:ext cx="9" cy="9"/>
                          </a:xfrm>
                          <a:custGeom>
                            <a:avLst/>
                            <a:gdLst>
                              <a:gd name="T0" fmla="*/ 0 w 2"/>
                              <a:gd name="T1" fmla="*/ 0 h 2"/>
                              <a:gd name="T2" fmla="*/ 0 w 2"/>
                              <a:gd name="T3" fmla="*/ 0 h 2"/>
                              <a:gd name="T4" fmla="*/ 0 w 2"/>
                              <a:gd name="T5" fmla="*/ 0 h 2"/>
                              <a:gd name="T6" fmla="*/ 2 w 2"/>
                              <a:gd name="T7" fmla="*/ 2 h 2"/>
                              <a:gd name="T8" fmla="*/ 2 w 2"/>
                              <a:gd name="T9" fmla="*/ 2 h 2"/>
                              <a:gd name="T10" fmla="*/ 2 w 2"/>
                              <a:gd name="T11" fmla="*/ 1 h 2"/>
                              <a:gd name="T12" fmla="*/ 0 w 2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3" name="Freeform 246"/>
                        <wps:cNvSpPr/>
                        <wps:spPr bwMode="auto">
                          <a:xfrm>
                            <a:off x="7535" y="21675"/>
                            <a:ext cx="9" cy="4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"/>
                              <a:gd name="T2" fmla="*/ 2 w 2"/>
                              <a:gd name="T3" fmla="*/ 1 h 1"/>
                              <a:gd name="T4" fmla="*/ 2 w 2"/>
                              <a:gd name="T5" fmla="*/ 1 h 1"/>
                              <a:gd name="T6" fmla="*/ 0 w 2"/>
                              <a:gd name="T7" fmla="*/ 0 h 1"/>
                              <a:gd name="T8" fmla="*/ 0 w 2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4" name="Freeform 247"/>
                        <wps:cNvSpPr/>
                        <wps:spPr bwMode="auto">
                          <a:xfrm>
                            <a:off x="7535" y="21675"/>
                            <a:ext cx="9" cy="4"/>
                          </a:xfrm>
                          <a:custGeom>
                            <a:avLst/>
                            <a:gdLst>
                              <a:gd name="T0" fmla="*/ 2 w 2"/>
                              <a:gd name="T1" fmla="*/ 1 h 1"/>
                              <a:gd name="T2" fmla="*/ 0 w 2"/>
                              <a:gd name="T3" fmla="*/ 0 h 1"/>
                              <a:gd name="T4" fmla="*/ 0 w 2"/>
                              <a:gd name="T5" fmla="*/ 0 h 1"/>
                              <a:gd name="T6" fmla="*/ 2 w 2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2" y="1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5" name="Freeform 248"/>
                        <wps:cNvSpPr/>
                        <wps:spPr bwMode="auto">
                          <a:xfrm>
                            <a:off x="7054" y="21812"/>
                            <a:ext cx="4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0 w 1"/>
                              <a:gd name="T3" fmla="*/ 1 h 1"/>
                              <a:gd name="T4" fmla="*/ 1 w 1"/>
                              <a:gd name="T5" fmla="*/ 1 h 1"/>
                              <a:gd name="T6" fmla="*/ 1 w 1"/>
                              <a:gd name="T7" fmla="*/ 0 h 1"/>
                              <a:gd name="T8" fmla="*/ 0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6" name="Freeform 249"/>
                        <wps:cNvSpPr/>
                        <wps:spPr bwMode="auto">
                          <a:xfrm>
                            <a:off x="7054" y="21808"/>
                            <a:ext cx="9" cy="9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2 w 2"/>
                              <a:gd name="T3" fmla="*/ 0 h 2"/>
                              <a:gd name="T4" fmla="*/ 2 w 2"/>
                              <a:gd name="T5" fmla="*/ 0 h 2"/>
                              <a:gd name="T6" fmla="*/ 2 w 2"/>
                              <a:gd name="T7" fmla="*/ 0 h 2"/>
                              <a:gd name="T8" fmla="*/ 0 w 2"/>
                              <a:gd name="T9" fmla="*/ 2 h 2"/>
                              <a:gd name="T10" fmla="*/ 1 w 2"/>
                              <a:gd name="T11" fmla="*/ 1 h 2"/>
                              <a:gd name="T12" fmla="*/ 2 w 2"/>
                              <a:gd name="T13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1"/>
                                  <a:pt x="1" y="1"/>
                                  <a:pt x="0" y="2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2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7" name="Freeform 250"/>
                        <wps:cNvSpPr/>
                        <wps:spPr bwMode="auto">
                          <a:xfrm>
                            <a:off x="7057" y="21812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1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1 h 1"/>
                              <a:gd name="T8" fmla="*/ 0 w 1"/>
                              <a:gd name="T9" fmla="*/ 1 h 1"/>
                              <a:gd name="T10" fmla="*/ 1 w 1"/>
                              <a:gd name="T11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8" name="Freeform 251"/>
                        <wps:cNvSpPr/>
                        <wps:spPr bwMode="auto">
                          <a:xfrm>
                            <a:off x="7057" y="21808"/>
                            <a:ext cx="6" cy="4"/>
                          </a:xfrm>
                          <a:custGeom>
                            <a:avLst/>
                            <a:gdLst>
                              <a:gd name="T0" fmla="*/ 0 w 1"/>
                              <a:gd name="T1" fmla="*/ 1 h 1"/>
                              <a:gd name="T2" fmla="*/ 1 w 1"/>
                              <a:gd name="T3" fmla="*/ 1 h 1"/>
                              <a:gd name="T4" fmla="*/ 1 w 1"/>
                              <a:gd name="T5" fmla="*/ 0 h 1"/>
                              <a:gd name="T6" fmla="*/ 0 w 1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09" name="Freeform 252"/>
                        <wps:cNvSpPr/>
                        <wps:spPr bwMode="auto">
                          <a:xfrm>
                            <a:off x="7470" y="22087"/>
                            <a:ext cx="69" cy="74"/>
                          </a:xfrm>
                          <a:custGeom>
                            <a:avLst/>
                            <a:gdLst>
                              <a:gd name="T0" fmla="*/ 8 w 14"/>
                              <a:gd name="T1" fmla="*/ 15 h 15"/>
                              <a:gd name="T2" fmla="*/ 14 w 14"/>
                              <a:gd name="T3" fmla="*/ 9 h 15"/>
                              <a:gd name="T4" fmla="*/ 14 w 14"/>
                              <a:gd name="T5" fmla="*/ 6 h 15"/>
                              <a:gd name="T6" fmla="*/ 9 w 14"/>
                              <a:gd name="T7" fmla="*/ 1 h 15"/>
                              <a:gd name="T8" fmla="*/ 0 w 14"/>
                              <a:gd name="T9" fmla="*/ 6 h 15"/>
                              <a:gd name="T10" fmla="*/ 0 w 14"/>
                              <a:gd name="T11" fmla="*/ 9 h 15"/>
                              <a:gd name="T12" fmla="*/ 0 w 14"/>
                              <a:gd name="T13" fmla="*/ 10 h 15"/>
                              <a:gd name="T14" fmla="*/ 6 w 14"/>
                              <a:gd name="T15" fmla="*/ 15 h 15"/>
                              <a:gd name="T16" fmla="*/ 8 w 14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15">
                                <a:moveTo>
                                  <a:pt x="8" y="15"/>
                                </a:moveTo>
                                <a:cubicBezTo>
                                  <a:pt x="11" y="14"/>
                                  <a:pt x="13" y="12"/>
                                  <a:pt x="14" y="9"/>
                                </a:cubicBezTo>
                                <a:cubicBezTo>
                                  <a:pt x="14" y="8"/>
                                  <a:pt x="14" y="7"/>
                                  <a:pt x="14" y="6"/>
                                </a:cubicBezTo>
                                <a:cubicBezTo>
                                  <a:pt x="13" y="4"/>
                                  <a:pt x="12" y="2"/>
                                  <a:pt x="9" y="1"/>
                                </a:cubicBezTo>
                                <a:cubicBezTo>
                                  <a:pt x="6" y="0"/>
                                  <a:pt x="1" y="2"/>
                                  <a:pt x="0" y="6"/>
                                </a:cubicBezTo>
                                <a:cubicBezTo>
                                  <a:pt x="0" y="7"/>
                                  <a:pt x="0" y="8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10"/>
                                </a:cubicBezTo>
                                <a:cubicBezTo>
                                  <a:pt x="1" y="12"/>
                                  <a:pt x="3" y="14"/>
                                  <a:pt x="6" y="15"/>
                                </a:cubicBezTo>
                                <a:cubicBezTo>
                                  <a:pt x="7" y="15"/>
                                  <a:pt x="7" y="15"/>
                                  <a:pt x="8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0" name="Freeform 253"/>
                        <wps:cNvSpPr/>
                        <wps:spPr bwMode="auto">
                          <a:xfrm>
                            <a:off x="7419" y="22315"/>
                            <a:ext cx="35" cy="33"/>
                          </a:xfrm>
                          <a:custGeom>
                            <a:avLst/>
                            <a:gdLst>
                              <a:gd name="T0" fmla="*/ 4 w 7"/>
                              <a:gd name="T1" fmla="*/ 6 h 7"/>
                              <a:gd name="T2" fmla="*/ 4 w 7"/>
                              <a:gd name="T3" fmla="*/ 6 h 7"/>
                              <a:gd name="T4" fmla="*/ 6 w 7"/>
                              <a:gd name="T5" fmla="*/ 4 h 7"/>
                              <a:gd name="T6" fmla="*/ 6 w 7"/>
                              <a:gd name="T7" fmla="*/ 2 h 7"/>
                              <a:gd name="T8" fmla="*/ 4 w 7"/>
                              <a:gd name="T9" fmla="*/ 0 h 7"/>
                              <a:gd name="T10" fmla="*/ 2 w 7"/>
                              <a:gd name="T11" fmla="*/ 0 h 7"/>
                              <a:gd name="T12" fmla="*/ 0 w 7"/>
                              <a:gd name="T13" fmla="*/ 2 h 7"/>
                              <a:gd name="T14" fmla="*/ 0 w 7"/>
                              <a:gd name="T15" fmla="*/ 4 h 7"/>
                              <a:gd name="T16" fmla="*/ 0 w 7"/>
                              <a:gd name="T17" fmla="*/ 4 h 7"/>
                              <a:gd name="T18" fmla="*/ 2 w 7"/>
                              <a:gd name="T19" fmla="*/ 6 h 7"/>
                              <a:gd name="T20" fmla="*/ 4 w 7"/>
                              <a:gd name="T21" fmla="*/ 6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6"/>
                                </a:move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5" y="6"/>
                                  <a:pt x="6" y="5"/>
                                  <a:pt x="6" y="4"/>
                                </a:cubicBezTo>
                                <a:cubicBezTo>
                                  <a:pt x="7" y="3"/>
                                  <a:pt x="7" y="3"/>
                                  <a:pt x="6" y="2"/>
                                </a:cubicBezTo>
                                <a:cubicBezTo>
                                  <a:pt x="6" y="1"/>
                                  <a:pt x="6" y="0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1" y="5"/>
                                  <a:pt x="1" y="6"/>
                                  <a:pt x="2" y="6"/>
                                </a:cubicBezTo>
                                <a:cubicBezTo>
                                  <a:pt x="3" y="7"/>
                                  <a:pt x="4" y="7"/>
                                  <a:pt x="4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1" name="Freeform 254"/>
                        <wps:cNvSpPr/>
                        <wps:spPr bwMode="auto">
                          <a:xfrm>
                            <a:off x="7401" y="21818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2" name="Freeform 255"/>
                        <wps:cNvSpPr/>
                        <wps:spPr bwMode="auto">
                          <a:xfrm>
                            <a:off x="7401" y="21812"/>
                            <a:ext cx="4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1 h 1"/>
                              <a:gd name="T6" fmla="*/ 1 w 1"/>
                              <a:gd name="T7" fmla="*/ 1 h 1"/>
                              <a:gd name="T8" fmla="*/ 1 w 1"/>
                              <a:gd name="T9" fmla="*/ 1 h 1"/>
                              <a:gd name="T10" fmla="*/ 0 w 1"/>
                              <a:gd name="T11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3" name="Freeform 256"/>
                        <wps:cNvSpPr/>
                        <wps:spPr bwMode="auto">
                          <a:xfrm>
                            <a:off x="7401" y="21812"/>
                            <a:ext cx="4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0 h 1"/>
                              <a:gd name="T8" fmla="*/ 1 w 1"/>
                              <a:gd name="T9" fmla="*/ 1 h 1"/>
                              <a:gd name="T10" fmla="*/ 0 w 1"/>
                              <a:gd name="T11" fmla="*/ 1 h 1"/>
                              <a:gd name="T12" fmla="*/ 0 w 1"/>
                              <a:gd name="T1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4" name="Freeform 257"/>
                        <wps:cNvSpPr/>
                        <wps:spPr bwMode="auto">
                          <a:xfrm>
                            <a:off x="7401" y="21812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0 h 1"/>
                              <a:gd name="T3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5" name="Freeform 258"/>
                        <wps:cNvSpPr/>
                        <wps:spPr bwMode="auto">
                          <a:xfrm>
                            <a:off x="7629" y="22245"/>
                            <a:ext cx="30" cy="30"/>
                          </a:xfrm>
                          <a:custGeom>
                            <a:avLst/>
                            <a:gdLst>
                              <a:gd name="T0" fmla="*/ 4 w 6"/>
                              <a:gd name="T1" fmla="*/ 6 h 6"/>
                              <a:gd name="T2" fmla="*/ 6 w 6"/>
                              <a:gd name="T3" fmla="*/ 4 h 6"/>
                              <a:gd name="T4" fmla="*/ 6 w 6"/>
                              <a:gd name="T5" fmla="*/ 2 h 6"/>
                              <a:gd name="T6" fmla="*/ 6 w 6"/>
                              <a:gd name="T7" fmla="*/ 2 h 6"/>
                              <a:gd name="T8" fmla="*/ 4 w 6"/>
                              <a:gd name="T9" fmla="*/ 0 h 6"/>
                              <a:gd name="T10" fmla="*/ 2 w 6"/>
                              <a:gd name="T11" fmla="*/ 0 h 6"/>
                              <a:gd name="T12" fmla="*/ 0 w 6"/>
                              <a:gd name="T13" fmla="*/ 2 h 6"/>
                              <a:gd name="T14" fmla="*/ 0 w 6"/>
                              <a:gd name="T15" fmla="*/ 4 h 6"/>
                              <a:gd name="T16" fmla="*/ 2 w 6"/>
                              <a:gd name="T17" fmla="*/ 6 h 6"/>
                              <a:gd name="T18" fmla="*/ 4 w 6"/>
                              <a:gd name="T19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4" y="6"/>
                                </a:moveTo>
                                <a:cubicBezTo>
                                  <a:pt x="5" y="6"/>
                                  <a:pt x="5" y="5"/>
                                  <a:pt x="6" y="4"/>
                                </a:cubicBezTo>
                                <a:cubicBezTo>
                                  <a:pt x="6" y="4"/>
                                  <a:pt x="6" y="3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5" y="1"/>
                                  <a:pt x="5" y="1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5"/>
                                  <a:pt x="1" y="6"/>
                                  <a:pt x="2" y="6"/>
                                </a:cubicBezTo>
                                <a:cubicBezTo>
                                  <a:pt x="2" y="6"/>
                                  <a:pt x="3" y="6"/>
                                  <a:pt x="4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6" name="Freeform 259"/>
                        <wps:cNvSpPr/>
                        <wps:spPr bwMode="auto">
                          <a:xfrm>
                            <a:off x="7479" y="22235"/>
                            <a:ext cx="50" cy="50"/>
                          </a:xfrm>
                          <a:custGeom>
                            <a:avLst/>
                            <a:gdLst>
                              <a:gd name="T0" fmla="*/ 6 w 10"/>
                              <a:gd name="T1" fmla="*/ 10 h 10"/>
                              <a:gd name="T2" fmla="*/ 10 w 10"/>
                              <a:gd name="T3" fmla="*/ 6 h 10"/>
                              <a:gd name="T4" fmla="*/ 10 w 10"/>
                              <a:gd name="T5" fmla="*/ 4 h 10"/>
                              <a:gd name="T6" fmla="*/ 6 w 10"/>
                              <a:gd name="T7" fmla="*/ 1 h 10"/>
                              <a:gd name="T8" fmla="*/ 4 w 10"/>
                              <a:gd name="T9" fmla="*/ 1 h 10"/>
                              <a:gd name="T10" fmla="*/ 0 w 10"/>
                              <a:gd name="T11" fmla="*/ 4 h 10"/>
                              <a:gd name="T12" fmla="*/ 0 w 10"/>
                              <a:gd name="T13" fmla="*/ 6 h 10"/>
                              <a:gd name="T14" fmla="*/ 4 w 10"/>
                              <a:gd name="T15" fmla="*/ 10 h 10"/>
                              <a:gd name="T16" fmla="*/ 6 w 10"/>
                              <a:gd name="T1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6" y="10"/>
                                </a:moveTo>
                                <a:cubicBezTo>
                                  <a:pt x="8" y="9"/>
                                  <a:pt x="9" y="8"/>
                                  <a:pt x="10" y="6"/>
                                </a:cubicBezTo>
                                <a:cubicBezTo>
                                  <a:pt x="10" y="6"/>
                                  <a:pt x="10" y="5"/>
                                  <a:pt x="10" y="4"/>
                                </a:cubicBezTo>
                                <a:cubicBezTo>
                                  <a:pt x="9" y="2"/>
                                  <a:pt x="8" y="1"/>
                                  <a:pt x="6" y="1"/>
                                </a:cubicBezTo>
                                <a:cubicBezTo>
                                  <a:pt x="5" y="0"/>
                                  <a:pt x="5" y="0"/>
                                  <a:pt x="4" y="1"/>
                                </a:cubicBezTo>
                                <a:cubicBezTo>
                                  <a:pt x="2" y="1"/>
                                  <a:pt x="1" y="2"/>
                                  <a:pt x="0" y="4"/>
                                </a:cubicBezTo>
                                <a:cubicBezTo>
                                  <a:pt x="0" y="5"/>
                                  <a:pt x="0" y="6"/>
                                  <a:pt x="0" y="6"/>
                                </a:cubicBezTo>
                                <a:cubicBezTo>
                                  <a:pt x="1" y="8"/>
                                  <a:pt x="2" y="9"/>
                                  <a:pt x="4" y="10"/>
                                </a:cubicBezTo>
                                <a:cubicBezTo>
                                  <a:pt x="5" y="10"/>
                                  <a:pt x="5" y="10"/>
                                  <a:pt x="6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7" name="Freeform 260"/>
                        <wps:cNvSpPr/>
                        <wps:spPr bwMode="auto">
                          <a:xfrm>
                            <a:off x="6983" y="21749"/>
                            <a:ext cx="6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  <a:gd name="T2" fmla="*/ 0 w 1"/>
                              <a:gd name="T3" fmla="*/ 0 w 1"/>
                              <a:gd name="T4" fmla="*/ 0 w 1"/>
                              <a:gd name="T5" fmla="*/ 0 w 1"/>
                              <a:gd name="T6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8" name="Freeform 261"/>
                        <wps:cNvSpPr/>
                        <wps:spPr bwMode="auto">
                          <a:xfrm>
                            <a:off x="6983" y="21749"/>
                            <a:ext cx="6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0 w 1"/>
                              <a:gd name="T4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19" name="Freeform 262"/>
                        <wps:cNvSpPr/>
                        <wps:spPr bwMode="auto">
                          <a:xfrm>
                            <a:off x="6983" y="21743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1 h 1"/>
                              <a:gd name="T4" fmla="*/ 1 w 1"/>
                              <a:gd name="T5" fmla="*/ 0 h 1"/>
                              <a:gd name="T6" fmla="*/ 0 w 1"/>
                              <a:gd name="T7" fmla="*/ 1 h 1"/>
                              <a:gd name="T8" fmla="*/ 1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0" name="Freeform 263"/>
                        <wps:cNvSpPr/>
                        <wps:spPr bwMode="auto">
                          <a:xfrm>
                            <a:off x="6989" y="2174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1" name="Freeform 264"/>
                        <wps:cNvSpPr/>
                        <wps:spPr bwMode="auto">
                          <a:xfrm>
                            <a:off x="6915" y="21405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1 w 1"/>
                              <a:gd name="T3" fmla="*/ 0 w 1"/>
                              <a:gd name="T4" fmla="*/ 1 w 1"/>
                              <a:gd name="T5" fmla="*/ 1 w 1"/>
                              <a:gd name="T6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2" name="Freeform 265"/>
                        <wps:cNvSpPr/>
                        <wps:spPr bwMode="auto">
                          <a:xfrm>
                            <a:off x="6918" y="21400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1 h 1"/>
                              <a:gd name="T3" fmla="*/ 0 h 1"/>
                              <a:gd name="T4" fmla="*/ 1 h 1"/>
                              <a:gd name="T5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3" name="Freeform 266"/>
                        <wps:cNvSpPr/>
                        <wps:spPr bwMode="auto">
                          <a:xfrm>
                            <a:off x="6915" y="21400"/>
                            <a:ext cx="4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0 h 1"/>
                              <a:gd name="T4" fmla="*/ 0 w 1"/>
                              <a:gd name="T5" fmla="*/ 1 h 1"/>
                              <a:gd name="T6" fmla="*/ 0 w 1"/>
                              <a:gd name="T7" fmla="*/ 1 h 1"/>
                              <a:gd name="T8" fmla="*/ 1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4" name="Freeform 267"/>
                        <wps:cNvSpPr/>
                        <wps:spPr bwMode="auto">
                          <a:xfrm>
                            <a:off x="6918" y="21400"/>
                            <a:ext cx="0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  <a:gd name="T3" fmla="*/ 0 h 1"/>
                              <a:gd name="T4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5" name="Freeform 268"/>
                        <wps:cNvSpPr/>
                        <wps:spPr bwMode="auto">
                          <a:xfrm>
                            <a:off x="6918" y="2140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6" name="Freeform 269"/>
                        <wps:cNvSpPr/>
                        <wps:spPr bwMode="auto">
                          <a:xfrm>
                            <a:off x="6918" y="2140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7" name="Freeform 270"/>
                        <wps:cNvSpPr/>
                        <wps:spPr bwMode="auto">
                          <a:xfrm>
                            <a:off x="6885" y="22319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  <a:gd name="T2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8" name="Freeform 271"/>
                        <wps:cNvSpPr/>
                        <wps:spPr bwMode="auto">
                          <a:xfrm>
                            <a:off x="6885" y="22319"/>
                            <a:ext cx="4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  <a:gd name="T2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29" name="Freeform 272"/>
                        <wps:cNvSpPr/>
                        <wps:spPr bwMode="auto">
                          <a:xfrm>
                            <a:off x="6915" y="21459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1 h 1"/>
                              <a:gd name="T3" fmla="*/ 1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0" name="Freeform 273"/>
                        <wps:cNvSpPr/>
                        <wps:spPr bwMode="auto">
                          <a:xfrm>
                            <a:off x="6915" y="21459"/>
                            <a:ext cx="4" cy="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1 h 1"/>
                              <a:gd name="T4" fmla="*/ 0 w 1"/>
                              <a:gd name="T5" fmla="*/ 1 h 1"/>
                              <a:gd name="T6" fmla="*/ 1 w 1"/>
                              <a:gd name="T7" fmla="*/ 1 h 1"/>
                              <a:gd name="T8" fmla="*/ 0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1" name="Freeform 274"/>
                        <wps:cNvSpPr/>
                        <wps:spPr bwMode="auto">
                          <a:xfrm>
                            <a:off x="6915" y="21598"/>
                            <a:ext cx="4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0 w 1"/>
                              <a:gd name="T7" fmla="*/ 1 h 1"/>
                              <a:gd name="T8" fmla="*/ 1 w 1"/>
                              <a:gd name="T9" fmla="*/ 1 h 1"/>
                              <a:gd name="T10" fmla="*/ 1 w 1"/>
                              <a:gd name="T11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2" name="Freeform 275"/>
                        <wps:cNvSpPr/>
                        <wps:spPr bwMode="auto">
                          <a:xfrm>
                            <a:off x="6918" y="2160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3" name="Freeform 276"/>
                        <wps:cNvSpPr/>
                        <wps:spPr bwMode="auto">
                          <a:xfrm>
                            <a:off x="6915" y="21604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0 w 1"/>
                              <a:gd name="T4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4" name="Freeform 277"/>
                        <wps:cNvSpPr/>
                        <wps:spPr bwMode="auto">
                          <a:xfrm>
                            <a:off x="6918" y="2160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5" name="Freeform 278"/>
                        <wps:cNvSpPr/>
                        <wps:spPr bwMode="auto">
                          <a:xfrm>
                            <a:off x="6915" y="21598"/>
                            <a:ext cx="4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0 w 1"/>
                              <a:gd name="T3" fmla="*/ 1 h 1"/>
                              <a:gd name="T4" fmla="*/ 1 w 1"/>
                              <a:gd name="T5" fmla="*/ 1 h 1"/>
                              <a:gd name="T6" fmla="*/ 0 w 1"/>
                              <a:gd name="T7" fmla="*/ 0 h 1"/>
                              <a:gd name="T8" fmla="*/ 0 w 1"/>
                              <a:gd name="T9" fmla="*/ 0 h 1"/>
                              <a:gd name="T10" fmla="*/ 0 w 1"/>
                              <a:gd name="T11" fmla="*/ 0 h 1"/>
                              <a:gd name="T12" fmla="*/ 1 w 1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6" name="Freeform 279"/>
                        <wps:cNvSpPr/>
                        <wps:spPr bwMode="auto">
                          <a:xfrm>
                            <a:off x="6915" y="21604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1 w 1"/>
                              <a:gd name="T4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7" name="Freeform 280"/>
                        <wps:cNvSpPr/>
                        <wps:spPr bwMode="auto">
                          <a:xfrm>
                            <a:off x="7122" y="21197"/>
                            <a:ext cx="0" cy="4"/>
                          </a:xfrm>
                          <a:custGeom>
                            <a:avLst/>
                            <a:gdLst>
                              <a:gd name="T0" fmla="*/ 0 h 1"/>
                              <a:gd name="T1" fmla="*/ 0 h 1"/>
                              <a:gd name="T2" fmla="*/ 0 h 1"/>
                              <a:gd name="T3" fmla="*/ 1 h 1"/>
                              <a:gd name="T4" fmla="*/ 1 h 1"/>
                              <a:gd name="T5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8" name="Freeform 281"/>
                        <wps:cNvSpPr/>
                        <wps:spPr bwMode="auto">
                          <a:xfrm>
                            <a:off x="7122" y="211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39" name="Oval 282"/>
                        <wps:cNvSpPr>
                          <a:spLocks noChangeArrowheads="1"/>
                        </wps:cNvSpPr>
                        <wps:spPr bwMode="auto">
                          <a:xfrm>
                            <a:off x="7122" y="21197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0" name="Oval 283"/>
                        <wps:cNvSpPr>
                          <a:spLocks noChangeArrowheads="1"/>
                        </wps:cNvSpPr>
                        <wps:spPr bwMode="auto">
                          <a:xfrm>
                            <a:off x="7122" y="21197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1" name="Freeform 284"/>
                        <wps:cNvSpPr/>
                        <wps:spPr bwMode="auto">
                          <a:xfrm>
                            <a:off x="7122" y="21197"/>
                            <a:ext cx="0" cy="4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  <a:gd name="T3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2" name="Freeform 285"/>
                        <wps:cNvSpPr/>
                        <wps:spPr bwMode="auto">
                          <a:xfrm>
                            <a:off x="7122" y="211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3" name="Freeform 286"/>
                        <wps:cNvSpPr/>
                        <wps:spPr bwMode="auto">
                          <a:xfrm>
                            <a:off x="7117" y="21808"/>
                            <a:ext cx="6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0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4" name="Freeform 287"/>
                        <wps:cNvSpPr/>
                        <wps:spPr bwMode="auto">
                          <a:xfrm>
                            <a:off x="7063" y="2180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5" name="Oval 288"/>
                        <wps:cNvSpPr>
                          <a:spLocks noChangeArrowheads="1"/>
                        </wps:cNvSpPr>
                        <wps:spPr bwMode="auto">
                          <a:xfrm>
                            <a:off x="7063" y="21808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6" name="Freeform 289"/>
                        <wps:cNvSpPr/>
                        <wps:spPr bwMode="auto">
                          <a:xfrm>
                            <a:off x="7063" y="21808"/>
                            <a:ext cx="0" cy="4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0 h 1"/>
                              <a:gd name="T3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7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7063" y="21808"/>
                            <a:ext cx="2" cy="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8" name="Freeform 291"/>
                        <wps:cNvSpPr/>
                        <wps:spPr bwMode="auto">
                          <a:xfrm>
                            <a:off x="7395" y="21808"/>
                            <a:ext cx="6" cy="4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1 h 1"/>
                              <a:gd name="T4" fmla="*/ 1 w 1"/>
                              <a:gd name="T5" fmla="*/ 1 h 1"/>
                              <a:gd name="T6" fmla="*/ 0 w 1"/>
                              <a:gd name="T7" fmla="*/ 0 h 1"/>
                              <a:gd name="T8" fmla="*/ 1 w 1"/>
                              <a:gd name="T9" fmla="*/ 1 h 1"/>
                              <a:gd name="T10" fmla="*/ 1 w 1"/>
                              <a:gd name="T11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49" name="Freeform 292"/>
                        <wps:cNvSpPr/>
                        <wps:spPr bwMode="auto">
                          <a:xfrm>
                            <a:off x="7336" y="21808"/>
                            <a:ext cx="6" cy="4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0 w 1"/>
                              <a:gd name="T3" fmla="*/ 1 h 1"/>
                              <a:gd name="T4" fmla="*/ 1 w 1"/>
                              <a:gd name="T5" fmla="*/ 0 h 1"/>
                              <a:gd name="T6" fmla="*/ 1 w 1"/>
                              <a:gd name="T7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0" name="Freeform 293"/>
                        <wps:cNvSpPr/>
                        <wps:spPr bwMode="auto">
                          <a:xfrm>
                            <a:off x="7401" y="2181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1" name="Oval 294"/>
                        <wps:cNvSpPr>
                          <a:spLocks noChangeArrowheads="1"/>
                        </wps:cNvSpPr>
                        <wps:spPr bwMode="auto">
                          <a:xfrm>
                            <a:off x="7401" y="21812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2" name="Oval 295"/>
                        <wps:cNvSpPr>
                          <a:spLocks noChangeArrowheads="1"/>
                        </wps:cNvSpPr>
                        <wps:spPr bwMode="auto">
                          <a:xfrm>
                            <a:off x="7401" y="21812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3" name="Freeform 296"/>
                        <wps:cNvSpPr/>
                        <wps:spPr bwMode="auto">
                          <a:xfrm>
                            <a:off x="7520" y="21613"/>
                            <a:ext cx="15" cy="61"/>
                          </a:xfrm>
                          <a:custGeom>
                            <a:avLst/>
                            <a:gdLst>
                              <a:gd name="T0" fmla="*/ 3 w 3"/>
                              <a:gd name="T1" fmla="*/ 0 h 12"/>
                              <a:gd name="T2" fmla="*/ 3 w 3"/>
                              <a:gd name="T3" fmla="*/ 0 h 12"/>
                              <a:gd name="T4" fmla="*/ 3 w 3"/>
                              <a:gd name="T5" fmla="*/ 12 h 12"/>
                              <a:gd name="T6" fmla="*/ 3 w 3"/>
                              <a:gd name="T7" fmla="*/ 12 h 12"/>
                              <a:gd name="T8" fmla="*/ 3 w 3"/>
                              <a:gd name="T9" fmla="*/ 12 h 12"/>
                              <a:gd name="T10" fmla="*/ 3 w 3"/>
                              <a:gd name="T11" fmla="*/ 12 h 12"/>
                              <a:gd name="T12" fmla="*/ 3 w 3"/>
                              <a:gd name="T13" fmla="*/ 0 h 12"/>
                              <a:gd name="T14" fmla="*/ 3 w 3"/>
                              <a:gd name="T15" fmla="*/ 0 h 12"/>
                              <a:gd name="T16" fmla="*/ 3 w 3"/>
                              <a:gd name="T1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0" y="4"/>
                                  <a:pt x="1" y="8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1" y="8"/>
                                  <a:pt x="1" y="4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4" name="Freeform 297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5" name="Freeform 298"/>
                        <wps:cNvSpPr/>
                        <wps:spPr bwMode="auto">
                          <a:xfrm>
                            <a:off x="7535" y="216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6" name="Freeform 299"/>
                        <wps:cNvSpPr/>
                        <wps:spPr bwMode="auto">
                          <a:xfrm>
                            <a:off x="7535" y="216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7" name="Freeform 300"/>
                        <wps:cNvSpPr/>
                        <wps:spPr bwMode="auto">
                          <a:xfrm>
                            <a:off x="7535" y="216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8" name="Oval 301"/>
                        <wps:cNvSpPr>
                          <a:spLocks noChangeArrowheads="1"/>
                        </wps:cNvSpPr>
                        <wps:spPr bwMode="auto">
                          <a:xfrm>
                            <a:off x="7535" y="21675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59" name="Freeform 302"/>
                        <wps:cNvSpPr/>
                        <wps:spPr bwMode="auto">
                          <a:xfrm>
                            <a:off x="6993" y="21684"/>
                            <a:ext cx="17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11 h 12"/>
                              <a:gd name="T2" fmla="*/ 2 w 3"/>
                              <a:gd name="T3" fmla="*/ 9 h 12"/>
                              <a:gd name="T4" fmla="*/ 1 w 3"/>
                              <a:gd name="T5" fmla="*/ 0 h 12"/>
                              <a:gd name="T6" fmla="*/ 1 w 3"/>
                              <a:gd name="T7" fmla="*/ 0 h 12"/>
                              <a:gd name="T8" fmla="*/ 0 w 3"/>
                              <a:gd name="T9" fmla="*/ 11 h 12"/>
                              <a:gd name="T10" fmla="*/ 0 w 3"/>
                              <a:gd name="T11" fmla="*/ 12 h 12"/>
                              <a:gd name="T12" fmla="*/ 0 w 3"/>
                              <a:gd name="T13" fmla="*/ 11 h 12"/>
                              <a:gd name="T14" fmla="*/ 0 w 3"/>
                              <a:gd name="T15" fmla="*/ 11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" h="12">
                                <a:moveTo>
                                  <a:pt x="0" y="11"/>
                                </a:moveTo>
                                <a:cubicBezTo>
                                  <a:pt x="1" y="11"/>
                                  <a:pt x="1" y="10"/>
                                  <a:pt x="2" y="9"/>
                                </a:cubicBezTo>
                                <a:cubicBezTo>
                                  <a:pt x="3" y="6"/>
                                  <a:pt x="3" y="3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3" y="4"/>
                                  <a:pt x="3" y="8"/>
                                  <a:pt x="0" y="11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0" name="Freeform 303"/>
                        <wps:cNvSpPr/>
                        <wps:spPr bwMode="auto">
                          <a:xfrm>
                            <a:off x="6998" y="2168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1" name="Freeform 304"/>
                        <wps:cNvSpPr/>
                        <wps:spPr bwMode="auto">
                          <a:xfrm>
                            <a:off x="6993" y="21738"/>
                            <a:ext cx="0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1 h 1"/>
                              <a:gd name="T3" fmla="*/ 0 h 1"/>
                              <a:gd name="T4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2" name="Freeform 305"/>
                        <wps:cNvSpPr/>
                        <wps:spPr bwMode="auto">
                          <a:xfrm>
                            <a:off x="7191" y="21808"/>
                            <a:ext cx="11" cy="9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2 h 2"/>
                              <a:gd name="T4" fmla="*/ 2 w 2"/>
                              <a:gd name="T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cubicBezTo>
                                  <a:pt x="1" y="1"/>
                                  <a:pt x="1" y="1"/>
                                  <a:pt x="0" y="2"/>
                                </a:cubicBezTo>
                                <a:cubicBezTo>
                                  <a:pt x="1" y="1"/>
                                  <a:pt x="1" y="1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3" name="Freeform 306"/>
                        <wps:cNvSpPr/>
                        <wps:spPr bwMode="auto">
                          <a:xfrm>
                            <a:off x="7202" y="21753"/>
                            <a:ext cx="4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1 h 1"/>
                              <a:gd name="T4" fmla="*/ 0 w 1"/>
                              <a:gd name="T5" fmla="*/ 0 h 1"/>
                              <a:gd name="T6" fmla="*/ 1 w 1"/>
                              <a:gd name="T7" fmla="*/ 1 h 1"/>
                              <a:gd name="T8" fmla="*/ 1 w 1"/>
                              <a:gd name="T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4" name="Freeform 307"/>
                        <wps:cNvSpPr/>
                        <wps:spPr bwMode="auto">
                          <a:xfrm>
                            <a:off x="7206" y="21753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1 h 1"/>
                              <a:gd name="T2" fmla="*/ 1 h 1"/>
                              <a:gd name="T3" fmla="*/ 1 h 1"/>
                              <a:gd name="T4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5" name="Freeform 308"/>
                        <wps:cNvSpPr/>
                        <wps:spPr bwMode="auto">
                          <a:xfrm>
                            <a:off x="7182" y="21734"/>
                            <a:ext cx="6" cy="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1 h 1"/>
                              <a:gd name="T6" fmla="*/ 0 w 1"/>
                              <a:gd name="T7" fmla="*/ 0 h 1"/>
                              <a:gd name="T8" fmla="*/ 0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6" name="Freeform 309"/>
                        <wps:cNvSpPr/>
                        <wps:spPr bwMode="auto">
                          <a:xfrm>
                            <a:off x="7182" y="21734"/>
                            <a:ext cx="6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0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7" name="Freeform 310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8" name="Freeform 311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69" name="Oval 312"/>
                        <wps:cNvSpPr>
                          <a:spLocks noChangeArrowheads="1"/>
                        </wps:cNvSpPr>
                        <wps:spPr bwMode="auto">
                          <a:xfrm>
                            <a:off x="7535" y="21613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0" name="Freeform 313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1" name="Freeform 314"/>
                        <wps:cNvSpPr/>
                        <wps:spPr bwMode="auto">
                          <a:xfrm>
                            <a:off x="7535" y="2161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2" name="Oval 315"/>
                        <wps:cNvSpPr>
                          <a:spLocks noChangeArrowheads="1"/>
                        </wps:cNvSpPr>
                        <wps:spPr bwMode="auto">
                          <a:xfrm>
                            <a:off x="7535" y="21613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3" name="Freeform 316"/>
                        <wps:cNvSpPr/>
                        <wps:spPr bwMode="auto">
                          <a:xfrm>
                            <a:off x="6924" y="21474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0 w 1"/>
                              <a:gd name="T3" fmla="*/ 0 h 1"/>
                              <a:gd name="T4" fmla="*/ 1 w 1"/>
                              <a:gd name="T5" fmla="*/ 1 h 1"/>
                              <a:gd name="T6" fmla="*/ 1 w 1"/>
                              <a:gd name="T7" fmla="*/ 1 h 1"/>
                              <a:gd name="T8" fmla="*/ 1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4" name="Freeform 317"/>
                        <wps:cNvSpPr/>
                        <wps:spPr bwMode="auto">
                          <a:xfrm>
                            <a:off x="6929" y="21474"/>
                            <a:ext cx="0" cy="6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5" name="Freeform 318"/>
                        <wps:cNvSpPr/>
                        <wps:spPr bwMode="auto">
                          <a:xfrm>
                            <a:off x="7410" y="21550"/>
                            <a:ext cx="6" cy="4"/>
                          </a:xfrm>
                          <a:custGeom>
                            <a:avLst/>
                            <a:gdLst>
                              <a:gd name="T0" fmla="*/ 1 w 1"/>
                              <a:gd name="T1" fmla="*/ 0 h 1"/>
                              <a:gd name="T2" fmla="*/ 1 w 1"/>
                              <a:gd name="T3" fmla="*/ 0 h 1"/>
                              <a:gd name="T4" fmla="*/ 1 w 1"/>
                              <a:gd name="T5" fmla="*/ 1 h 1"/>
                              <a:gd name="T6" fmla="*/ 1 w 1"/>
                              <a:gd name="T7" fmla="*/ 1 h 1"/>
                              <a:gd name="T8" fmla="*/ 1 w 1"/>
                              <a:gd name="T9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6" name="Freeform 319"/>
                        <wps:cNvSpPr/>
                        <wps:spPr bwMode="auto">
                          <a:xfrm>
                            <a:off x="7416" y="21550"/>
                            <a:ext cx="0" cy="4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0"/>
                                  <a:pt x="0" y="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7" name="Freeform 320"/>
                        <wps:cNvSpPr/>
                        <wps:spPr bwMode="auto">
                          <a:xfrm>
                            <a:off x="7390" y="21524"/>
                            <a:ext cx="0" cy="6"/>
                          </a:xfrm>
                          <a:custGeom>
                            <a:avLst/>
                            <a:gdLst>
                              <a:gd name="T0" fmla="*/ 0 h 1"/>
                              <a:gd name="T1" fmla="*/ 1 h 1"/>
                              <a:gd name="T2" fmla="*/ 0 h 1"/>
                              <a:gd name="T3" fmla="*/ 0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0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8" name="Freeform 321"/>
                        <wps:cNvSpPr/>
                        <wps:spPr bwMode="auto">
                          <a:xfrm>
                            <a:off x="7390" y="2152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79" name="Freeform 322"/>
                        <wps:cNvSpPr/>
                        <wps:spPr bwMode="auto">
                          <a:xfrm>
                            <a:off x="7202" y="21201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  <a:gd name="T2" fmla="*/ 1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80" name="Freeform 323"/>
                        <wps:cNvSpPr/>
                        <wps:spPr bwMode="auto">
                          <a:xfrm>
                            <a:off x="7202" y="21201"/>
                            <a:ext cx="4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1 w 1"/>
                              <a:gd name="T2" fmla="*/ 1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81" name="Freeform 324"/>
                        <wps:cNvSpPr/>
                        <wps:spPr bwMode="auto">
                          <a:xfrm>
                            <a:off x="7132" y="21734"/>
                            <a:ext cx="6" cy="4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0 h 1"/>
                              <a:gd name="T4" fmla="*/ 0 w 1"/>
                              <a:gd name="T5" fmla="*/ 1 h 1"/>
                              <a:gd name="T6" fmla="*/ 1 w 1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82" name="Freeform 325"/>
                        <wps:cNvSpPr/>
                        <wps:spPr bwMode="auto">
                          <a:xfrm>
                            <a:off x="7137" y="21734"/>
                            <a:ext cx="0" cy="4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83" name="Freeform 326"/>
                        <wps:cNvSpPr/>
                        <wps:spPr bwMode="auto">
                          <a:xfrm>
                            <a:off x="7117" y="21753"/>
                            <a:ext cx="6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  <a:gd name="T2" fmla="*/ 0 w 1"/>
                              <a:gd name="T3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84" name="Oval 327"/>
                        <wps:cNvSpPr>
                          <a:spLocks noChangeArrowheads="1"/>
                        </wps:cNvSpPr>
                        <wps:spPr bwMode="auto">
                          <a:xfrm>
                            <a:off x="7117" y="21753"/>
                            <a:ext cx="2" cy="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85" name="Freeform 328"/>
                        <wps:cNvSpPr/>
                        <wps:spPr bwMode="auto">
                          <a:xfrm>
                            <a:off x="7117" y="2175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86" name="Freeform 329"/>
                        <wps:cNvSpPr/>
                        <wps:spPr bwMode="auto">
                          <a:xfrm>
                            <a:off x="7529" y="21474"/>
                            <a:ext cx="6" cy="6"/>
                          </a:xfrm>
                          <a:custGeom>
                            <a:avLst/>
                            <a:gdLst>
                              <a:gd name="T0" fmla="*/ 1 w 1"/>
                              <a:gd name="T1" fmla="*/ 1 h 1"/>
                              <a:gd name="T2" fmla="*/ 1 w 1"/>
                              <a:gd name="T3" fmla="*/ 0 h 1"/>
                              <a:gd name="T4" fmla="*/ 0 w 1"/>
                              <a:gd name="T5" fmla="*/ 1 h 1"/>
                              <a:gd name="T6" fmla="*/ 1 w 1"/>
                              <a:gd name="T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787" name="Freeform 330"/>
                        <wps:cNvSpPr/>
                        <wps:spPr bwMode="auto">
                          <a:xfrm>
                            <a:off x="7529" y="21480"/>
                            <a:ext cx="6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w 1"/>
                              <a:gd name="T2" fmla="*/ 0 w 1"/>
                              <a:gd name="T3" fmla="*/ 1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05pt;margin-top:131.65pt;height:165.2pt;width:165.2pt;z-index:268982272;mso-width-relative:page;mso-height-relative:page;" coordorigin="6387,20661" coordsize="1687,1686" o:gfxdata="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">
                <o:lock v:ext="edit" aspectratio="f"/>
                <v:group id="组合 510" o:spid="_x0000_s1026" o:spt="203" style="position:absolute;left:6449;top:20661;height:1687;width:1625;" coordorigin="6449,20661" coordsize="1625,1687" o:gfxdata="UEsDBAoAAAAAAIdO4kAAAAAAAAAAAAAAAAAEAAAAZHJzL1BLAwQUAAAACACHTuJAG7d0Ic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Vps1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u3dC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8" o:spid="_x0000_s1026" o:spt="100" style="position:absolute;left:7484;top:21337;height:59;width:50;" fillcolor="#A6A6A6 [2092]" filled="t" stroked="f" coordsize="10,12" o:gfxdata="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wYDm/&#10;AAAA3QAAAA8AAAAAAAAAAQAgAAAAIgAAAGRycy9kb3ducmV2LnhtbFBLAQIUABQAAAAIAIdO4kAz&#10;LwWeOwAAADkAAAAQAAAAAAAAAAEAIAAAAA4BAABkcnMvc2hhcGV4bWwueG1sUEsFBgAAAAAGAAYA&#10;WwEAALgDAAAAAA==&#10;" path="m10,0c7,3,4,3,0,1c0,3,1,4,1,6c1,8,1,9,0,11c3,9,7,10,10,12c10,11,9,11,9,10c8,7,8,3,10,0xe">
                    <v:path o:connectlocs="50,0;0,4;5,29;0,54;50,59;45,49;50,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6840;top:21106;height:791;width:789;" fillcolor="#A6A6A6 [2092]" filled="t" stroked="f" coordsize="159,159" o:gfxdata="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4lMe8AAAA&#10;3QAAAA8AAAAAAAAAAQAgAAAAIgAAAGRycy9kb3ducmV2LnhtbFBLAQIUABQAAAAIAIdO4kAzLwWe&#10;OwAAADkAAAAQAAAAAAAAAAEAIAAAAAsBAABkcnMvc2hhcGV4bWwueG1sUEsFBgAAAAAGAAYAWwEA&#10;ALUDAAAAAA==&#10;" path="m16,100c16,100,16,100,16,100c16,100,16,100,16,100c16,100,16,100,16,100c16,100,16,100,16,100c16,100,16,100,16,100c16,101,17,101,17,101c17,101,17,101,17,101c17,101,17,101,17,101c18,101,19,101,19,102c19,102,19,102,19,102c19,102,19,102,19,102c22,104,25,104,28,102c29,103,28,103,28,103c27,105,27,107,27,109c28,111,28,112,29,113c29,113,29,113,29,113c30,114,31,115,32,116c32,116,32,116,32,116c35,118,39,118,42,116c42,118,41,120,41,121c41,123,42,125,43,127c39,125,35,125,31,128c31,129,31,129,30,129c30,129,30,129,30,129c30,129,30,129,30,129c30,129,30,129,29,129c29,130,29,130,29,130c26,135,27,140,31,143c35,146,39,146,43,143c43,143,43,143,43,143c44,142,44,142,45,141c45,141,45,141,45,141c47,138,48,134,45,130c49,132,52,132,56,130c56,130,56,130,56,130c56,130,56,130,57,130c57,130,56,130,56,130c54,134,55,137,57,141c57,141,57,141,57,141c57,141,57,141,57,141c57,141,57,141,57,141c58,142,58,142,59,143c59,143,59,143,59,143c60,144,61,145,63,145c66,145,68,145,71,143c70,146,69,148,69,150c70,153,71,155,73,157c76,159,80,159,83,157c89,154,90,149,87,144c88,144,89,145,90,145c93,146,96,145,99,143c99,143,100,142,100,142c100,142,100,142,100,142c100,142,100,142,100,142c101,140,102,138,102,136c103,134,102,133,102,131c102,131,101,131,101,130c105,132,108,132,112,130c112,130,112,131,112,131c110,135,110,138,113,142c113,142,113,142,113,142c113,142,114,142,114,143c114,143,114,143,114,143c114,143,114,143,114,143c114,143,115,143,115,144c119,146,124,145,127,142c130,139,131,134,128,130c128,130,128,130,128,129c128,129,129,130,129,130c132,131,134,132,137,131c143,129,146,121,142,116c142,116,142,116,142,116c142,116,142,116,142,116c141,115,141,114,140,114c136,111,133,111,129,113c131,110,131,106,129,102c133,104,136,104,140,102c140,102,140,102,140,102c140,102,140,102,140,102c140,102,140,102,140,102c140,102,140,102,140,102c140,102,140,102,140,102c141,101,142,100,142,100c142,100,142,100,142,100c145,96,145,92,143,89c143,89,142,88,143,88c147,90,151,90,154,87c157,85,159,80,157,76c154,70,149,69,143,72c143,71,143,71,143,71c145,68,145,64,143,61c143,61,142,60,142,60c141,60,141,59,140,58c140,58,140,58,140,58c137,56,133,55,130,57c131,55,131,54,131,52c131,50,130,49,130,47c134,49,137,49,140,46c140,46,140,46,140,46c140,46,140,46,140,46c140,46,140,46,140,46c141,46,141,45,142,45c142,45,142,45,142,45c142,45,142,45,142,45c142,44,142,44,142,44c145,40,145,35,141,32c138,28,133,28,129,31c129,31,128,31,128,31c130,28,131,24,129,21c127,15,120,13,114,17c114,17,114,17,114,17c114,17,114,17,114,17c114,18,113,18,113,18c110,22,110,26,112,30c109,28,105,28,101,30c103,26,103,22,101,18c100,18,100,17,99,17c99,17,99,17,99,17c99,17,98,16,98,16c96,15,93,14,90,15c89,16,88,16,87,17c89,12,89,8,86,4c83,1,79,0,75,2c69,5,68,10,71,16c67,14,64,14,61,16c61,17,60,17,59,17c58,17,58,17,57,18c57,18,57,18,57,18c57,18,57,18,57,18c57,18,57,18,57,18c58,19,58,20,56,20c55,23,55,26,57,30c54,29,52,28,50,28c49,28,47,29,46,30c46,30,46,30,46,30c45,31,44,32,43,33c43,33,43,33,43,33c43,33,43,33,43,33c41,36,41,40,42,43c42,43,42,43,42,43c39,42,36,42,33,43c32,43,32,44,32,44c32,44,32,44,32,44c32,44,32,44,32,44c31,44,30,45,29,46c29,46,29,46,29,46c29,47,29,47,29,47c27,50,27,53,28,57c29,57,29,57,29,57c25,56,22,55,19,57c19,58,19,59,18,58c17,58,17,59,16,59c16,59,16,59,16,59c16,59,16,60,16,60c16,61,16,61,15,62c15,62,15,62,15,62c15,62,15,62,15,62c13,65,13,68,15,71c16,72,16,72,16,72c15,72,15,72,15,72c15,72,15,72,15,72c15,72,15,71,14,71c11,70,7,70,4,72c1,74,0,78,0,82c1,86,4,88,7,89c10,90,13,89,15,88c13,91,13,95,15,98c15,98,15,98,15,98c16,98,16,99,16,100xm71,143c72,142,72,142,73,141c72,142,72,142,71,143xm84,130c82,134,82,137,84,141c82,140,80,139,79,139c77,139,75,140,73,141c75,138,75,134,74,131c74,131,74,131,74,131c74,131,74,130,73,130c74,130,74,130,74,131c78,132,81,132,84,130xm60,126c61,123,61,120,60,117c63,118,66,118,70,117c68,120,68,123,69,126c69,126,69,126,69,126c70,126,70,126,70,127c70,127,69,126,69,126c66,125,63,125,60,127c60,127,60,127,60,127c60,127,60,127,60,127c60,127,60,127,59,127c59,127,60,126,60,126xm88,117c91,118,94,118,97,117c96,120,96,123,98,127c94,125,91,125,87,127c89,124,89,121,88,117xm126,128c125,127,123,126,121,126c119,126,117,126,115,127c117,124,117,120,115,116c119,118,122,118,126,116c124,120,124,124,126,128xm112,113c108,111,105,111,102,113c103,109,103,106,102,103c105,105,108,105,111,103c110,106,110,109,112,113xm80,104c81,104,82,104,82,104c82,103,83,103,83,103c83,104,83,104,83,104c83,105,83,105,82,106c82,108,82,110,83,112c80,111,77,111,74,112c75,109,76,106,74,103c76,104,78,104,80,104xm56,103c54,106,54,109,56,112c52,111,49,111,46,113c48,109,48,106,46,103c49,104,52,104,56,103xm74,19c74,19,74,19,74,19c74,19,73,19,73,19c74,19,74,19,74,19c78,21,81,21,85,19c84,20,83,22,83,24c83,26,83,28,84,30c80,28,77,28,73,30c75,26,76,23,74,19xm60,33c63,35,67,35,70,33c69,36,68,39,70,43c66,41,63,41,60,43c62,40,62,36,60,33xm88,43c90,40,90,37,88,33c91,35,95,35,98,33c96,36,96,40,98,43c96,42,95,42,93,42c91,42,90,42,88,43xm115,44c117,40,117,36,115,33c119,35,124,35,127,32c126,34,125,36,125,38c125,40,125,42,126,44c123,42,119,42,115,44xm46,47c49,49,53,49,56,47c54,50,54,53,56,57c53,55,50,55,46,57c48,53,48,50,46,47xm75,56c76,53,76,51,75,48c78,49,80,49,84,48c82,51,82,53,83,56c80,55,78,55,75,56xm102,57c104,54,103,51,102,47c105,49,108,49,112,47c110,51,110,54,112,57c108,55,105,55,102,57xm32,60c35,63,39,63,42,61c41,64,41,68,42,71c39,69,36,69,32,71c34,67,34,64,32,60xm69,62c68,64,68,67,69,69c69,70,69,70,68,70c66,69,63,69,61,70c62,67,62,64,61,61c64,63,66,63,69,62xm89,70c90,67,90,65,89,62c92,63,94,63,97,62c96,65,96,67,97,70c94,69,92,69,89,70xm116,71c117,67,117,64,116,61c119,63,122,63,126,61c124,64,124,68,126,71c122,70,119,69,116,71xm18,75c18,75,18,75,18,75c18,75,18,75,18,75c18,74,17,74,17,74c18,74,18,74,18,74c21,76,25,76,28,75c27,78,27,82,28,85c25,83,21,83,17,86c20,82,20,78,18,75xm55,76c54,78,54,81,55,84c52,83,49,83,46,84c48,81,48,78,46,75c49,76,52,77,55,76xm102,84c103,81,103,79,102,76c102,76,102,76,103,76c105,77,108,77,111,76c110,78,110,81,111,84c111,84,111,84,111,84c111,84,111,84,111,85c111,85,111,85,111,84c108,83,107,83,102,84xm83,76c82,79,82,79,83,84c80,83,77,83,75,84c76,81,76,78,75,76c77,76,79,77,83,76xm129,85c131,82,131,78,129,75c133,77,136,77,139,75c139,75,139,75,139,75c140,75,140,74,140,74c140,75,140,75,140,75c138,79,138,82,140,86c136,84,133,83,129,85xm126,99c122,97,119,97,116,99c117,96,117,93,116,90c116,90,116,90,116,90c116,90,116,90,116,90c116,90,115,89,116,89c116,89,116,89,116,89c119,91,122,90,125,89c124,92,124,95,126,99xm88,98c89,95,90,93,89,90c93,91,94,91,97,90c96,93,96,95,97,98c94,97,91,97,88,98xm69,90c68,92,68,95,69,98c66,97,63,97,60,98c62,95,62,92,61,89c62,90,63,90,65,90c66,90,67,90,69,90xm32,89c35,90,38,90,42,89c40,92,40,95,42,99c38,97,35,97,32,99c34,95,34,92,32,89xe">
                    <v:path o:connectlocs="79,497;94,507;158,577;148,641;213,711;277,646;282,701;362,781;496,706;555,651;570,716;704,577;694,507;704,497;709,358;645,283;694,228;640,154;560,89;486,79;302,79;277,99;213,164;158,218;143,283;74,308;74,358;74,487;416,646;362,646;342,626;297,631;431,631;625,577;555,562;411,557;228,562;367,94;297,164;436,164;570,164;277,233;416,238;555,283;158,298;342,308;575,353;89,373;84,427;272,378;550,417;372,417;689,373;575,492;620,442;436,487;342,447" o:connectangles="0,0,0,0,0,0,0,0,0,0,0,0,0,0,0,0,0,0,0,0,0,0,0,0,0,0,0,0,0,0,0,0,0,0,0,0,0,0,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6900;top:21654;height:110;width:110;" fillcolor="#A6A6A6 [2092]" filled="t" stroked="f" coordsize="22,22" o:gfxdata="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OZAa8AAAA&#10;3QAAAA8AAAAAAAAAAQAgAAAAIgAAAGRycy9kb3ducmV2LnhtbFBLAQIUABQAAAAIAIdO4kAzLwWe&#10;OwAAADkAAAAQAAAAAAAAAAEAIAAAAAsBAABkcnMvc2hhcGV4bWwueG1sUEsFBgAAAAAGAAYAWwEA&#10;ALUDAAAAAA==&#10;" path="m18,19c18,19,18,19,18,19c19,19,19,18,19,18c19,18,19,18,19,17c22,14,22,10,20,6c20,6,20,6,20,6c18,5,17,4,17,3c17,3,17,3,17,3c16,3,16,3,15,3c11,0,5,2,3,7c0,12,3,18,8,20c11,22,14,21,17,19c17,19,17,19,17,19c17,19,18,19,18,18c18,19,18,19,18,19xe">
                    <v:path o:connectlocs="90,95;90,95;95,90;95,85;100,30;100,30;85,15;85,15;75,15;15,35;40,100;85,95;85,95;90,90;90,95" o:connectangles="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6983;top:21669;height:15;width:15;" fillcolor="#A6A6A6 [2092]" filled="t" stroked="f" coordsize="3,3" o:gfxdata="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5mLHb4A&#10;AADdAAAADwAAAAAAAAABACAAAAAiAAAAZHJzL2Rvd25yZXYueG1sUEsBAhQAFAAAAAgAh07iQDMv&#10;BZ47AAAAOQAAABAAAAAAAAAAAQAgAAAADQEAAGRycy9zaGFwZXhtbC54bWxQSwUGAAAAAAYABgBb&#10;AQAAtwMAAAAA&#10;" path="m3,3c3,3,3,3,3,3c3,3,3,3,3,3c3,3,3,3,3,3c3,3,3,3,3,3c2,2,1,1,0,0c0,0,0,0,0,0c0,0,0,0,0,0c0,1,1,2,3,3xe">
                    <v:path o:connectlocs="15,15;15,15;15,15;15,15;15,15;0,0;0,0;0,0;15,1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" o:spid="_x0000_s1026" o:spt="100" style="position:absolute;left:6989;top:21743;height:6;width:4;" fillcolor="#A6A6A6 [2092]" filled="t" stroked="f" coordsize="1,1" o:gfxdata="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0sC74A&#10;AADdAAAADwAAAAAAAAABACAAAAAiAAAAZHJzL2Rvd25yZXYueG1sUEsBAhQAFAAAAAgAh07iQDMv&#10;BZ47AAAAOQAAABAAAAAAAAAAAQAgAAAADQEAAGRycy9zaGFwZXhtbC54bWxQSwUGAAAAAAYABgBb&#10;AQAAtwMAAAAA&#10;" path="m0,1c0,1,0,1,0,1c0,1,0,1,0,1c0,1,0,1,0,1c1,1,1,1,1,0c1,0,1,0,1,0c1,0,1,1,0,1xe">
                    <v:path o:connectlocs="0,6;0,6;0,6;0,6;4,0;4,0;0,6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" o:spid="_x0000_s1026" o:spt="100" style="position:absolute;left:6903;top:21246;height:110;width:100;" fillcolor="#A6A6A6 [2092]" filled="t" stroked="f" coordsize="20,22" o:gfxdata="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QgW&#10;eMEAAADdAAAADwAAAAAAAAABACAAAAAiAAAAZHJzL2Rvd25yZXYueG1sUEsBAhQAFAAAAAgAh07i&#10;QDMvBZ47AAAAOQAAABAAAAAAAAAAAQAgAAAAEAEAAGRycy9zaGFwZXhtbC54bWxQSwUGAAAAAAYA&#10;BgBbAQAAugMAAAAA&#10;" path="m19,15c19,14,20,13,20,12c20,9,20,7,19,5c18,5,18,4,18,4c18,4,17,3,17,3c17,3,17,3,17,3c17,3,16,3,16,2c16,2,16,2,15,2c12,0,8,0,5,3c1,5,0,9,1,13c3,19,10,22,16,18c16,18,16,18,16,18c17,17,18,16,19,15xe">
                    <v:path o:connectlocs="95,75;100,60;95,25;90,20;85,15;85,15;80,10;75,10;25,15;5,65;80,90;80,90;95,75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" o:spid="_x0000_s1026" o:spt="100" style="position:absolute;left:6974;top:21171;height:110;width:104;" fillcolor="#A6A6A6 [2092]" filled="t" stroked="f" coordsize="21,22" o:gfxdata="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7yeb4A&#10;AADdAAAADwAAAAAAAAABACAAAAAiAAAAZHJzL2Rvd25yZXYueG1sUEsBAhQAFAAAAAgAh07iQDMv&#10;BZ47AAAAOQAAABAAAAAAAAAAAQAgAAAADQEAAGRycy9zaGFwZXhtbC54bWxQSwUGAAAAAAYABgBb&#10;AQAAtwMAAAAA&#10;" path="m3,18c3,18,3,18,3,18c4,18,4,18,4,19c4,19,4,19,4,19c8,22,12,22,15,20c15,20,15,20,16,20c16,18,17,17,19,17c19,17,19,17,19,17c19,16,19,16,19,16c21,11,19,5,14,3c9,0,4,3,2,8c0,11,1,14,3,17c3,17,3,17,3,18xe">
                    <v:path o:connectlocs="14,90;14,90;19,95;19,95;74,100;79,100;94,85;94,85;94,80;69,15;9,40;14,85;14,9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7523;top:21595;height:98;width:100;" fillcolor="#A6A6A6 [2092]" filled="t" stroked="f" coordsize="20,20" o:gfxdata="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P/mx&#10;wAAAAN0AAAAPAAAAAAAAAAEAIAAAACIAAABkcnMvZG93bnJldi54bWxQSwECFAAUAAAACACHTuJA&#10;My8FnjsAAAA5AAAAEAAAAAAAAAABACAAAAAPAQAAZHJzL3NoYXBleG1sLnhtbFBLBQYAAAAABgAG&#10;AFsBAAC5AwAAAAA=&#10;" path="m2,4c2,4,2,4,2,4c2,4,2,4,2,4c0,8,0,12,2,16c3,16,3,17,4,17c4,17,4,17,4,17c4,17,4,18,5,18c8,20,13,20,16,17c19,14,20,10,19,6c17,2,13,0,9,0c7,0,6,1,4,2c4,2,4,2,4,2c4,2,4,2,4,2c4,3,3,3,2,4xe">
                    <v:path o:connectlocs="10,19;10,19;10,19;10,78;20,83;20,83;25,88;80,83;95,29;45,0;20,9;20,9;20,9;10,19" o:connectangles="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" o:spid="_x0000_s1026" o:spt="100" style="position:absolute;left:7535;top:21604;height:9;width:9;" fillcolor="#A6A6A6 [2092]" filled="t" stroked="f" coordsize="2,2" o:gfxdata="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+hWO/&#10;AAAA3QAAAA8AAAAAAAAAAQAgAAAAIgAAAGRycy9kb3ducmV2LnhtbFBLAQIUABQAAAAIAIdO4kAz&#10;LwWeOwAAADkAAAAQAAAAAAAAAAEAIAAAAA4BAABkcnMvc2hhcGV4bWwueG1sUEsFBgAAAAAGAAYA&#10;WwEAALgDAAAAAA==&#10;" path="m0,2c0,2,0,2,0,2c0,2,0,2,0,2c1,1,2,1,2,0c2,0,2,0,2,0c2,0,1,1,0,2c0,2,0,2,0,2xe">
                    <v:path o:connectlocs="0,9;0,9;0,9;9,0;9,0;0,9;0,9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" o:spid="_x0000_s1026" o:spt="100" style="position:absolute;left:7523;top:21316;height:104;width:106;" fillcolor="#A6A6A6 [2092]" filled="t" stroked="f" coordsize="21,21" o:gfxdata="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lZC6/&#10;AAAA3QAAAA8AAAAAAAAAAQAgAAAAIgAAAGRycy9kb3ducmV2LnhtbFBLAQIUABQAAAAIAIdO4kAz&#10;LwWeOwAAADkAAAAQAAAAAAAAAAEAIAAAAA4BAABkcnMvc2hhcGV4bWwueG1sUEsFBgAAAAAGAAYA&#10;WwEAALgDAAAAAA==&#10;" path="m2,4c2,4,2,4,2,4c2,4,2,4,2,4c0,7,0,11,1,14c1,15,2,15,2,16c2,16,2,16,2,16c3,16,4,17,4,18c9,21,14,20,18,16c21,12,20,6,16,3c14,1,9,0,4,3c4,3,3,4,3,4c2,4,2,4,2,4xe">
                    <v:path o:connectlocs="10,19;10,19;10,19;5,69;10,79;10,79;20,89;90,79;80,14;20,14;15,19;10,19" o:connectangles="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7535;top:21337;height:0;width:0;" fillcolor="#A6A6A6 [2092]" filled="t" stroked="f" coordsize="0,0" o:gfxdata="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mUz&#10;l8EAAADdAAAADwAAAAAAAAABACAAAAAiAAAAZHJzL2Rvd25yZXYueG1sUEsBAhQAFAAAAAgAh07i&#10;QDMvBZ47AAAAOQAAABAAAAAAAAAAAQAgAAAAEAEAAGRycy9zaGFwZXhtbC54bWxQSwUGAAAAAAYA&#10;BgBbAQAAugMAAAAA&#10;" path="m0,0c0,0,0,0,0,0c0,0,0,0,0,0c0,0,0,0,0,0c0,0,0,0,0,0c0,0,0,0,0,0xe">
                    <v:path o:connectlocs="0,0;0,0;0,0;0,0;0,0;0,0" o:connectangles="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" o:spid="_x0000_s1026" o:spt="100" style="position:absolute;left:7535;top:21396;height:9;width:9;" fillcolor="#A6A6A6 [2092]" filled="t" stroked="f" coordsize="2,2" o:gfxdata="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LBsU&#10;wAAAAN0AAAAPAAAAAAAAAAEAIAAAACIAAABkcnMvZG93bnJldi54bWxQSwECFAAUAAAACACHTuJA&#10;My8FnjsAAAA5AAAAEAAAAAAAAAABACAAAAAPAQAAZHJzL3NoYXBleG1sLnhtbFBLBQYAAAAABgAG&#10;AFsBAAC5AwAAAAA=&#10;" path="m0,0c0,0,0,0,0,0c0,0,0,0,0,0c1,1,1,2,2,2c2,1,1,0,0,0xe">
                    <v:path o:connectlocs="0,0;0,0;0,0;9,9;0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" o:spid="_x0000_s1026" o:spt="100" style="position:absolute;left:7316;top:21797;height:106;width:104;" fillcolor="#A6A6A6 [2092]" filled="t" stroked="f" coordsize="21,21" o:gfxdata="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TLsLsAAADd&#10;AAAADwAAAAAAAAABACAAAAAiAAAAZHJzL2Rvd25yZXYueG1sUEsBAhQAFAAAAAgAh07iQDMvBZ47&#10;AAAAOQAAABAAAAAAAAAAAQAgAAAACgEAAGRycy9zaGFwZXhtbC54bWxQSwUGAAAAAAYABgBbAQAA&#10;tAMAAAAA&#10;" path="m17,3c13,0,9,0,5,2c5,2,5,3,5,3c4,3,4,4,3,4c3,5,2,5,2,5c0,10,1,15,5,18c10,21,15,20,18,16c20,13,21,8,18,4c17,4,17,3,17,3xe">
                    <v:path o:connectlocs="84,15;24,10;24,15;14,20;9,25;24,90;89,80;89,20;84,1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1" o:spid="_x0000_s1026" o:spt="100" style="position:absolute;left:7330;top:21808;height:9;width:11;" fillcolor="#A6A6A6 [2092]" filled="t" stroked="f" coordsize="2,2" o:gfxdata="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/Kv2/&#10;AAAA3QAAAA8AAAAAAAAAAQAgAAAAIgAAAGRycy9kb3ducmV2LnhtbFBLAQIUABQAAAAIAIdO4kAz&#10;LwWeOwAAADkAAAAQAAAAAAAAAAEAIAAAAA4BAABkcnMvc2hhcGV4bWwueG1sUEsFBgAAAAAGAAYA&#10;WwEAALgDAAAAAA==&#10;" path="m2,1c2,1,2,0,2,0c2,0,2,1,1,1c1,1,1,1,1,1c1,1,0,2,0,2c1,2,1,1,2,1xe">
                    <v:path o:connectlocs="11,4;11,0;5,4;5,4;0,9;11,4" o:connectangles="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2" o:spid="_x0000_s1026" o:spt="100" style="position:absolute;left:7321;top:21112;height:100;width:95;" fillcolor="#A6A6A6 [2092]" filled="t" stroked="f" coordsize="19,20" o:gfxdata="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9WCS8AAAA&#10;3QAAAA8AAAAAAAAAAQAgAAAAIgAAAGRycy9kb3ducmV2LnhtbFBLAQIUABQAAAAIAIdO4kAzLwWe&#10;OwAAADkAAAAQAAAAAAAAAAEAIAAAAAsBAABkcnMvc2hhcGV4bWwueG1sUEsFBgAAAAAGAAYAWwEA&#10;ALUDAAAAAA==&#10;" path="m4,17c4,17,4,17,4,17c8,20,12,20,16,17c16,17,16,17,16,17c16,17,17,16,17,16c17,16,17,16,17,16c17,16,17,16,17,16c18,14,19,12,19,10c19,5,15,0,10,0c5,0,0,4,0,9c0,12,1,14,2,16c2,16,2,16,2,16c3,16,3,17,4,17xe">
                    <v:path o:connectlocs="20,85;20,85;80,85;80,85;85,80;85,80;85,80;95,50;50,0;0,45;10,80;10,80;20,85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3" o:spid="_x0000_s1026" o:spt="100" style="position:absolute;left:7043;top:21106;height:110;width:104;" fillcolor="#A6A6A6 [2092]" filled="t" stroked="f" coordsize="21,22" o:gfxdata="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WRwpvQAA&#10;AN0AAAAPAAAAAAAAAAEAIAAAACIAAABkcnMvZG93bnJldi54bWxQSwECFAAUAAAACACHTuJAMy8F&#10;njsAAAA5AAAAEAAAAAAAAAABACAAAAAMAQAAZHJzL3NoYXBleG1sLnhtbFBLBQYAAAAABgAGAFsB&#10;AAC2AwAAAAA=&#10;" path="m16,18c16,18,16,18,16,18c17,17,17,17,18,17c19,17,19,16,20,16c19,16,19,17,18,17c18,16,18,16,19,15c21,11,20,6,16,3c12,0,7,0,4,4c0,7,0,12,3,16c5,20,11,22,16,18c16,18,16,18,16,18c16,18,16,18,16,18c16,18,16,18,16,18xe">
                    <v:path o:connectlocs="79,90;79,90;89,85;99,80;89,85;94,75;79,15;19,20;14,80;79,90;79,90;79,90;79,9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4" o:spid="_x0000_s1026" o:spt="100" style="position:absolute;left:7122;top:21186;height:11;width:20;" fillcolor="#A6A6A6 [2092]" filled="t" stroked="f" coordsize="4,2" o:gfxdata="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4b7o6/&#10;AAAA3QAAAA8AAAAAAAAAAQAgAAAAIgAAAGRycy9kb3ducmV2LnhtbFBLAQIUABQAAAAIAIdO4kAz&#10;LwWeOwAAADkAAAAQAAAAAAAAAAEAIAAAAA4BAABkcnMvc2hhcGV4bWwueG1sUEsFBgAAAAAGAAYA&#10;WwEAALgDAAAAAA==&#10;" path="m2,1c1,1,1,1,0,2c0,2,0,2,0,2c0,2,0,2,0,2c0,2,0,2,0,2c1,1,1,1,2,1c3,1,4,1,4,0c3,0,3,1,2,1xe">
                    <v:path o:connectlocs="10,5;0,11;0,11;0,11;0,11;10,5;20,0;10,5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5" o:spid="_x0000_s1026" o:spt="100" style="position:absolute;left:6835;top:21311;height:104;width:110;" fillcolor="#A6A6A6 [2092]" filled="t" stroked="f" coordsize="22,21" o:gfxdata="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WEy&#10;HsEAAADdAAAADwAAAAAAAAABACAAAAAiAAAAZHJzL2Rvd25yZXYueG1sUEsBAhQAFAAAAAgAh07i&#10;QDMvBZ47AAAAOQAAABAAAAAAAAAAAQAgAAAAEAEAAGRycy9zaGFwZXhtbC54bWxQSwUGAAAAAAYA&#10;BgBbAQAAugMAAAAA&#10;" path="m17,18c17,18,17,18,17,18c17,18,18,17,19,17c19,17,20,17,20,16c19,16,19,17,18,17c18,17,18,17,18,17c22,13,21,6,16,3c12,0,5,2,3,6c0,11,2,17,7,20c10,21,13,21,16,19c16,19,16,19,16,19c16,19,16,19,16,19c16,19,17,19,17,18xe">
                    <v:path o:connectlocs="85,89;85,89;95,84;100,79;90,84;90,84;80,14;15,29;35,99;80,94;80,94;80,94;85,89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6" o:spid="_x0000_s1026" o:spt="100" style="position:absolute;left:6918;top:21391;height:9;width:15;" fillcolor="#A6A6A6 [2092]" filled="t" stroked="f" coordsize="3,2" o:gfxdata="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YHgW/&#10;AAAA3QAAAA8AAAAAAAAAAQAgAAAAIgAAAGRycy9kb3ducmV2LnhtbFBLAQIUABQAAAAIAIdO4kAz&#10;LwWeOwAAADkAAAAQAAAAAAAAAAEAIAAAAA4BAABkcnMvc2hhcGV4bWwueG1sUEsFBgAAAAAGAAYA&#10;WwEAALgDAAAAAA==&#10;" path="m2,1c1,1,0,2,0,2c0,2,0,2,0,2c0,2,0,2,0,2c0,2,0,2,0,2c0,2,0,2,0,2c1,2,1,1,2,1c3,2,3,1,3,0c3,1,2,1,2,1xe">
                    <v:path o:connectlocs="10,4;0,9;0,9;0,9;0,9;0,9;10,4;15,0;10,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7" o:spid="_x0000_s1026" o:spt="100" style="position:absolute;left:7043;top:21797;height:100;width:100;" fillcolor="#A6A6A6 [2092]" filled="t" stroked="f" coordsize="20,20" o:gfxdata="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T7R5&#10;wAAAAN0AAAAPAAAAAAAAAAEAIAAAACIAAABkcnMvZG93bnJldi54bWxQSwECFAAUAAAACACHTuJA&#10;My8FnjsAAAA5AAAAEAAAAAAAAAABACAAAAAPAQAAZHJzL3NoYXBleG1sLnhtbFBLBQYAAAAABgAG&#10;AFsBAAC5AwAAAAA=&#10;" path="m16,2c16,2,16,2,16,2c14,1,13,1,11,0c8,0,6,1,4,3c3,3,3,3,3,4c3,4,3,4,3,4c3,4,3,4,3,4c1,6,0,8,1,11c1,16,5,20,10,20c15,20,19,16,20,11c20,8,19,6,18,4c18,4,18,4,18,4c17,4,16,3,16,2xe">
                    <v:path o:connectlocs="80,10;80,10;55,0;20,15;15,20;15,20;15,20;5,55;50,100;100,55;90,20;90,20;80,1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8" o:spid="_x0000_s1026" o:spt="100" style="position:absolute;left:7122;top:21808;height:9;width:9;" fillcolor="#A6A6A6 [2092]" filled="t" stroked="f" coordsize="2,2" o:gfxdata="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1zqi/&#10;AAAA3QAAAA8AAAAAAAAAAQAgAAAAIgAAAGRycy9kb3ducmV2LnhtbFBLAQIUABQAAAAIAIdO4kAz&#10;LwWeOwAAADkAAAAQAAAAAAAAAAEAIAAAAA4BAABkcnMvc2hhcGV4bWwueG1sUEsFBgAAAAAGAAYA&#10;WwEAALgDAAAAAA==&#10;" path="m0,0c0,0,0,0,0,0c0,0,0,0,0,0c0,0,0,0,0,0c0,1,1,2,2,2c2,2,2,2,2,2c2,2,2,2,2,2c1,1,1,1,0,0xe">
                    <v:path o:connectlocs="0,0;0,0;0,0;0,0;9,9;9,9;9,9;0,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9" o:spid="_x0000_s1026" o:spt="100" style="position:absolute;left:6835;top:21589;height:104;width:104;" fillcolor="#A6A6A6 [2092]" filled="t" stroked="f" coordsize="21,21" o:gfxdata="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q4v&#10;5cEAAADdAAAADwAAAAAAAAABACAAAAAiAAAAZHJzL2Rvd25yZXYueG1sUEsBAhQAFAAAAAgAh07i&#10;QDMvBZ47AAAAOQAAABAAAAAAAAAAAQAgAAAAEAEAAGRycy9zaGFwZXhtbC54bWxQSwUGAAAAAAYA&#10;BgBbAQAAugMAAAAA&#10;" path="m4,17c7,21,13,21,17,18c20,15,21,10,19,5c18,5,18,5,18,4c18,4,18,4,18,4c17,4,17,4,17,3c17,3,17,3,17,3c16,3,16,3,16,3c16,3,16,3,16,3c16,3,16,3,16,3c16,2,15,2,15,2c11,0,6,1,3,5c0,9,0,14,4,17xe">
                    <v:path o:connectlocs="19,84;84,89;94,24;89,19;89,19;84,14;84,14;79,14;79,14;79,14;74,9;14,24;19,84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30" o:spid="_x0000_s1026" o:spt="100" style="position:absolute;left:6918;top:21604;height:6;width:6;" fillcolor="#A6A6A6 [2092]" filled="t" stroked="f" coordsize="1,1" o:gfxdata="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blAqvQAA&#10;AN0AAAAPAAAAAAAAAAEAIAAAACIAAABkcnMvZG93bnJldi54bWxQSwECFAAUAAAACACHTuJAMy8F&#10;njsAAAA5AAAAEAAAAAAAAAABACAAAAAMAQAAZHJzL3NoYXBleG1sLnhtbFBLBQYAAAAABgAGAFsB&#10;AAC2AwAAAAA=&#10;" path="m0,0c0,0,0,0,0,0c0,0,0,0,0,0c0,0,0,0,0,0c0,1,0,1,1,1c1,1,1,1,1,1c1,1,1,1,1,1c1,1,0,1,0,0xe">
                    <v:path o:connectlocs="0,0;0,0;0,0;0,0;6,6;6,6;6,6;0,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7598;top:21391;height:95;width:91;" fillcolor="#A6A6A6 [2092]" filled="t" stroked="f" coordsize="18,19" o:gfxdata="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3cFa/&#10;AAAA3QAAAA8AAAAAAAAAAQAgAAAAIgAAAGRycy9kb3ducmV2LnhtbFBLAQIUABQAAAAIAIdO4kAz&#10;LwWeOwAAADkAAAAQAAAAAAAAAAEAIAAAAA4BAABkcnMvc2hhcGV4bWwueG1sUEsFBgAAAAAGAAYA&#10;WwEAALgDAAAAAA==&#10;" path="m0,9c0,14,4,18,9,18c14,19,18,14,18,9c18,4,14,0,9,0c4,0,0,4,0,9xe">
                    <v:path o:connectlocs="0,45;45,90;91,45;45,0;0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2" o:spid="_x0000_s1026" o:spt="3" type="#_x0000_t3" style="position:absolute;left:7594;top:21530;height:89;width:95;" fillcolor="#A6A6A6 [2092]" filled="t" stroked="f" coordsize="21600,21600" o:gfxdata="UEsDBAoAAAAAAIdO4kAAAAAAAAAAAAAAAAAEAAAAZHJzL1BLAwQUAAAACACHTuJAP1a7DrgAAADd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4Xge9oc34QnI1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1a7DrgAAADdAAAA&#10;DwAAAAAAAAABACAAAAAiAAAAZHJzL2Rvd25yZXYueG1sUEsBAhQAFAAAAAgAh07iQDMvBZ47AAAA&#10;OQAAABAAAAAAAAAAAQAgAAAABwEAAGRycy9zaGFwZXhtbC54bWxQSwUGAAAAAAYABgBbAQAAsQMA&#10;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7117;top:21043;height:93;width:89;" fillcolor="#A6A6A6 [2092]" filled="t" stroked="f" coordsize="18,19" o:gfxdata="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Y6o2/&#10;AAAA3QAAAA8AAAAAAAAAAQAgAAAAIgAAAGRycy9kb3ducmV2LnhtbFBLAQIUABQAAAAIAIdO4kAz&#10;LwWeOwAAADkAAAAQAAAAAAAAAAEAIAAAAA4BAABkcnMvc2hhcGV4bWwueG1sUEsFBgAAAAAGAAYA&#10;WwEAALgDAAAAAA==&#10;" path="m9,0c4,0,0,4,0,10c0,15,4,19,9,19c14,19,18,15,18,10c18,5,14,1,9,0xe">
                    <v:path o:connectlocs="44,0;0,48;44,93;89,48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4" o:spid="_x0000_s1026" o:spt="3" type="#_x0000_t3" style="position:absolute;left:7117;top:21873;height:89;width:89;" fillcolor="#A6A6A6 [2092]" filled="t" stroked="f" coordsize="21600,21600" o:gfxdata="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yIDi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35" o:spid="_x0000_s1026" o:spt="100" style="position:absolute;left:7251;top:21047;height:89;width:95;" fillcolor="#A6A6A6 [2092]" filled="t" stroked="f" coordsize="19,18" o:gfxdata="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q9XL4A&#10;AADdAAAADwAAAAAAAAABACAAAAAiAAAAZHJzL2Rvd25yZXYueG1sUEsBAhQAFAAAAAgAh07iQDMv&#10;BZ47AAAAOQAAABAAAAAAAAAAAQAgAAAADQEAAGRycy9zaGFwZXhtbC54bWxQSwUGAAAAAAYABgBb&#10;AQAAtwMAAAAA&#10;" path="m10,18c15,18,19,14,19,9c19,4,15,0,10,0c5,0,1,4,1,9c0,14,5,18,10,18xe">
                    <v:path o:connectlocs="50,89;95,44;50,0;5,44;50,8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6" o:spid="_x0000_s1026" o:spt="3" type="#_x0000_t3" style="position:absolute;left:7251;top:21873;height:89;width:95;" fillcolor="#A6A6A6 [2092]" filled="t" stroked="f" coordsize="21600,21600" o:gfxdata="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29Db4A&#10;AADd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7" o:spid="_x0000_s1026" o:spt="3" type="#_x0000_t3" style="position:absolute;left:6775;top:21391;height:89;width:89;" fillcolor="#A6A6A6 [2092]" filled="t" stroked="f" coordsize="21600,21600" o:gfxdata="UEsDBAoAAAAAAIdO4kAAAAAAAAAAAAAAAAAEAAAAZHJzL1BLAwQUAAAACACHTuJALyEYlrsAAADd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nA6gu+b8ATk4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yEYlrsAAADd&#10;AAAADwAAAAAAAAABACAAAAAiAAAAZHJzL2Rvd25yZXYueG1sUEsBAhQAFAAAAAgAh07iQDMvBZ47&#10;AAAAOQAAABAAAAAAAAAAAQAgAAAACgEAAGRycy9zaGFwZXhtbC54bWxQSwUGAAAAAAYABgBbAQAA&#10;tA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8" o:spid="_x0000_s1026" o:spt="3" type="#_x0000_t3" style="position:absolute;left:6770;top:21524;height:95;width:95;" fillcolor="#A6A6A6 [2092]" filled="t" stroked="f" coordsize="21600,21600" o:gfxdata="UEsDBAoAAAAAAIdO4kAAAAAAAAAAAAAAAAAEAAAAZHJzL1BLAwQUAAAACACHTuJA3/OG4bsAAADd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nA6hu+b8ATk4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/OG4bsAAADd&#10;AAAADwAAAAAAAAABACAAAAAiAAAAZHJzL2Rvd25yZXYueG1sUEsBAhQAFAAAAAgAh07iQDMvBZ47&#10;AAAAOQAAABAAAAAAAAAAAQAgAAAACgEAAGRycy9zaGFwZXhtbC54bWxQSwUGAAAAAAYABgBbAQAA&#10;tA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39" o:spid="_x0000_s1026" o:spt="3" type="#_x0000_t3" style="position:absolute;left:7460;top:21803;height:89;width:89;" fillcolor="#A6A6A6 [2092]" filled="t" stroked="f" coordsize="21600,21600" o:gfxdata="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8jer4A&#10;AADd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0" o:spid="_x0000_s1026" o:spt="100" style="position:absolute;left:7460;top:21118;height:89;width:93;" fillcolor="#A6A6A6 [2092]" filled="t" stroked="f" coordsize="19,18" o:gfxdata="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4vLbsAAADd&#10;AAAADwAAAAAAAAABACAAAAAiAAAAZHJzL2Rvd25yZXYueG1sUEsBAhQAFAAAAAgAh07iQDMvBZ47&#10;AAAAOQAAABAAAAAAAAAAAQAgAAAACgEAAGRycy9zaGFwZXhtbC54bWxQSwUGAAAAAAYABgBbAQAA&#10;tAMAAAAA&#10;" path="m9,0c4,0,0,4,0,9c0,14,4,18,9,18c14,18,18,14,19,9c19,4,14,0,9,0xe">
                    <v:path o:connectlocs="44,0;0,44;44,89;93,44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1" o:spid="_x0000_s1026" o:spt="100" style="position:absolute;left:7529;top:21734;height:93;width:89;" fillcolor="#A6A6A6 [2092]" filled="t" stroked="f" coordsize="18,19" o:gfxdata="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u5ou/&#10;AAAA3QAAAA8AAAAAAAAAAQAgAAAAIgAAAGRycy9kb3ducmV2LnhtbFBLAQIUABQAAAAIAIdO4kAz&#10;LwWeOwAAADkAAAAQAAAAAAAAAAEAIAAAAA4BAABkcnMvc2hhcGV4bWwueG1sUEsFBgAAAAAGAAYA&#10;WwEAALgDAAAAAA==&#10;" path="m18,9c18,4,14,0,9,0c4,0,0,4,0,9c0,14,4,19,9,19c14,19,18,15,18,9xe">
                    <v:path o:connectlocs="89,44;44,0;0,44;44,93;89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42" o:spid="_x0000_s1026" o:spt="3" type="#_x0000_t3" style="position:absolute;left:7529;top:21183;height:93;width:89;" fillcolor="#A6A6A6 [2092]" filled="t" stroked="f" coordsize="21600,21600" o:gfxdata="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G9IRS5AAAA3QAA&#10;AA8AAAAAAAAAAQAgAAAAIgAAAGRycy9kb3ducmV2LnhtbFBLAQIUABQAAAAIAIdO4kAzLwWeOwAA&#10;ADkAAAAQAAAAAAAAAAEAIAAAAAgBAABkcnMvc2hhcGV4bWwueG1sUEsFBgAAAAAGAAYAWwEAALID&#10;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6840;top:21734;height:89;width:93;" fillcolor="#A6A6A6 [2092]" filled="t" stroked="f" coordsize="19,18" o:gfxdata="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58cqr4A&#10;AADdAAAADwAAAAAAAAABACAAAAAiAAAAZHJzL2Rvd25yZXYueG1sUEsBAhQAFAAAAAgAh07iQDMv&#10;BZ47AAAAOQAAABAAAAAAAAAAAQAgAAAADQEAAGRycy9zaGFwZXhtbC54bWxQSwUGAAAAAAYABgBb&#10;AQAAtwMAAAAA&#10;" path="m9,18c15,18,19,14,19,9c19,4,15,0,10,0c5,0,0,4,0,9c0,14,4,18,9,18xe">
                    <v:path o:connectlocs="44,89;93,44;48,0;0,44;44,8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44" o:spid="_x0000_s1026" o:spt="3" type="#_x0000_t3" style="position:absolute;left:6909;top:21803;height:89;width:95;" fillcolor="#A6A6A6 [2092]" filled="t" stroked="f" coordsize="21600,21600" o:gfxdata="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Ma+L4A&#10;AADd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45" o:spid="_x0000_s1026" o:spt="3" type="#_x0000_t3" style="position:absolute;left:6844;top:21183;height:93;width:89;" fillcolor="#A6A6A6 [2092]" filled="t" stroked="f" coordsize="21600,21600" o:gfxdata="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vv2O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6909;top:21112;height:95;width:95;" fillcolor="#A6A6A6 [2092]" filled="t" stroked="f" coordsize="19,19" o:gfxdata="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46jW8AAAA&#10;3QAAAA8AAAAAAAAAAQAgAAAAIgAAAGRycy9kb3ducmV2LnhtbFBLAQIUABQAAAAIAIdO4kAzLwWe&#10;OwAAADkAAAAQAAAAAAAAAAEAIAAAAAsBAABkcnMvc2hhcGV4bWwueG1sUEsFBgAAAAAGAAYAWwEA&#10;ALUDAAAAAA==&#10;" path="m0,9c0,14,4,19,9,19c14,19,19,15,19,10c19,5,15,0,10,0c5,0,1,4,0,9xe">
                    <v:path o:connectlocs="0,45;45,95;95,50;50,0;0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7598;top:21663;height:95;width:91;" fillcolor="#A6A6A6 [2092]" filled="t" stroked="f" coordsize="18,19" o:gfxdata="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h2lL4A&#10;AADdAAAADwAAAAAAAAABACAAAAAiAAAAZHJzL2Rvd25yZXYueG1sUEsBAhQAFAAAAAgAh07iQDMv&#10;BZ47AAAAOQAAABAAAAAAAAAAAQAgAAAADQEAAGRycy9zaGFwZXhtbC54bWxQSwUGAAAAAAYABgBb&#10;AQAAtwMAAAAA&#10;" path="m18,10c18,5,14,1,9,1c4,0,0,4,0,9c0,14,4,19,9,19c14,19,18,15,18,10xe">
                    <v:path o:connectlocs="91,50;45,5;0,45;45,95;91,5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48" o:spid="_x0000_s1026" o:spt="100" style="position:absolute;left:7598;top:21251;height:95;width:91;" fillcolor="#A6A6A6 [2092]" filled="t" stroked="f" coordsize="18,19" o:gfxdata="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ro474A&#10;AADdAAAADwAAAAAAAAABACAAAAAiAAAAZHJzL2Rvd25yZXYueG1sUEsBAhQAFAAAAAgAh07iQDMv&#10;BZ47AAAAOQAAABAAAAAAAAAAAQAgAAAADQEAAGRycy9zaGFwZXhtbC54bWxQSwUGAAAAAAYABgBb&#10;AQAAtwMAAAAA&#10;" path="m9,0c4,0,0,4,0,9c0,14,4,19,9,19c14,19,18,15,18,10c18,5,14,1,9,0xe">
                    <v:path o:connectlocs="45,0;0,45;45,95;91,50;45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49" o:spid="_x0000_s1026" o:spt="3" type="#_x0000_t3" style="position:absolute;left:7390;top:21873;height:89;width:89;" fillcolor="#A6A6A6 [2092]" filled="t" stroked="f" coordsize="21600,21600" o:gfxdata="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S5YL4A&#10;AADd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50" o:spid="_x0000_s1026" o:spt="100" style="position:absolute;left:7390;top:21047;height:89;width:95;" fillcolor="#A6A6A6 [2092]" filled="t" stroked="f" coordsize="19,18" o:gfxdata="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W1N7sAAADd&#10;AAAADwAAAAAAAAABACAAAAAiAAAAZHJzL2Rvd25yZXYueG1sUEsBAhQAFAAAAAgAh07iQDMvBZ47&#10;AAAAOQAAABAAAAAAAAAAAQAgAAAACgEAAGRycy9zaGFwZXhtbC54bWxQSwUGAAAAAAYABgBbAQAA&#10;tAMAAAAA&#10;" path="m9,0c4,0,0,4,0,9c0,14,4,18,9,18c14,18,18,14,18,9c19,4,15,0,9,0xe">
                    <v:path o:connectlocs="45,0;0,44;45,89;90,44;45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1" o:spid="_x0000_s1026" o:spt="3" type="#_x0000_t3" style="position:absolute;left:6978;top:21873;height:89;width:91;" fillcolor="#A6A6A6 [2092]" filled="t" stroked="f" coordsize="21600,21600" o:gfxdata="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h4iJ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2" o:spid="_x0000_s1026" o:spt="3" type="#_x0000_t3" style="position:absolute;left:6978;top:21047;height:89;width:91;" fillcolor="#A6A6A6 [2092]" filled="t" stroked="f" coordsize="21600,21600" o:gfxdata="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GS3ybgAAADdAAAA&#10;DwAAAAAAAAABACAAAAAiAAAAZHJzL2Rvd25yZXYueG1sUEsBAhQAFAAAAAgAh07iQDMvBZ47AAAA&#10;OQAAABAAAAAAAAAAAQAgAAAABwEAAGRycy9zaGFwZXhtbC54bWxQSwUGAAAAAAYABgBbAQAAsQMA&#10;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3" o:spid="_x0000_s1026" o:spt="3" type="#_x0000_t3" style="position:absolute;left:6775;top:21251;height:89;width:89;" fillcolor="#A6A6A6 [2092]" filled="t" stroked="f" coordsize="21600,21600" o:gfxdata="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gSUr4A&#10;AADd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4" o:spid="_x0000_s1026" o:spt="3" type="#_x0000_t3" style="position:absolute;left:6775;top:21663;height:89;width:89;" fillcolor="#A6A6A6 [2092]" filled="t" stroked="f" coordsize="21600,21600" o:gfxdata="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6jCW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55" o:spid="_x0000_s1026" o:spt="100" style="position:absolute;left:7668;top:21459;height:91;width:89;" fillcolor="#A6A6A6 [2092]" filled="t" stroked="f" coordsize="18,18" o:gfxdata="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Nv5+&#10;wAAAAN0AAAAPAAAAAAAAAAEAIAAAACIAAABkcnMvZG93bnJldi54bWxQSwECFAAUAAAACACHTuJA&#10;My8FnjsAAAA5AAAAEAAAAAAAAAABACAAAAAPAQAAZHJzL3NoYXBleG1sLnhtbFBLBQYAAAAABgAG&#10;AFsBAAC5AwAAAAA=&#10;" path="m9,0c4,0,0,4,0,9c0,14,4,18,9,18c13,18,18,14,18,9c18,4,14,0,9,0xe">
                    <v:path o:connectlocs="44,0;0,45;44,91;89,45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6" o:spid="_x0000_s1026" o:spt="3" type="#_x0000_t3" style="position:absolute;left:7187;top:21942;height:89;width:89;" fillcolor="#A6A6A6 [2092]" filled="t" stroked="f" coordsize="21600,21600" o:gfxdata="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+xyr4A&#10;AADd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7" o:spid="_x0000_s1026" o:spt="3" type="#_x0000_t3" style="position:absolute;left:7187;top:20978;height:89;width:89;" fillcolor="#A6A6A6 [2092]" filled="t" stroked="f" coordsize="21600,21600" o:gfxdata="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ExRR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58" o:spid="_x0000_s1026" o:spt="3" type="#_x0000_t3" style="position:absolute;left:6707;top:21459;height:91;width:89;" fillcolor="#A6A6A6 [2092]" filled="t" stroked="f" coordsize="21600,21600" o:gfxdata="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TBiia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59" o:spid="_x0000_s1026" o:spt="100" style="position:absolute;left:7668;top:21598;height:91;width:84;" fillcolor="#A6A6A6 [2092]" filled="t" stroked="f" coordsize="17,18" o:gfxdata="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fXtk&#10;wAAAAN0AAAAPAAAAAAAAAAEAIAAAACIAAABkcnMvZG93bnJldi54bWxQSwECFAAUAAAACACHTuJA&#10;My8FnjsAAAA5AAAAEAAAAAAAAAABACAAAAAPAQAAZHJzL3NoYXBleG1sLnhtbFBLBQYAAAAABgAG&#10;AFsBAAC5AwAAAAA=&#10;" path="m17,9c17,4,14,0,9,0c4,0,0,4,0,9c0,14,4,17,9,17c13,18,17,14,17,9xe">
                    <v:path o:connectlocs="84,45;44,0;0,45;44,85;84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0" o:spid="_x0000_s1026" o:spt="3" type="#_x0000_t3" style="position:absolute;left:7668;top:21326;height:85;width:89;" fillcolor="#A6A6A6 [2092]" filled="t" stroked="f" coordsize="21600,21600" o:gfxdata="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hK7z7gAAADdAAAA&#10;DwAAAAAAAAABACAAAAAiAAAAZHJzL2Rvd25yZXYueG1sUEsBAhQAFAAAAAgAh07iQDMvBZ47AAAA&#10;OQAAABAAAAAAAAAAAQAgAAAABwEAAGRycy9zaGFwZXhtbC54bWxQSwUGAAAAAAYABgBbAQAAsQMA&#10;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1" o:spid="_x0000_s1026" o:spt="100" style="position:absolute;left:7327;top:21942;height:89;width:84;" fillcolor="#A6A6A6 [2092]" filled="t" stroked="f" coordsize="17,18" o:gfxdata="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rkqN&#10;wAAAAN0AAAAPAAAAAAAAAAEAIAAAACIAAABkcnMvZG93bnJldi54bWxQSwECFAAUAAAACACHTuJA&#10;My8FnjsAAAA5AAAAEAAAAAAAAAABACAAAAAPAQAAZHJzL3NoYXBleG1sLnhtbFBLBQYAAAAABgAG&#10;AFsBAAC5AwAAAAA=&#10;" path="m8,18c13,18,17,14,17,9c17,4,13,0,9,0c4,0,0,4,0,9c0,14,3,18,8,18xe">
                    <v:path o:connectlocs="39,89;84,44;44,0;0,44;39,8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2" o:spid="_x0000_s1026" o:spt="100" style="position:absolute;left:7327;top:20978;height:89;width:84;" fillcolor="#A6A6A6 [2092]" filled="t" stroked="f" coordsize="17,18" o:gfxdata="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+CmtvQAA&#10;AN0AAAAPAAAAAAAAAAEAIAAAACIAAABkcnMvZG93bnJldi54bWxQSwECFAAUAAAACACHTuJAMy8F&#10;njsAAAA5AAAAEAAAAAAAAAABACAAAAAMAQAAZHJzL3NoYXBleG1sLnhtbFBLBQYAAAAABgAGAFsB&#10;AAC2AwAAAAA=&#10;" path="m9,0c4,0,0,4,0,9c0,14,4,18,8,18c13,18,17,14,17,9c17,4,14,0,9,0xe">
                    <v:path o:connectlocs="44,0;0,44;39,89;84,44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3" o:spid="_x0000_s1026" o:spt="100" style="position:absolute;left:7048;top:20978;height:89;width:89;" fillcolor="#A6A6A6 [2092]" filled="t" stroked="f" coordsize="18,18" o:gfxdata="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EDy+/&#10;AAAA3QAAAA8AAAAAAAAAAQAgAAAAIgAAAGRycy9kb3ducmV2LnhtbFBLAQIUABQAAAAIAIdO4kAz&#10;LwWeOwAAADkAAAAQAAAAAAAAAAEAIAAAAA4BAABkcnMvc2hhcGV4bWwueG1sUEsFBgAAAAAGAAYA&#10;WwEAALgDAAAAAA==&#10;" path="m9,0c5,0,1,4,1,9c0,14,4,18,9,18c14,18,18,14,18,9c18,4,14,0,9,0xe">
                    <v:path o:connectlocs="44,0;4,44;44,89;89,44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4" o:spid="_x0000_s1026" o:spt="3" type="#_x0000_t3" style="position:absolute;left:7048;top:21942;height:85;width:89;" fillcolor="#A6A6A6 [2092]" filled="t" stroked="f" coordsize="21600,21600" o:gfxdata="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lkaY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5" o:spid="_x0000_s1026" o:spt="100" style="position:absolute;left:6707;top:21598;height:85;width:89;" fillcolor="#A6A6A6 [2092]" filled="t" stroked="f" coordsize="18,17" o:gfxdata="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sxt&#10;hcEAAADdAAAADwAAAAAAAAABACAAAAAiAAAAZHJzL2Rvd25yZXYueG1sUEsBAhQAFAAAAAgAh07i&#10;QDMvBZ47AAAAOQAAABAAAAAAAAAAAQAgAAAAEAEAAGRycy9zaGFwZXhtbC54bWxQSwUGAAAAAAYA&#10;BgBbAQAAugMAAAAA&#10;" path="m9,17c14,17,18,13,18,9c18,4,14,0,9,0c4,0,0,4,0,8c0,13,4,17,9,17xe">
                    <v:path o:connectlocs="44,85;89,45;44,0;0,40;44,8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6" o:spid="_x0000_s1026" o:spt="3" type="#_x0000_t3" style="position:absolute;left:6707;top:21322;height:89;width:89;" fillcolor="#A6A6A6 [2092]" filled="t" stroked="f" coordsize="21600,21600" o:gfxdata="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M3t3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7" o:spid="_x0000_s1026" o:spt="3" type="#_x0000_t3" style="position:absolute;left:7598;top:21808;height:84;width:85;" fillcolor="#A6A6A6 [2092]" filled="t" stroked="f" coordsize="21600,21600" o:gfxdata="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/3uy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68" o:spid="_x0000_s1026" o:spt="100" style="position:absolute;left:7535;top:21047;height:89;width:84;" fillcolor="#A6A6A6 [2092]" filled="t" stroked="f" coordsize="17,18" o:gfxdata="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XRRC&#10;wAAAAN0AAAAPAAAAAAAAAAEAIAAAACIAAABkcnMvZG93bnJldi54bWxQSwECFAAUAAAACACHTuJA&#10;My8FnjsAAAA5AAAAEAAAAAAAAAABACAAAAAPAQAAZHJzL3NoYXBleG1sLnhtbFBLBQYAAAAABgAG&#10;AFsBAAC5AwAAAAA=&#10;" path="m8,0c3,1,0,4,0,9c0,14,4,18,8,17c13,17,17,14,17,9c17,4,13,0,8,0xe">
                    <v:path o:connectlocs="39,0;0,44;39,84;84,44;39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69" o:spid="_x0000_s1026" o:spt="3" type="#_x0000_t3" style="position:absolute;left:7529;top:21877;height:85;width:85;" fillcolor="#A6A6A6 [2092]" filled="t" stroked="f" coordsize="21600,21600" o:gfxdata="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4eUA&#10;wAAAAN0AAAAPAAAAAAAAAAEAIAAAACIAAABkcnMvZG93bnJldi54bWxQSwECFAAUAAAACACHTuJA&#10;My8FnjsAAAA5AAAAEAAAAAAAAAABACAAAAAPAQAAZHJzL3NoYXBleG1sLnhtbFBLBQYAAAAABgAG&#10;AFsBAAC5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0" o:spid="_x0000_s1026" o:spt="100" style="position:absolute;left:7598;top:21118;height:84;width:91;" fillcolor="#A6A6A6 [2092]" filled="t" stroked="f" coordsize="18,17" o:gfxdata="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aP/0vQAA&#10;AN0AAAAPAAAAAAAAAAEAIAAAACIAAABkcnMvZG93bnJldi54bWxQSwECFAAUAAAACACHTuJAMy8F&#10;njsAAAA5AAAAEAAAAAAAAAABACAAAAAMAQAAZHJzL3NoYXBleG1sLnhtbFBLBQYAAAAABgAGAFsB&#10;AAC2AwAAAAA=&#10;" path="m9,0c4,0,0,4,0,9c0,13,4,17,9,17c14,17,18,13,17,9c17,4,14,0,9,0xe">
                    <v:path o:connectlocs="45,0;0,44;45,84;85,44;45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71" o:spid="_x0000_s1026" o:spt="3" type="#_x0000_t3" style="position:absolute;left:6844;top:21873;height:84;width:85;" fillcolor="#A6A6A6 [2092]" filled="t" stroked="f" coordsize="21600,21600" o:gfxdata="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y1Om8AAAA&#10;3QAAAA8AAAAAAAAAAQAgAAAAIgAAAGRycy9kb3ducmV2LnhtbFBLAQIUABQAAAAIAIdO4kAzLwWe&#10;OwAAADkAAAAQAAAAAAAAAAEAIAAAAAsBAABkcnMvc2hhcGV4bWwueG1sUEsFBgAAAAAGAAYAWwEA&#10;ALU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72" o:spid="_x0000_s1026" o:spt="3" type="#_x0000_t3" style="position:absolute;left:6775;top:21808;height:80;width:84;" fillcolor="#A6A6A6 [2092]" filled="t" stroked="f" coordsize="21600,21600" o:gfxdata="UEsDBAoAAAAAAIdO4kAAAAAAAAAAAAAAAAAEAAAAZHJzL1BLAwQUAAAACACHTuJAb9HrqbgAAADd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4WQU9oc34QnI1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9HrqbgAAADdAAAA&#10;DwAAAAAAAAABACAAAAAiAAAAZHJzL2Rvd25yZXYueG1sUEsBAhQAFAAAAAgAh07iQDMvBZ47AAAA&#10;OQAAABAAAAAAAAAAAQAgAAAABwEAAGRycy9zaGFwZXhtbC54bWxQSwUGAAAAAAYABgBbAQAAsQMA&#10;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3" o:spid="_x0000_s1026" o:spt="100" style="position:absolute;left:6775;top:21118;height:84;width:84;" fillcolor="#A6A6A6 [2092]" filled="t" stroked="f" coordsize="17,17" o:gfxdata="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ovJi8AAAA&#10;3QAAAA8AAAAAAAAAAQAgAAAAIgAAAGRycy9kb3ducmV2LnhtbFBLAQIUABQAAAAIAIdO4kAzLwWe&#10;OwAAADkAAAAQAAAAAAAAAAEAIAAAAAsBAABkcnMvc2hhcGV4bWwueG1sUEsFBgAAAAAGAAYAWwEA&#10;ALUDAAAAAA==&#10;" path="m0,9c1,13,4,17,9,17c14,17,17,13,17,9c17,4,14,0,9,0c4,0,0,4,0,9xe">
                    <v:path o:connectlocs="0,44;44,84;84,44;44,0;0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74" o:spid="_x0000_s1026" o:spt="3" type="#_x0000_t3" style="position:absolute;left:6844;top:21047;height:85;width:85;" fillcolor="#A6A6A6 [2092]" filled="t" stroked="f" coordsize="21600,21600" o:gfxdata="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P0EW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5" o:spid="_x0000_s1026" o:spt="100" style="position:absolute;left:7737;top:21530;height:84;width:85;" fillcolor="#A6A6A6 [2092]" filled="t" stroked="f" coordsize="17,17" o:gfxdata="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2h3S8AAAA&#10;3QAAAA8AAAAAAAAAAQAgAAAAIgAAAGRycy9kb3ducmV2LnhtbFBLAQIUABQAAAAIAIdO4kAzLwWe&#10;OwAAADkAAAAQAAAAAAAAAAEAIAAAAAsBAABkcnMvc2hhcGV4bWwueG1sUEsFBgAAAAAGAAYAWwEA&#10;ALUDAAAAAA==&#10;" path="m17,9c17,4,13,1,9,1c4,0,0,4,0,9c0,13,4,17,8,17c13,17,17,14,17,9xe">
                    <v:path o:connectlocs="85,44;45,4;0,44;40,84;85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6" o:spid="_x0000_s1026" o:spt="100" style="position:absolute;left:7668;top:21738;height:85;width:84;" fillcolor="#A6A6A6 [2092]" filled="t" stroked="f" coordsize="17,17" o:gfxdata="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Hx8AvQAA&#10;AN0AAAAPAAAAAAAAAAEAIAAAACIAAABkcnMvZG93bnJldi54bWxQSwECFAAUAAAACACHTuJAMy8F&#10;njsAAAA5AAAAEAAAAAAAAAABACAAAAAMAQAAZHJzL3NoYXBleG1sLnhtbFBLBQYAAAAABgAGAFsB&#10;AAC2AwAAAAA=&#10;" path="m17,9c17,4,13,0,9,0c4,0,0,4,0,8c0,13,4,17,8,17c13,17,17,13,17,9xe">
                    <v:path o:connectlocs="84,45;44,0;0,40;39,85;84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7" o:spid="_x0000_s1026" o:spt="100" style="position:absolute;left:7668;top:21186;height:85;width:84;" fillcolor="#A6A6A6 [2092]" filled="t" stroked="f" coordsize="17,17" o:gfxdata="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U7qbvQAA&#10;AN0AAAAPAAAAAAAAAAEAIAAAACIAAABkcnMvZG93bnJldi54bWxQSwECFAAUAAAACACHTuJAMy8F&#10;njsAAAA5AAAAEAAAAAAAAAABACAAAAAMAQAAZHJzL3NoYXBleG1sLnhtbFBLBQYAAAAABgAGAFsB&#10;AAC2AwAAAAA=&#10;" path="m9,0c4,0,1,4,1,9c0,13,4,17,9,17c13,17,17,13,17,9c17,4,14,0,9,0xe">
                    <v:path o:connectlocs="44,0;4,45;44,85;84,45;44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8" o:spid="_x0000_s1026" o:spt="100" style="position:absolute;left:7737;top:21396;height:84;width:85;" fillcolor="#A6A6A6 [2092]" filled="t" stroked="f" coordsize="17,17" o:gfxdata="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IEk7L4A&#10;AADdAAAADwAAAAAAAAABACAAAAAiAAAAZHJzL2Rvd25yZXYueG1sUEsBAhQAFAAAAAgAh07iQDMv&#10;BZ47AAAAOQAAABAAAAAAAAAAAQAgAAAADQEAAGRycy9zaGFwZXhtbC54bWxQSwUGAAAAAAYABgBb&#10;AQAAtwMAAAAA&#10;" path="m17,8c17,4,13,0,9,0c4,0,0,3,0,8c0,13,4,16,9,17c13,17,17,13,17,8xe">
                    <v:path o:connectlocs="85,39;45,0;0,39;45,84;85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79" o:spid="_x0000_s1026" o:spt="100" style="position:absolute;left:7464;top:20984;height:78;width:85;" fillcolor="#A6A6A6 [2092]" filled="t" stroked="f" coordsize="17,16" o:gfxdata="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qFA1&#10;wAAAAN0AAAAPAAAAAAAAAAEAIAAAACIAAABkcnMvZG93bnJldi54bWxQSwECFAAUAAAACACHTuJA&#10;My8FnjsAAAA5AAAAEAAAAAAAAAABACAAAAAPAQAAZHJzL3NoYXBleG1sLnhtbFBLBQYAAAAABgAG&#10;AFsBAAC5AwAAAAA=&#10;" path="m8,0c4,0,0,3,0,8c0,13,4,16,8,16c13,16,17,13,17,8c17,4,13,0,8,0xe">
                    <v:path o:connectlocs="40,0;0,39;40,78;85,39;40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0" o:spid="_x0000_s1026" o:spt="100" style="position:absolute;left:7464;top:21948;height:80;width:80;" fillcolor="#A6A6A6 [2092]" filled="t" stroked="f" coordsize="16,16" o:gfxdata="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FWfMvQAA&#10;AN0AAAAPAAAAAAAAAAEAIAAAACIAAABkcnMvZG93bnJldi54bWxQSwECFAAUAAAACACHTuJAMy8F&#10;njsAAAA5AAAAEAAAAAAAAAABACAAAAAMAQAAZHJzL3NoYXBleG1sLnhtbFBLBQYAAAAABgAGAFsB&#10;AAC2AwAAAAA=&#10;" path="m16,8c16,3,13,0,8,0c3,0,0,3,0,8c0,13,3,16,8,16c13,16,16,12,16,8xe">
                    <v:path o:connectlocs="80,40;40,0;0,40;40,80;8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1" o:spid="_x0000_s1026" o:spt="100" style="position:absolute;left:7256;top:22011;height:85;width:85;" fillcolor="#A6A6A6 [2092]" filled="t" stroked="f" coordsize="17,17" o:gfxdata="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HrCevQAA&#10;AN0AAAAPAAAAAAAAAAEAIAAAACIAAABkcnMvZG93bnJldi54bWxQSwECFAAUAAAACACHTuJAMy8F&#10;njsAAAA5AAAAEAAAAAAAAAABACAAAAAMAQAAZHJzL3NoYXBleG1sLnhtbFBLBQYAAAAABgAGAFsB&#10;AAC2AwAAAAA=&#10;" path="m8,17c13,17,17,13,17,9c17,4,13,0,9,0c4,0,0,4,0,9c0,13,4,17,8,17xe">
                    <v:path o:connectlocs="40,85;85,45;45,0;0,45;40,8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2" o:spid="_x0000_s1026" o:spt="100" style="position:absolute;left:7122;top:22011;height:85;width:80;" fillcolor="#A6A6A6 [2092]" filled="t" stroked="f" coordsize="16,17" o:gfxdata="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gVMvQAA&#10;AN0AAAAPAAAAAAAAAAEAIAAAACIAAABkcnMvZG93bnJldi54bWxQSwECFAAUAAAACACHTuJAMy8F&#10;njsAAAA5AAAAEAAAAAAAAAABACAAAAAMAQAAZHJzL3NoYXBleG1sLnhtbFBLBQYAAAAABgAGAFsB&#10;AAC2AwAAAAA=&#10;" path="m16,9c16,4,13,0,8,0c3,0,0,4,0,8c0,13,3,17,8,17c12,17,16,13,16,9xe">
                    <v:path o:connectlocs="80,45;40,0;0,40;40,85;80,4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3" o:spid="_x0000_s1026" o:spt="100" style="position:absolute;left:7256;top:20913;height:85;width:85;" fillcolor="#A6A6A6 [2092]" filled="t" stroked="f" coordsize="17,17" o:gfxdata="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bs/lvQAA&#10;AN0AAAAPAAAAAAAAAAEAIAAAACIAAABkcnMvZG93bnJldi54bWxQSwECFAAUAAAACACHTuJAMy8F&#10;njsAAAA5AAAAEAAAAAAAAAABACAAAAAMAQAAZHJzL3NoYXBleG1sLnhtbFBLBQYAAAAABgAGAFsB&#10;AAC2AwAAAAA=&#10;" path="m0,8c0,13,4,17,9,17c13,17,17,13,17,8c17,4,13,0,9,0c4,0,1,4,0,8xe">
                    <v:path o:connectlocs="0,40;45,85;85,40;45,0;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4" o:spid="_x0000_s1026" o:spt="3" type="#_x0000_t3" style="position:absolute;left:6915;top:21942;height:85;width:84;" fillcolor="#A6A6A6 [2092]" filled="t" stroked="f" coordsize="21600,21600" o:gfxdata="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SaM4vQAA&#10;AN0AAAAPAAAAAAAAAAEAIAAAACIAAABkcnMvZG93bnJldi54bWxQSwECFAAUAAAACACHTuJAMy8F&#10;njsAAAA5AAAAEAAAAAAAAAABACAAAAAMAQAAZHJzL3NoYXBleG1sLnhtbFBLBQYAAAAABgAGAFsB&#10;AAC2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85" o:spid="_x0000_s1026" o:spt="100" style="position:absolute;left:7122;top:20913;height:80;width:80;" fillcolor="#A6A6A6 [2092]" filled="t" stroked="f" coordsize="16,16" o:gfxdata="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t4bA&#10;wAAAAN0AAAAPAAAAAAAAAAEAIAAAACIAAABkcnMvZG93bnJldi54bWxQSwECFAAUAAAACACHTuJA&#10;My8FnjsAAAA5AAAAEAAAAAAAAAABACAAAAAPAQAAZHJzL3NoYXBleG1sLnhtbFBLBQYAAAAABgAG&#10;AFsBAAC5AwAAAAA=&#10;" path="m0,8c0,13,4,16,8,16c13,16,16,13,16,8c16,4,13,0,8,0c4,0,0,3,0,8xe">
                    <v:path o:connectlocs="0,40;40,80;80,40;40,0;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6" o:spid="_x0000_s1026" o:spt="3" type="#_x0000_t3" style="position:absolute;left:6710;top:21738;height:80;width:80;" fillcolor="#A6A6A6 [2092]" filled="t" stroked="f" coordsize="21600,21600" o:gfxdata="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snte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7" o:spid="_x0000_s1026" o:spt="3" type="#_x0000_t3" style="position:absolute;left:6710;top:21186;height:85;width:80;" fillcolor="#A6A6A6 [2092]" filled="t" stroked="f" coordsize="21600,21600" o:gfxdata="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gO0y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8" o:spid="_x0000_s1026" o:spt="3" type="#_x0000_t3" style="position:absolute;left:6915;top:20984;height:78;width:84;" fillcolor="#A6A6A6 [2092]" filled="t" stroked="f" coordsize="21600,21600" o:gfxdata="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3KlO7sAAADd&#10;AAAADwAAAAAAAAABACAAAAAiAAAAZHJzL2Rvd25yZXYueG1sUEsBAhQAFAAAAAgAh07iQDMvBZ47&#10;AAAAOQAAABAAAAAAAAAAAQAgAAAACgEAAGRycy9zaGFwZXhtbC54bWxQSwUGAAAAAAYABgBbAQAA&#10;tA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89" o:spid="_x0000_s1026" o:spt="3" type="#_x0000_t3" style="position:absolute;left:6642;top:21396;height:78;width:84;" fillcolor="#A6A6A6 [2092]" filled="t" stroked="f" coordsize="21600,21600" o:gfxdata="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PgCg&#10;wAAAAN0AAAAPAAAAAAAAAAEAIAAAACIAAABkcnMvZG93bnJldi54bWxQSwECFAAUAAAACACHTuJA&#10;My8FnjsAAAA5AAAAEAAAAAAAAAABACAAAAAPAQAAZHJzL3NoYXBleG1sLnhtbFBLBQYAAAAABgAG&#10;AFsBAAC5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0" o:spid="_x0000_s1026" o:spt="100" style="position:absolute;left:6642;top:21530;height:84;width:80;" fillcolor="#A6A6A6 [2092]" filled="t" stroked="f" coordsize="16,17" o:gfxdata="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JAlKvQAA&#10;AN0AAAAPAAAAAAAAAAEAIAAAACIAAABkcnMvZG93bnJldi54bWxQSwECFAAUAAAACACHTuJAMy8F&#10;njsAAAA5AAAAEAAAAAAAAAABACAAAAAMAQAAZHJzL3NoYXBleG1sLnhtbFBLBQYAAAAABgAGAFsB&#10;AAC2AwAAAAA=&#10;" path="m0,9c0,13,4,17,8,17c13,17,16,13,16,9c16,4,13,0,8,0c3,0,0,4,0,9xe">
                    <v:path o:connectlocs="0,44;40,84;80,44;40,0;0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1" o:spid="_x0000_s1026" o:spt="100" style="position:absolute;left:7737;top:21669;height:84;width:85;" fillcolor="#A6A6A6 [2092]" filled="t" stroked="f" coordsize="17,17" o:gfxdata="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GMPjvQAA&#10;AN0AAAAPAAAAAAAAAAEAIAAAACIAAABkcnMvZG93bnJldi54bWxQSwECFAAUAAAACACHTuJAMy8F&#10;njsAAAA5AAAAEAAAAAAAAAABACAAAAAMAQAAZHJzL3NoYXBleG1sLnhtbFBLBQYAAAAABgAGAFsB&#10;AAC2AwAAAAA=&#10;" path="m17,9c17,4,13,1,9,0c4,0,0,4,0,8c0,13,4,17,8,17c13,17,16,13,17,9xe">
                    <v:path o:connectlocs="85,44;45,0;0,39;40,84;85,4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2" o:spid="_x0000_s1026" o:spt="100" style="position:absolute;left:7743;top:21257;height:84;width:80;" fillcolor="#A6A6A6 [2092]" filled="t" stroked="f" coordsize="16,17" o:gfxdata="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ouTkb4A&#10;AADdAAAADwAAAAAAAAABACAAAAAiAAAAZHJzL2Rvd25yZXYueG1sUEsBAhQAFAAAAAgAh07iQDMv&#10;BZ47AAAAOQAAABAAAAAAAAAAAQAgAAAADQEAAGRycy9zaGFwZXhtbC54bWxQSwUGAAAAAAYABgBb&#10;AQAAtwMAAAAA&#10;" path="m16,8c16,4,12,0,8,0c3,0,0,4,0,9c0,13,3,17,8,17c12,17,16,13,16,8xe">
                    <v:path o:connectlocs="80,39;40,0;0,44;40,84;80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3" o:spid="_x0000_s1026" o:spt="100" style="position:absolute;left:7395;top:20913;height:80;width:84;" fillcolor="#A6A6A6 [2092]" filled="t" stroked="f" coordsize="17,16" o:gfxdata="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SiHq/&#10;AAAA3QAAAA8AAAAAAAAAAQAgAAAAIgAAAGRycy9kb3ducmV2LnhtbFBLAQIUABQAAAAIAIdO4kAz&#10;LwWeOwAAADkAAAAQAAAAAAAAAAEAIAAAAA4BAABkcnMvc2hhcGV4bWwueG1sUEsFBgAAAAAGAAYA&#10;WwEAALgDAAAAAA==&#10;" path="m8,0c4,0,0,4,0,8c0,13,4,16,8,16c13,16,17,13,17,8c16,4,13,0,8,0xe">
                    <v:path o:connectlocs="39,0;0,40;39,80;84,40;39,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4" o:spid="_x0000_s1026" o:spt="100" style="position:absolute;left:7395;top:22016;height:80;width:80;" fillcolor="#A6A6A6 [2092]" filled="t" stroked="f" coordsize="16,16" o:gfxdata="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itYa/&#10;AAAA3QAAAA8AAAAAAAAAAQAgAAAAIgAAAGRycy9kb3ducmV2LnhtbFBLAQIUABQAAAAIAIdO4kAz&#10;LwWeOwAAADkAAAAQAAAAAAAAAAEAIAAAAA4BAABkcnMvc2hhcGV4bWwueG1sUEsFBgAAAAAGAAYA&#10;WwEAALgDAAAAAA==&#10;" path="m16,8c16,3,13,0,8,0c4,0,0,3,0,8c0,12,3,16,8,16c13,16,16,12,16,8xe">
                    <v:path o:connectlocs="80,40;40,0;0,40;40,80;8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5" o:spid="_x0000_s1026" o:spt="100" style="position:absolute;left:6983;top:22011;height:85;width:80;" fillcolor="#A6A6A6 [2092]" filled="t" stroked="f" coordsize="16,17" o:gfxdata="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lkN&#10;5sEAAADdAAAADwAAAAAAAAABACAAAAAiAAAAZHJzL2Rvd25yZXYueG1sUEsBAhQAFAAAAAgAh07i&#10;QDMvBZ47AAAAOQAAABAAAAAAAAAAAQAgAAAAEAEAAGRycy9zaGFwZXhtbC54bWxQSwUGAAAAAAYA&#10;BgBbAQAAugMAAAAA&#10;" path="m8,17c13,16,16,13,16,8c16,4,13,0,8,1c4,1,0,4,0,9c0,13,4,17,8,17xe">
                    <v:path o:connectlocs="40,85;80,40;40,5;0,45;40,8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6" o:spid="_x0000_s1026" o:spt="100" style="position:absolute;left:6642;top:21669;height:84;width:80;" fillcolor="#A6A6A6 [2092]" filled="t" stroked="f" coordsize="16,17" o:gfxdata="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sJWS&#10;wAAAAN0AAAAPAAAAAAAAAAEAIAAAACIAAABkcnMvZG93bnJldi54bWxQSwECFAAUAAAACACHTuJA&#10;My8FnjsAAAA5AAAAEAAAAAAAAAABACAAAAAPAQAAZHJzL3NoYXBleG1sLnhtbFBLBQYAAAAABgAG&#10;AFsBAAC5AwAAAAA=&#10;" path="m10,16c14,15,16,12,16,8c16,4,13,1,9,0c5,0,0,3,0,7c0,8,0,9,0,10c1,11,1,12,1,13c4,16,7,17,10,16xe">
                    <v:path o:connectlocs="50,79;80,39;45,0;0,34;0,49;5,64;50,79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7" o:spid="_x0000_s1026" o:spt="100" style="position:absolute;left:6983;top:20913;height:80;width:80;" fillcolor="#A6A6A6 [2092]" filled="t" stroked="f" coordsize="16,16" o:gfxdata="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LLfK/&#10;AAAA3QAAAA8AAAAAAAAAAQAgAAAAIgAAAGRycy9kb3ducmV2LnhtbFBLAQIUABQAAAAIAIdO4kAz&#10;LwWeOwAAADkAAAAQAAAAAAAAAAEAIAAAAA4BAABkcnMvc2hhcGV4bWwueG1sUEsFBgAAAAAGAAYA&#10;WwEAALgDAAAAAA==&#10;" path="m0,8c0,13,4,16,8,16c13,16,16,12,16,8c16,4,13,0,8,0c4,0,0,4,0,8xe">
                    <v:path o:connectlocs="0,40;40,80;80,40;40,0;0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98" o:spid="_x0000_s1026" o:spt="3" type="#_x0000_t3" style="position:absolute;left:6642;top:21257;height:80;width:80;" fillcolor="#A6A6A6 [2092]" filled="t" stroked="f" coordsize="21600,21600" o:gfxdata="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sz5r4A&#10;AADd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99" o:spid="_x0000_s1026" o:spt="100" style="position:absolute;left:7807;top:21459;height:91;width:78;" fillcolor="#A6A6A6 [2092]" filled="t" stroked="f" coordsize="16,18" o:gfxdata="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g1Uu/&#10;AAAA3QAAAA8AAAAAAAAAAQAgAAAAIgAAAGRycy9kb3ducmV2LnhtbFBLAQIUABQAAAAIAIdO4kAz&#10;LwWeOwAAADkAAAAQAAAAAAAAAAEAIAAAAA4BAABkcnMvc2hhcGV4bWwueG1sUEsFBgAAAAAGAAYA&#10;WwEAALgDAAAAAA==&#10;" path="m2,5c0,8,0,12,3,15c6,18,11,17,14,15c15,13,15,12,16,11c16,10,16,10,16,9c16,9,16,9,16,9c16,9,16,9,16,9c16,8,16,8,16,7c15,5,14,3,12,2c9,0,4,1,2,5xe">
                    <v:path o:connectlocs="9,25;14,75;68,75;78,55;78,45;78,45;78,45;78,35;58,10;9,25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00" o:spid="_x0000_s1026" o:spt="3" type="#_x0000_t3" style="position:absolute;left:7191;top:22087;height:74;width:74;" fillcolor="#A6A6A6 [2092]" filled="t" stroked="f" coordsize="21600,21600" o:gfxdata="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HgCD7gAAADdAAAA&#10;DwAAAAAAAAABACAAAAAiAAAAZHJzL2Rvd25yZXYueG1sUEsBAhQAFAAAAAgAh07iQDMvBZ47AAAA&#10;OQAAABAAAAAAAAAAAQAgAAAABwEAAGRycy9zaGFwZXhtbC54bWxQSwUGAAAAAAYABgBbAQAAsQMA&#10;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1" o:spid="_x0000_s1026" o:spt="100" style="position:absolute;left:7187;top:20848;height:80;width:84;" fillcolor="#A6A6A6 [2092]" filled="t" stroked="f" coordsize="17,16" o:gfxdata="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khHy/&#10;AAAA3QAAAA8AAAAAAAAAAQAgAAAAIgAAAGRycy9kb3ducmV2LnhtbFBLAQIUABQAAAAIAIdO4kAz&#10;LwWeOwAAADkAAAAQAAAAAAAAAAEAIAAAAA4BAABkcnMvc2hhcGV4bWwueG1sUEsFBgAAAAAGAAYA&#10;WwEAALgDAAAAAA==&#10;" path="m7,0c3,1,0,5,2,10c3,13,6,16,10,15c14,14,17,11,17,7c17,3,13,0,10,0c9,0,9,0,8,0c8,0,8,0,8,0c8,0,8,0,8,0c7,0,7,0,7,0xe">
                    <v:path o:connectlocs="34,0;9,50;49,75;84,35;49,0;39,0;39,0;39,0;34,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2" o:spid="_x0000_s1026" o:spt="100" style="position:absolute;left:6577;top:21465;height:80;width:80;" fillcolor="#A6A6A6 [2092]" filled="t" stroked="f" coordsize="16,16" o:gfxdata="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BE174A&#10;AADdAAAADwAAAAAAAAABACAAAAAiAAAAZHJzL2Rvd25yZXYueG1sUEsBAhQAFAAAAAgAh07iQDMv&#10;BZ47AAAAOQAAABAAAAAAAAAAAQAgAAAADQEAAGRycy9zaGFwZXhtbC54bWxQSwUGAAAAAAYABgBb&#10;AQAAtwMAAAAA&#10;" path="m7,15c10,16,13,14,14,11c16,8,15,5,13,3c11,0,8,0,5,1c2,1,0,4,0,7c0,8,0,8,0,8c0,9,0,10,0,10c1,13,4,15,7,15xe">
                    <v:path o:connectlocs="35,75;70,55;65,15;25,5;0,35;0,40;0,50;35,75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3" o:spid="_x0000_s1026" o:spt="100" style="position:absolute;left:7811;top:21331;height:74;width:74;" fillcolor="#A6A6A6 [2092]" filled="t" stroked="f" coordsize="15,15" o:gfxdata="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H/E&#10;VcEAAADdAAAADwAAAAAAAAABACAAAAAiAAAAZHJzL2Rvd25yZXYueG1sUEsBAhQAFAAAAAgAh07i&#10;QDMvBZ47AAAAOQAAABAAAAAAAAAAAQAgAAAAEAEAAGRycy9zaGFwZXhtbC54bWxQSwUGAAAAAAYA&#10;BgBbAQAAugMAAAAA&#10;" path="m15,7c15,3,12,0,7,0c3,0,0,3,0,7c0,11,3,15,7,15c12,15,15,12,15,7xe">
                    <v:path o:connectlocs="74,34;34,0;0,34;34,74;74,3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4" o:spid="_x0000_s1026" o:spt="100" style="position:absolute;left:7811;top:21604;height:74;width:74;" fillcolor="#A6A6A6 [2092]" filled="t" stroked="f" coordsize="15,15" o:gfxdata="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rVoi&#10;wAAAAN0AAAAPAAAAAAAAAAEAIAAAACIAAABkcnMvZG93bnJldi54bWxQSwECFAAUAAAACACHTuJA&#10;My8FnjsAAAA5AAAAEAAAAAAAAAABACAAAAAPAQAAZHJzL3NoYXBleG1sLnhtbFBLBQYAAAAABgAG&#10;AFsBAAC5AwAAAAA=&#10;" path="m15,8c15,3,12,0,7,0c3,0,0,4,0,8c0,12,3,15,7,15c11,15,15,12,15,8xe">
                    <v:path o:connectlocs="74,39;34,0;0,39;34,74;74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5" o:spid="_x0000_s1026" o:spt="100" style="position:absolute;left:7674;top:21877;height:80;width:74;" fillcolor="#A6A6A6 [2092]" filled="t" stroked="f" coordsize="15,16" o:gfxdata="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O8z&#10;J8EAAADdAAAADwAAAAAAAAABACAAAAAiAAAAZHJzL2Rvd25yZXYueG1sUEsBAhQAFAAAAAgAh07i&#10;QDMvBZ47AAAAOQAAABAAAAAAAAAAAQAgAAAAEAEAAGRycy9zaGFwZXhtbC54bWxQSwUGAAAAAAYA&#10;BgBbAQAAugMAAAAA&#10;" path="m15,8c15,4,12,0,8,0c3,1,0,4,0,8c0,12,3,16,8,16c12,16,15,12,15,8xe">
                    <v:path o:connectlocs="74,40;39,0;0,40;39,80;74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6" o:spid="_x0000_s1026" o:spt="100" style="position:absolute;left:7603;top:21948;height:80;width:74;" fillcolor="#A6A6A6 [2092]" filled="t" stroked="f" coordsize="15,16" o:gfxdata="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BqtT&#10;wAAAAN0AAAAPAAAAAAAAAAEAIAAAACIAAABkcnMvZG93bnJldi54bWxQSwECFAAUAAAACACHTuJA&#10;My8FnjsAAAA5AAAAEAAAAAAAAAABACAAAAAPAQAAZHJzL3NoYXBleG1sLnhtbFBLBQYAAAAABgAG&#10;AFsBAAC5AwAAAAA=&#10;" path="m15,8c15,4,12,0,8,0c4,0,0,4,0,8c0,12,4,15,8,15c12,16,15,12,15,8xe">
                    <v:path o:connectlocs="74,40;39,0;0,40;39,75;74,4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07" o:spid="_x0000_s1026" o:spt="3" type="#_x0000_t3" style="position:absolute;left:7674;top:21053;height:80;width:74;" fillcolor="#A6A6A6 [2092]" filled="t" stroked="f" coordsize="21600,21600" o:gfxdata="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VnLL4A&#10;AADdAAAADwAAAAAAAAABACAAAAAiAAAAZHJzL2Rvd25yZXYueG1sUEsBAhQAFAAAAAgAh07iQDMv&#10;BZ47AAAAOQAAABAAAAAAAAAAAQAgAAAADQEAAGRycy9zaGFwZXhtbC54bWxQSwUGAAAAAAYABgBb&#10;AQAAtwMA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8" o:spid="_x0000_s1026" o:spt="100" style="position:absolute;left:7603;top:20988;height:74;width:80;" fillcolor="#A6A6A6 [2092]" filled="t" stroked="f" coordsize="16,15" o:gfxdata="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tNZwvQAA&#10;AN0AAAAPAAAAAAAAAAEAIAAAACIAAABkcnMvZG93bnJldi54bWxQSwECFAAUAAAACACHTuJAMy8F&#10;njsAAAA5AAAAEAAAAAAAAAABACAAAAAMAQAAZHJzL3NoYXBleG1sLnhtbFBLBQYAAAAABgAGAFsB&#10;AAC2AwAAAAA=&#10;" path="m0,7c1,11,4,15,8,15c12,15,16,11,16,7c16,3,12,0,8,0c4,0,0,3,0,7xe">
                    <v:path o:connectlocs="0,34;40,74;80,34;40,0;0,3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09" o:spid="_x0000_s1026" o:spt="100" style="position:absolute;left:7327;top:22081;height:80;width:78;" fillcolor="#A6A6A6 [2092]" filled="t" stroked="f" coordsize="16,16" o:gfxdata="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jnc&#10;o8EAAADdAAAADwAAAAAAAAABACAAAAAiAAAAZHJzL2Rvd25yZXYueG1sUEsBAhQAFAAAAAgAh07i&#10;QDMvBZ47AAAAOQAAABAAAAAAAAAAAQAgAAAAEAEAAGRycy9zaGFwZXhtbC54bWxQSwUGAAAAAAYA&#10;BgBbAQAAugMAAAAA&#10;" path="m12,15c14,14,15,12,16,10c16,10,16,9,16,9c16,9,16,9,16,9c16,9,16,9,16,9c16,9,16,8,16,8c16,8,16,7,16,7c15,5,14,4,13,3c10,0,5,1,2,4c0,8,1,12,4,15c5,15,6,16,7,16c7,16,8,16,8,16c8,16,8,16,8,16c8,16,8,16,8,16c8,16,9,16,9,16c9,16,10,16,10,16c10,16,10,16,10,16c10,16,10,16,10,16c11,16,11,15,12,15xe">
                    <v:path o:connectlocs="58,75;78,50;78,45;78,45;78,45;78,40;78,35;63,15;9,20;19,75;34,80;39,80;39,80;39,80;43,80;48,80;48,80;48,80;58,75" o:connectangles="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0" o:spid="_x0000_s1026" o:spt="100" style="position:absolute;left:7327;top:20848;height:80;width:84;" fillcolor="#A6A6A6 [2092]" filled="t" stroked="f" coordsize="17,16" o:gfxdata="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E61q8AAAA&#10;3QAAAA8AAAAAAAAAAQAgAAAAIgAAAGRycy9kb3ducmV2LnhtbFBLAQIUABQAAAAIAIdO4kAzLwWe&#10;OwAAADkAAAAQAAAAAAAAAAEAIAAAAAsBAABkcnMvc2hhcGV4bWwueG1sUEsFBgAAAAAGAAYAWwEA&#10;ALUDAAAAAA==&#10;" path="m9,0c9,0,9,0,9,0c9,0,9,0,9,0c9,0,9,0,8,0c8,0,8,0,8,0c8,0,8,0,7,0c7,0,7,0,7,0c7,0,6,0,6,0c2,2,0,6,2,10c3,14,7,16,11,15c15,13,17,9,16,5c15,2,13,1,10,0c10,0,9,0,9,0xe">
                    <v:path o:connectlocs="44,0;44,0;44,0;39,0;39,0;34,0;34,0;29,0;9,50;54,75;79,25;49,0;44,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1" o:spid="_x0000_s1026" o:spt="100" style="position:absolute;left:6785;top:20988;height:74;width:74;" fillcolor="#A6A6A6 [2092]" filled="t" stroked="f" coordsize="15,15" o:gfxdata="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gnI&#10;U8EAAADdAAAADwAAAAAAAAABACAAAAAiAAAAZHJzL2Rvd25yZXYueG1sUEsBAhQAFAAAAAgAh07i&#10;QDMvBZ47AAAAOQAAABAAAAAAAAAAAQAgAAAAEAEAAGRycy9zaGFwZXhtbC54bWxQSwUGAAAAAAYA&#10;BgBbAQAAugMAAAAA&#10;" path="m0,6c0,7,0,7,0,8c0,9,0,9,0,10c1,13,4,15,8,14c11,14,14,11,14,7c15,3,11,0,8,0c7,0,7,0,6,0c3,0,0,3,0,6xe">
                    <v:path o:connectlocs="0,29;0,39;0,49;39,69;69,34;39,0;29,0;0,29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2" o:spid="_x0000_s1026" o:spt="100" style="position:absolute;left:7054;top:22081;height:80;width:78;" fillcolor="#A6A6A6 [2092]" filled="t" stroked="f" coordsize="16,16" o:gfxdata="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CdIKvQAA&#10;AN0AAAAPAAAAAAAAAAEAIAAAACIAAABkcnMvZG93bnJldi54bWxQSwECFAAUAAAACACHTuJAMy8F&#10;njsAAAA5AAAAEAAAAAAAAAABACAAAAAMAQAAZHJzL3NoYXBleG1sLnhtbFBLBQYAAAAABgAGAFsB&#10;AAC2AwAAAAA=&#10;" path="m11,15c14,14,16,10,15,6c14,2,10,0,6,1c2,2,0,6,1,10c2,13,4,15,7,16c8,16,9,16,9,16c10,16,10,15,11,15xe">
                    <v:path o:connectlocs="53,75;73,30;29,5;4,50;34,80;43,80;53,75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3" o:spid="_x0000_s1026" o:spt="100" style="position:absolute;left:6710;top:21053;height:80;width:80;" fillcolor="#A6A6A6 [2092]" filled="t" stroked="f" coordsize="16,16" o:gfxdata="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RXeR&#10;wAAAAN0AAAAPAAAAAAAAAAEAIAAAACIAAABkcnMvZG93bnJldi54bWxQSwECFAAUAAAACACHTuJA&#10;My8FnjsAAAA5AAAAEAAAAAAAAAABACAAAAAPAQAAZHJzL3NoYXBleG1sLnhtbFBLBQYAAAAABgAG&#10;AFsBAAC5AwAAAAA=&#10;" path="m1,8c1,13,5,16,10,15c13,14,16,11,15,7c15,4,13,1,9,0c8,0,8,0,7,0c7,0,6,0,6,1c3,1,0,4,1,8xe">
                    <v:path o:connectlocs="5,40;50,75;75,35;45,0;35,0;30,5;5,4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4" o:spid="_x0000_s1026" o:spt="100" style="position:absolute;left:6710;top:21877;height:80;width:80;" fillcolor="#A6A6A6 [2092]" filled="t" stroked="f" coordsize="16,16" o:gfxdata="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l+nm&#10;wAAAAN0AAAAPAAAAAAAAAAEAIAAAACIAAABkcnMvZG93bnJldi54bWxQSwECFAAUAAAACACHTuJA&#10;My8FnjsAAAA5AAAAEAAAAAAAAAABACAAAAAPAQAAZHJzL3NoYXBleG1sLnhtbFBLBQYAAAAABgAG&#10;AFsBAAC5AwAAAAA=&#10;" path="m15,7c15,3,12,0,8,0c4,0,1,3,0,7c0,7,0,8,0,9c1,10,1,11,1,11c3,14,7,16,10,15c14,14,16,11,15,7xe">
                    <v:path o:connectlocs="75,35;40,0;0,35;0,45;5,55;50,75;75,35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5" o:spid="_x0000_s1026" o:spt="100" style="position:absolute;left:6577;top:21322;height:84;width:74;" fillcolor="#A6A6A6 [2092]" filled="t" stroked="f" coordsize="15,17" o:gfxdata="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NQR74A&#10;AADdAAAADwAAAAAAAAABACAAAAAiAAAAZHJzL2Rvd25yZXYueG1sUEsBAhQAFAAAAAgAh07iQDMv&#10;BZ47AAAAOQAAABAAAAAAAAAAAQAgAAAADQEAAGRycy9zaGFwZXhtbC54bWxQSwUGAAAAAAYABgBb&#10;AQAAtwMAAAAA&#10;" path="m0,8c0,9,0,9,0,10c0,11,0,12,1,13c3,16,7,17,10,16c13,15,15,12,15,8c14,3,8,0,4,2c2,4,0,6,0,8xe">
                    <v:path o:connectlocs="0,39;0,49;4,64;49,79;74,39;19,9;0,39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6" o:spid="_x0000_s1026" o:spt="100" style="position:absolute;left:6577;top:21595;height:84;width:74;" fillcolor="#A6A6A6 [2092]" filled="t" stroked="f" coordsize="15,17" o:gfxdata="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rIM74A&#10;AADdAAAADwAAAAAAAAABACAAAAAiAAAAZHJzL2Rvd25yZXYueG1sUEsBAhQAFAAAAAgAh07iQDMv&#10;BZ47AAAAOQAAABAAAAAAAAAAAQAgAAAADQEAAGRycy9zaGFwZXhtbC54bWxQSwUGAAAAAAYABgBb&#10;AQAAtwMAAAAA&#10;" path="m0,9c0,9,0,10,0,10c0,14,3,16,6,17c7,17,7,17,8,17c13,16,15,13,15,9c14,4,8,0,4,3c1,4,0,6,0,9xe">
                    <v:path o:connectlocs="0,44;0,49;29,84;39,84;74,44;19,14;0,44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7" o:spid="_x0000_s1026" o:spt="100" style="position:absolute;left:6781;top:21948;height:74;width:74;" fillcolor="#A6A6A6 [2092]" filled="t" stroked="f" coordsize="15,15" o:gfxdata="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nVSL&#10;wAAAAN0AAAAPAAAAAAAAAAEAIAAAACIAAABkcnMvZG93bnJldi54bWxQSwECFAAUAAAACACHTuJA&#10;My8FnjsAAAA5AAAAEAAAAAAAAAABACAAAAAPAQAAZHJzL3NoYXBleG1sLnhtbFBLBQYAAAAABgAG&#10;AFsBAAC5AwAAAAA=&#10;" path="m15,8c15,4,12,0,8,0c4,0,0,3,0,8c0,12,4,15,8,15c12,15,15,12,15,8xe">
                    <v:path o:connectlocs="74,39;39,0;0,39;39,74;74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18" o:spid="_x0000_s1026" o:spt="3" type="#_x0000_t3" style="position:absolute;left:7057;top:20848;height:74;width:74;" fillcolor="#A6A6A6 [2092]" filled="t" stroked="f" coordsize="21600,21600" o:gfxdata="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Hm+G&#10;wAAAAN0AAAAPAAAAAAAAAAEAIAAAACIAAABkcnMvZG93bnJldi54bWxQSwECFAAUAAAACACHTuJA&#10;My8FnjsAAAA5AAAAEAAAAAAAAAABACAAAAAPAQAAZHJzL3NoYXBleG1sLnhtbFBLBQYAAAAABgAG&#10;AFsBAAC5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19" o:spid="_x0000_s1026" o:spt="100" style="position:absolute;left:7737;top:21808;height:80;width:80;" fillcolor="#A6A6A6 [2092]" filled="t" stroked="f" coordsize="16,16" o:gfxdata="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+BK&#10;fsEAAADdAAAADwAAAAAAAAABACAAAAAiAAAAZHJzL2Rvd25yZXYueG1sUEsBAhQAFAAAAAgAh07i&#10;QDMvBZ47AAAAOQAAABAAAAAAAAAAAQAgAAAAEAEAAGRycy9zaGFwZXhtbC54bWxQSwUGAAAAAAYA&#10;BgBbAQAAugMAAAAA&#10;" path="m14,12c16,10,16,6,14,3c12,1,8,0,5,2c2,3,0,7,1,10c2,13,4,15,8,16c8,16,9,16,9,16c11,15,13,14,14,12xe">
                    <v:path o:connectlocs="70,60;70,15;25,10;5,50;40,80;45,80;70,60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0" o:spid="_x0000_s1026" o:spt="100" style="position:absolute;left:7538;top:20919;height:74;width:76;" fillcolor="#A6A6A6 [2092]" filled="t" stroked="f" coordsize="15,15" o:gfxdata="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nPsVvQAA&#10;AN0AAAAPAAAAAAAAAAEAIAAAACIAAABkcnMvZG93bnJldi54bWxQSwECFAAUAAAACACHTuJAMy8F&#10;njsAAAA5AAAAEAAAAAAAAAABACAAAAAMAQAAZHJzL3NoYXBleG1sLnhtbFBLBQYAAAAABgAGAFsB&#10;AAC2AwAAAAA=&#10;" path="m0,7c0,11,3,15,7,15c11,15,15,11,15,7c14,3,12,0,7,0c3,0,0,3,0,7xe">
                    <v:path o:connectlocs="0,34;35,74;76,34;35,0;0,3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21" o:spid="_x0000_s1026" o:spt="3" type="#_x0000_t3" style="position:absolute;left:7743;top:21121;height:76;width:74;" fillcolor="#A6A6A6 [2092]" filled="t" stroked="f" coordsize="21600,21600" o:gfxdata="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gfv0&#10;wAAAAN0AAAAPAAAAAAAAAAEAIAAAACIAAABkcnMvZG93bnJldi54bWxQSwECFAAUAAAACACHTuJA&#10;My8FnjsAAAA5AAAAEAAAAAAAAAABACAAAAAPAQAAZHJzL3NoYXBleG1sLnhtbFBLBQYAAAAABgAG&#10;AFsBAAC5AwAAAAA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2" o:spid="_x0000_s1026" o:spt="100" style="position:absolute;left:7538;top:22016;height:74;width:71;" fillcolor="#A6A6A6 [2092]" filled="t" stroked="f" coordsize="14,15" o:gfxdata="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ppx+8AAAA&#10;3QAAAA8AAAAAAAAAAQAgAAAAIgAAAGRycy9kb3ducmV2LnhtbFBLAQIUABQAAAAIAIdO4kAzLwWe&#10;OwAAADkAAAAQAAAAAAAAAAEAIAAAAAsBAABkcnMvc2hhcGV4bWwueG1sUEsFBgAAAAAGAAYAWwEA&#10;ALUDAAAAAA==&#10;" path="m14,8c14,4,11,0,7,0c3,0,0,4,0,8c0,12,2,15,7,15c11,15,14,12,14,8xe">
                    <v:path o:connectlocs="71,39;35,0;0,39;35,74;71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3" o:spid="_x0000_s1026" o:spt="100" style="position:absolute;left:6850;top:22016;height:74;width:74;" fillcolor="#A6A6A6 [2092]" filled="t" stroked="f" coordsize="15,15" o:gfxdata="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HMi&#10;r8EAAADdAAAADwAAAAAAAAABACAAAAAiAAAAZHJzL2Rvd25yZXYueG1sUEsBAhQAFAAAAAgAh07i&#10;QDMvBZ47AAAAOQAAABAAAAAAAAAAAQAgAAAAEAEAAGRycy9zaGFwZXhtbC54bWxQSwUGAAAAAAYA&#10;BgBbAQAAugMAAAAA&#10;" path="m9,15c9,15,9,15,9,15c9,15,9,15,9,15c10,15,10,14,11,14c14,13,15,9,15,6c14,3,11,0,8,0c4,0,1,3,0,6c0,9,1,13,5,14c5,14,5,15,6,15c6,15,7,15,7,15c7,15,7,15,7,15c7,15,8,15,8,15c8,15,9,15,9,15xe">
                    <v:path o:connectlocs="44,74;44,74;44,74;54,69;74,29;39,0;0,29;24,69;29,74;34,74;34,74;39,74;44,74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4" o:spid="_x0000_s1026" o:spt="100" style="position:absolute;left:6645;top:21121;height:76;width:76;" fillcolor="#A6A6A6 [2092]" filled="t" stroked="f" coordsize="15,15" o:gfxdata="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KG8&#10;2MEAAADdAAAADwAAAAAAAAABACAAAAAiAAAAZHJzL2Rvd25yZXYueG1sUEsBAhQAFAAAAAgAh07i&#10;QDMvBZ47AAAAOQAAABAAAAAAAAAAAQAgAAAAEAEAAGRycy9zaGFwZXhtbC54bWxQSwUGAAAAAAYA&#10;BgBbAQAAugMAAAAA&#10;" path="m0,6c0,7,0,8,0,9c0,9,0,10,0,10c1,13,5,15,8,15c12,14,14,11,14,8c15,4,13,2,9,0c8,0,7,0,6,0c3,1,1,3,0,6xe">
                    <v:path o:connectlocs="0,30;0,45;0,50;40,76;70,40;45,0;30,0;0,3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5" o:spid="_x0000_s1026" o:spt="100" style="position:absolute;left:6855;top:20919;height:74;width:69;" fillcolor="#A6A6A6 [2092]" filled="t" stroked="f" coordsize="14,15" o:gfxdata="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7OWi/&#10;AAAA3QAAAA8AAAAAAAAAAQAgAAAAIgAAAGRycy9kb3ducmV2LnhtbFBLAQIUABQAAAAIAIdO4kAz&#10;LwWeOwAAADkAAAAQAAAAAAAAAAEAIAAAAA4BAABkcnMvc2hhcGV4bWwueG1sUEsFBgAAAAAGAAYA&#10;WwEAALgDAAAAAA==&#10;" path="m0,6c0,7,0,8,0,8c0,9,0,9,0,9c1,13,4,15,8,14c11,14,14,11,14,7c14,4,12,1,8,0c7,0,6,0,5,0c2,0,0,3,0,6xe">
                    <v:path o:connectlocs="0,29;0,39;0,44;39,69;69,34;39,0;24,0;0,29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6" o:spid="_x0000_s1026" o:spt="100" style="position:absolute;left:6645;top:21812;height:71;width:76;" fillcolor="#A6A6A6 [2092]" filled="t" stroked="f" coordsize="15,14" o:gfxdata="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Jg3y8AAAA&#10;3QAAAA8AAAAAAAAAAQAgAAAAIgAAAGRycy9kb3ducmV2LnhtbFBLAQIUABQAAAAIAIdO4kAzLwWe&#10;OwAAADkAAAAQAAAAAAAAAAEAIAAAAAsBAABkcnMvc2hhcGV4bWwueG1sUEsFBgAAAAAGAAYAWwEA&#10;ALUDAAAAAA==&#10;" path="m9,14c13,13,15,9,14,6c14,2,11,0,7,0c3,0,0,2,0,6c0,7,0,7,0,8c1,11,3,13,6,14c7,14,7,14,8,14c9,14,9,14,9,14xe">
                    <v:path o:connectlocs="45,71;70,30;35,0;0,30;0,40;30,71;40,71;45,71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7" o:spid="_x0000_s1026" o:spt="100" style="position:absolute;left:7811;top:21743;height:69;width:71;" fillcolor="#A6A6A6 [2092]" filled="t" stroked="f" coordsize="14,14" o:gfxdata="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vyyK/&#10;AAAA3QAAAA8AAAAAAAAAAQAgAAAAIgAAAGRycy9kb3ducmV2LnhtbFBLAQIUABQAAAAIAIdO4kAz&#10;LwWeOwAAADkAAAAQAAAAAAAAAAEAIAAAAA4BAABkcnMvc2hhcGV4bWwueG1sUEsFBgAAAAAGAAYA&#10;WwEAALgDAAAAAA==&#10;" path="m0,6c0,10,2,13,6,14c7,14,8,14,9,14c12,14,13,12,14,9c14,8,14,7,14,6c13,3,12,1,9,0c8,0,7,0,6,0c3,1,1,3,0,6xe">
                    <v:path o:connectlocs="0,29;30,69;45,69;71,44;71,29;45,0;30,0;0,29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8" o:spid="_x0000_s1026" o:spt="100" style="position:absolute;left:7811;top:21197;height:69;width:71;" fillcolor="#A6A6A6 [2092]" filled="t" stroked="f" coordsize="14,14" o:gfxdata="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9VVW/&#10;AAAA3QAAAA8AAAAAAAAAAQAgAAAAIgAAAGRycy9kb3ducmV2LnhtbFBLAQIUABQAAAAIAIdO4kAz&#10;LwWeOwAAADkAAAAQAAAAAAAAAAEAIAAAAA4BAABkcnMvc2hhcGV4bWwueG1sUEsFBgAAAAAGAAYA&#10;WwEAALgDAAAAAA==&#10;" path="m3,2c0,4,0,7,1,10c3,13,7,14,10,13c12,12,14,11,14,8c14,7,14,6,14,6c14,2,12,0,9,0c8,0,7,0,6,0c5,0,4,1,3,2xe">
                    <v:path o:connectlocs="15,9;5,49;50,64;71,39;71,29;45,0;30,0;15,9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29" o:spid="_x0000_s1026" o:spt="100" style="position:absolute;left:7470;top:20854;height:69;width:69;" fillcolor="#A6A6A6 [2092]" filled="t" stroked="f" coordsize="14,14" o:gfxdata="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Hwzr4A&#10;AADdAAAADwAAAAAAAAABACAAAAAiAAAAZHJzL2Rvd25yZXYueG1sUEsBAhQAFAAAAAgAh07iQDMv&#10;BZ47AAAAOQAAABAAAAAAAAAAAQAgAAAADQEAAGRycy9zaGFwZXhtbC54bWxQSwUGAAAAAAYABgBb&#10;AQAAtwMAAAAA&#10;" path="m3,1c1,3,0,6,1,9c2,12,6,14,9,13c12,12,14,10,14,6c14,3,12,0,8,0c8,0,7,0,6,0c5,0,4,0,3,1xe">
                    <v:path o:connectlocs="14,4;4,44;44,64;69,29;39,0;29,0;14,4" o:connectangles="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0" o:spid="_x0000_s1026" o:spt="100" style="position:absolute;left:6918;top:22087;height:69;width:71;" fillcolor="#A6A6A6 [2092]" filled="t" stroked="f" coordsize="14,14" o:gfxdata="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5kvLsAAADd&#10;AAAADwAAAAAAAAABACAAAAAiAAAAZHJzL2Rvd25yZXYueG1sUEsBAhQAFAAAAAgAh07iQDMvBZ47&#10;AAAAOQAAABAAAAAAAAAAAQAgAAAACgEAAGRycy9zaGFwZXhtbC54bWxQSwUGAAAAAAYABgBbAQAA&#10;tAMAAAAA&#10;" path="m9,14c12,13,14,11,14,8c14,5,13,2,10,1c7,0,4,1,2,3c1,4,1,5,0,7c0,7,0,8,0,8c1,12,3,14,7,14c7,14,8,14,8,14c8,14,9,14,9,14xe">
                    <v:path o:connectlocs="45,69;71,39;50,4;10,14;0,34;0,39;35,69;40,69;45,69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1" o:spid="_x0000_s1026" o:spt="100" style="position:absolute;left:6924;top:20848;height:71;width:69;" fillcolor="#A6A6A6 [2092]" filled="t" stroked="f" coordsize="14,14" o:gfxdata="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iwSe/&#10;AAAA3QAAAA8AAAAAAAAAAQAgAAAAIgAAAGRycy9kb3ducmV2LnhtbFBLAQIUABQAAAAIAIdO4kAz&#10;LwWeOwAAADkAAAAQAAAAAAAAAAEAIAAAAA4BAABkcnMvc2hhcGV4bWwueG1sUEsFBgAAAAAGAAYA&#10;WwEAALgDAAAAAA==&#10;" path="m0,7c0,11,3,14,7,14c10,14,13,11,14,7c14,4,11,0,7,0c3,0,0,3,0,7xe">
                    <v:path o:connectlocs="0,35;34,71;69,35;34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2" o:spid="_x0000_s1026" o:spt="100" style="position:absolute;left:6577;top:21743;height:69;width:69;" fillcolor="#A6A6A6 [2092]" filled="t" stroked="f" coordsize="14,14" o:gfxdata="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B/me8AAAA&#10;3QAAAA8AAAAAAAAAAQAgAAAAIgAAAGRycy9kb3ducmV2LnhtbFBLAQIUABQAAAAIAIdO4kAzLwWe&#10;OwAAADkAAAAQAAAAAAAAAAEAIAAAAAsBAABkcnMvc2hhcGV4bWwueG1sUEsFBgAAAAAGAAYAWwEA&#10;ALUDAAAAAA==&#10;" path="m14,7c14,4,11,0,7,0c3,0,0,3,0,7c0,11,3,14,7,14c11,14,14,11,14,7xe">
                    <v:path o:connectlocs="69,34;34,0;0,34;34,69;69,34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3" o:spid="_x0000_s1026" o:spt="100" style="position:absolute;left:6577;top:21192;height:69;width:69;" fillcolor="#A6A6A6 [2092]" filled="t" stroked="f" coordsize="14,14" o:gfxdata="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NW/y/&#10;AAAA3QAAAA8AAAAAAAAAAQAgAAAAIgAAAGRycy9kb3ducmV2LnhtbFBLAQIUABQAAAAIAIdO4kAz&#10;LwWeOwAAADkAAAAQAAAAAAAAAAEAIAAAAA4BAABkcnMvc2hhcGV4bWwueG1sUEsFBgAAAAAGAAYA&#10;WwEAALgDAAAAAA==&#10;" path="m14,8c14,4,11,1,8,1c4,0,0,3,1,7c0,11,3,14,7,14c11,14,14,11,14,8xe">
                    <v:path o:connectlocs="69,39;39,4;4,34;34,69;69,3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4" o:spid="_x0000_s1026" o:spt="100" style="position:absolute;left:7882;top:21400;height:71;width:69;" fillcolor="#A6A6A6 [2092]" filled="t" stroked="f" coordsize="14,14" o:gfxdata="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fxYu/&#10;AAAA3QAAAA8AAAAAAAAAAQAgAAAAIgAAAGRycy9kb3ducmV2LnhtbFBLAQIUABQAAAAIAIdO4kAz&#10;LwWeOwAAADkAAAAQAAAAAAAAAAEAIAAAAA4BAABkcnMvc2hhcGV4bWwueG1sUEsFBgAAAAAGAAYA&#10;WwEAALgDAAAAAA==&#10;" path="m0,7c0,11,3,14,7,14c11,14,14,11,14,7c14,4,12,0,6,0c3,0,0,4,0,7xe">
                    <v:path o:connectlocs="0,35;34,71;69,35;29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5" o:spid="_x0000_s1026" o:spt="100" style="position:absolute;left:7882;top:21539;height:71;width:69;" fillcolor="#A6A6A6 [2092]" filled="t" stroked="f" coordsize="14,14" o:gfxdata="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TYBC/&#10;AAAA3QAAAA8AAAAAAAAAAQAgAAAAIgAAAGRycy9kb3ducmV2LnhtbFBLAQIUABQAAAAIAIdO4kAz&#10;LwWeOwAAADkAAAAQAAAAAAAAAAEAIAAAAA4BAABkcnMvc2hhcGV4bWwueG1sUEsFBgAAAAAGAAYA&#10;WwEAALgDAAAAAA==&#10;" path="m0,7c0,10,3,14,7,14c11,14,14,11,14,7c14,3,11,0,7,0c3,0,0,4,0,7xe">
                    <v:path o:connectlocs="0,35;34,71;69,35;34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6" o:spid="_x0000_s1026" o:spt="100" style="position:absolute;left:7265;top:20783;height:71;width:71;" fillcolor="#A6A6A6 [2092]" filled="t" stroked="f" coordsize="14,14" o:gfxdata="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6+GS/&#10;AAAA3QAAAA8AAAAAAAAAAQAgAAAAIgAAAGRycy9kb3ducmV2LnhtbFBLAQIUABQAAAAIAIdO4kAz&#10;LwWeOwAAADkAAAAQAAAAAAAAAAEAIAAAAA4BAABkcnMvc2hhcGV4bWwueG1sUEsFBgAAAAAGAAYA&#10;WwEAALgDAAAAAA==&#10;" path="m0,5c0,6,0,7,0,8c0,8,0,8,0,9c2,12,5,14,9,13c11,12,13,10,14,8c14,7,14,6,14,5c13,2,11,0,8,0c7,0,6,0,6,0c3,0,1,2,0,5xe">
                    <v:path o:connectlocs="0,25;0,40;0,45;45,65;71,40;71,25;40,0;30,0;0,2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7" o:spid="_x0000_s1026" o:spt="100" style="position:absolute;left:7128;top:20783;height:71;width:69;" fillcolor="#A6A6A6 [2092]" filled="t" stroked="f" coordsize="14,14" o:gfxdata="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2Xf+/&#10;AAAA3QAAAA8AAAAAAAAAAQAgAAAAIgAAAGRycy9kb3ducmV2LnhtbFBLAQIUABQAAAAIAIdO4kAz&#10;LwWeOwAAADkAAAAQAAAAAAAAAAEAIAAAAA4BAABkcnMvc2hhcGV4bWwueG1sUEsFBgAAAAAGAAYA&#10;WwEAALgDAAAAAA==&#10;" path="m0,5c0,6,0,7,0,7c0,8,1,8,1,8c2,12,6,14,10,12c12,11,13,9,14,7c14,7,14,6,14,5c13,2,11,0,8,0c7,0,7,0,6,0c6,0,6,0,6,0c6,0,6,0,6,0c3,0,1,2,0,5xe">
                    <v:path o:connectlocs="0,25;0,35;4,40;49,60;69,35;69,25;39,0;29,0;29,0;29,0;0,25" o:connectangles="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8" o:spid="_x0000_s1026" o:spt="100" style="position:absolute;left:7128;top:22155;height:71;width:69;" fillcolor="#A6A6A6 [2092]" filled="t" stroked="f" coordsize="14,14" o:gfxdata="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kw4i/&#10;AAAA3QAAAA8AAAAAAAAAAQAgAAAAIgAAAGRycy9kb3ducmV2LnhtbFBLAQIUABQAAAAIAIdO4kAz&#10;LwWeOwAAADkAAAAQAAAAAAAAAAEAIAAAAA4BAABkcnMvc2hhcGV4bWwueG1sUEsFBgAAAAAGAAYA&#10;WwEAALgDAAAAAA==&#10;" path="m14,8c14,8,14,7,14,6c14,6,13,5,13,5c12,2,9,0,6,0c3,1,1,3,0,6c0,7,0,8,0,8c1,11,3,13,6,14c7,14,7,14,8,14c11,13,13,11,14,8xe">
                    <v:path o:connectlocs="69,40;69,30;64,25;29,0;0,30;0,40;29,71;39,71;69,4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39" o:spid="_x0000_s1026" o:spt="100" style="position:absolute;left:7265;top:22155;height:71;width:65;" fillcolor="#A6A6A6 [2092]" filled="t" stroked="f" coordsize="13,14" o:gfxdata="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8DD8vQAA&#10;AN0AAAAPAAAAAAAAAAEAIAAAACIAAABkcnMvZG93bnJldi54bWxQSwECFAAUAAAACACHTuJAMy8F&#10;njsAAAA5AAAAEAAAAAAAAAABACAAAAAMAQAAZHJzL3NoYXBleG1sLnhtbFBLBQYAAAAABgAGAFsB&#10;AAC2AwAAAAA=&#10;" path="m13,9c13,8,13,7,13,6c12,2,9,0,6,1c3,1,1,3,0,6c0,7,0,8,0,9c1,12,2,13,5,14c6,14,7,14,8,14c11,13,13,12,13,9xe">
                    <v:path o:connectlocs="65,45;65,30;30,5;0,30;0,45;25,71;40,71;65,45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0" o:spid="_x0000_s1026" o:spt="100" style="position:absolute;left:6512;top:21400;height:71;width:65;" fillcolor="#A6A6A6 [2092]" filled="t" stroked="f" coordsize="13,14" o:gfxdata="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Nb6SOtwAAAN0AAAAP&#10;AAAAAAAAAAEAIAAAACIAAABkcnMvZG93bnJldi54bWxQSwECFAAUAAAACACHTuJAMy8FnjsAAAA5&#10;AAAAEAAAAAAAAAABACAAAAAGAQAAZHJzL3NoYXBleG1sLnhtbFBLBQYAAAAABgAGAFsBAACwAwAA&#10;AAA=&#10;" path="m13,7c13,3,10,0,7,0c3,0,0,2,0,7c0,10,3,13,6,14c10,14,13,11,13,7xe">
                    <v:path o:connectlocs="65,35;35,0;0,35;30,71;65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41" o:spid="_x0000_s1026" o:spt="3" type="#_x0000_t3" style="position:absolute;left:6512;top:21539;height:65;width:65;" fillcolor="#A6A6A6 [2092]" filled="t" stroked="f" coordsize="21600,21600" o:gfxdata="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NHQ68AAAA&#10;3QAAAA8AAAAAAAAAAQAgAAAAIgAAAGRycy9kb3ducmV2LnhtbFBLAQIUABQAAAAIAIdO4kAzLwWe&#10;OwAAADkAAAAQAAAAAAAAAAEAIAAAAAsBAABkcnMvc2hhcGV4bWwueG1sUEsFBgAAAAAGAAYAWwEA&#10;ALU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2" o:spid="_x0000_s1026" o:spt="100" style="position:absolute;left:7885;top:21678;height:65;width:65;" fillcolor="#A6A6A6 [2092]" filled="t" stroked="f" coordsize="13,13" o:gfxdata="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RyhxLsAAADd&#10;AAAADwAAAAAAAAABACAAAAAiAAAAZHJzL2Rvd25yZXYueG1sUEsBAhQAFAAAAAgAh07iQDMvBZ47&#10;AAAAOQAAABAAAAAAAAAAAQAgAAAACgEAAGRycy9zaGFwZXhtbC54bWxQSwUGAAAAAAYABgBbAQAA&#10;tAMAAAAA&#10;" path="m0,7c0,10,3,13,6,13c10,13,13,10,13,7c13,3,10,0,6,0c2,0,0,4,0,7xe">
                    <v:path o:connectlocs="0,35;30,65;65,35;30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3" o:spid="_x0000_s1026" o:spt="100" style="position:absolute;left:7405;top:22161;height:65;width:65;" fillcolor="#A6A6A6 [2092]" filled="t" stroked="f" coordsize="13,13" o:gfxdata="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lAEX74A&#10;AADdAAAADwAAAAAAAAABACAAAAAiAAAAZHJzL2Rvd25yZXYueG1sUEsBAhQAFAAAAAgAh07iQDMv&#10;BZ47AAAAOQAAABAAAAAAAAAAAQAgAAAADQEAAGRycy9zaGFwZXhtbC54bWxQSwUGAAAAAAYABgBb&#10;AQAAtwMAAAAA&#10;" path="m0,7c0,10,3,13,6,13c10,13,13,10,13,6c13,3,10,0,6,0c3,0,0,3,0,7xe">
                    <v:path o:connectlocs="0,35;30,65;65,30;30,0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44" o:spid="_x0000_s1026" o:spt="3" type="#_x0000_t3" style="position:absolute;left:7885;top:21266;height:65;width:65;" fillcolor="#A6A6A6 [2092]" filled="t" stroked="f" coordsize="21600,21600" o:gfxdata="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Ge4S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5" o:spid="_x0000_s1026" o:spt="100" style="position:absolute;left:7405;top:20783;height:65;width:65;" fillcolor="#A6A6A6 [2092]" filled="t" stroked="f" coordsize="13,13" o:gfxdata="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4/s74A&#10;AADdAAAADwAAAAAAAAABACAAAAAiAAAAZHJzL2Rvd25yZXYueG1sUEsBAhQAFAAAAAgAh07iQDMv&#10;BZ47AAAAOQAAABAAAAAAAAAAAQAgAAAADQEAAGRycy9zaGFwZXhtbC54bWxQSwUGAAAAAAYABgBb&#10;AQAAtwMAAAAA&#10;" path="m0,6c0,10,3,13,7,13c10,13,13,10,13,6c13,3,10,0,6,0c3,0,0,3,0,6xe">
                    <v:path o:connectlocs="0,30;35,65;65,30;30,0;0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6" o:spid="_x0000_s1026" o:spt="100" style="position:absolute;left:6993;top:22155;height:65;width:61;" fillcolor="#A6A6A6 [2092]" filled="t" stroked="f" coordsize="12,13" o:gfxdata="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oej+8AAAA&#10;3QAAAA8AAAAAAAAAAQAgAAAAIgAAAGRycy9kb3ducmV2LnhtbFBLAQIUABQAAAAIAIdO4kAzLwWe&#10;OwAAADkAAAAQAAAAAAAAAAEAIAAAAAsBAABkcnMvc2hhcGV4bWwueG1sUEsFBgAAAAAGAAYAWwEA&#10;ALUDAAAAAA==&#10;" path="m12,8c12,8,12,7,12,6c12,3,10,2,8,1c4,0,0,2,0,6c0,7,0,8,0,8c1,11,2,13,5,13c6,13,7,13,7,13c10,13,12,11,12,8xe">
                    <v:path o:connectlocs="61,40;61,30;40,5;0,30;0,40;25,65;35,65;61,4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7" o:spid="_x0000_s1026" o:spt="100" style="position:absolute;left:6993;top:20783;height:65;width:65;" fillcolor="#A6A6A6 [2092]" filled="t" stroked="f" coordsize="13,13" o:gfxdata="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sCXL4A&#10;AADdAAAADwAAAAAAAAABACAAAAAiAAAAZHJzL2Rvd25yZXYueG1sUEsBAhQAFAAAAAgAh07iQDMv&#10;BZ47AAAAOQAAABAAAAAAAAAAAQAgAAAADQEAAGRycy9zaGFwZXhtbC54bWxQSwUGAAAAAAYABgBb&#10;AQAAtwMAAAAA&#10;" path="m13,7c13,7,13,6,13,5c12,2,10,1,7,0c7,0,6,0,6,0c3,1,1,2,0,5c0,6,0,7,0,7c1,10,2,12,5,12c8,13,12,12,13,7xe">
                    <v:path o:connectlocs="65,35;65,25;35,0;30,0;0,25;0,35;25,60;65,35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8" o:spid="_x0000_s1026" o:spt="100" style="position:absolute;left:6512;top:21678;height:65;width:65;" fillcolor="#A6A6A6 [2092]" filled="t" stroked="f" coordsize="13,13" o:gfxdata="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mcK74A&#10;AADdAAAADwAAAAAAAAABACAAAAAiAAAAZHJzL2Rvd25yZXYueG1sUEsBAhQAFAAAAAgAh07iQDMv&#10;BZ47AAAAOQAAABAAAAAAAAAAAQAgAAAADQEAAGRycy9zaGFwZXhtbC54bWxQSwUGAAAAAAYABgBb&#10;AQAAtwMAAAAA&#10;" path="m13,7c13,7,13,6,13,6c12,2,10,0,7,0c7,0,6,0,6,0c3,0,0,3,0,6c0,6,0,7,0,7c1,10,3,12,6,13c6,13,7,13,7,13c10,12,12,10,13,7xe">
                    <v:path o:connectlocs="65,35;65,30;35,0;30,0;0,30;0,35;30,65;35,65;65,3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49" o:spid="_x0000_s1026" o:spt="100" style="position:absolute;left:6512;top:21266;height:65;width:65;" fillcolor="#A6A6A6 [2092]" filled="t" stroked="f" coordsize="13,13" o:gfxdata="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vU5sL4A&#10;AADdAAAADwAAAAAAAAABACAAAAAiAAAAZHJzL2Rvd25yZXYueG1sUEsBAhQAFAAAAAgAh07iQDMv&#10;BZ47AAAAOQAAABAAAAAAAAAAAQAgAAAADQEAAGRycy9zaGFwZXhtbC54bWxQSwUGAAAAAAYABgBb&#10;AQAAtwMAAAAA&#10;" path="m10,12c12,10,13,8,13,5c12,2,10,0,7,0c7,0,6,0,6,0c3,0,1,2,0,6c0,6,0,6,0,7c1,10,3,12,6,13c6,13,7,13,7,13c8,12,9,12,10,12xe">
                    <v:path o:connectlocs="50,60;65,25;35,0;30,0;0,30;0,35;30,65;35,65;50,6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0" o:spid="_x0000_s1026" o:spt="100" style="position:absolute;left:7748;top:21957;height:59;width:63;" fillcolor="#A6A6A6 [2092]" filled="t" stroked="f" coordsize="13,12" o:gfxdata="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f2pqugAAAN0A&#10;AAAPAAAAAAAAAAEAIAAAACIAAABkcnMvZG93bnJldi54bWxQSwECFAAUAAAACACHTuJAMy8FnjsA&#10;AAA5AAAAEAAAAAAAAAABACAAAAAJAQAAZHJzL3NoYXBleG1sLnhtbFBLBQYAAAAABgAGAFsBAACz&#10;AwAAAAA=&#10;" path="m0,6c0,9,3,12,6,12c10,12,13,9,13,6c13,2,10,0,6,0c3,0,0,3,0,6xe">
                    <v:path o:connectlocs="0,29;29,59;63,29;29,0;0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1" o:spid="_x0000_s1026" o:spt="100" style="position:absolute;left:7678;top:20923;height:65;width:65;" fillcolor="#A6A6A6 [2092]" filled="t" stroked="f" coordsize="13,13" o:gfxdata="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YIWb4A&#10;AADdAAAADwAAAAAAAAABACAAAAAiAAAAZHJzL2Rvd25yZXYueG1sUEsBAhQAFAAAAAgAh07iQDMv&#10;BZ47AAAAOQAAABAAAAAAAAAAAQAgAAAADQEAAGRycy9zaGFwZXhtbC54bWxQSwUGAAAAAAYABgBb&#10;AQAAtwMAAAAA&#10;" path="m1,6c1,10,3,13,7,12c10,12,13,10,13,6c13,3,11,0,7,0c3,0,0,3,1,6xe">
                    <v:path o:connectlocs="5,30;35,60;65,30;35,0;5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2" o:spid="_x0000_s1026" o:spt="100" style="position:absolute;left:7748;top:20993;height:59;width:63;" fillcolor="#A6A6A6 [2092]" filled="t" stroked="f" coordsize="13,12" o:gfxdata="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7Q8LG5AAAA3QAA&#10;AA8AAAAAAAAAAQAgAAAAIgAAAGRycy9kb3ducmV2LnhtbFBLAQIUABQAAAAIAIdO4kAzLwWeOwAA&#10;ADkAAAAQAAAAAAAAAAEAIAAAAAgBAABkcnMvc2hhcGV4bWwueG1sUEsFBgAAAAAGAAYAWwEAALID&#10;AAAAAA==&#10;" path="m0,6c1,9,3,12,7,12c10,12,13,10,13,6c13,3,10,0,7,0c3,0,0,3,0,6xe">
                    <v:path o:connectlocs="0,29;33,59;63,29;33,0;0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3" o:spid="_x0000_s1026" o:spt="100" style="position:absolute;left:7678;top:22022;height:65;width:65;" fillcolor="#A6A6A6 [2092]" filled="t" stroked="f" coordsize="13,13" o:gfxdata="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4mSgr4A&#10;AADdAAAADwAAAAAAAAABACAAAAAiAAAAZHJzL2Rvd25yZXYueG1sUEsBAhQAFAAAAAgAh07iQDMv&#10;BZ47AAAAOQAAABAAAAAAAAAAAQAgAAAADQEAAGRycy9zaGFwZXhtbC54bWxQSwUGAAAAAAYABgBb&#10;AQAAtwMAAAAA&#10;" path="m0,7c0,10,3,13,7,13c10,13,13,10,13,7c13,3,10,0,7,1c3,0,0,4,0,7xe">
                    <v:path o:connectlocs="0,35;35,65;65,35;35,5;0,3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4" o:spid="_x0000_s1026" o:spt="100" style="position:absolute;left:6721;top:20923;height:61;width:59;" fillcolor="#A6A6A6 [2092]" filled="t" stroked="f" coordsize="12,12" o:gfxdata="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UrH8&#10;wAAAAN0AAAAPAAAAAAAAAAEAIAAAACIAAABkcnMvZG93bnJldi54bWxQSwECFAAUAAAACACHTuJA&#10;My8FnjsAAAA5AAAAEAAAAAAAAAABACAAAAAPAQAAZHJzL3NoYXBleG1sLnhtbFBLBQYAAAAABgAG&#10;AFsBAAC5AwAAAAA=&#10;" path="m12,7c12,6,12,6,12,5c11,2,10,0,7,0c6,0,6,0,5,0c2,0,0,2,0,5c0,6,0,6,0,7c0,7,0,7,0,7c0,7,0,7,0,7c1,10,2,11,5,12c6,12,6,12,7,12c10,11,11,10,12,7xe">
                    <v:path o:connectlocs="59,35;59,25;34,0;24,0;0,25;0,35;0,35;0,35;24,61;34,61;59,35" o:connectangles="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5" o:spid="_x0000_s1026" o:spt="100" style="position:absolute;left:6721;top:22022;height:65;width:63;" fillcolor="#A6A6A6 [2092]" filled="t" stroked="f" coordsize="13,13" o:gfxdata="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epbr4A&#10;AADdAAAADwAAAAAAAAABACAAAAAiAAAAZHJzL2Rvd25yZXYueG1sUEsBAhQAFAAAAAgAh07iQDMv&#10;BZ47AAAAOQAAABAAAAAAAAAAAQAgAAAADQEAAGRycy9zaGFwZXhtbC54bWxQSwUGAAAAAAYABgBb&#10;AQAAtwMAAAAA&#10;" path="m7,12c11,11,13,7,11,4c10,1,7,0,4,1c2,1,0,3,0,5c0,6,0,7,0,8c1,10,2,12,5,13c5,13,6,13,7,13c7,12,7,12,7,12xe">
                    <v:path o:connectlocs="33,60;53,20;19,5;0,25;0,40;24,65;33,65;33,60" o:connectangles="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6" o:spid="_x0000_s1026" o:spt="100" style="position:absolute;left:6651;top:20993;height:59;width:59;" fillcolor="#A6A6A6 [2092]" filled="t" stroked="f" coordsize="12,12" o:gfxdata="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94wT&#10;wAAAAN0AAAAPAAAAAAAAAAEAIAAAACIAAABkcnMvZG93bnJldi54bWxQSwECFAAUAAAACACHTuJA&#10;My8FnjsAAAA5AAAAEAAAAAAAAAABACAAAAAPAQAAZHJzL3NoYXBleG1sLnhtbFBLBQYAAAAABgAG&#10;AFsBAAC5AwAAAAA=&#10;" path="m12,7c12,6,12,6,12,5c12,2,10,0,7,0c7,0,6,0,5,0c3,0,1,2,0,5c0,6,0,6,0,7c1,10,3,11,5,12c6,12,7,12,7,12c10,11,12,10,12,7xe">
                    <v:path o:connectlocs="59,34;59,24;34,0;24,0;0,24;0,34;24,59;34,59;59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7" o:spid="_x0000_s1026" o:spt="100" style="position:absolute;left:6651;top:21957;height:59;width:59;" fillcolor="#A6A6A6 [2092]" filled="t" stroked="f" coordsize="12,12" o:gfxdata="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uymI&#10;wAAAAN0AAAAPAAAAAAAAAAEAIAAAACIAAABkcnMvZG93bnJldi54bWxQSwECFAAUAAAACACHTuJA&#10;My8FnjsAAAA5AAAAEAAAAAAAAAABACAAAAAPAQAAZHJzL3NoYXBleG1sLnhtbFBLBQYAAAAABgAG&#10;AFsBAAC5AwAAAAA=&#10;" path="m7,12c7,12,7,12,7,12c7,12,7,12,8,11c10,11,12,8,12,5c12,3,10,0,7,0c6,0,6,0,5,0c2,0,0,2,0,5c0,5,0,6,0,7c1,9,2,11,5,12c6,12,6,12,7,12xe">
                    <v:path o:connectlocs="34,59;34,59;39,54;59,24;34,0;24,0;0,24;0,34;24,59;34,59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8" o:spid="_x0000_s1026" o:spt="100" style="position:absolute;left:7817;top:21888;height:59;width:59;" fillcolor="#A6A6A6 [2092]" filled="t" stroked="f" coordsize="12,12" o:gfxdata="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abf/&#10;wAAAAN0AAAAPAAAAAAAAAAEAIAAAACIAAABkcnMvZG93bnJldi54bWxQSwECFAAUAAAACACHTuJA&#10;My8FnjsAAAA5AAAAEAAAAAAAAAABACAAAAAPAQAAZHJzL3NoYXBleG1sLnhtbFBLBQYAAAAABgAG&#10;AFsBAAC5AwAAAAA=&#10;" path="m2,2c0,4,0,6,1,9c2,11,4,12,6,12c6,12,7,12,7,12c8,12,8,12,9,12c11,11,12,9,12,7c12,6,12,6,12,5c12,2,10,0,7,0c7,0,6,0,6,0c4,0,3,1,2,2xe">
                    <v:path o:connectlocs="9,9;4,44;29,59;34,59;44,59;59,34;59,24;34,0;29,0;9,9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59" o:spid="_x0000_s1026" o:spt="100" style="position:absolute;left:7614;top:22091;height:65;width:59;" fillcolor="#A6A6A6 [2092]" filled="t" stroked="f" coordsize="12,13" o:gfxdata="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43KVvQAA&#10;AN0AAAAPAAAAAAAAAAEAIAAAACIAAABkcnMvZG93bnJldi54bWxQSwECFAAUAAAACACHTuJAMy8F&#10;njsAAAA5AAAAEAAAAAAAAAABACAAAAAMAQAAZHJzL3NoYXBleG1sLnhtbFBLBQYAAAAABgAGAFsB&#10;AAC2AwAAAAA=&#10;" path="m0,6c0,9,2,12,5,13c9,13,12,10,12,7c12,4,10,1,6,1c3,0,0,3,0,6xe">
                    <v:path o:connectlocs="0,30;24,65;59,35;29,5;0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0" o:spid="_x0000_s1026" o:spt="100" style="position:absolute;left:7817;top:21062;height:59;width:65;" fillcolor="#A6A6A6 [2092]" filled="t" stroked="f" coordsize="13,12" o:gfxdata="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Cm/Le5AAAA3QAA&#10;AA8AAAAAAAAAAQAgAAAAIgAAAGRycy9kb3ducmV2LnhtbFBLAQIUABQAAAAIAIdO4kAzLwWeOwAA&#10;ADkAAAAQAAAAAAAAAAEAIAAAAAgBAABkcnMvc2hhcGV4bWwueG1sUEsFBgAAAAAGAAYAWwEAALID&#10;AAAAAA==&#10;" path="m1,6c1,9,3,12,7,12c10,12,13,9,12,6c12,3,10,0,6,0c3,0,0,3,1,6xe">
                    <v:path o:connectlocs="5,29;35,59;60,29;30,0;5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1" o:spid="_x0000_s1026" o:spt="100" style="position:absolute;left:7614;top:20854;height:59;width:59;" fillcolor="#A6A6A6 [2092]" filled="t" stroked="f" coordsize="12,12" o:gfxdata="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9iON&#10;wAAAAN0AAAAPAAAAAAAAAAEAIAAAACIAAABkcnMvZG93bnJldi54bWxQSwECFAAUAAAACACHTuJA&#10;My8FnjsAAAA5AAAAEAAAAAAAAAABACAAAAAPAQAAZHJzL3NoYXBleG1sLnhtbFBLBQYAAAAABgAG&#10;AFsBAAC5AwAAAAA=&#10;" path="m0,6c0,10,3,12,6,12c9,12,12,10,12,6c12,3,10,1,6,0c3,0,0,4,0,6xe">
                    <v:path o:connectlocs="0,29;29,59;59,29;29,0;0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2" o:spid="_x0000_s1026" o:spt="100" style="position:absolute;left:6790;top:22091;height:59;width:54;" fillcolor="#A6A6A6 [2092]" filled="t" stroked="f" coordsize="11,12" o:gfxdata="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xATbvQAA&#10;AN0AAAAPAAAAAAAAAAEAIAAAACIAAABkcnMvZG93bnJldi54bWxQSwECFAAUAAAACACHTuJAMy8F&#10;njsAAAA5AAAAEAAAAAAAAAABACAAAAAMAQAAZHJzL3NoYXBleG1sLnhtbFBLBQYAAAAABgAGAFsB&#10;AAC2AwAAAAA=&#10;" path="m11,7c11,7,11,6,11,5c11,5,11,5,11,4c10,2,8,0,5,1c2,1,0,2,0,5c0,6,0,7,0,7c1,10,2,11,5,12c5,12,6,12,7,12c9,11,11,10,11,7xe">
                    <v:path o:connectlocs="54,34;54,24;54,19;24,4;0,24;0,34;24,59;34,59;54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3" o:spid="_x0000_s1026" o:spt="100" style="position:absolute;left:6582;top:21888;height:59;width:59;" fillcolor="#A6A6A6 [2092]" filled="t" stroked="f" coordsize="12,12" o:gfxdata="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7OU2&#10;wAAAAN0AAAAPAAAAAAAAAAEAIAAAACIAAABkcnMvZG93bnJldi54bWxQSwECFAAUAAAACACHTuJA&#10;My8FnjsAAAA5AAAAEAAAAAAAAAABACAAAAAPAQAAZHJzL3NoYXBleG1sLnhtbFBLBQYAAAAABgAG&#10;AFsBAAC5AwAAAAA=&#10;" path="m12,7c12,6,12,6,12,5c11,2,10,0,7,0c6,0,6,0,5,0c3,0,1,2,0,5c0,6,0,6,0,7c1,9,3,11,5,12c6,12,6,12,7,12c10,11,11,9,12,7xe">
                    <v:path o:connectlocs="59,34;59,24;34,0;24,0;0,24;0,34;24,59;34,59;59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4" o:spid="_x0000_s1026" o:spt="100" style="position:absolute;left:6586;top:21062;height:59;width:56;" fillcolor="#A6A6A6 [2092]" filled="t" stroked="f" coordsize="11,12" o:gfxdata="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Fo/&#10;N8EAAADdAAAADwAAAAAAAAABACAAAAAiAAAAZHJzL2Rvd25yZXYueG1sUEsBAhQAFAAAAAgAh07i&#10;QDMvBZ47AAAAOQAAABAAAAAAAAAAAQAgAAAAEAEAAGRycy9zaGFwZXhtbC54bWxQSwUGAAAAAAYA&#10;BgBbAQAAugMAAAAA&#10;" path="m7,11c10,10,11,8,11,5c11,3,9,0,6,0c6,0,5,0,4,0c2,0,0,2,0,5c0,5,0,6,0,7c0,9,2,11,4,12c5,12,6,12,6,12c7,11,7,11,7,11xe">
                    <v:path o:connectlocs="35,54;56,24;30,0;20,0;0,24;0,34;20,59;30,59;35,5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5" o:spid="_x0000_s1026" o:spt="100" style="position:absolute;left:6790;top:20854;height:59;width:59;" fillcolor="#A6A6A6 [2092]" filled="t" stroked="f" coordsize="12,12" o:gfxdata="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ct7a&#10;wAAAAN0AAAAPAAAAAAAAAAEAIAAAACIAAABkcnMvZG93bnJldi54bWxQSwECFAAUAAAACACHTuJA&#10;My8FnjsAAAA5AAAAEAAAAAAAAAABACAAAAAPAQAAZHJzL3NoYXBleG1sLnhtbFBLBQYAAAAABgAG&#10;AFsBAAC5AwAAAAA=&#10;" path="m12,7c12,7,12,6,12,5c11,3,10,1,7,0c6,0,6,0,5,0c2,1,1,3,0,5c0,6,0,7,0,7c1,10,2,11,5,12c6,12,6,12,7,12c9,11,11,10,12,7xe">
                    <v:path o:connectlocs="59,34;59,24;34,0;24,0;0,24;0,34;24,59;34,59;59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6" o:spid="_x0000_s1026" o:spt="100" style="position:absolute;left:7956;top:21474;height:61;width:59;" fillcolor="#A6A6A6 [2092]" filled="t" stroked="f" coordsize="12,12" o:gfxdata="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m0au&#10;wAAAAN0AAAAPAAAAAAAAAAEAIAAAACIAAABkcnMvZG93bnJldi54bWxQSwECFAAUAAAACACHTuJA&#10;My8FnjsAAAA5AAAAEAAAAAAAAAABACAAAAAPAQAAZHJzL3NoYXBleG1sLnhtbFBLBQYAAAAABgAG&#10;AFsBAAC5AwAAAAA=&#10;" path="m0,5c0,6,0,6,0,7c1,10,2,11,5,12c6,12,6,12,7,12c8,11,8,11,9,11c11,10,11,9,12,7c12,6,12,6,12,5c12,5,12,4,11,4c11,2,9,0,7,0c6,0,6,0,5,0c3,0,0,3,0,5xe">
                    <v:path o:connectlocs="0,25;0,35;24,61;34,61;44,55;59,35;59,25;54,20;34,0;24,0;0,25" o:connectangles="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7" o:spid="_x0000_s1026" o:spt="100" style="position:absolute;left:7202;top:22230;height:59;width:54;" fillcolor="#A6A6A6 [2092]" filled="t" stroked="f" coordsize="11,12" o:gfxdata="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7On&#10;Q8EAAADdAAAADwAAAAAAAAABACAAAAAiAAAAZHJzL2Rvd25yZXYueG1sUEsBAhQAFAAAAAgAh07i&#10;QDMvBZ47AAAAOQAAABAAAAAAAAAAAQAgAAAAEAEAAGRycy9zaGFwZXhtbC54bWxQSwUGAAAAAAYA&#10;BgBbAQAAugMAAAAA&#10;" path="m11,6c11,3,9,0,6,0c3,0,0,3,0,6c0,9,2,12,6,12c9,12,11,9,11,6xe">
                    <v:path o:connectlocs="54,29;29,0;0,29;29,59;54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8" o:spid="_x0000_s1026" o:spt="100" style="position:absolute;left:7202;top:20720;height:54;width:59;" fillcolor="#A6A6A6 [2092]" filled="t" stroked="f" coordsize="12,11" o:gfxdata="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5tvt&#10;wAAAAN0AAAAPAAAAAAAAAAEAIAAAACIAAABkcnMvZG93bnJldi54bWxQSwECFAAUAAAACACHTuJA&#10;My8FnjsAAAA5AAAAEAAAAAAAAAABACAAAAAPAQAAZHJzL3NoYXBleG1sLnhtbFBLBQYAAAAABgAG&#10;AFsBAAC5AwAAAAA=&#10;" path="m12,7c12,6,12,5,12,5c11,2,10,1,7,0c6,0,6,0,5,0c2,1,1,2,0,5c0,5,0,6,0,7c1,9,3,11,5,11c6,11,6,11,7,11c9,11,11,9,12,7xe">
                    <v:path o:connectlocs="59,34;59,24;34,0;24,0;0,24;0,34;24,54;34,54;59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69" o:spid="_x0000_s1026" o:spt="100" style="position:absolute;left:6449;top:21474;height:56;width:54;" fillcolor="#A6A6A6 [2092]" filled="t" stroked="f" coordsize="11,11" o:gfxdata="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E8e6r4A&#10;AADdAAAADwAAAAAAAAABACAAAAAiAAAAZHJzL2Rvd25yZXYueG1sUEsBAhQAFAAAAAgAh07iQDMv&#10;BZ47AAAAOQAAABAAAAAAAAAAAQAgAAAADQEAAGRycy9zaGFwZXhtbC54bWxQSwUGAAAAAAYABgBb&#10;AQAAtwMAAAAA&#10;" path="m6,11c6,11,6,11,6,11c9,11,11,9,11,6c11,6,11,6,11,5c11,2,8,0,6,0c6,0,5,0,5,0c5,0,5,0,5,0c5,0,5,0,5,0c3,0,0,3,0,5c0,6,0,6,0,6c1,9,2,11,5,11c5,11,6,11,6,11xe">
                    <v:path o:connectlocs="29,56;29,56;54,30;54,25;29,0;24,0;24,0;24,0;0,25;0,30;24,56;29,56" o:connectangles="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0" o:spid="_x0000_s1026" o:spt="100" style="position:absolute;left:7956;top:21613;height:56;width:59;" fillcolor="#A6A6A6 [2092]" filled="t" stroked="f" coordsize="12,11" o:gfxdata="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NeoEvQAA&#10;AN0AAAAPAAAAAAAAAAEAIAAAACIAAABkcnMvZG93bnJldi54bWxQSwECFAAUAAAACACHTuJAMy8F&#10;njsAAAA5AAAAEAAAAAAAAAABACAAAAAMAQAAZHJzL3NoYXBleG1sLnhtbFBLBQYAAAAABgAGAFsB&#10;AAC2AwAAAAA=&#10;" path="m0,5c0,5,0,6,0,6c1,9,3,11,5,11c6,11,6,11,7,11c9,11,11,9,12,6c12,6,12,5,12,5c11,2,9,0,7,0c6,0,6,0,5,0c3,0,1,2,0,5xe">
                    <v:path o:connectlocs="0,25;0,30;24,56;34,56;59,30;59,25;34,0;24,0;0,2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1" o:spid="_x0000_s1026" o:spt="100" style="position:absolute;left:7956;top:21337;height:59;width:59;" fillcolor="#A6A6A6 [2092]" filled="t" stroked="f" coordsize="12,12" o:gfxdata="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mukw&#10;wAAAAN0AAAAPAAAAAAAAAAEAIAAAACIAAABkcnMvZG93bnJldi54bWxQSwECFAAUAAAACACHTuJA&#10;My8FnjsAAAA5AAAAEAAAAAAAAAABACAAAAAPAQAAZHJzL3NoYXBleG1sLnhtbFBLBQYAAAAABgAG&#10;AFsBAAC5AwAAAAA=&#10;" path="m1,6c1,9,3,12,6,12c9,12,12,10,12,6c12,3,10,1,6,1c3,0,0,3,1,6xe">
                    <v:path o:connectlocs="4,29;29,59;59,29;29,4;4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72" o:spid="_x0000_s1026" o:spt="3" type="#_x0000_t3" style="position:absolute;left:7891;top:21132;height:54;width:56;" fillcolor="#A6A6A6 [2092]" filled="t" stroked="f" coordsize="21600,21600" o:gfxdata="UEsDBAoAAAAAAIdO4kAAAAAAAAAAAAAAAAAEAAAAZHJzL1BLAwQUAAAACACHTuJAtPSK1bgAAADd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4XQU9oc34QnI1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PSK1bgAAADdAAAA&#10;DwAAAAAAAAABACAAAAAiAAAAZHJzL2Rvd25yZXYueG1sUEsBAhQAFAAAAAgAh07iQDMvBZ47AAAA&#10;OQAAABAAAAAAAAAAAQAgAAAABwEAAGRycy9zaGFwZXhtbC54bWxQSwUGAAAAAAYABgBbAQAAsQMA&#10;AAAA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3" o:spid="_x0000_s1026" o:spt="100" style="position:absolute;left:7885;top:21823;height:54;width:61;" fillcolor="#A6A6A6 [2092]" filled="t" stroked="f" coordsize="12,11" o:gfxdata="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1tVE&#10;wAAAAN0AAAAPAAAAAAAAAAEAIAAAACIAAABkcnMvZG93bnJldi54bWxQSwECFAAUAAAACACHTuJA&#10;My8FnjsAAAA5AAAAEAAAAAAAAAABACAAAAAPAQAAZHJzL3NoYXBleG1sLnhtbFBLBQYAAAAABgAG&#10;AFsBAAC5AwAAAAA=&#10;" path="m4,0c2,1,0,3,1,6c1,9,3,10,5,11c6,11,6,11,7,11c9,10,11,9,12,6c12,5,12,5,12,5c11,1,9,0,7,0c6,0,6,0,5,0c5,0,5,0,4,0xe">
                    <v:path o:connectlocs="20,0;5,29;25,54;35,54;61,29;61,24;35,0;25,0;20,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4" o:spid="_x0000_s1026" o:spt="100" style="position:absolute;left:7549;top:20789;height:56;width:54;" fillcolor="#A6A6A6 [2092]" filled="t" stroked="f" coordsize="11,11" o:gfxdata="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eErr74A&#10;AADdAAAADwAAAAAAAAABACAAAAAiAAAAZHJzL2Rvd25yZXYueG1sUEsBAhQAFAAAAAgAh07iQDMv&#10;BZ47AAAAOQAAABAAAAAAAAAAAQAgAAAADQEAAGRycy9zaGFwZXhtbC54bWxQSwUGAAAAAAYABgBb&#10;AQAAtwMAAAAA&#10;" path="m0,5c0,9,2,11,5,11c8,11,10,9,11,6c11,3,8,0,6,0c2,0,0,3,0,5xe">
                    <v:path o:connectlocs="0,25;24,56;54,30;29,0;0,2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5" o:spid="_x0000_s1026" o:spt="100" style="position:absolute;left:7544;top:22165;height:56;width:54;" fillcolor="#A6A6A6 [2092]" filled="t" stroked="f" coordsize="11,11" o:gfxdata="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2ONL4A&#10;AADdAAAADwAAAAAAAAABACAAAAAiAAAAZHJzL2Rvd25yZXYueG1sUEsBAhQAFAAAAAgAh07iQDMv&#10;BZ47AAAAOQAAABAAAAAAAAAAAQAgAAAADQEAAGRycy9zaGFwZXhtbC54bWxQSwUGAAAAAAYABgBb&#10;AQAAtwMAAAAA&#10;" path="m0,5c1,9,3,11,6,11c9,11,11,9,11,5c11,2,9,0,6,0c3,0,0,2,0,5xe">
                    <v:path o:connectlocs="0,25;29,56;54,25;29,0;0,2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6" o:spid="_x0000_s1026" o:spt="100" style="position:absolute;left:7069;top:22235;height:54;width:54;" fillcolor="#A6A6A6 [2092]" filled="t" stroked="f" coordsize="11,11" o:gfxdata="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QWQL4A&#10;AADdAAAADwAAAAAAAAABACAAAAAiAAAAZHJzL2Rvd25yZXYueG1sUEsBAhQAFAAAAAgAh07iQDMv&#10;BZ47AAAAOQAAABAAAAAAAAAAAQAgAAAADQEAAGRycy9zaGFwZXhtbC54bWxQSwUGAAAAAAYABgBb&#10;AQAAtwMAAAAA&#10;" path="m6,10c6,10,6,10,6,10c8,10,10,8,10,6c10,6,10,6,10,6c10,6,10,5,11,5c11,5,11,5,11,5c11,5,11,5,11,5c11,5,11,5,11,5c11,5,11,5,11,5c10,5,10,5,10,4c10,4,10,4,10,4c10,2,8,0,6,0c6,0,6,0,6,0c6,0,5,0,5,0c5,0,5,0,5,0c5,0,5,0,5,0c5,0,5,0,4,0c4,0,4,0,4,0c4,0,4,0,4,0c2,0,0,2,0,4c0,4,0,4,0,4c0,5,0,5,0,5c0,5,0,5,0,5c0,5,0,6,0,6c0,6,0,6,0,6c0,6,0,6,0,6c0,8,2,10,4,10c4,10,4,10,4,10c5,10,5,10,5,11c5,11,5,10,5,10c5,10,5,11,5,11c5,10,6,10,6,10xe">
                    <v:path o:connectlocs="29,49;29,49;49,29;49,29;54,24;54,24;54,24;54,24;54,24;49,19;49,19;29,0;29,0;24,0;24,0;24,0;19,0;19,0;19,0;0,19;0,19;0,24;0,24;0,29;0,29;0,29;19,49;19,49;24,54;24,49;24,54;29,49" o:connectangles="0,0,0,0,0,0,0,0,0,0,0,0,0,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7" o:spid="_x0000_s1026" o:spt="100" style="position:absolute;left:7342;top:20720;height:54;width:54;" fillcolor="#A6A6A6 [2092]" filled="t" stroked="f" coordsize="11,11" o:gfxdata="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iz274A&#10;AADdAAAADwAAAAAAAAABACAAAAAiAAAAZHJzL2Rvd25yZXYueG1sUEsBAhQAFAAAAAgAh07iQDMv&#10;BZ47AAAAOQAAABAAAAAAAAAAAQAgAAAADQEAAGRycy9zaGFwZXhtbC54bWxQSwUGAAAAAAYABgBb&#10;AQAAtwMAAAAA&#10;" path="m5,0c5,0,5,0,4,0c4,0,4,0,4,0c2,1,1,2,0,4c0,5,0,5,0,5c0,5,0,5,0,6c0,6,0,6,0,6c0,6,0,6,0,6c0,7,0,7,0,7c0,7,0,7,0,7c1,9,2,10,4,11c5,11,5,11,5,11c5,11,5,11,5,11c6,11,6,11,6,11c6,11,6,11,6,11c6,11,6,11,6,11c6,11,7,11,7,11c9,10,10,9,11,7c11,7,11,7,11,6c11,6,11,6,11,6c11,6,11,6,11,6c11,6,11,5,11,5c11,5,11,5,11,4c10,2,9,1,7,0c7,0,6,0,6,0c6,0,6,0,6,0c6,0,6,0,6,0c6,0,6,0,5,0c5,0,5,0,5,0xe">
                    <v:path o:connectlocs="24,0;19,0;19,0;0,19;0,24;0,29;0,29;0,29;0,34;0,34;19,54;24,54;24,54;29,54;29,54;29,54;34,54;54,34;54,29;54,29;54,29;54,24;54,19;34,0;29,0;29,0;29,0;24,0;24,0" o:connectangles="0,0,0,0,0,0,0,0,0,0,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8" o:spid="_x0000_s1026" o:spt="100" style="position:absolute;left:7342;top:22235;height:54;width:54;" fillcolor="#A6A6A6 [2092]" filled="t" stroked="f" coordsize="11,11" o:gfxdata="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otrL4A&#10;AADdAAAADwAAAAAAAAABACAAAAAiAAAAZHJzL2Rvd25yZXYueG1sUEsBAhQAFAAAAAgAh07iQDMv&#10;BZ47AAAAOQAAABAAAAAAAAAAAQAgAAAADQEAAGRycy9zaGFwZXhtbC54bWxQSwUGAAAAAAYABgBb&#10;AQAAtwMAAAAA&#10;" path="m6,11c6,11,7,11,7,11c7,11,7,11,7,11c9,10,10,9,11,7c11,6,11,6,11,6c11,6,11,6,11,5c11,5,11,5,11,5c11,5,11,5,11,5c11,4,11,4,11,4c11,4,11,4,11,4c10,2,9,1,7,0c7,0,6,0,6,0c6,0,6,0,6,0c6,0,5,0,5,0c5,0,5,0,5,0c5,0,5,0,5,0c4,0,4,0,4,0c4,0,4,0,4,0c2,1,1,2,0,4c0,4,0,4,0,5c0,5,0,5,0,5c0,5,0,5,0,5c0,6,0,6,0,6c0,6,0,6,0,7c0,7,0,7,0,7c1,9,2,10,4,11c4,11,4,11,5,11c5,11,5,11,5,11c5,11,5,11,5,11c5,11,5,11,6,11c6,11,6,11,6,11xe">
                    <v:path o:connectlocs="29,54;34,54;34,54;54,34;54,29;54,24;54,24;54,24;54,19;54,19;34,0;29,0;29,0;24,0;24,0;24,0;19,0;19,0;0,19;0,24;0,24;0,24;0,29;0,34;0,34;19,54;24,54;24,54;24,54;29,54;29,54" o:connectangles="0,0,0,0,0,0,0,0,0,0,0,0,0,0,0,0,0,0,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79" o:spid="_x0000_s1026" o:spt="100" style="position:absolute;left:6859;top:22165;height:56;width:56;" fillcolor="#A6A6A6 [2092]" filled="t" stroked="f" coordsize="11,11" o:gfxdata="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aIN74A&#10;AADdAAAADwAAAAAAAAABACAAAAAiAAAAZHJzL2Rvd25yZXYueG1sUEsBAhQAFAAAAAgAh07iQDMv&#10;BZ47AAAAOQAAABAAAAAAAAAAAQAgAAAADQEAAGRycy9zaGFwZXhtbC54bWxQSwUGAAAAAAYABgBb&#10;AQAAtwMAAAAA&#10;" path="m11,6c11,6,11,5,11,4c10,2,9,0,7,0c6,0,5,0,4,0c2,0,1,2,0,4c0,5,0,6,0,6c1,8,2,10,4,11c5,11,6,11,7,11c9,10,10,8,11,6xe">
                    <v:path o:connectlocs="56,30;56,20;35,0;20,0;0,20;0,30;20,56;35,56;56,3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0" o:spid="_x0000_s1026" o:spt="100" style="position:absolute;left:7069;top:20720;height:54;width:54;" fillcolor="#A6A6A6 [2092]" filled="t" stroked="f" coordsize="11,11" o:gfxdata="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kcRbsAAADd&#10;AAAADwAAAAAAAAABACAAAAAiAAAAZHJzL2Rvd25yZXYueG1sUEsBAhQAFAAAAAgAh07iQDMvBZ47&#10;AAAAOQAAABAAAAAAAAAAAQAgAAAACgEAAGRycy9zaGFwZXhtbC54bWxQSwUGAAAAAAYABgBbAQAA&#10;tAMAAAAA&#10;" path="m11,7c11,6,11,5,11,4c10,2,9,1,6,0c6,0,5,0,4,0c2,1,0,2,0,4c0,5,0,6,0,7c1,9,2,10,4,11c5,11,6,11,6,11c9,10,10,9,11,7xe">
                    <v:path o:connectlocs="54,34;54,19;29,0;19,0;0,19;0,34;19,54;29,54;54,3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1" o:spid="_x0000_s1026" o:spt="100" style="position:absolute;left:6859;top:20789;height:56;width:56;" fillcolor="#A6A6A6 [2092]" filled="t" stroked="f" coordsize="11,11" o:gfxdata="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0W53r4A&#10;AADdAAAADwAAAAAAAAABACAAAAAiAAAAZHJzL2Rvd25yZXYueG1sUEsBAhQAFAAAAAgAh07iQDMv&#10;BZ47AAAAOQAAABAAAAAAAAAAAQAgAAAADQEAAGRycy9zaGFwZXhtbC54bWxQSwUGAAAAAAYABgBb&#10;AQAAtwMAAAAA&#10;" path="m11,6c11,6,11,5,11,5c11,5,11,5,11,5c11,5,11,5,11,5c11,2,9,0,6,0c6,0,6,0,5,0c3,0,1,2,0,5c0,5,0,6,0,6c0,6,0,6,0,6c0,6,0,6,0,6c1,9,3,10,5,11c6,11,6,11,6,11c9,10,11,9,11,6xe">
                    <v:path o:connectlocs="56,30;56,25;56,25;56,25;30,0;25,0;0,25;0,30;0,30;0,30;25,56;30,56;56,30" o:connectangles="0,0,0,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2" o:spid="_x0000_s1026" o:spt="100" style="position:absolute;left:6517;top:21132;height:54;width:54;" fillcolor="#A6A6A6 [2092]" filled="t" stroked="f" coordsize="11,11" o:gfxdata="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5Yz68AAAA&#10;3QAAAA8AAAAAAAAAAQAgAAAAIgAAAGRycy9kb3ducmV2LnhtbFBLAQIUABQAAAAIAIdO4kAzLwWe&#10;OwAAADkAAAAQAAAAAAAAAAEAIAAAAAsBAABkcnMvc2hhcGV4bWwueG1sUEsFBgAAAAAGAAYAWwEA&#10;ALUDAAAAAA==&#10;" path="m11,6c11,2,9,0,6,0c3,0,0,2,0,5c0,8,2,11,5,11c8,11,11,9,11,6xe">
                    <v:path o:connectlocs="54,29;29,0;0,24;24,54;54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3" o:spid="_x0000_s1026" o:spt="100" style="position:absolute;left:6517;top:21818;height:56;width:54;" fillcolor="#A6A6A6 [2092]" filled="t" stroked="f" coordsize="11,11" o:gfxdata="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TXGpb4A&#10;AADdAAAADwAAAAAAAAABACAAAAAiAAAAZHJzL2Rvd25yZXYueG1sUEsBAhQAFAAAAAgAh07iQDMv&#10;BZ47AAAAOQAAABAAAAAAAAAAAQAgAAAADQEAAGRycy9zaGFwZXhtbC54bWxQSwUGAAAAAAYABgBb&#10;AQAAtwMAAAAA&#10;" path="m11,6c11,3,9,1,5,1c3,0,0,3,0,6c0,9,2,11,5,11c8,11,11,9,11,6xe">
                    <v:path o:connectlocs="54,30;24,5;0,30;24,56;54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4" o:spid="_x0000_s1026" o:spt="100" style="position:absolute;left:6449;top:21337;height:59;width:54;" fillcolor="#A6A6A6 [2092]" filled="t" stroked="f" coordsize="11,12" o:gfxdata="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YXa&#10;l8EAAADdAAAADwAAAAAAAAABACAAAAAiAAAAZHJzL2Rvd25yZXYueG1sUEsBAhQAFAAAAAgAh07i&#10;QDMvBZ47AAAAOQAAABAAAAAAAAAAAQAgAAAAEAEAAGRycy9zaGFwZXhtbC54bWxQSwUGAAAAAAYA&#10;BgBbAQAAugMAAAAA&#10;" path="m11,6c11,3,9,0,6,1c3,1,0,2,0,6c0,9,3,11,5,11c8,12,11,9,11,6xe">
                    <v:path o:connectlocs="54,29;29,4;0,29;24,54;54,2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5" o:spid="_x0000_s1026" o:spt="100" style="position:absolute;left:6449;top:21613;height:56;width:54;" fillcolor="#A6A6A6 [2092]" filled="t" stroked="f" coordsize="11,11" o:gfxdata="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v9Sb4A&#10;AADdAAAADwAAAAAAAAABACAAAAAiAAAAZHJzL2Rvd25yZXYueG1sUEsBAhQAFAAAAAgAh07iQDMv&#10;BZ47AAAAOQAAABAAAAAAAAAAAQAgAAAADQEAAGRycy9zaGFwZXhtbC54bWxQSwUGAAAAAAYABgBb&#10;AQAAtwMAAAAA&#10;" path="m11,6c11,3,9,0,5,0c3,0,0,2,0,5c0,8,2,11,5,11c8,11,11,9,11,6xe">
                    <v:path o:connectlocs="54,30;24,0;0,25;24,56;54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6" o:spid="_x0000_s1026" o:spt="100" style="position:absolute;left:7962;top:21753;height:50;width:48;" fillcolor="#A6A6A6 [2092]" filled="t" stroked="f" coordsize="10,10" o:gfxdata="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75kR&#10;wAAAAN0AAAAPAAAAAAAAAAEAIAAAACIAAABkcnMvZG93bnJldi54bWxQSwECFAAUAAAACACHTuJA&#10;My8FnjsAAAA5AAAAEAAAAAAAAAABACAAAAAPAQAAZHJzL3NoYXBleG1sLnhtbFBLBQYAAAAABgAG&#10;AFsBAAC5AwAAAAA=&#10;" path="m0,6c0,8,3,10,5,10c8,10,10,8,10,5c10,2,7,0,4,1c2,1,0,3,0,6xe">
                    <v:path o:connectlocs="0,30;24,50;48,25;19,5;0,3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7" o:spid="_x0000_s1026" o:spt="100" style="position:absolute;left:7965;top:21207;height:45;width:45;" fillcolor="#A6A6A6 [2092]" filled="t" stroked="f" coordsize="9,9" o:gfxdata="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L58W8AAAA&#10;3QAAAA8AAAAAAAAAAQAgAAAAIgAAAGRycy9kb3ducmV2LnhtbFBLAQIUABQAAAAIAIdO4kAzLwWe&#10;OwAAADkAAAAQAAAAAAAAAAEAIAAAAAsBAABkcnMvc2hhcGV4bWwueG1sUEsFBgAAAAAGAAYAWwEA&#10;ALUDAAAAAA==&#10;" path="m0,4c0,4,0,5,0,6c0,8,1,9,3,9c4,9,5,9,5,9c7,9,8,8,9,6c9,5,9,4,9,4c8,2,7,1,5,0c5,0,4,0,3,0c2,0,0,2,0,4xe">
                    <v:path o:connectlocs="0,20;0,30;15,45;25,45;45,30;45,20;25,0;15,0;0,20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Oval 188" o:spid="_x0000_s1026" o:spt="3" type="#_x0000_t3" style="position:absolute;left:7484;top:20724;height:45;width:45;" fillcolor="#A6A6A6 [2092]" filled="t" stroked="f" coordsize="21600,21600" o:gfxdata="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XxEe/&#10;AAAA3QAAAA8AAAAAAAAAAQAgAAAAIgAAAGRycy9kb3ducmV2LnhtbFBLAQIUABQAAAAIAIdO4kAz&#10;LwWeOwAAADkAAAAQAAAAAAAAAAEAIAAAAA4BAABkcnMvc2hhcGV4bWwueG1sUEsFBgAAAAAGAAYA&#10;WwEAALgDAAAAAA==&#10;"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89" o:spid="_x0000_s1026" o:spt="100" style="position:absolute;left:6933;top:22235;height:50;width:45;" fillcolor="#A6A6A6 [2092]" filled="t" stroked="f" coordsize="9,10" o:gfxdata="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D6574A&#10;AADdAAAADwAAAAAAAAABACAAAAAiAAAAZHJzL2Rvd25yZXYueG1sUEsBAhQAFAAAAAgAh07iQDMv&#10;BZ47AAAAOQAAABAAAAAAAAAAAQAgAAAADQEAAGRycy9zaGFwZXhtbC54bWxQSwUGAAAAAAYABgBb&#10;AQAAtwMAAAAA&#10;" path="m9,5c9,3,7,0,5,0c2,0,0,2,0,5c0,7,2,10,4,10c7,10,9,8,9,5xe">
                    <v:path o:connectlocs="45,25;25,0;0,25;20,50;45,2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0" o:spid="_x0000_s1026" o:spt="100" style="position:absolute;left:6933;top:20724;height:45;width:45;" fillcolor="#A6A6A6 [2092]" filled="t" stroked="f" coordsize="9,9" o:gfxdata="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ikhbugAAAN0A&#10;AAAPAAAAAAAAAAEAIAAAACIAAABkcnMvZG93bnJldi54bWxQSwECFAAUAAAACACHTuJAMy8FnjsA&#10;AAA5AAAAEAAAAAAAAAABACAAAAAJAQAAZHJzL3NoYXBleG1sLnhtbFBLBQYAAAAABgAGAFsBAACz&#10;AwAAAAA=&#10;" path="m9,4c9,2,7,0,5,0c2,0,0,2,0,5c0,7,2,9,5,9c7,9,9,7,9,4xe">
                    <v:path o:connectlocs="45,20;25,0;0,25;25,45;45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1" o:spid="_x0000_s1026" o:spt="100" style="position:absolute;left:6452;top:21207;height:45;width:45;" fillcolor="#A6A6A6 [2092]" filled="t" stroked="f" coordsize="9,9" o:gfxdata="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G7cC8AAAA&#10;3QAAAA8AAAAAAAAAAQAgAAAAIgAAAGRycy9kb3ducmV2LnhtbFBLAQIUABQAAAAIAIdO4kAzLwWe&#10;OwAAADkAAAAQAAAAAAAAAAEAIAAAAAsBAABkcnMvc2hhcGV4bWwueG1sUEsFBgAAAAAGAAYAWwEA&#10;ALUDAAAAAA==&#10;" path="m6,9c6,9,6,9,6,9c7,8,9,7,9,5c9,5,9,4,9,4c9,2,8,0,6,0c5,0,4,0,4,0c2,0,0,2,0,4c0,4,0,5,0,5c1,7,2,8,4,9c4,9,5,9,6,9xe">
                    <v:path o:connectlocs="30,45;30,45;45,25;45,20;30,0;20,0;0,20;0,25;20,45;30,45" o:connectangles="0,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2" o:spid="_x0000_s1026" o:spt="100" style="position:absolute;left:6452;top:21758;height:45;width:45;" fillcolor="#A6A6A6 [2092]" filled="t" stroked="f" coordsize="9,9" o:gfxdata="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JdKAugAAAN0A&#10;AAAPAAAAAAAAAAEAIAAAACIAAABkcnMvZG93bnJldi54bWxQSwECFAAUAAAACACHTuJAMy8FnjsA&#10;AAA5AAAAEAAAAAAAAAABACAAAAAJAQAAZHJzL3NoYXBleG1sLnhtbFBLBQYAAAAABgAGAFsBAACz&#10;AwAAAAA=&#10;" path="m9,5c9,4,9,4,9,3c8,1,7,0,5,0c5,0,4,0,4,0c2,0,0,2,0,3c0,4,0,4,0,5c1,7,2,8,4,9c4,9,5,9,5,9c7,8,8,7,9,5xe">
                    <v:path o:connectlocs="45,25;45,15;25,0;20,0;0,15;0,25;20,45;25,45;45,25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3" o:spid="_x0000_s1026" o:spt="100" style="position:absolute;left:8036;top:21554;height:41;width:39;" fillcolor="#A6A6A6 [2092]" filled="t" stroked="f" coordsize="8,8" o:gfxdata="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Fap74A&#10;AADdAAAADwAAAAAAAAABACAAAAAiAAAAZHJzL2Rvd25yZXYueG1sUEsBAhQAFAAAAAgAh07iQDMv&#10;BZ47AAAAOQAAABAAAAAAAAAAAQAgAAAADQEAAGRycy9zaGFwZXhtbC54bWxQSwUGAAAAAAYABgBb&#10;AQAAtwMAAAAA&#10;" path="m0,4c0,6,2,8,4,8c6,8,8,6,8,4c8,2,6,0,4,0c2,0,0,1,0,4xe">
                    <v:path o:connectlocs="0,20;19,41;39,20;19,0;0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4" o:spid="_x0000_s1026" o:spt="100" style="position:absolute;left:8036;top:21415;height:41;width:39;" fillcolor="#A6A6A6 [2092]" filled="t" stroked="f" coordsize="8,8" o:gfxdata="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PE0L4A&#10;AADdAAAADwAAAAAAAAABACAAAAAiAAAAZHJzL2Rvd25yZXYueG1sUEsBAhQAFAAAAAgAh07iQDMv&#10;BZ47AAAAOQAAABAAAAAAAAAAAQAgAAAADQEAAGRycy9zaGFwZXhtbC54bWxQSwUGAAAAAAYABgBb&#10;AQAAtwMAAAAA&#10;" path="m0,4c0,6,2,8,4,8c6,8,8,6,8,4c8,2,7,0,4,0c2,0,0,2,0,4xe">
                    <v:path o:connectlocs="0,20;19,41;39,20;19,0;0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5" o:spid="_x0000_s1026" o:spt="100" style="position:absolute;left:7826;top:22031;height:45;width:41;" fillcolor="#A6A6A6 [2092]" filled="t" stroked="f" coordsize="8,9" o:gfxdata="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vCFR&#10;wAAAAN0AAAAPAAAAAAAAAAEAIAAAACIAAABkcnMvZG93bnJldi54bWxQSwECFAAUAAAACACHTuJA&#10;My8FnjsAAAA5AAAAEAAAAAAAAAABACAAAAAPAQAAZHJzL3NoYXBleG1sLnhtbFBLBQYAAAAABgAG&#10;AFsBAAC5AwAAAAA=&#10;" path="m0,5c0,7,2,9,4,9c7,9,8,7,8,5c8,2,7,0,4,1c2,0,0,2,0,5xe">
                    <v:path o:connectlocs="0,25;20,45;41,25;20,5;0,25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6" o:spid="_x0000_s1026" o:spt="100" style="position:absolute;left:7757;top:22102;height:45;width:45;" fillcolor="#A6A6A6 [2092]" filled="t" stroked="f" coordsize="9,9" o:gfxdata="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e1IO8AAAA&#10;3QAAAA8AAAAAAAAAAQAgAAAAIgAAAGRycy9kb3ducmV2LnhtbFBLAQIUABQAAAAIAIdO4kAzLwWe&#10;OwAAADkAAAAQAAAAAAAAAAEAIAAAAAsBAABkcnMvc2hhcGV4bWwueG1sUEsFBgAAAAAGAAYAWwEA&#10;ALUDAAAAAA==&#10;" path="m0,4c0,7,2,9,4,9c7,9,9,7,9,5c9,2,7,0,4,0c2,0,0,2,0,4xe">
                    <v:path o:connectlocs="0,20;20,45;45,25;20,0;0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7" o:spid="_x0000_s1026" o:spt="100" style="position:absolute;left:7763;top:20863;height:45;width:39;" fillcolor="#A6A6A6 [2092]" filled="t" stroked="f" coordsize="8,9" o:gfxdata="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kcvr4A&#10;AADdAAAADwAAAAAAAAABACAAAAAiAAAAZHJzL2Rvd25yZXYueG1sUEsBAhQAFAAAAAgAh07iQDMv&#10;BZ47AAAAOQAAABAAAAAAAAAAAQAgAAAADQEAAGRycy9zaGFwZXhtbC54bWxQSwUGAAAAAAYABgBb&#10;AQAAtwMAAAAA&#10;" path="m0,4c0,7,1,9,4,9c6,8,8,7,8,4c8,2,6,0,4,0c1,0,0,2,0,4xe">
                    <v:path o:connectlocs="0,20;19,45;39,20;19,0;0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8" o:spid="_x0000_s1026" o:spt="100" style="position:absolute;left:7826;top:20934;height:39;width:45;" fillcolor="#A6A6A6 [2092]" filled="t" stroked="f" coordsize="9,8" o:gfxdata="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5Y&#10;Yf7CAAAA3QAAAA8AAAAAAAAAAQAgAAAAIgAAAGRycy9kb3ducmV2LnhtbFBLAQIUABQAAAAIAIdO&#10;4kAzLwWeOwAAADkAAAAQAAAAAAAAAAEAIAAAABEBAABkcnMvc2hhcGV4bWwueG1sUEsFBgAAAAAG&#10;AAYAWwEAALsDAAAAAA==&#10;" path="m0,4c0,6,2,8,5,8c7,8,9,7,9,4c9,2,7,0,5,0c2,0,0,2,0,4xe">
                    <v:path o:connectlocs="0,19;25,39;45,19;25,0;0,1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199" o:spid="_x0000_s1026" o:spt="100" style="position:absolute;left:7280;top:22310;height:39;width:41;" fillcolor="#A6A6A6 [2092]" filled="t" stroked="f" coordsize="8,8" o:gfxdata="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EZ0i/&#10;AAAA3QAAAA8AAAAAAAAAAQAgAAAAIgAAAGRycy9kb3ducmV2LnhtbFBLAQIUABQAAAAIAIdO4kAz&#10;LwWeOwAAADkAAAAQAAAAAAAAAAEAIAAAAA4BAABkcnMvc2hhcGV4bWwueG1sUEsFBgAAAAAGAAYA&#10;WwEAALgDAAAAAA==&#10;" path="m8,5c8,4,8,4,8,3c7,2,6,0,4,0c4,0,3,0,3,0c1,0,0,2,0,3c0,4,0,4,0,5c0,6,1,8,3,8c3,8,4,8,4,8c6,8,7,6,8,5xe">
                    <v:path o:connectlocs="41,24;41,14;20,0;15,0;0,14;0,24;15,39;20,39;41,2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0" o:spid="_x0000_s1026" o:spt="100" style="position:absolute;left:7143;top:22310;height:39;width:39;" fillcolor="#A6A6A6 [2092]" filled="t" stroked="f" coordsize="8,8" o:gfxdata="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m/M6twAAAN0AAAAP&#10;AAAAAAAAAAEAIAAAACIAAABkcnMvZG93bnJldi54bWxQSwECFAAUAAAACACHTuJAMy8FnjsAAAA5&#10;AAAAEAAAAAAAAAABACAAAAAGAQAAZHJzL3NoYXBleG1sLnhtbFBLBQYAAAAABgAGAFsBAACwAwAA&#10;AAA=&#10;" path="m8,5c8,4,8,4,8,3c7,1,6,0,5,0c4,0,4,0,3,0c2,0,0,1,0,3c0,4,0,4,0,5c0,6,1,7,3,8c4,8,4,8,5,8c6,7,7,6,8,5xe">
                    <v:path o:connectlocs="39,24;39,14;24,0;14,0;0,14;0,24;14,39;24,39;39,2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1" o:spid="_x0000_s1026" o:spt="100" style="position:absolute;left:7280;top:20661;height:39;width:41;" fillcolor="#A6A6A6 [2092]" filled="t" stroked="f" coordsize="8,8" o:gfxdata="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11ahugAAAN0A&#10;AAAPAAAAAAAAAAEAIAAAACIAAABkcnMvZG93bnJldi54bWxQSwECFAAUAAAACACHTuJAMy8FnjsA&#10;AAA5AAAAEAAAAAAAAAABACAAAAAJAQAAZHJzL3NoYXBleG1sLnhtbFBLBQYAAAAABgAGAFsBAACz&#10;AwAAAAA=&#10;" path="m8,5c8,4,8,4,8,3c7,2,6,0,4,0c4,0,4,0,3,0c1,0,0,2,0,3c0,4,0,4,0,5c0,6,1,7,3,8c4,8,4,8,4,8c6,7,7,6,8,5xe">
                    <v:path o:connectlocs="41,24;41,14;20,0;15,0;0,14;0,24;15,39;20,39;41,24" o:connectangles="0,0,0,0,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2" o:spid="_x0000_s1026" o:spt="100" style="position:absolute;left:6660;top:22102;height:39;width:41;" fillcolor="#A6A6A6 [2092]" filled="t" stroked="f" coordsize="8,8" o:gfxdata="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gTWBtwAAAN0AAAAP&#10;AAAAAAAAAAEAIAAAACIAAABkcnMvZG93bnJldi54bWxQSwECFAAUAAAACACHTuJAMy8FnjsAAAA5&#10;AAAAEAAAAAAAAAABACAAAAAGAQAAZHJzL3NoYXBleG1sLnhtbFBLBQYAAAAABgAGAFsBAACwAwAA&#10;AAA=&#10;" path="m8,4c8,2,6,0,4,0c2,0,0,2,0,4c0,6,2,8,4,8c6,8,8,7,8,4xe">
                    <v:path o:connectlocs="41,19;20,0;0,19;20,39;41,1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3" o:spid="_x0000_s1026" o:spt="100" style="position:absolute;left:7143;top:20661;height:39;width:39;" fillcolor="#A6A6A6 [2092]" filled="t" stroked="f" coordsize="8,8" o:gfxdata="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NkBq8AAAA&#10;3QAAAA8AAAAAAAAAAQAgAAAAIgAAAGRycy9kb3ducmV2LnhtbFBLAQIUABQAAAAIAIdO4kAzLwWe&#10;OwAAADkAAAAQAAAAAAAAAAEAIAAAAAsBAABkcnMvc2hhcGV4bWwueG1sUEsFBgAAAAAGAAYAWwEA&#10;ALUDAAAAAA==&#10;" path="m8,4c8,2,7,0,5,0c2,0,0,1,0,3c0,5,2,8,4,8c6,8,8,6,8,4xe">
                    <v:path o:connectlocs="39,19;24,0;0,14;19,39;39,19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  <v:shape id="Freeform 204" o:spid="_x0000_s1026" o:spt="100" style="position:absolute;left:6660;top:20863;height:41;width:41;" fillcolor="#A6A6A6 [2092]" filled="t" stroked="f" coordsize="8,8" o:gfxdata="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fDm28AAAA&#10;3QAAAA8AAAAAAAAAAQAgAAAAIgAAAGRycy9kb3ducmV2LnhtbFBLAQIUABQAAAAIAIdO4kAzLwWe&#10;OwAAADkAAAAQAAAAAAAAAAEAIAAAAAsBAABkcnMvc2hhcGV4bWwueG1sUEsFBgAAAAAGAAYAWwEA&#10;ALUDAAAAAA==&#10;" path="m8,4c8,2,7,0,4,0c2,0,0,2,0,4c0,6,2,8,4,8c6,8,8,7,8,4xe">
                    <v:path o:connectlocs="41,20;20,0;0,20;20,41;41,20" o:connectangles="0,0,0,0,0"/>
                    <v:fill on="t" opacity="13107f" focussize="0,0"/>
                    <v:stroke on="f"/>
                    <v:imagedata o:title=""/>
                    <o:lock v:ext="edit" aspectratio="f"/>
                  </v:shape>
                </v:group>
                <v:shape id="Oval 206" o:spid="_x0000_s1026" o:spt="3" type="#_x0000_t3" style="position:absolute;left:6597;top:20934;height:39;width:33;" fillcolor="#A6A6A6 [2092]" filled="t" stroked="f" coordsize="21600,21600" o:gfxdata="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lTu/vQAA&#10;AN0AAAAPAAAAAAAAAAEAIAAAACIAAABkcnMvZG93bnJldi54bWxQSwECFAAUAAAACACHTuJAMy8F&#10;njsAAAA5AAAAEAAAAAAAAAABACAAAAAMAQAAZHJzL3NoYXBleG1sLnhtbFBLBQYAAAAABgAGAFsB&#10;AAC2AwAA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07" o:spid="_x0000_s1026" o:spt="100" style="position:absolute;left:6592;top:22037;height:35;width:39;" fillcolor="#A6A6A6 [2092]" filled="t" stroked="f" coordsize="8,7" o:gfxdata="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pAKm/&#10;AAAA3QAAAA8AAAAAAAAAAQAgAAAAIgAAAGRycy9kb3ducmV2LnhtbFBLAQIUABQAAAAIAIdO4kAz&#10;LwWeOwAAADkAAAAQAAAAAAAAAAEAIAAAAA4BAABkcnMvc2hhcGV4bWwueG1sUEsFBgAAAAAGAAYA&#10;WwEAALgDAAAAAA==&#10;" path="m8,3c8,1,7,0,4,0c2,0,0,1,0,3c0,6,2,7,4,7c6,7,8,6,8,3xe">
                  <v:path o:connectlocs="39,15;19,0;0,15;19,35;39,15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08" o:spid="_x0000_s1026" o:spt="100" style="position:absolute;left:7897;top:21966;height:41;width:39;" fillcolor="#A6A6A6 [2092]" filled="t" stroked="f" coordsize="8,8" o:gfxdata="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9pYZugAAAN0A&#10;AAAPAAAAAAAAAAEAIAAAACIAAABkcnMvZG93bnJldi54bWxQSwECFAAUAAAACACHTuJAMy8FnjsA&#10;AAA5AAAAEAAAAAAAAAABACAAAAAJAQAAZHJzL3NoYXBleG1sLnhtbFBLBQYAAAAABgAGAFsBAACz&#10;AwAAAAA=&#10;" path="m0,3c0,4,0,4,0,5c1,6,2,7,3,8c4,8,4,8,5,8c6,7,7,6,8,5c8,4,8,4,8,3c7,1,7,1,5,0c4,0,4,0,3,0c2,1,1,1,0,3xe">
                  <v:path o:connectlocs="0,15;0,25;14,41;24,41;39,25;39,15;24,0;14,0;0,1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09" o:spid="_x0000_s1026" o:spt="100" style="position:absolute;left:6387;top:21415;height:41;width:41;" fillcolor="#A6A6A6 [2092]" filled="t" stroked="f" coordsize="8,8" o:gfxdata="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SQIbr4A&#10;AADdAAAADwAAAAAAAAABACAAAAAiAAAAZHJzL2Rvd25yZXYueG1sUEsBAhQAFAAAAAgAh07iQDMv&#10;BZ47AAAAOQAAABAAAAAAAAAAAQAgAAAADQEAAGRycy9zaGFwZXhtbC54bWxQSwUGAAAAAAYABgBb&#10;AQAAtwMAAAAA&#10;" path="m8,5c8,4,8,4,8,3c7,2,6,1,5,0c4,0,4,0,3,0c1,1,0,1,0,3c0,4,0,4,0,5c1,6,2,7,3,8c4,8,4,8,5,8c6,7,7,6,8,5xe">
                  <v:path o:connectlocs="41,25;41,15;25,0;15,0;0,15;0,25;15,41;25,41;41,2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0" o:spid="_x0000_s1026" o:spt="100" style="position:absolute;left:7900;top:21002;height:41;width:35;" fillcolor="#A6A6A6 [2092]" filled="t" stroked="f" coordsize="7,8" o:gfxdata="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9doRvQAA&#10;AN0AAAAPAAAAAAAAAAEAIAAAACIAAABkcnMvZG93bnJldi54bWxQSwECFAAUAAAACACHTuJAMy8F&#10;njsAAAA5AAAAEAAAAAAAAAABACAAAAAMAQAAZHJzL3NoYXBleG1sLnhtbFBLBQYAAAAABgAGAFsB&#10;AAC2AwAAAAA=&#10;" path="m0,3c0,4,0,4,0,5c0,6,1,7,2,8c3,8,4,8,4,8c6,7,7,6,7,5c7,4,7,4,7,3c7,2,6,1,4,0c4,0,3,0,2,0c1,1,0,2,0,3xe">
                  <v:path o:connectlocs="0,15;0,25;10,41;20,41;35,25;35,15;20,0;10,0;0,1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1" o:spid="_x0000_s1026" o:spt="100" style="position:absolute;left:7692;top:22176;height:35;width:35;" fillcolor="#A6A6A6 [2092]" filled="t" stroked="f" coordsize="7,7" o:gfxdata="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mWo8twAAAN0AAAAP&#10;AAAAAAAAAAEAIAAAACIAAABkcnMvZG93bnJldi54bWxQSwECFAAUAAAACACHTuJAMy8FnjsAAAA5&#10;AAAAEAAAAAAAAAABACAAAAAGAQAAZHJzL3NoYXBleG1sLnhtbFBLBQYAAAAABgAGAFsBAACwAwAA&#10;AAA=&#10;" path="m0,2c0,3,0,4,0,4c0,6,1,7,3,7c3,7,4,7,5,7c6,7,7,6,7,4c7,4,7,3,7,2c7,1,6,0,5,0c4,0,3,0,3,0c1,0,0,1,0,2xe">
                  <v:path o:connectlocs="0,10;0,20;15,35;25,35;35,20;35,10;25,0;15,0;0,1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2" o:spid="_x0000_s1026" o:spt="100" style="position:absolute;left:6387;top:21554;height:35;width:35;" fillcolor="#A6A6A6 [2092]" filled="t" stroked="f" coordsize="7,7" o:gfxdata="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XPp74A&#10;AADdAAAADwAAAAAAAAABACAAAAAiAAAAZHJzL2Rvd25yZXYueG1sUEsBAhQAFAAAAAgAh07iQDMv&#10;BZ47AAAAOQAAABAAAAAAAAAAAQAgAAAADQEAAGRycy9zaGFwZXhtbC54bWxQSwUGAAAAAAYABgBb&#10;AQAAtwMAAAAA&#10;" path="m7,5c7,4,7,3,7,3c7,1,6,0,5,0c4,0,3,0,3,0c1,0,0,1,0,3c0,3,0,4,0,5c0,6,1,7,3,7c3,7,4,7,5,7c6,7,7,6,7,5xe">
                  <v:path o:connectlocs="35,25;35,15;25,0;15,0;0,15;0,25;15,35;25,35;35,2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3" o:spid="_x0000_s1026" o:spt="100" style="position:absolute;left:7692;top:20800;height:33;width:41;" fillcolor="#A6A6A6 [2092]" filled="t" stroked="f" coordsize="8,7" o:gfxdata="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C5B3vQAA&#10;AN0AAAAPAAAAAAAAAAEAIAAAACIAAABkcnMvZG93bnJldi54bWxQSwECFAAUAAAACACHTuJAMy8F&#10;njsAAAA5AAAAEAAAAAAAAAABACAAAAAMAQAAZHJzL3NoYXBleG1sLnhtbFBLBQYAAAAABgAGAFsB&#10;AAC2AwAAAAA=&#10;" path="m0,3c0,6,2,7,4,7c6,7,8,6,8,4c8,1,6,0,4,0c2,0,0,1,0,3xe">
                  <v:path o:connectlocs="0,14;20,33;41,18;20,0;0,14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4" o:spid="_x0000_s1026" o:spt="100" style="position:absolute;left:6731;top:22176;height:35;width:35;" fillcolor="#A6A6A6 [2092]" filled="t" stroked="f" coordsize="7,7" o:gfxdata="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pVfL4A&#10;AADdAAAADwAAAAAAAAABACAAAAAiAAAAZHJzL2Rvd25yZXYueG1sUEsBAhQAFAAAAAgAh07iQDMv&#10;BZ47AAAAOQAAABAAAAAAAAAAAQAgAAAADQEAAGRycy9zaGFwZXhtbC54bWxQSwUGAAAAAAYABgBb&#10;AQAAtwMAAAAA&#10;" path="m7,4c7,3,7,3,7,2c7,1,6,0,5,0c4,0,4,0,3,0c2,0,1,1,0,2c0,3,0,3,0,4c1,5,2,6,3,7c4,7,4,7,5,7c6,6,7,5,7,4xe">
                  <v:path o:connectlocs="35,20;35,10;25,0;15,0;0,10;0,20;15,35;25,35;35,2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5" o:spid="_x0000_s1026" o:spt="100" style="position:absolute;left:6736;top:20800;height:33;width:33;" fillcolor="#A6A6A6 [2092]" filled="t" stroked="f" coordsize="7,7" o:gfxdata="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qMsLvQAA&#10;AN0AAAAPAAAAAAAAAAEAIAAAACIAAABkcnMvZG93bnJldi54bWxQSwECFAAUAAAACACHTuJAMy8F&#10;njsAAAA5AAAAEAAAAAAAAAABACAAAAAMAQAAZHJzL3NoYXBleG1sLnhtbFBLBQYAAAAABgAGAFsB&#10;AAC2AwAAAAA=&#10;" path="m7,4c7,4,7,3,7,3c6,1,5,0,4,0c3,0,3,0,2,0c1,0,0,1,0,3c0,3,0,4,0,4c0,6,1,6,2,7c3,7,3,7,4,7c5,6,6,6,7,4xe">
                  <v:path o:connectlocs="33,18;33,14;18,0;9,0;0,14;0,18;9,33;18,33;33,18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6" o:spid="_x0000_s1026" o:spt="100" style="position:absolute;left:6527;top:21966;height:35;width:35;" fillcolor="#A6A6A6 [2092]" filled="t" stroked="f" coordsize="7,7" o:gfxdata="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RukL4A&#10;AADdAAAADwAAAAAAAAABACAAAAAiAAAAZHJzL2Rvd25yZXYueG1sUEsBAhQAFAAAAAgAh07iQDMv&#10;BZ47AAAAOQAAABAAAAAAAAAAAQAgAAAADQEAAGRycy9zaGFwZXhtbC54bWxQSwUGAAAAAAYABgBb&#10;AQAAtwMAAAAA&#10;" path="m7,4c7,4,7,3,7,3c6,1,6,0,4,0c4,0,3,0,3,0c1,1,0,1,0,3c0,3,0,4,0,4c0,6,1,7,3,7c3,7,4,7,4,7c5,7,6,6,7,4xe">
                  <v:path o:connectlocs="35,20;35,15;20,0;15,0;0,15;0,20;15,35;20,35;35,2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7" o:spid="_x0000_s1026" o:spt="100" style="position:absolute;left:6527;top:21002;height:35;width:35;" fillcolor="#A6A6A6 [2092]" filled="t" stroked="f" coordsize="7,7" o:gfxdata="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A325L4A&#10;AADdAAAADwAAAAAAAAABACAAAAAiAAAAZHJzL2Rvd25yZXYueG1sUEsBAhQAFAAAAAgAh07iQDMv&#10;BZ47AAAAOQAAABAAAAAAAAAAAQAgAAAADQEAAGRycy9zaGFwZXhtbC54bWxQSwUGAAAAAAYABgBb&#10;AQAAtwMAAAAA&#10;" path="m7,5c7,4,7,4,7,3c7,2,6,1,4,0c4,0,3,0,3,0c1,1,0,2,0,3c0,4,0,4,0,5c1,6,2,7,3,7c3,7,4,7,4,7c6,7,7,6,7,5xe">
                  <v:path o:connectlocs="35,25;35,15;20,0;15,0;0,15;0,25;15,35;20,35;35,2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8" o:spid="_x0000_s1026" o:spt="100" style="position:absolute;left:8036;top:21693;height:35;width:33;" fillcolor="#A6A6A6 [2092]" filled="t" stroked="f" coordsize="7,7" o:gfxdata="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0FTf74A&#10;AADdAAAADwAAAAAAAAABACAAAAAiAAAAZHJzL2Rvd25yZXYueG1sUEsBAhQAFAAAAAgAh07iQDMv&#10;BZ47AAAAOQAAABAAAAAAAAAAAQAgAAAADQEAAGRycy9zaGFwZXhtbC54bWxQSwUGAAAAAAYABgBb&#10;AQAAtwMAAAAA&#10;" path="m0,3c0,3,0,4,0,4c1,6,2,7,3,7c4,7,4,7,4,7c6,7,7,6,7,4c7,4,7,3,7,3c7,1,6,0,4,0c4,0,4,0,3,0c1,0,1,1,0,3xe">
                  <v:path o:connectlocs="0,15;0,20;14,35;18,35;33,20;33,15;18,0;14,0;0,15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19" o:spid="_x0000_s1026" o:spt="100" style="position:absolute;left:8036;top:21281;height:35;width:39;" fillcolor="#A6A6A6 [2092]" filled="t" stroked="f" coordsize="8,7" o:gfxdata="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6urZi/&#10;AAAA3QAAAA8AAAAAAAAAAQAgAAAAIgAAAGRycy9kb3ducmV2LnhtbFBLAQIUABQAAAAIAIdO4kAz&#10;LwWeOwAAADkAAAAQAAAAAAAAAAEAIAAAAA4BAABkcnMvc2hhcGV4bWwueG1sUEsFBgAAAAAGAAYA&#10;WwEAALgDAAAAAA==&#10;" path="m1,4c1,5,2,7,4,7c6,7,7,5,7,4c8,2,6,0,4,0c2,0,0,1,1,4xe">
                  <v:path o:connectlocs="4,20;19,35;34,20;19,0;4,2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0" o:spid="_x0000_s1026" o:spt="100" style="position:absolute;left:7419;top:20665;height:30;width:35;" fillcolor="#A6A6A6 [2092]" filled="t" stroked="f" coordsize="7,6" o:gfxdata="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q2+L4A&#10;AADdAAAADwAAAAAAAAABACAAAAAiAAAAZHJzL2Rvd25yZXYueG1sUEsBAhQAFAAAAAgAh07iQDMv&#10;BZ47AAAAOQAAABAAAAAAAAAAAQAgAAAADQEAAGRycy9zaGFwZXhtbC54bWxQSwUGAAAAAAYABgBb&#10;AQAAtwMAAAAA&#10;" path="m0,2c0,3,0,3,0,4c1,5,2,6,3,6c3,6,4,6,4,6c5,6,6,5,7,4c7,3,7,3,7,2c6,1,6,0,4,0c4,0,3,0,3,0c1,0,0,1,0,2xe">
                  <v:path o:connectlocs="0,10;0,20;15,30;20,30;35,20;35,10;20,0;15,0;0,1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1" o:spid="_x0000_s1026" o:spt="100" style="position:absolute;left:7009;top:22315;height:30;width:30;" fillcolor="#A6A6A6 [2092]" filled="t" stroked="f" coordsize="6,6" o:gfxdata="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gv+rsAAADd&#10;AAAADwAAAAAAAAABACAAAAAiAAAAZHJzL2Rvd25yZXYueG1sUEsBAhQAFAAAAAgAh07iQDMvBZ47&#10;AAAAOQAAABAAAAAAAAAAAQAgAAAACgEAAGRycy9zaGFwZXhtbC54bWxQSwUGAAAAAAYABgBbAQAA&#10;tAMAAAAA&#10;" path="m6,4c6,3,6,3,6,2c6,1,5,0,4,0c4,0,3,0,2,0c1,0,0,1,0,2c0,3,0,3,0,4c0,5,1,6,2,6c3,6,4,6,4,6c5,6,6,5,6,4xe">
                  <v:path o:connectlocs="30,20;30,10;20,0;10,0;0,10;0,20;10,30;20,30;30,2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Oval 222" o:spid="_x0000_s1026" o:spt="3" type="#_x0000_t3" style="position:absolute;left:7009;top:20661;height:33;width:33;" fillcolor="#A6A6A6 [2092]" filled="t" stroked="f" coordsize="21600,21600" o:gfxdata="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pJqI&#10;wAAAAN0AAAAPAAAAAAAAAAEAIAAAACIAAABkcnMvZG93bnJldi54bWxQSwECFAAUAAAACACHTuJA&#10;My8FnjsAAAA5AAAAEAAAAAAAAAABACAAAAAPAQAAZHJzL3NoYXBleG1sLnhtbFBLBQYAAAAABgAG&#10;AFsBAAC5AwAAAAA=&#10;">
                  <v:fill on="t" opacity="13107f" focussize="0,0"/>
                  <v:stroke on="f"/>
                  <v:imagedata o:title=""/>
                  <o:lock v:ext="edit" aspectratio="f"/>
                </v:shape>
                <v:shape id="Oval 223" o:spid="_x0000_s1026" o:spt="3" type="#_x0000_t3" style="position:absolute;left:7971;top:21903;height:30;width:30;" fillcolor="#A6A6A6 [2092]" filled="t" stroked="f" coordsize="21600,21600" o:gfxdata="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0tDMrgAAADdAAAA&#10;DwAAAAAAAAABACAAAAAiAAAAZHJzL2Rvd25yZXYueG1sUEsBAhQAFAAAAAgAh07iQDMvBZ47AAAA&#10;OQAAABAAAAAAAAAAAQAgAAAABwEAAGRycy9zaGFwZXhtbC54bWxQSwUGAAAAAAYABgBbAQAAsQMA&#10;AAAA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24" o:spid="_x0000_s1026" o:spt="100" style="position:absolute;left:6393;top:21281;height:30;width:30;" fillcolor="#A6A6A6 [2092]" filled="t" stroked="f" coordsize="6,6" o:gfxdata="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l/ZAvQAA&#10;AN0AAAAPAAAAAAAAAAEAIAAAACIAAABkcnMvZG93bnJldi54bWxQSwECFAAUAAAACACHTuJAMy8F&#10;njsAAAA5AAAAEAAAAAAAAAABACAAAAAMAQAAZHJzL3NoYXBleG1sLnhtbFBLBQYAAAAABgAGAFsB&#10;AAC2AwAAAAA=&#10;" path="m6,3c6,1,5,0,3,0c1,0,0,2,0,3c0,5,1,6,3,6c5,6,6,5,6,3xe">
                  <v:path o:connectlocs="30,15;15,0;0,15;15,30;30,15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5" o:spid="_x0000_s1026" o:spt="100" style="position:absolute;left:6387;top:21693;height:35;width:35;" fillcolor="#A6A6A6 [2092]" filled="t" stroked="f" coordsize="7,7" o:gfxdata="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fbssvQAA&#10;AN0AAAAPAAAAAAAAAAEAIAAAACIAAABkcnMvZG93bnJldi54bWxQSwECFAAUAAAACACHTuJAMy8F&#10;njsAAAA5AAAAEAAAAAAAAAABACAAAAAMAQAAZHJzL3NoYXBleG1sLnhtbFBLBQYAAAAABgAGAFsB&#10;AAC2AwAAAAA=&#10;" path="m7,3c7,1,5,0,3,0c2,0,0,2,1,3c1,5,2,7,4,6c6,6,7,5,7,3xe">
                  <v:path o:connectlocs="35,15;15,0;5,15;20,30;35,15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6" o:spid="_x0000_s1026" o:spt="100" style="position:absolute;left:7971;top:21077;height:30;width:30;" fillcolor="#A6A6A6 [2092]" filled="t" stroked="f" coordsize="6,6" o:gfxdata="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nNrL4A&#10;AADdAAAADwAAAAAAAAABACAAAAAiAAAAZHJzL2Rvd25yZXYueG1sUEsBAhQAFAAAAAgAh07iQDMv&#10;BZ47AAAAOQAAABAAAAAAAAAAAQAgAAAADQEAAGRycy9zaGFwZXhtbC54bWxQSwUGAAAAAAYABgBb&#10;AQAAtwMAAAAA&#10;" path="m0,2c0,3,0,3,0,4c1,5,1,6,2,6c3,6,3,6,4,6c5,6,6,5,6,4c6,3,6,3,6,2c6,1,5,0,4,0c3,0,3,0,2,0c1,0,0,1,0,2xe">
                  <v:path o:connectlocs="0,10;0,20;10,30;20,30;30,20;30,10;20,0;10,0;0,1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7" o:spid="_x0000_s1026" o:spt="100" style="position:absolute;left:7629;top:20730;height:35;width:30;" fillcolor="#A6A6A6 [2092]" filled="t" stroked="f" coordsize="6,7" o:gfxdata="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I5iI&#10;wAAAAN0AAAAPAAAAAAAAAAEAIAAAACIAAABkcnMvZG93bnJldi54bWxQSwECFAAUAAAACACHTuJA&#10;My8FnjsAAAA5AAAAEAAAAAAAAAABACAAAAAPAQAAZHJzL3NoYXBleG1sLnhtbFBLBQYAAAAABgAG&#10;AFsBAAC5AwAAAAA=&#10;" path="m0,4c0,5,1,7,3,7c5,7,6,5,6,4c6,2,5,1,3,1c1,0,0,2,0,4xe">
                  <v:path o:connectlocs="0,20;15,35;30,20;15,5;0,2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8" o:spid="_x0000_s1026" o:spt="100" style="position:absolute;left:6805;top:22245;height:30;width:30;" fillcolor="#A6A6A6 [2092]" filled="t" stroked="f" coordsize="6,6" o:gfxdata="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s8EO/&#10;AAAA3QAAAA8AAAAAAAAAAQAgAAAAIgAAAGRycy9kb3ducmV2LnhtbFBLAQIUABQAAAAIAIdO4kAz&#10;LwWeOwAAADkAAAAQAAAAAAAAAAEAIAAAAA4BAABkcnMvc2hhcGV4bWwueG1sUEsFBgAAAAAGAAYA&#10;WwEAALgDAAAAAA==&#10;" path="m6,3c6,1,4,0,2,0c1,0,0,1,0,3c0,5,1,6,3,6c4,6,6,4,6,3xe">
                  <v:path o:connectlocs="30,15;10,0;0,15;15,30;30,15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29" o:spid="_x0000_s1026" o:spt="100" style="position:absolute;left:6805;top:20735;height:24;width:30;" fillcolor="#A6A6A6 [2092]" filled="t" stroked="f" coordsize="6,5" o:gfxdata="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CSp+8AAAA&#10;3QAAAA8AAAAAAAAAAQAgAAAAIgAAAGRycy9kb3ducmV2LnhtbFBLAQIUABQAAAAIAIdO4kAzLwWe&#10;OwAAADkAAAAQAAAAAAAAAAEAIAAAAAsBAABkcnMvc2hhcGV4bWwueG1sUEsFBgAAAAAGAAYAWwEA&#10;ALUDAAAAAA==&#10;" path="m6,3c6,3,6,2,6,2c6,1,5,0,4,0c3,0,3,0,2,0c1,0,0,1,0,2c0,2,0,3,0,3c0,4,1,5,2,5c3,5,3,5,4,5c5,5,5,4,6,3xe">
                  <v:path o:connectlocs="30,14;30,9;20,0;10,0;0,9;0,14;10,24;20,24;30,14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0" o:spid="_x0000_s1026" o:spt="100" style="position:absolute;left:6463;top:21903;height:30;width:24;" fillcolor="#A6A6A6 [2092]" filled="t" stroked="f" coordsize="5,6" o:gfxdata="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3dQT&#10;wAAAAN0AAAAPAAAAAAAAAAEAIAAAACIAAABkcnMvZG93bnJldi54bWxQSwECFAAUAAAACACHTuJA&#10;My8FnjsAAAA5AAAAEAAAAAAAAAABACAAAAAPAQAAZHJzL3NoYXBleG1sLnhtbFBLBQYAAAAABgAG&#10;AFsBAAC5AwAAAAA=&#10;" path="m5,4c5,3,5,3,5,2c5,1,4,0,3,0c3,0,2,0,2,0c1,0,0,1,0,2c0,3,0,3,0,4c0,5,1,5,2,6c2,6,3,6,3,6c4,5,5,5,5,4xe">
                  <v:path o:connectlocs="24,20;24,10;14,0;9,0;0,10;0,20;9,30;14,30;24,2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1" o:spid="_x0000_s1026" o:spt="100" style="position:absolute;left:6463;top:21077;height:30;width:24;" fillcolor="#A6A6A6 [2092]" filled="t" stroked="f" coordsize="5,6" o:gfxdata="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QkBhvQAA&#10;AN0AAAAPAAAAAAAAAAEAIAAAACIAAABkcnMvZG93bnJldi54bWxQSwECFAAUAAAACACHTuJAMy8F&#10;njsAAAA5AAAAEAAAAAAAAAABACAAAAAMAQAAZHJzL3NoYXBleG1sLnhtbFBLBQYAAAAABgAGAFsB&#10;AAC2AwAAAAA=&#10;" path="m5,3c5,3,5,3,5,2c5,2,5,2,5,2c5,2,5,2,5,2c5,1,5,0,3,0c3,0,2,0,2,0c1,0,0,1,0,2c0,3,0,3,0,3c0,3,0,3,0,3c0,3,0,3,0,3c0,4,1,5,2,6c2,6,3,6,3,6c4,5,5,4,5,3xe">
                  <v:path o:connectlocs="24,15;24,10;24,10;24,10;14,0;9,0;0,10;0,15;0,15;0,15;9,30;14,30;24,15" o:connectangles="0,0,0,0,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2" o:spid="_x0000_s1026" o:spt="100" style="position:absolute;left:7117;top:21197;height:9;width:6;" fillcolor="#A6A6A6 [2092]" filled="t" stroked="f" coordsize="1,2" o:gfxdata="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YX16&#10;wAAAAN0AAAAPAAAAAAAAAAEAIAAAACIAAABkcnMvZG93bnJldi54bWxQSwECFAAUAAAACACHTuJA&#10;My8FnjsAAAA5AAAAEAAAAAAAAAABACAAAAAPAQAAZHJzL3NoYXBleG1sLnhtbFBLBQYAAAAABgAG&#10;AFsBAAC5AwAAAAA=&#10;" path="m1,0c1,0,1,1,1,1c1,1,1,1,1,1c1,1,0,1,0,2c0,2,0,2,0,2c0,2,0,2,0,2c1,2,1,1,1,0xe">
                  <v:path o:connectlocs="6,0;6,4;6,4;0,9;0,9;0,9;6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3" o:spid="_x0000_s1026" o:spt="100" style="position:absolute;left:7117;top:21197;height:9;width:11;" fillcolor="#A6A6A6 [2092]" filled="t" stroked="f" coordsize="2,2" o:gfxdata="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DQt7ugAAAN0A&#10;AAAPAAAAAAAAAAEAIAAAACIAAABkcnMvZG93bnJldi54bWxQSwECFAAUAAAACACHTuJAMy8FnjsA&#10;AAA5AAAAEAAAAAAAAAABACAAAAAJAQAAZHJzL3NoYXBleG1sLnhtbFBLBQYAAAAABgAGAFsBAACz&#10;AwAAAAA=&#10;" path="m1,0c1,0,1,0,1,0c1,1,1,2,0,2c0,2,0,2,0,2c2,2,2,1,1,0xe">
                  <v:path o:connectlocs="5,0;5,0;0,9;0,9;5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4" o:spid="_x0000_s1026" o:spt="100" style="position:absolute;left:6915;top:21405;height:9;width:4;" fillcolor="#A6A6A6 [2092]" filled="t" stroked="f" coordsize="1,2" o:gfxdata="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zueh&#10;wAAAAN0AAAAPAAAAAAAAAAEAIAAAACIAAABkcnMvZG93bnJldi54bWxQSwECFAAUAAAACACHTuJA&#10;My8FnjsAAAA5AAAAEAAAAAAAAAABACAAAAAPAQAAZHJzL3NoYXBleG1sLnhtbFBLBQYAAAAABgAG&#10;AFsBAAC5AwAAAAA=&#10;" path="m1,0c1,0,1,0,1,0c1,0,1,0,1,0c0,1,0,1,0,2c0,1,1,1,1,0xe">
                  <v:path o:connectlocs="4,0;4,0;4,0;0,9;4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5" o:spid="_x0000_s1026" o:spt="100" style="position:absolute;left:6915;top:21405;height:9;width:4;" fillcolor="#A6A6A6 [2092]" filled="t" stroked="f" coordsize="1,2" o:gfxdata="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HHnW&#10;wAAAAN0AAAAPAAAAAAAAAAEAIAAAACIAAABkcnMvZG93bnJldi54bWxQSwECFAAUAAAACACHTuJA&#10;My8FnjsAAAA5AAAAEAAAAAAAAAABACAAAAAPAQAAZHJzL3NoYXBleG1sLnhtbFBLBQYAAAAABgAG&#10;AFsBAAC5AwAAAAA=&#10;" path="m1,0c1,0,1,0,1,0c1,1,0,1,0,2c0,2,0,2,0,2c1,1,1,1,1,0xe">
                  <v:path o:connectlocs="4,0;4,0;0,9;0,9;4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6" o:spid="_x0000_s1026" o:spt="100" style="position:absolute;left:6915;top:21595;height:9;width:4;" fillcolor="#A6A6A6 [2092]" filled="t" stroked="f" coordsize="1,2" o:gfxdata="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UNxN&#10;wAAAAN0AAAAPAAAAAAAAAAEAIAAAACIAAABkcnMvZG93bnJldi54bWxQSwECFAAUAAAACACHTuJA&#10;My8FnjsAAAA5AAAAEAAAAAAAAAABACAAAAAPAQAAZHJzL3NoYXBleG1sLnhtbFBLBQYAAAAABgAG&#10;AFsBAAC5AwAAAAA=&#10;" path="m1,2c1,1,0,0,0,0c0,0,0,0,0,0c0,0,0,1,0,1c0,1,0,1,0,1c0,1,0,2,1,2xe">
                  <v:path o:connectlocs="4,9;0,0;0,0;0,4;0,4;4,9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7" o:spid="_x0000_s1026" o:spt="100" style="position:absolute;left:6915;top:21595;height:9;width:4;" fillcolor="#A6A6A6 [2092]" filled="t" stroked="f" coordsize="1,2" o:gfxdata="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uUQ5&#10;wAAAAN0AAAAPAAAAAAAAAAEAIAAAACIAAABkcnMvZG93bnJldi54bWxQSwECFAAUAAAACACHTuJA&#10;My8FnjsAAAA5AAAAEAAAAAAAAAABACAAAAAPAQAAZHJzL3NoYXBleG1sLnhtbFBLBQYAAAAABgAG&#10;AFsBAAC5AwAAAAA=&#10;" path="m1,2c1,2,1,2,1,2c1,2,1,2,1,2c1,1,1,0,0,0c0,0,1,1,1,2xe">
                  <v:path o:connectlocs="4,9;4,9;4,9;0,0;4,9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8" o:spid="_x0000_s1026" o:spt="100" style="position:absolute;left:6924;top:21610;height:4;width:9;" fillcolor="#A6A6A6 [2092]" filled="t" stroked="f" coordsize="2,1" o:gfxdata="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9G13&#10;wAAAAN0AAAAPAAAAAAAAAAEAIAAAACIAAABkcnMvZG93bnJldi54bWxQSwECFAAUAAAACACHTuJA&#10;My8FnjsAAAA5AAAAEAAAAAAAAAABACAAAAAPAQAAZHJzL3NoYXBleG1sLnhtbFBLBQYAAAAABgAG&#10;AFsBAAC5AwAAAAA=&#10;" path="m0,0c1,1,1,1,2,1c1,1,1,0,0,0xe">
                  <v:path o:connectlocs="0,0;9,4;0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39" o:spid="_x0000_s1026" o:spt="100" style="position:absolute;left:6924;top:21610;height:4;width:9;" fillcolor="#A6A6A6 [2092]" filled="t" stroked="f" coordsize="2,1" o:gfxdata="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m8wC/&#10;AAAA3QAAAA8AAAAAAAAAAQAgAAAAIgAAAGRycy9kb3ducmV2LnhtbFBLAQIUABQAAAAIAIdO4kAz&#10;LwWeOwAAADkAAAAQAAAAAAAAAAEAIAAAAA4BAABkcnMvc2hhcGV4bWwueG1sUEsFBgAAAAAGAAYA&#10;WwEAALgDAAAAAA==&#10;" path="m0,0c1,0,1,1,2,1c2,1,2,1,2,1c2,0,1,0,0,0xe">
                  <v:path o:connectlocs="0,0;9,4;9,4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0" o:spid="_x0000_s1026" o:spt="100" style="position:absolute;left:7544;top:21331;height:0;width:0;" fillcolor="#A6A6A6 [2092]" filled="t" stroked="f" coordsize="0,0" o:gfxdata="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OEe&#10;F8EAAADdAAAADwAAAAAAAAABACAAAAAiAAAAZHJzL2Rvd25yZXYueG1sUEsBAhQAFAAAAAgAh07i&#10;QDMvBZ47AAAAOQAAABAAAAAAAAAAAQAgAAAAEAEAAGRycy9zaGFwZXhtbC54bWxQSwUGAAAAAAYA&#10;BgBbAQAAugMAAAAA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1" o:spid="_x0000_s1026" o:spt="100" style="position:absolute;left:7535;top:21331;height:6;width:9;" fillcolor="#A6A6A6 [2092]" filled="t" stroked="f" coordsize="2,1" o:gfxdata="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1wum8AAAA&#10;3QAAAA8AAAAAAAAAAQAgAAAAIgAAAGRycy9kb3ducmV2LnhtbFBLAQIUABQAAAAIAIdO4kAzLwWe&#10;OwAAADkAAAAQAAAAAAAAAAEAIAAAAAsBAABkcnMvc2hhcGV4bWwueG1sUEsFBgAAAAAGAAYAWwEA&#10;ALUDAAAAAA==&#10;" path="m0,1c0,1,0,1,0,1c1,1,1,0,2,0c2,0,2,0,2,0c2,0,2,0,2,0c1,0,1,1,0,1xe">
                  <v:path o:connectlocs="0,6;0,6;9,0;9,0;9,0;0,6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2" o:spid="_x0000_s1026" o:spt="100" style="position:absolute;left:7535;top:21331;height:6;width:9;" fillcolor="#A6A6A6 [2092]" filled="t" stroked="f" coordsize="2,1" o:gfxdata="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uWdy&#10;wAAAAN0AAAAPAAAAAAAAAAEAIAAAACIAAABkcnMvZG93bnJldi54bWxQSwECFAAUAAAACACHTuJA&#10;My8FnjsAAAA5AAAAEAAAAAAAAAABACAAAAAPAQAAZHJzL3NoYXBleG1sLnhtbFBLBQYAAAAABgAG&#10;AFsBAAC5AwAAAAA=&#10;" path="m0,1c0,1,0,1,1,1c1,1,2,0,2,0c2,0,2,0,2,0c1,1,1,1,0,1xe">
                  <v:path o:connectlocs="0,6;4,6;9,0;9,0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3" o:spid="_x0000_s1026" o:spt="100" style="position:absolute;left:7535;top:21331;height:6;width:9;" fillcolor="#A6A6A6 [2092]" filled="t" stroked="f" coordsize="2,1" o:gfxdata="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1oVPW8AAAA&#10;3QAAAA8AAAAAAAAAAQAgAAAAIgAAAGRycy9kb3ducmV2LnhtbFBLAQIUABQAAAAIAIdO4kAzLwWe&#10;OwAAADkAAAAQAAAAAAAAAAEAIAAAAAsBAABkcnMvc2hhcGV4bWwueG1sUEsFBgAAAAAGAAYAWwEA&#10;ALUDAAAAAA==&#10;" path="m2,0c1,0,1,1,0,1c0,1,0,1,0,1c1,1,1,1,2,0xe">
                  <v:path o:connectlocs="9,0;0,6;0,6;9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4" o:spid="_x0000_s1026" o:spt="100" style="position:absolute;left:7544;top:21678;height:6;width:0;" fillcolor="#A6A6A6 [2092]" filled="t" stroked="f" coordsize="1,1" o:gfxdata="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opuR&#10;wAAAAN0AAAAPAAAAAAAAAAEAIAAAACIAAABkcnMvZG93bnJldi54bWxQSwECFAAUAAAACACHTuJA&#10;My8FnjsAAAA5AAAAEAAAAAAAAAABACAAAAAPAQAAZHJzL3NoYXBleG1sLnhtbFBLBQYAAAAABgAG&#10;AFsBAAC5AwAAAAA=&#10;" path="m0,1c0,0,0,0,0,0c0,0,0,0,0,0c0,0,0,0,0,0c0,0,0,0,0,1xe">
                  <v:path o:connectlocs="0,6;0,0;0,0;0,0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5" o:spid="_x0000_s1026" o:spt="100" style="position:absolute;left:7535;top:21675;height:9;width:9;" fillcolor="#A6A6A6 [2092]" filled="t" stroked="f" coordsize="2,2" o:gfxdata="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4qo2/&#10;AAAA3QAAAA8AAAAAAAAAAQAgAAAAIgAAAGRycy9kb3ducmV2LnhtbFBLAQIUABQAAAAIAIdO4kAz&#10;LwWeOwAAADkAAAAQAAAAAAAAAAEAIAAAAA4BAABkcnMvc2hhcGV4bWwueG1sUEsFBgAAAAAGAAYA&#10;WwEAALgDAAAAAA==&#10;" path="m0,0c0,0,0,0,0,0c0,0,0,0,0,0c1,0,1,1,2,2c2,2,2,2,2,2c2,1,2,1,2,1c1,1,1,0,0,0xe">
                  <v:path o:connectlocs="0,0;0,0;0,0;9,9;9,9;9,4;0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6" o:spid="_x0000_s1026" o:spt="100" style="position:absolute;left:7535;top:21675;height:4;width:9;" fillcolor="#A6A6A6 [2092]" filled="t" stroked="f" coordsize="2,1" o:gfxdata="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usqC&#10;wAAAAN0AAAAPAAAAAAAAAAEAIAAAACIAAABkcnMvZG93bnJldi54bWxQSwECFAAUAAAACACHTuJA&#10;My8FnjsAAAA5AAAAEAAAAAAAAAABACAAAAAPAQAAZHJzL3NoYXBleG1sLnhtbFBLBQYAAAAABgAG&#10;AFsBAAC5AwAAAAA=&#10;" path="m0,0c1,0,1,0,2,1c2,1,2,1,2,1c1,1,1,0,0,0c0,0,0,0,0,0xe">
                  <v:path o:connectlocs="0,0;9,4;9,4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7" o:spid="_x0000_s1026" o:spt="100" style="position:absolute;left:7535;top:21675;height:4;width:9;" fillcolor="#A6A6A6 [2092]" filled="t" stroked="f" coordsize="2,1" o:gfxdata="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TUva/&#10;AAAA3QAAAA8AAAAAAAAAAQAgAAAAIgAAAGRycy9kb3ducmV2LnhtbFBLAQIUABQAAAAIAIdO4kAz&#10;LwWeOwAAADkAAAAQAAAAAAAAAAEAIAAAAA4BAABkcnMvc2hhcGV4bWwueG1sUEsFBgAAAAAGAAYA&#10;WwEAALgDAAAAAA==&#10;" path="m2,1c1,0,1,0,0,0c0,0,0,0,0,0c1,0,1,1,2,1xe">
                  <v:path o:connectlocs="9,4;0,0;0,0;9,4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8" o:spid="_x0000_s1026" o:spt="100" style="position:absolute;left:7054;top:21812;height:6;width:4;" fillcolor="#A6A6A6 [2092]" filled="t" stroked="f" coordsize="1,1" o:gfxdata="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5md&#10;ksEAAADdAAAADwAAAAAAAAABACAAAAAiAAAAZHJzL2Rvd25yZXYueG1sUEsBAhQAFAAAAAgAh07i&#10;QDMvBZ47AAAAOQAAABAAAAAAAAAAAQAgAAAAEAEAAGRycy9zaGFwZXhtbC54bWxQSwUGAAAAAAYA&#10;BgBbAQAAugMAAAAA&#10;" path="m0,1c0,1,0,1,0,1c1,1,1,1,1,1c1,1,1,0,1,0c1,0,1,1,0,1xe">
                  <v:path o:connectlocs="0,6;0,6;4,6;4,0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49" o:spid="_x0000_s1026" o:spt="100" style="position:absolute;left:7054;top:21808;height:9;width:9;" fillcolor="#A6A6A6 [2092]" filled="t" stroked="f" coordsize="2,2" o:gfxdata="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Q6yOvQAA&#10;AN0AAAAPAAAAAAAAAAEAIAAAACIAAABkcnMvZG93bnJldi54bWxQSwECFAAUAAAACACHTuJAMy8F&#10;njsAAAA5AAAAEAAAAAAAAAABACAAAAAMAQAAZHJzL3NoYXBleG1sLnhtbFBLBQYAAAAABgAGAFsB&#10;AAC2AwAAAAA=&#10;" path="m2,0c2,0,2,0,2,0c2,0,2,0,2,0c2,0,2,0,2,0c1,1,1,1,0,2c1,2,1,1,1,1c1,1,2,1,2,0xe">
                  <v:path o:connectlocs="9,0;9,0;9,0;9,0;0,9;4,4;9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0" o:spid="_x0000_s1026" o:spt="100" style="position:absolute;left:7057;top:21812;height:6;width:6;" fillcolor="#A6A6A6 [2092]" filled="t" stroked="f" coordsize="1,1" o:gfxdata="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B6Z+&#10;wAAAAN0AAAAPAAAAAAAAAAEAIAAAACIAAABkcnMvZG93bnJldi54bWxQSwECFAAUAAAACACHTuJA&#10;My8FnjsAAAA5AAAAEAAAAAAAAAABACAAAAAPAQAAZHJzL3NoYXBleG1sLnhtbFBLBQYAAAAABgAG&#10;AFsBAAC5AwAAAAA=&#10;" path="m1,0c1,0,1,0,1,0c1,0,0,0,0,0c0,0,0,1,0,1c0,1,0,1,0,1c0,0,0,0,1,0xe">
                  <v:path o:connectlocs="6,0;6,0;0,0;0,6;0,6;6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1" o:spid="_x0000_s1026" o:spt="100" style="position:absolute;left:7057;top:21808;height:4;width:6;" fillcolor="#A6A6A6 [2092]" filled="t" stroked="f" coordsize="1,1" o:gfxdata="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mDIMvQAA&#10;AN0AAAAPAAAAAAAAAAEAIAAAACIAAABkcnMvZG93bnJldi54bWxQSwECFAAUAAAACACHTuJAMy8F&#10;njsAAAA5AAAAEAAAAAAAAAABACAAAAAMAQAAZHJzL3NoYXBleG1sLnhtbFBLBQYAAAAABgAGAFsB&#10;AAC2AwAAAAA=&#10;" path="m0,1c0,1,1,1,1,1c1,1,1,1,1,0c1,1,0,1,0,1xe">
                  <v:path o:connectlocs="0,4;6,4;6,0;0,4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2" o:spid="_x0000_s1026" o:spt="100" style="position:absolute;left:7470;top:22087;height:74;width:69;" fillcolor="#A6A6A6 [2092]" filled="t" stroked="f" coordsize="14,15" o:gfxdata="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EYzm/&#10;AAAA3QAAAA8AAAAAAAAAAQAgAAAAIgAAAGRycy9kb3ducmV2LnhtbFBLAQIUABQAAAAIAIdO4kAz&#10;LwWeOwAAADkAAAAQAAAAAAAAAAEAIAAAAA4BAABkcnMvc2hhcGV4bWwueG1sUEsFBgAAAAAGAAYA&#10;WwEAALgDAAAAAA==&#10;" path="m8,15c11,14,13,12,14,9c14,8,14,7,14,6c13,4,12,2,9,1c6,0,1,2,0,6c0,7,0,8,0,9c0,9,0,9,0,10c1,12,3,14,6,15c7,15,7,15,8,15xe">
                  <v:path o:connectlocs="39,74;69,44;69,29;44,4;0,29;0,44;0,49;29,74;39,74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3" o:spid="_x0000_s1026" o:spt="100" style="position:absolute;left:7419;top:22315;height:33;width:35;" fillcolor="#A6A6A6 [2092]" filled="t" stroked="f" coordsize="7,7" o:gfxdata="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CBratwAAAN0AAAAP&#10;AAAAAAAAAAEAIAAAACIAAABkcnMvZG93bnJldi54bWxQSwECFAAUAAAACACHTuJAMy8FnjsAAAA5&#10;AAAAEAAAAAAAAAABACAAAAAGAQAAZHJzL3NoYXBleG1sLnhtbFBLBQYAAAAABgAGAFsBAACwAwAA&#10;AAA=&#10;" path="m4,6c4,6,4,6,4,6c5,6,6,5,6,4c7,3,7,3,6,2c6,1,6,0,4,0c4,0,3,0,2,0c1,0,0,1,0,2c0,3,0,3,0,4c0,4,0,4,0,4c1,5,1,6,2,6c3,7,4,7,4,6xe">
                  <v:path o:connectlocs="20,28;20,28;30,18;30,9;20,0;10,0;0,9;0,18;0,18;10,28;20,28" o:connectangles="0,0,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4" o:spid="_x0000_s1026" o:spt="100" style="position:absolute;left:7401;top:21818;height:0;width:4;" fillcolor="#A6A6A6 [2092]" filled="t" stroked="f" coordsize="1,1" o:gfxdata="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ew1M&#10;wAAAAN0AAAAPAAAAAAAAAAEAIAAAACIAAABkcnMvZG93bnJldi54bWxQSwECFAAUAAAACACHTuJA&#10;My8FnjsAAAA5AAAAEAAAAAAAAAABACAAAAAPAQAAZHJzL3NoYXBleG1sLnhtbFBLBQYAAAAABgAG&#10;AFsBAAC5AwAAAAA=&#10;" path="m1,0c1,0,1,0,1,0c1,0,1,0,0,0c1,0,1,0,1,0xe">
                  <v:path o:connectlocs="4,0;4,0;0,0;4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5" o:spid="_x0000_s1026" o:spt="100" style="position:absolute;left:7401;top:21812;height:6;width:4;" fillcolor="#A6A6A6 [2092]" filled="t" stroked="f" coordsize="1,1" o:gfxdata="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amT&#10;O8EAAADdAAAADwAAAAAAAAABACAAAAAiAAAAZHJzL2Rvd25yZXYueG1sUEsBAhQAFAAAAAgAh07i&#10;QDMvBZ47AAAAOQAAABAAAAAAAAAAAQAgAAAAEAEAAGRycy9zaGFwZXhtbC54bWxQSwUGAAAAAAYA&#10;BgBbAQAAugMAAAAA&#10;" path="m0,0c0,0,0,0,0,0c0,0,0,0,0,1c1,1,1,1,1,1c1,1,1,1,1,1c1,0,0,0,0,0xe">
                  <v:path o:connectlocs="0,0;0,0;0,6;4,6;4,6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6" o:spid="_x0000_s1026" o:spt="100" style="position:absolute;left:7401;top:21812;height:6;width:4;" fillcolor="#A6A6A6 [2092]" filled="t" stroked="f" coordsize="1,1" o:gfxdata="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uU2&#10;oMEAAADdAAAADwAAAAAAAAABACAAAAAiAAAAZHJzL2Rvd25yZXYueG1sUEsBAhQAFAAAAAgAh07i&#10;QDMvBZ47AAAAOQAAABAAAAAAAAAAAQAgAAAAEAEAAGRycy9zaGFwZXhtbC54bWxQSwUGAAAAAAYA&#10;BgBbAQAAugMAAAAA&#10;" path="m0,0c0,0,0,0,0,0c0,0,0,0,0,0c0,0,0,0,0,0c0,0,0,1,1,1c1,1,1,1,0,1c0,0,0,0,0,0xe">
                  <v:path o:connectlocs="0,0;0,0;0,0;0,0;4,6;0,6;0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7" o:spid="_x0000_s1026" o:spt="100" style="position:absolute;left:7401;top:21812;height:6;width:0;" fillcolor="#A6A6A6 [2092]" filled="t" stroked="f" coordsize="1,1" o:gfxdata="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Qyu&#10;1MEAAADdAAAADwAAAAAAAAABACAAAAAiAAAAZHJzL2Rvd25yZXYueG1sUEsBAhQAFAAAAAgAh07i&#10;QDMvBZ47AAAAOQAAABAAAAAAAAAAAQAgAAAAEAEAAGRycy9zaGFwZXhtbC54bWxQSwUGAAAAAAYA&#10;BgBbAQAAugMAAAAA&#10;" path="m0,1c0,0,0,0,0,0c0,0,0,0,0,0c0,0,0,0,0,1xe">
                  <v:path o:connectlocs="0,6;0,0;0,0;0,6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8" o:spid="_x0000_s1026" o:spt="100" style="position:absolute;left:7629;top:22245;height:30;width:30;" fillcolor="#A6A6A6 [2092]" filled="t" stroked="f" coordsize="6,6" o:gfxdata="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Halm/&#10;AAAA3QAAAA8AAAAAAAAAAQAgAAAAIgAAAGRycy9kb3ducmV2LnhtbFBLAQIUABQAAAAIAIdO4kAz&#10;LwWeOwAAADkAAAAQAAAAAAAAAAEAIAAAAA4BAABkcnMvc2hhcGV4bWwueG1sUEsFBgAAAAAGAAYA&#10;WwEAALgDAAAAAA==&#10;" path="m4,6c5,6,5,5,6,4c6,4,6,3,6,2c6,2,6,2,6,2c5,1,5,1,4,0c3,0,2,0,2,0c1,1,0,1,0,2c0,3,0,4,0,4c0,5,1,6,2,6c2,6,3,6,4,6xe">
                  <v:path o:connectlocs="20,30;30,20;30,10;30,10;20,0;10,0;0,10;0,20;10,30;20,30" o:connectangles="0,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59" o:spid="_x0000_s1026" o:spt="100" style="position:absolute;left:7479;top:22235;height:50;width:50;" fillcolor="#A6A6A6 [2092]" filled="t" stroked="f" coordsize="10,10" o:gfxdata="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I4J9&#10;wAAAAN0AAAAPAAAAAAAAAAEAIAAAACIAAABkcnMvZG93bnJldi54bWxQSwECFAAUAAAACACHTuJA&#10;My8FnjsAAAA5AAAAEAAAAAAAAAABACAAAAAPAQAAZHJzL3NoYXBleG1sLnhtbFBLBQYAAAAABgAG&#10;AFsBAAC5AwAAAAA=&#10;" path="m6,10c8,9,9,8,10,6c10,6,10,5,10,4c9,2,8,1,6,1c5,0,5,0,4,1c2,1,1,2,0,4c0,5,0,6,0,6c1,8,2,9,4,10c5,10,5,10,6,10xe">
                  <v:path o:connectlocs="30,50;50,30;50,20;30,5;20,5;0,20;0,30;20,50;30,5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0" o:spid="_x0000_s1026" o:spt="100" style="position:absolute;left:6983;top:21749;height:0;width:6;" fillcolor="#A6A6A6 [2092]" filled="t" stroked="f" coordsize="1,1" o:gfxdata="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3jCj&#10;wAAAAN0AAAAPAAAAAAAAAAEAIAAAACIAAABkcnMvZG93bnJldi54bWxQSwECFAAUAAAACACHTuJA&#10;My8FnjsAAAA5AAAAEAAAAAAAAAABACAAAAAPAQAAZHJzL3NoYXBleG1sLnhtbFBLBQYAAAAABgAG&#10;AFsBAAC5AwAAAAA=&#10;" path="m1,0c0,0,0,0,0,0c0,0,0,0,0,0c0,0,0,0,0,0c0,0,0,0,0,0c0,0,0,0,0,0c0,0,1,0,1,0xe">
                  <v:path o:connectlocs="6,0;0,0;0,0;0,0;0,0;0,0;6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1" o:spid="_x0000_s1026" o:spt="100" style="position:absolute;left:6983;top:21749;height:0;width:6;" fillcolor="#A6A6A6 [2092]" filled="t" stroked="f" coordsize="1,1" o:gfxdata="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QaTRvQAA&#10;AN0AAAAPAAAAAAAAAAEAIAAAACIAAABkcnMvZG93bnJldi54bWxQSwECFAAUAAAACACHTuJAMy8F&#10;njsAAAA5AAAAEAAAAAAAAAABACAAAAAMAQAAZHJzL3NoYXBleG1sLnhtbFBLBQYAAAAABgAGAFsB&#10;AAC2AwAAAAA=&#10;" path="m1,0c1,0,1,0,1,0c1,0,0,0,0,0c0,0,0,0,0,0c1,0,1,0,1,0xe">
                  <v:path o:connectlocs="6,0;6,0;0,0;0,0;6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2" o:spid="_x0000_s1026" o:spt="100" style="position:absolute;left:6983;top:21743;height:6;width:6;" fillcolor="#A6A6A6 [2092]" filled="t" stroked="f" coordsize="1,1" o:gfxdata="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w0B&#10;SsEAAADdAAAADwAAAAAAAAABACAAAAAiAAAAZHJzL2Rvd25yZXYueG1sUEsBAhQAFAAAAAgAh07i&#10;QDMvBZ47AAAAOQAAABAAAAAAAAAAAQAgAAAAEAEAAGRycy9zaGFwZXhtbC54bWxQSwUGAAAAAAYA&#10;BgBbAQAAugMAAAAA&#10;" path="m1,1c1,1,1,1,1,1c1,1,1,1,1,0c1,1,0,1,0,1c0,1,0,1,1,1xe">
                  <v:path o:connectlocs="6,6;6,6;6,0;0,6;6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3" o:spid="_x0000_s1026" o:spt="100" style="position:absolute;left:6989;top:21749;height:0;width:0;" fillcolor="#A6A6A6 [2092]" filled="t" stroked="f" coordsize="0,0" o:gfxdata="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ZAGb4A&#10;AADdAAAADwAAAAAAAAABACAAAAAiAAAAZHJzL2Rvd25yZXYueG1sUEsBAhQAFAAAAAgAh07iQDMv&#10;BZ47AAAAOQAAABAAAAAAAAAAAQAgAAAADQEAAGRycy9zaGFwZXhtbC54bWxQSwUGAAAAAAYABgBb&#10;AQAAtwMAAAAA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4" o:spid="_x0000_s1026" o:spt="100" style="position:absolute;left:6915;top:21405;height:0;width:4;" fillcolor="#A6A6A6 [2092]" filled="t" stroked="f" coordsize="1,1" o:gfxdata="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xfH&#10;8cEAAADdAAAADwAAAAAAAAABACAAAAAiAAAAZHJzL2Rvd25yZXYueG1sUEsBAhQAFAAAAAgAh07i&#10;QDMvBZ47AAAAOQAAABAAAAAAAAAAAQAgAAAAEAEAAGRycy9zaGFwZXhtbC54bWxQSwUGAAAAAAYA&#10;BgBbAQAAugMAAAAA&#10;" path="m1,0c1,0,1,0,1,0c1,0,1,0,1,0c1,0,0,0,0,0c0,0,0,0,1,0c1,0,1,0,1,0c1,0,1,0,1,0xe">
                  <v:path o:connectlocs="4,0;4,0;4,0;0,0;4,0;4,0;4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5" o:spid="_x0000_s1026" o:spt="100" style="position:absolute;left:6918;top:21400;height:6;width:0;" fillcolor="#A6A6A6 [2092]" filled="t" stroked="f" coordsize="1,1" o:gfxdata="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xVmG&#10;wAAAAN0AAAAPAAAAAAAAAAEAIAAAACIAAABkcnMvZG93bnJldi54bWxQSwECFAAUAAAACACHTuJA&#10;My8FnjsAAAA5AAAAEAAAAAAAAAABACAAAAAPAQAAZHJzL3NoYXBleG1sLnhtbFBLBQYAAAAABgAG&#10;AFsBAAC5AwAAAAA=&#10;" path="m0,1c0,1,0,1,0,1c0,1,0,1,0,1c0,1,0,0,0,0c0,0,0,0,0,1c0,1,0,1,0,1xe">
                  <v:path o:connectlocs="0,6;0,6;0,6;0,0;0,6;0,6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6" o:spid="_x0000_s1026" o:spt="100" style="position:absolute;left:6915;top:21400;height:6;width:4;" fillcolor="#A6A6A6 [2092]" filled="t" stroked="f" coordsize="1,1" o:gfxdata="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In8&#10;HcEAAADdAAAADwAAAAAAAAABACAAAAAiAAAAZHJzL2Rvd25yZXYueG1sUEsBAhQAFAAAAAgAh07i&#10;QDMvBZ47AAAAOQAAABAAAAAAAAAAAQAgAAAAEAEAAGRycy9zaGFwZXhtbC54bWxQSwUGAAAAAAYA&#10;BgBbAQAAugMAAAAA&#10;" path="m1,1c1,1,1,0,1,0c1,1,0,1,0,1c0,1,0,1,0,1c0,1,1,1,1,1xe">
                  <v:path o:connectlocs="4,6;4,0;0,6;0,6;4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7" o:spid="_x0000_s1026" o:spt="100" style="position:absolute;left:6918;top:21400;height:6;width:0;" fillcolor="#A6A6A6 [2092]" filled="t" stroked="f" coordsize="1,1" o:gfxdata="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2Bk&#10;acEAAADdAAAADwAAAAAAAAABACAAAAAiAAAAZHJzL2Rvd25yZXYueG1sUEsBAhQAFAAAAAgAh07i&#10;QDMvBZ47AAAAOQAAABAAAAAAAAAAAQAgAAAAEAEAAGRycy9zaGFwZXhtbC54bWxQSwUGAAAAAAYA&#10;BgBbAQAAugMAAAAA&#10;" path="m0,0c0,0,0,1,0,1c0,0,0,0,0,0c0,0,0,0,0,0c0,0,0,0,0,0xe">
                  <v:path o:connectlocs="0,0;0,6;0,0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8" o:spid="_x0000_s1026" o:spt="100" style="position:absolute;left:6918;top:21405;height:0;width:0;" fillcolor="#A6A6A6 [2092]" filled="t" stroked="f" coordsize="0,0" o:gfxdata="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Ih&#10;44HCAAAA3QAAAA8AAAAAAAAAAQAgAAAAIgAAAGRycy9kb3ducmV2LnhtbFBLAQIUABQAAAAIAIdO&#10;4kAzLwWeOwAAADkAAAAQAAAAAAAAAAEAIAAAABEBAABkcnMvc2hhcGV4bWwueG1sUEsFBgAAAAAG&#10;AAYAWwEAALsDAAAAAA=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69" o:spid="_x0000_s1026" o:spt="100" style="position:absolute;left:6918;top:21405;height:0;width:0;" fillcolor="#A6A6A6 [2092]" filled="t" stroked="f" coordsize="0,0" o:gfxdata="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vN9&#10;9sEAAADdAAAADwAAAAAAAAABACAAAAAiAAAAZHJzL2Rvd25yZXYueG1sUEsBAhQAFAAAAAgAh07i&#10;QDMvBZ47AAAAOQAAABAAAAAAAAAAAQAgAAAAEAEAAGRycy9zaGFwZXhtbC54bWxQSwUGAAAAAAYA&#10;BgBbAQAAugMAAAAA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0" o:spid="_x0000_s1026" o:spt="100" style="position:absolute;left:6885;top:22319;height:0;width:4;" fillcolor="#A6A6A6 [2092]" filled="t" stroked="f" coordsize="1,1" o:gfxdata="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svoe&#10;wAAAAN0AAAAPAAAAAAAAAAEAIAAAACIAAABkcnMvZG93bnJldi54bWxQSwECFAAUAAAACACHTuJA&#10;My8FnjsAAAA5AAAAEAAAAAAAAAABACAAAAAPAQAAZHJzL3NoYXBleG1sLnhtbFBLBQYAAAAABgAG&#10;AFsBAAC5AwAAAAA=&#10;" path="m1,0c1,0,0,0,0,0c0,0,1,0,1,0xe">
                  <v:path o:connectlocs="4,0;0,0;4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1" o:spid="_x0000_s1026" o:spt="100" style="position:absolute;left:6885;top:22319;height:0;width:4;" fillcolor="#A6A6A6 [2092]" filled="t" stroked="f" coordsize="1,1" o:gfxdata="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LW5svQAA&#10;AN0AAAAPAAAAAAAAAAEAIAAAACIAAABkcnMvZG93bnJldi54bWxQSwECFAAUAAAACACHTuJAMy8F&#10;njsAAAA5AAAAEAAAAAAAAAABACAAAAAMAQAAZHJzL3NoYXBleG1sLnhtbFBLBQYAAAAABgAGAFsB&#10;AAC2AwAAAAA=&#10;" path="m0,0c0,0,1,0,1,0c1,0,0,0,0,0xe">
                  <v:path o:connectlocs="0,0;4,0;0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2" o:spid="_x0000_s1026" o:spt="100" style="position:absolute;left:6915;top:21459;height:6;width:0;" fillcolor="#A6A6A6 [2092]" filled="t" stroked="f" coordsize="1,1" o:gfxdata="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WHL&#10;98EAAADdAAAADwAAAAAAAAABACAAAAAiAAAAZHJzL2Rvd25yZXYueG1sUEsBAhQAFAAAAAgAh07i&#10;QDMvBZ47AAAAOQAAABAAAAAAAAAAAQAgAAAAEAEAAGRycy9zaGFwZXhtbC54bWxQSwUGAAAAAAYA&#10;BgBbAQAAugMAAAAA&#10;" path="m0,1c0,1,0,1,0,0c0,0,0,1,0,1c0,1,0,1,0,1c0,1,0,1,0,1xe">
                  <v:path o:connectlocs="0,6;0,0;0,6;0,6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3" o:spid="_x0000_s1026" o:spt="100" style="position:absolute;left:6915;top:21459;height:6;width:4;" fillcolor="#A6A6A6 [2092]" filled="t" stroked="f" coordsize="1,1" o:gfxdata="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L0t74A&#10;AADdAAAADwAAAAAAAAABACAAAAAiAAAAZHJzL2Rvd25yZXYueG1sUEsBAhQAFAAAAAgAh07iQDMv&#10;BZ47AAAAOQAAABAAAAAAAAAAAQAgAAAADQEAAGRycy9zaGFwZXhtbC54bWxQSwUGAAAAAAYABgBb&#10;AQAAtwMAAAAA&#10;" path="m0,0c0,1,0,1,0,1c0,1,0,1,0,1c0,1,0,1,1,1c1,1,1,1,0,0xe">
                  <v:path o:connectlocs="0,0;0,6;0,6;4,6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4" o:spid="_x0000_s1026" o:spt="100" style="position:absolute;left:6915;top:21598;height:6;width:4;" fillcolor="#A6A6A6 [2092]" filled="t" stroked="f" coordsize="1,1" o:gfxdata="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s5R&#10;LMEAAADdAAAADwAAAAAAAAABACAAAAAiAAAAZHJzL2Rvd25yZXYueG1sUEsBAhQAFAAAAAgAh07i&#10;QDMvBZ47AAAAOQAAABAAAAAAAAAAAQAgAAAAEAEAAGRycy9zaGFwZXhtbC54bWxQSwUGAAAAAAYA&#10;BgBbAQAAugMAAAAA&#10;" path="m1,1c0,1,0,0,0,0c0,0,0,0,0,0c0,0,0,1,0,1c0,1,0,1,1,1c1,1,1,1,1,1xe">
                  <v:path o:connectlocs="4,6;0,0;0,0;0,6;4,6;4,6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5" o:spid="_x0000_s1026" o:spt="100" style="position:absolute;left:6918;top:21604;height:0;width:0;" fillcolor="#A6A6A6 [2092]" filled="t" stroked="f" coordsize="0,0" o:gfxdata="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BHt&#10;KMEAAADdAAAADwAAAAAAAAABACAAAAAiAAAAZHJzL2Rvd25yZXYueG1sUEsBAhQAFAAAAAgAh07i&#10;QDMvBZ47AAAAOQAAABAAAAAAAAAAAQAgAAAAEAEAAGRycy9zaGFwZXhtbC54bWxQSwUGAAAAAAYA&#10;BgBbAQAAugMAAAAA&#10;" path="m0,0c0,0,0,0,0,0c0,0,0,0,0,0c0,0,0,0,0,0c0,0,0,0,0,0c0,0,0,0,0,0c0,0,0,0,0,0xe">
                  <v:path o:connectlocs="0,0;0,0;0,0;0,0;0,0;0,0;0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6" o:spid="_x0000_s1026" o:spt="100" style="position:absolute;left:6915;top:21604;height:0;width:4;" fillcolor="#A6A6A6 [2092]" filled="t" stroked="f" coordsize="1,1" o:gfxdata="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VBq&#10;wMEAAADdAAAADwAAAAAAAAABACAAAAAiAAAAZHJzL2Rvd25yZXYueG1sUEsBAhQAFAAAAAgAh07i&#10;QDMvBZ47AAAAOQAAABAAAAAAAAAAAQAgAAAAEAEAAGRycy9zaGFwZXhtbC54bWxQSwUGAAAAAAYA&#10;BgBbAQAAugMAAAAA&#10;" path="m1,0c1,0,1,0,1,0c0,0,0,0,0,0c0,0,0,0,0,0c0,0,0,0,1,0xe">
                  <v:path o:connectlocs="4,0;4,0;0,0;0,0;4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7" o:spid="_x0000_s1026" o:spt="100" style="position:absolute;left:6918;top:21604;height:0;width:0;" fillcolor="#A6A6A6 [2092]" filled="t" stroked="f" coordsize="0,0" o:gfxdata="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LTQ&#10;x8EAAADdAAAADwAAAAAAAAABACAAAAAiAAAAZHJzL2Rvd25yZXYueG1sUEsBAhQAFAAAAAgAh07i&#10;QDMvBZ47AAAAOQAAABAAAAAAAAAAAQAgAAAAEAEAAGRycy9zaGFwZXhtbC54bWxQSwUGAAAAAAYA&#10;BgBbAQAAugMAAAAA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8" o:spid="_x0000_s1026" o:spt="100" style="position:absolute;left:6915;top:21598;height:6;width:4;" fillcolor="#A6A6A6 [2092]" filled="t" stroked="f" coordsize="1,1" o:gfxdata="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fVX&#10;L8EAAADdAAAADwAAAAAAAAABACAAAAAiAAAAZHJzL2Rvd25yZXYueG1sUEsBAhQAFAAAAAgAh07i&#10;QDMvBZ47AAAAOQAAABAAAAAAAAAAAQAgAAAAEAEAAGRycy9zaGFwZXhtbC54bWxQSwUGAAAAAAYA&#10;BgBbAQAAugMAAAAA&#10;" path="m1,1c1,1,1,1,0,1c1,1,1,1,1,1c0,1,0,0,0,0c0,0,0,0,0,0c0,0,0,0,0,0c0,0,0,1,1,1xe">
                  <v:path o:connectlocs="4,6;0,6;4,6;0,0;0,0;0,0;4,6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79" o:spid="_x0000_s1026" o:spt="100" style="position:absolute;left:6915;top:21604;height:0;width:4;" fillcolor="#A6A6A6 [2092]" filled="t" stroked="f" coordsize="1,1" o:gfxdata="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SfJ&#10;WMEAAADdAAAADwAAAAAAAAABACAAAAAiAAAAZHJzL2Rvd25yZXYueG1sUEsBAhQAFAAAAAgAh07i&#10;QDMvBZ47AAAAOQAAABAAAAAAAAAAAQAgAAAAEAEAAGRycy9zaGFwZXhtbC54bWxQSwUGAAAAAAYA&#10;BgBbAQAAugMAAAAA&#10;" path="m1,0c1,0,1,0,1,0c1,0,1,0,0,0c1,0,1,0,1,0c1,0,1,0,1,0xe">
                  <v:path o:connectlocs="4,0;4,0;0,0;4,0;4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0" o:spid="_x0000_s1026" o:spt="100" style="position:absolute;left:7122;top:21197;height:4;width:0;" fillcolor="#A6A6A6 [2092]" filled="t" stroked="f" coordsize="1,1" o:gfxdata="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mts&#10;w8EAAADdAAAADwAAAAAAAAABACAAAAAiAAAAZHJzL2Rvd25yZXYueG1sUEsBAhQAFAAAAAgAh07i&#10;QDMvBZ47AAAAOQAAABAAAAAAAAAAAQAgAAAAEAEAAGRycy9zaGFwZXhtbC54bWxQSwUGAAAAAAYA&#10;BgBbAQAAugMAAAAA&#10;" path="m0,0c0,0,0,0,0,0c0,0,0,0,0,0c0,1,0,1,0,1c0,1,0,1,0,1c0,0,0,0,0,0xe">
                  <v:path o:connectlocs="0,0;0,0;0,0;0,4;0,4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1" o:spid="_x0000_s1026" o:spt="100" style="position:absolute;left:7122;top:21197;height:0;width:0;" fillcolor="#A6A6A6 [2092]" filled="t" stroked="f" coordsize="0,0" o:gfxdata="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fnawr4A&#10;AADdAAAADwAAAAAAAAABACAAAAAiAAAAZHJzL2Rvd25yZXYueG1sUEsBAhQAFAAAAAgAh07iQDMv&#10;BZ47AAAAOQAAABAAAAAAAAAAAQAgAAAADQEAAGRycy9zaGFwZXhtbC54bWxQSwUGAAAAAAYABgBb&#10;AQAAtwMAAAAA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Oval 282" o:spid="_x0000_s1026" o:spt="3" type="#_x0000_t3" style="position:absolute;left:7122;top:21197;height:2;width:2;" fillcolor="#A6A6A6 [2092]" filled="t" stroked="f" coordsize="21600,21600" o:gfxdata="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8s1b4A&#10;AADdAAAADwAAAAAAAAABACAAAAAiAAAAZHJzL2Rvd25yZXYueG1sUEsBAhQAFAAAAAgAh07iQDMv&#10;BZ47AAAAOQAAABAAAAAAAAAAAQAgAAAADQEAAGRycy9zaGFwZXhtbC54bWxQSwUGAAAAAAYABgBb&#10;AQAAtwMAAAAA&#10;">
                  <v:fill on="t" opacity="13107f" focussize="0,0"/>
                  <v:stroke on="f"/>
                  <v:imagedata o:title=""/>
                  <o:lock v:ext="edit" aspectratio="f"/>
                </v:shape>
                <v:shape id="Oval 283" o:spid="_x0000_s1026" o:spt="3" type="#_x0000_t3" style="position:absolute;left:7122;top:21197;height:2;width:2;" fillcolor="#A6A6A6 [2092]" filled="t" stroked="f" coordsize="21600,21600" o:gfxdata="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P2NbgAAADdAAAA&#10;DwAAAAAAAAABACAAAAAiAAAAZHJzL2Rvd25yZXYueG1sUEsBAhQAFAAAAAgAh07iQDMvBZ47AAAA&#10;OQAAABAAAAAAAAAAAQAgAAAABwEAAGRycy9zaGFwZXhtbC54bWxQSwUGAAAAAAYABgBbAQAAsQMA&#10;AAAA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84" o:spid="_x0000_s1026" o:spt="100" style="position:absolute;left:7122;top:21197;height:4;width:0;" fillcolor="#A6A6A6 [2092]" filled="t" stroked="f" coordsize="1,1" o:gfxdata="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sgi&#10;UcEAAADdAAAADwAAAAAAAAABACAAAAAiAAAAZHJzL2Rvd25yZXYueG1sUEsBAhQAFAAAAAgAh07i&#10;QDMvBZ47AAAAOQAAABAAAAAAAAAAAQAgAAAAEAEAAGRycy9zaGFwZXhtbC54bWxQSwUGAAAAAAYA&#10;BgBbAQAAugMAAAAA&#10;" path="m0,0c0,0,0,0,0,1c0,1,0,0,0,0c0,0,0,0,0,0xe">
                  <v:path o:connectlocs="0,0;0,4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5" o:spid="_x0000_s1026" o:spt="100" style="position:absolute;left:7122;top:21197;height:0;width:0;" fillcolor="#A6A6A6 [2092]" filled="t" stroked="f" coordsize="0,0" o:gfxdata="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Bee&#10;VcEAAADdAAAADwAAAAAAAAABACAAAAAiAAAAZHJzL2Rvd25yZXYueG1sUEsBAhQAFAAAAAgAh07i&#10;QDMvBZ47AAAAOQAAABAAAAAAAAAAAQAgAAAAEAEAAGRycy9zaGFwZXhtbC54bWxQSwUGAAAAAAYA&#10;BgBbAQAAugMAAAAA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6" o:spid="_x0000_s1026" o:spt="100" style="position:absolute;left:7117;top:21808;height:0;width:6;" fillcolor="#A6A6A6 [2092]" filled="t" stroked="f" coordsize="1,1" o:gfxdata="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VYZ&#10;vcEAAADdAAAADwAAAAAAAAABACAAAAAiAAAAZHJzL2Rvd25yZXYueG1sUEsBAhQAFAAAAAgAh07i&#10;QDMvBZ47AAAAOQAAABAAAAAAAAAAAQAgAAAAEAEAAGRycy9zaGFwZXhtbC54bWxQSwUGAAAAAAYA&#10;BgBbAQAAugMAAAAA&#10;" path="m1,0c1,0,1,0,1,0c1,0,1,0,0,0c0,0,1,0,1,0xe">
                  <v:path o:connectlocs="6,0;6,0;0,0;6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87" o:spid="_x0000_s1026" o:spt="100" style="position:absolute;left:7063;top:21808;height:0;width:0;" fillcolor="#A6A6A6 [2092]" filled="t" stroked="f" coordsize="0,0" o:gfxdata="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LKj&#10;usEAAADdAAAADwAAAAAAAAABACAAAAAiAAAAZHJzL2Rvd25yZXYueG1sUEsBAhQAFAAAAAgAh07i&#10;QDMvBZ47AAAAOQAAABAAAAAAAAAAAQAgAAAAEAEAAGRycy9zaGFwZXhtbC54bWxQSwUGAAAAAAYA&#10;BgBbAQAAugMAAAAA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Oval 288" o:spid="_x0000_s1026" o:spt="3" type="#_x0000_t3" style="position:absolute;left:7063;top:21808;height:2;width:2;" fillcolor="#A6A6A6 [2092]" filled="t" stroked="f" coordsize="21600,21600" o:gfxdata="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ZFWt&#10;wAAAAN0AAAAPAAAAAAAAAAEAIAAAACIAAABkcnMvZG93bnJldi54bWxQSwECFAAUAAAACACHTuJA&#10;My8FnjsAAAA5AAAAEAAAAAAAAAABACAAAAAPAQAAZHJzL3NoYXBleG1sLnhtbFBLBQYAAAAABgAG&#10;AFsBAAC5AwAA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89" o:spid="_x0000_s1026" o:spt="100" style="position:absolute;left:7063;top:21808;height:4;width:0;" fillcolor="#A6A6A6 [2092]" filled="t" stroked="f" coordsize="1,1" o:gfxdata="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SG6&#10;JcEAAADdAAAADwAAAAAAAAABACAAAAAiAAAAZHJzL2Rvd25yZXYueG1sUEsBAhQAFAAAAAgAh07i&#10;QDMvBZ47AAAAOQAAABAAAAAAAAAAAQAgAAAAEAEAAGRycy9zaGFwZXhtbC54bWxQSwUGAAAAAAYA&#10;BgBbAQAAugMAAAAA&#10;" path="m0,1c0,1,0,1,0,1c0,1,0,1,0,0c0,1,0,1,0,1xe">
                  <v:path o:connectlocs="0,4;0,4;0,0;0,4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290" o:spid="_x0000_s1026" o:spt="3" type="#_x0000_t3" style="position:absolute;left:7063;top:21808;height:4;width:2;" fillcolor="#A6A6A6 [2092]" filled="t" stroked="f" coordsize="21600,21600" o:gfxdata="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+m5B&#10;wAAAAN0AAAAPAAAAAAAAAAEAIAAAACIAAABkcnMvZG93bnJldi54bWxQSwECFAAUAAAACACHTuJA&#10;My8FnjsAAAA5AAAAEAAAAAAAAAABACAAAAAPAQAAZHJzL3NoYXBleG1sLnhtbFBLBQYAAAAABgAG&#10;AFsBAAC5AwAA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91" o:spid="_x0000_s1026" o:spt="100" style="position:absolute;left:7395;top:21808;height:4;width:6;" fillcolor="#A6A6A6 [2092]" filled="t" stroked="f" coordsize="1,1" o:gfxdata="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/KLzL4A&#10;AADdAAAADwAAAAAAAAABACAAAAAiAAAAZHJzL2Rvd25yZXYueG1sUEsBAhQAFAAAAAgAh07iQDMv&#10;BZ47AAAAOQAAABAAAAAAAAAAAQAgAAAADQEAAGRycy9zaGFwZXhtbC54bWxQSwUGAAAAAAYABgBb&#10;AQAAtwMAAAAA&#10;" path="m1,1c1,1,1,1,1,1c1,1,1,1,1,1c1,1,0,0,0,0c0,1,1,1,1,1c1,1,1,1,1,1xe">
                  <v:path o:connectlocs="6,4;6,4;6,4;0,0;6,4;6,4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2" o:spid="_x0000_s1026" o:spt="100" style="position:absolute;left:7336;top:21808;height:4;width:6;" fillcolor="#A6A6A6 [2092]" filled="t" stroked="f" coordsize="1,1" o:gfxdata="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L4u&#10;V8EAAADdAAAADwAAAAAAAAABACAAAAAiAAAAZHJzL2Rvd25yZXYueG1sUEsBAhQAFAAAAAgAh07i&#10;QDMvBZ47AAAAOQAAABAAAAAAAAAAAQAgAAAAEAEAAGRycy9zaGFwZXhtbC54bWxQSwUGAAAAAAYA&#10;BgBbAQAAugMAAAAA&#10;" path="m1,0c1,0,1,0,0,1c1,1,1,0,1,0c1,0,1,0,1,0xe">
                  <v:path o:connectlocs="6,0;0,4;6,0;6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3" o:spid="_x0000_s1026" o:spt="100" style="position:absolute;left:7401;top:21812;height:0;width:0;" fillcolor="#A6A6A6 [2092]" filled="t" stroked="f" coordsize="0,0" o:gfxdata="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UDNkvQAA&#10;AN0AAAAPAAAAAAAAAAEAIAAAACIAAABkcnMvZG93bnJldi54bWxQSwECFAAUAAAACACHTuJAMy8F&#10;njsAAAA5AAAAEAAAAAAAAAABACAAAAAMAQAAZHJzL3NoYXBleG1sLnhtbFBLBQYAAAAABgAGAFsB&#10;AAC2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294" o:spid="_x0000_s1026" o:spt="3" type="#_x0000_t3" style="position:absolute;left:7401;top:21812;height:2;width:2;" fillcolor="#A6A6A6 [2092]" filled="t" stroked="f" coordsize="21600,21600" o:gfxdata="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hsVz&#10;wAAAAN0AAAAPAAAAAAAAAAEAIAAAACIAAABkcnMvZG93bnJldi54bWxQSwECFAAUAAAACACHTuJA&#10;My8FnjsAAAA5AAAAEAAAAAAAAAABACAAAAAPAQAAZHJzL3NoYXBleG1sLnhtbFBLBQYAAAAABgAG&#10;AFsBAAC5AwAAAAA=&#10;">
                  <v:fill on="t" opacity="13107f" focussize="0,0"/>
                  <v:stroke on="f"/>
                  <v:imagedata o:title=""/>
                  <o:lock v:ext="edit" aspectratio="f"/>
                </v:shape>
                <v:shape id="Oval 295" o:spid="_x0000_s1026" o:spt="3" type="#_x0000_t3" style="position:absolute;left:7401;top:21812;height:2;width:2;" fillcolor="#A6A6A6 [2092]" filled="t" stroked="f" coordsize="21600,21600" o:gfxdata="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VFsE&#10;wAAAAN0AAAAPAAAAAAAAAAEAIAAAACIAAABkcnMvZG93bnJldi54bWxQSwECFAAUAAAACACHTuJA&#10;My8FnjsAAAA5AAAAEAAAAAAAAAABACAAAAAPAQAAZHJzL3NoYXBleG1sLnhtbFBLBQYAAAAABgAG&#10;AFsBAAC5AwAA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296" o:spid="_x0000_s1026" o:spt="100" style="position:absolute;left:7520;top:21613;height:61;width:15;" fillcolor="#A6A6A6 [2092]" filled="t" stroked="f" coordsize="3,12" o:gfxdata="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sbVc&#10;wAAAAN0AAAAPAAAAAAAAAAEAIAAAACIAAABkcnMvZG93bnJldi54bWxQSwECFAAUAAAACACHTuJA&#10;My8FnjsAAAA5AAAAEAAAAAAAAAABACAAAAAPAQAAZHJzL3NoYXBleG1sLnhtbFBLBQYAAAAABgAG&#10;AFsBAAC5AwAAAAA=&#10;" path="m3,0c3,0,3,0,3,0c0,4,1,8,3,12c3,12,3,12,3,12c3,12,3,12,3,12c3,12,3,12,3,12c1,8,1,4,3,0c3,0,3,0,3,0c3,0,3,0,3,0xe">
                  <v:path o:connectlocs="15,0;15,0;15,61;15,61;15,61;15,61;15,0;15,0;15,0" o:connectangles="0,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7" o:spid="_x0000_s1026" o:spt="100" style="position:absolute;left:7535;top:21613;height:0;width:0;" fillcolor="#A6A6A6 [2092]" filled="t" stroked="f" coordsize="0,0" o:gfxdata="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Vr&#10;NWfCAAAA3QAAAA8AAAAAAAAAAQAgAAAAIgAAAGRycy9kb3ducmV2LnhtbFBLAQIUABQAAAAIAIdO&#10;4kAzLwWeOwAAADkAAAAQAAAAAAAAAAEAIAAAABEBAABkcnMvc2hhcGV4bWwueG1sUEsFBgAAAAAG&#10;AAYAWwEAALsDAAAAAA==&#10;" path="m0,0c0,0,0,0,0,0c0,0,0,0,0,0xe">
                  <v:path o:connectlocs="0,0;0,0;0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8" o:spid="_x0000_s1026" o:spt="100" style="position:absolute;left:7535;top:21675;height:0;width:0;" fillcolor="#A6A6A6 [2092]" filled="t" stroked="f" coordsize="0,0" o:gfxdata="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on&#10;kPzCAAAA3QAAAA8AAAAAAAAAAQAgAAAAIgAAAGRycy9kb3ducmV2LnhtbFBLAQIUABQAAAAIAIdO&#10;4kAzLwWeOwAAADkAAAAQAAAAAAAAAAEAIAAAABEBAABkcnMvc2hhcGV4bWwueG1sUEsFBgAAAAAG&#10;AAYAWwEAALsDAAAAAA==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299" o:spid="_x0000_s1026" o:spt="100" style="position:absolute;left:7535;top:21675;height:0;width:0;" fillcolor="#A6A6A6 [2092]" filled="t" stroked="f" coordsize="0,0" o:gfxdata="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vUO&#10;i8EAAADdAAAADwAAAAAAAAABACAAAAAiAAAAZHJzL2Rvd25yZXYueG1sUEsBAhQAFAAAAAgAh07i&#10;QDMvBZ47AAAAOQAAABAAAAAAAAAAAQAgAAAAEAEAAGRycy9zaGFwZXhtbC54bWxQSwUGAAAAAAYA&#10;BgBbAQAAugMAAAAA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0" o:spid="_x0000_s1026" o:spt="100" style="position:absolute;left:7535;top:21675;height:0;width:0;" fillcolor="#A6A6A6 [2092]" filled="t" stroked="f" coordsize="0,0" o:gfxdata="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bmr&#10;EMEAAADdAAAADwAAAAAAAAABACAAAAAiAAAAZHJzL2Rvd25yZXYueG1sUEsBAhQAFAAAAAgAh07i&#10;QDMvBZ47AAAAOQAAABAAAAAAAAAAAQAgAAAAEAEAAGRycy9zaGFwZXhtbC54bWxQSwUGAAAAAAYA&#10;BgBbAQAAugMAAAAA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301" o:spid="_x0000_s1026" o:spt="3" type="#_x0000_t3" style="position:absolute;left:7535;top:21675;height:2;width:2;" fillcolor="#A6A6A6 [2092]" filled="t" stroked="f" coordsize="21600,21600" o:gfxdata="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bxs7rgAAADdAAAA&#10;DwAAAAAAAAABACAAAAAiAAAAZHJzL2Rvd25yZXYueG1sUEsBAhQAFAAAAAgAh07iQDMvBZ47AAAA&#10;OQAAABAAAAAAAAAAAQAgAAAABwEAAGRycy9zaGFwZXhtbC54bWxQSwUGAAAAAAYABgBbAQAAsQMA&#10;AAAA&#10;">
                  <v:fill on="t" opacity="13107f" focussize="0,0"/>
                  <v:stroke on="f"/>
                  <v:imagedata o:title=""/>
                  <o:lock v:ext="edit" aspectratio="f"/>
                </v:shape>
                <v:shape id="Freeform 302" o:spid="_x0000_s1026" o:spt="100" style="position:absolute;left:6993;top:21684;height:59;width:17;" fillcolor="#A6A6A6 [2092]" filled="t" stroked="f" coordsize="3,12" o:gfxdata="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WYK2&#10;wAAAAN0AAAAPAAAAAAAAAAEAIAAAACIAAABkcnMvZG93bnJldi54bWxQSwECFAAUAAAACACHTuJA&#10;My8FnjsAAAA5AAAAEAAAAAAAAAABACAAAAAPAQAAZHJzL3NoYXBleG1sLnhtbFBLBQYAAAAABgAG&#10;AFsBAAC5AwAAAAA=&#10;" path="m0,11c1,11,1,10,2,9c3,6,3,3,1,0c1,0,1,0,1,0c3,4,3,8,0,11c0,12,0,12,0,12c0,11,0,11,0,11c0,11,0,11,0,11xe">
                  <v:path o:connectlocs="0,54;11,44;5,0;5,0;0,54;0,59;0,54;0,54" o:connectangles="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3" o:spid="_x0000_s1026" o:spt="100" style="position:absolute;left:6998;top:21684;height:0;width:0;" fillcolor="#A6A6A6 [2092]" filled="t" stroked="f" coordsize="0,0" o:gfxdata="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PPnZvQAA&#10;AN0AAAAPAAAAAAAAAAEAIAAAACIAAABkcnMvZG93bnJldi54bWxQSwECFAAUAAAACACHTuJAMy8F&#10;njsAAAA5AAAAEAAAAAAAAAABACAAAAAMAQAAZHJzL3NoYXBleG1sLnhtbFBLBQYAAAAABgAGAFsB&#10;AAC2AwAAAAA=&#10;" path="m0,0c0,0,0,0,0,0c0,0,0,0,0,0c0,0,0,0,0,0c0,0,0,0,0,0c0,0,0,0,0,0c0,0,0,0,0,0xe">
                  <v:path o:connectlocs="0,0;0,0;0,0;0,0;0,0;0,0;0,0" o:connectangles="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4" o:spid="_x0000_s1026" o:spt="100" style="position:absolute;left:6993;top:21738;height:6;width:0;" fillcolor="#A6A6A6 [2092]" filled="t" stroked="f" coordsize="1,1" o:gfxdata="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fX4x&#10;wAAAAN0AAAAPAAAAAAAAAAEAIAAAACIAAABkcnMvZG93bnJldi54bWxQSwECFAAUAAAACACHTuJA&#10;My8FnjsAAAA5AAAAEAAAAAAAAAABACAAAAAPAQAAZHJzL3NoYXBleG1sLnhtbFBLBQYAAAAABgAG&#10;AFsBAAC5AwAAAAA=&#10;" path="m0,0c0,0,0,0,0,1c0,1,0,1,0,1c0,0,0,0,0,0c0,0,0,0,0,0xe">
                  <v:path o:connectlocs="0,0;0,6;0,6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5" o:spid="_x0000_s1026" o:spt="100" style="position:absolute;left:7191;top:21808;height:9;width:11;" fillcolor="#A6A6A6 [2092]" filled="t" stroked="f" coordsize="2,2" o:gfxdata="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nTy2/&#10;AAAA3QAAAA8AAAAAAAAAAQAgAAAAIgAAAGRycy9kb3ducmV2LnhtbFBLAQIUABQAAAAIAIdO4kAz&#10;LwWeOwAAADkAAAAQAAAAAAAAAAEAIAAAAA4BAABkcnMvc2hhcGV4bWwueG1sUEsFBgAAAAAGAAYA&#10;WwEAALgDAAAAAA==&#10;" path="m2,0c1,1,1,1,0,2c1,1,1,1,2,0xe">
                  <v:path o:connectlocs="11,0;0,9;11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6" o:spid="_x0000_s1026" o:spt="100" style="position:absolute;left:7202;top:21753;height:6;width:4;" fillcolor="#A6A6A6 [2092]" filled="t" stroked="f" coordsize="1,1" o:gfxdata="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uNF&#10;3cEAAADdAAAADwAAAAAAAAABACAAAAAiAAAAZHJzL2Rvd25yZXYueG1sUEsBAhQAFAAAAAgAh07i&#10;QDMvBZ47AAAAOQAAABAAAAAAAAAAAQAgAAAAEAEAAGRycy9zaGFwZXhtbC54bWxQSwUGAAAAAAYA&#10;BgBbAQAAugMAAAAA&#10;" path="m1,1c1,0,1,0,1,1c1,0,1,0,0,0c1,0,1,1,1,1c1,1,1,1,1,1xe">
                  <v:path o:connectlocs="4,6;4,6;0,0;4,6;4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7" o:spid="_x0000_s1026" o:spt="100" style="position:absolute;left:7206;top:21753;height:6;width:0;" fillcolor="#A6A6A6 [2092]" filled="t" stroked="f" coordsize="1,1" o:gfxdata="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Qrd&#10;qcEAAADdAAAADwAAAAAAAAABACAAAAAiAAAAZHJzL2Rvd25yZXYueG1sUEsBAhQAFAAAAAgAh07i&#10;QDMvBZ47AAAAOQAAABAAAAAAAAAAAQAgAAAAEAEAAGRycy9zaGFwZXhtbC54bWxQSwUGAAAAAAYA&#10;BgBbAQAAugMAAAAA&#10;" path="m0,1c0,0,0,0,0,1c0,1,0,1,0,1c0,1,0,1,0,1c0,1,0,1,0,1xe">
                  <v:path o:connectlocs="0,6;0,6;0,6;0,6;0,6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8" o:spid="_x0000_s1026" o:spt="100" style="position:absolute;left:7182;top:21734;height:4;width:6;" fillcolor="#A6A6A6 [2092]" filled="t" stroked="f" coordsize="1,1" o:gfxdata="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kZ4&#10;MsEAAADdAAAADwAAAAAAAAABACAAAAAiAAAAZHJzL2Rvd25yZXYueG1sUEsBAhQAFAAAAAgAh07i&#10;QDMvBZ47AAAAOQAAABAAAAAAAAAAAQAgAAAAEAEAAGRycy9zaGFwZXhtbC54bWxQSwUGAAAAAAYA&#10;BgBbAQAAugMAAAAA&#10;" path="m0,0c0,0,0,0,0,0c0,0,1,1,1,1c1,0,1,0,0,0c1,0,1,0,0,0xe">
                  <v:path o:connectlocs="0,0;0,0;6,4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09" o:spid="_x0000_s1026" o:spt="100" style="position:absolute;left:7182;top:21734;height:0;width:6;" fillcolor="#A6A6A6 [2092]" filled="t" stroked="f" coordsize="1,1" o:gfxdata="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pTm&#10;RcEAAADdAAAADwAAAAAAAAABACAAAAAiAAAAZHJzL2Rvd25yZXYueG1sUEsBAhQAFAAAAAgAh07i&#10;QDMvBZ47AAAAOQAAABAAAAAAAAAAAQAgAAAAEAEAAGRycy9zaGFwZXhtbC54bWxQSwUGAAAAAAYA&#10;BgBbAQAAugMAAAAA&#10;" path="m0,0c0,0,0,0,0,0c1,0,1,0,0,0c0,0,0,0,0,0c1,0,0,0,0,0xe">
                  <v:path o:connectlocs="0,0;0,0;0,0;0,0;0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0" o:spid="_x0000_s1026" o:spt="100" style="position:absolute;left:7535;top:21613;height:0;width:0;" fillcolor="#A6A6A6 [2092]" filled="t" stroked="f" coordsize="0,0" o:gfxdata="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vV&#10;Ya3CAAAA3QAAAA8AAAAAAAAAAQAgAAAAIgAAAGRycy9kb3ducmV2LnhtbFBLAQIUABQAAAAIAIdO&#10;4kAzLwWeOwAAADkAAAAQAAAAAAAAAAEAIAAAABEBAABkcnMvc2hhcGV4bWwueG1sUEsFBgAAAAAG&#10;AAYAWwEAALsDAAAAAA==&#10;" path="m0,0c0,0,0,0,0,0c0,0,0,0,0,0c0,0,0,0,0,0c0,0,0,0,0,0c0,0,0,0,0,0xe">
                  <v:path o:connectlocs="0,0;0,0;0,0;0,0;0,0;0,0" o:connectangles="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1" o:spid="_x0000_s1026" o:spt="100" style="position:absolute;left:7535;top:21613;height:0;width:0;" fillcolor="#A6A6A6 [2092]" filled="t" stroked="f" coordsize="0,0" o:gfxdata="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SvXfvQAA&#10;AN0AAAAPAAAAAAAAAAEAIAAAACIAAABkcnMvZG93bnJldi54bWxQSwECFAAUAAAACACHTuJAMy8F&#10;njsAAAA5AAAAEAAAAAAAAAABACAAAAAMAQAAZHJzL3NoYXBleG1sLnhtbFBLBQYAAAAABgAGAFsB&#10;AAC2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312" o:spid="_x0000_s1026" o:spt="3" type="#_x0000_t3" style="position:absolute;left:7535;top:21613;height:2;width:2;" fillcolor="#A6A6A6 [2092]" filled="t" stroked="f" coordsize="21600,21600" o:gfxdata="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nAPI&#10;wAAAAN0AAAAPAAAAAAAAAAEAIAAAACIAAABkcnMvZG93bnJldi54bWxQSwECFAAUAAAACACHTuJA&#10;My8FnjsAAAA5AAAAEAAAAAAAAAABACAAAAAPAQAAZHJzL3NoYXBleG1sLnhtbFBLBQYAAAAABgAG&#10;AFsBAAC5AwAA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313" o:spid="_x0000_s1026" o:spt="100" style="position:absolute;left:7535;top:21613;height:0;width:0;" fillcolor="#A6A6A6 [2092]" filled="t" stroked="f" coordsize="0,0" o:gfxdata="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5W8EvQAA&#10;AN0AAAAPAAAAAAAAAAEAIAAAACIAAABkcnMvZG93bnJldi54bWxQSwECFAAUAAAACACHTuJAMy8F&#10;njsAAAA5AAAAEAAAAAAAAAABACAAAAAMAQAAZHJzL3NoYXBleG1sLnhtbFBLBQYAAAAABgAGAFsB&#10;AAC2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4" o:spid="_x0000_s1026" o:spt="100" style="position:absolute;left:7535;top:21613;height:0;width:0;" fillcolor="#A6A6A6 [2092]" filled="t" stroked="f" coordsize="0,0" o:gfxdata="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qnK&#10;n8EAAADdAAAADwAAAAAAAAABACAAAAAiAAAAZHJzL2Rvd25yZXYueG1sUEsBAhQAFAAAAAgAh07i&#10;QDMvBZ47AAAAOQAAABAAAAAAAAAAAQAgAAAAEAEAAGRycy9zaGFwZXhtbC54bWxQSwUGAAAAAAYA&#10;BgBbAQAAugMAAAAA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315" o:spid="_x0000_s1026" o:spt="3" type="#_x0000_t3" style="position:absolute;left:7535;top:21613;height:2;width:2;" fillcolor="#A6A6A6 [2092]" filled="t" stroked="f" coordsize="21600,21600" o:gfxdata="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4Qdk&#10;wAAAAN0AAAAPAAAAAAAAAAEAIAAAACIAAABkcnMvZG93bnJldi54bWxQSwECFAAUAAAACACHTuJA&#10;My8FnjsAAAA5AAAAEAAAAAAAAAABACAAAAAPAQAAZHJzL3NoYXBleG1sLnhtbFBLBQYAAAAABgAG&#10;AFsBAAC5AwAAAAA=&#10;">
                  <v:fill on="t" opacity="13107f" focussize="0,0"/>
                  <v:stroke on="f"/>
                  <v:imagedata o:title=""/>
                  <o:lock v:ext="edit" aspectratio="f"/>
                </v:shape>
                <v:shape id="Freeform 316" o:spid="_x0000_s1026" o:spt="100" style="position:absolute;left:6924;top:21474;height:6;width:6;" fillcolor="#A6A6A6 [2092]" filled="t" stroked="f" coordsize="1,1" o:gfxdata="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zrT&#10;AMEAAADdAAAADwAAAAAAAAABACAAAAAiAAAAZHJzL2Rvd25yZXYueG1sUEsBAhQAFAAAAAgAh07i&#10;QDMvBZ47AAAAOQAAABAAAAAAAAAAAQAgAAAAEAEAAGRycy9zaGFwZXhtbC54bWxQSwUGAAAAAAYA&#10;BgBbAQAAugMAAAAA&#10;" path="m1,0c1,0,1,0,0,0c0,0,1,0,1,1c1,1,1,1,1,1c1,0,1,0,1,0xe">
                  <v:path o:connectlocs="6,0;0,0;6,6;6,6;6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7" o:spid="_x0000_s1026" o:spt="100" style="position:absolute;left:6929;top:21474;height:6;width:0;" fillcolor="#A6A6A6 [2092]" filled="t" stroked="f" coordsize="1,1" o:gfxdata="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NNL&#10;dMEAAADdAAAADwAAAAAAAAABACAAAAAiAAAAZHJzL2Rvd25yZXYueG1sUEsBAhQAFAAAAAgAh07i&#10;QDMvBZ47AAAAOQAAABAAAAAAAAAAAQAgAAAAEAEAAGRycy9zaGFwZXhtbC54bWxQSwUGAAAAAAYA&#10;BgBbAQAAugMAAAAA&#10;" path="m0,1c0,0,0,0,0,0c0,0,0,0,0,1xe">
                  <v:path o:connectlocs="0,6;0,0;0,6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8" o:spid="_x0000_s1026" o:spt="100" style="position:absolute;left:7410;top:21550;height:4;width:6;" fillcolor="#A6A6A6 [2092]" filled="t" stroked="f" coordsize="1,1" o:gfxdata="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5/u&#10;78EAAADdAAAADwAAAAAAAAABACAAAAAiAAAAZHJzL2Rvd25yZXYueG1sUEsBAhQAFAAAAAgAh07i&#10;QDMvBZ47AAAAOQAAABAAAAAAAAAAAQAgAAAAEAEAAGRycy9zaGFwZXhtbC54bWxQSwUGAAAAAAYA&#10;BgBbAQAAugMAAAAA&#10;" path="m1,0c1,0,1,0,1,0c0,0,1,1,1,1c1,1,1,1,1,1c1,0,1,0,1,0xe">
                  <v:path o:connectlocs="6,0;6,0;6,4;6,4;6,0" o:connectangles="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19" o:spid="_x0000_s1026" o:spt="100" style="position:absolute;left:7416;top:21550;height:4;width:0;" fillcolor="#A6A6A6 [2092]" filled="t" stroked="f" coordsize="1,1" o:gfxdata="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01w&#10;mMEAAADdAAAADwAAAAAAAAABACAAAAAiAAAAZHJzL2Rvd25yZXYueG1sUEsBAhQAFAAAAAgAh07i&#10;QDMvBZ47AAAAOQAAABAAAAAAAAAAAQAgAAAAEAEAAGRycy9zaGFwZXhtbC54bWxQSwUGAAAAAAYA&#10;BgBbAQAAugMAAAAA&#10;" path="m0,0c0,0,0,0,0,1c0,0,0,1,0,0xe">
                  <v:path o:connectlocs="0,0;0,4;0,0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0" o:spid="_x0000_s1026" o:spt="100" style="position:absolute;left:7390;top:21524;height:6;width:0;" fillcolor="#A6A6A6 [2092]" filled="t" stroked="f" coordsize="1,1" o:gfxdata="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AdUD&#10;wAAAAN0AAAAPAAAAAAAAAAEAIAAAACIAAABkcnMvZG93bnJldi54bWxQSwECFAAUAAAACACHTuJA&#10;My8FnjsAAAA5AAAAEAAAAAAAAAABACAAAAAPAQAAZHJzL3NoYXBleG1sLnhtbFBLBQYAAAAABgAG&#10;AFsBAAC5AwAAAAA=&#10;" path="m0,0c0,1,0,1,0,1c0,0,0,0,0,0c0,0,0,0,0,0xe">
                  <v:path o:connectlocs="0,0;0,6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1" o:spid="_x0000_s1026" o:spt="100" style="position:absolute;left:7390;top:21524;height:0;width:0;" fillcolor="#A6A6A6 [2092]" filled="t" stroked="f" coordsize="0,0" o:gfxdata="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k2MCvQAA&#10;AN0AAAAPAAAAAAAAAAEAIAAAACIAAABkcnMvZG93bnJldi54bWxQSwECFAAUAAAACACHTuJAMy8F&#10;njsAAAA5AAAAEAAAAAAAAAABACAAAAAMAQAAZHJzL3NoYXBleG1sLnhtbFBLBQYAAAAABgAGAFsB&#10;AAC2AwAAAAA=&#10;" path="m0,0c0,0,0,0,0,0c0,0,0,0,0,0c0,0,0,0,0,0xe">
                  <v:path o:connectlocs="0,0;0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2" o:spid="_x0000_s1026" o:spt="100" style="position:absolute;left:7202;top:21201;height:0;width:4;" fillcolor="#A6A6A6 [2092]" filled="t" stroked="f" coordsize="1,1" o:gfxdata="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tLk&#10;6sEAAADdAAAADwAAAAAAAAABACAAAAAiAAAAZHJzL2Rvd25yZXYueG1sUEsBAhQAFAAAAAgAh07i&#10;QDMvBZ47AAAAOQAAABAAAAAAAAAAAQAgAAAAEAEAAGRycy9zaGFwZXhtbC54bWxQSwUGAAAAAAYA&#10;BgBbAQAAugMAAAAA&#10;" path="m1,0c1,0,1,0,0,0c0,0,1,0,1,0c0,0,1,0,1,0xe">
                  <v:path o:connectlocs="4,0;0,0;4,0;4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3" o:spid="_x0000_s1026" o:spt="100" style="position:absolute;left:7202;top:21201;height:0;width:4;" fillcolor="#A6A6A6 [2092]" filled="t" stroked="f" coordsize="1,1" o:gfxdata="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PT1QvQAA&#10;AN0AAAAPAAAAAAAAAAEAIAAAACIAAABkcnMvZG93bnJldi54bWxQSwECFAAUAAAACACHTuJAMy8F&#10;njsAAAA5AAAAEAAAAAAAAAABACAAAAAMAQAAZHJzL3NoYXBleG1sLnhtbFBLBQYAAAAABgAGAFsB&#10;AAC2AwAAAAA=&#10;" path="m1,0c1,0,0,0,1,0c1,0,1,0,1,0c1,0,1,0,1,0xe">
                  <v:path o:connectlocs="4,0;4,0;4,0;4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4" o:spid="_x0000_s1026" o:spt="100" style="position:absolute;left:7132;top:21734;height:4;width:6;" fillcolor="#A6A6A6 [2092]" filled="t" stroked="f" coordsize="1,1" o:gfxdata="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cZjL&#10;wAAAAN0AAAAPAAAAAAAAAAEAIAAAACIAAABkcnMvZG93bnJldi54bWxQSwECFAAUAAAACACHTuJA&#10;My8FnjsAAAA5AAAAEAAAAAAAAAABACAAAAAPAQAAZHJzL3NoYXBleG1sLnhtbFBLBQYAAAAABgAG&#10;AFsBAAC5AwAAAAA=&#10;" path="m1,1c1,0,1,0,1,0c1,0,0,1,0,1c1,1,1,1,1,1xe">
                  <v:path o:connectlocs="6,4;6,0;0,4;6,4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5" o:spid="_x0000_s1026" o:spt="100" style="position:absolute;left:7137;top:21734;height:4;width:0;" fillcolor="#A6A6A6 [2092]" filled="t" stroked="f" coordsize="1,1" o:gfxdata="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owa8&#10;wAAAAN0AAAAPAAAAAAAAAAEAIAAAACIAAABkcnMvZG93bnJldi54bWxQSwECFAAUAAAACACHTuJA&#10;My8FnjsAAAA5AAAAEAAAAAAAAAABACAAAAAPAQAAZHJzL3NoYXBleG1sLnhtbFBLBQYAAAAABgAG&#10;AFsBAAC5AwAAAAA=&#10;" path="m0,1c0,0,0,0,0,0c0,0,0,0,0,1xe">
                  <v:path o:connectlocs="0,4;0,0;0,4" o:connectangles="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6" o:spid="_x0000_s1026" o:spt="100" style="position:absolute;left:7117;top:21753;height:0;width:6;" fillcolor="#A6A6A6 [2092]" filled="t" stroked="f" coordsize="1,1" o:gfxdata="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u+j&#10;J8EAAADdAAAADwAAAAAAAAABACAAAAAiAAAAZHJzL2Rvd25yZXYueG1sUEsBAhQAFAAAAAgAh07i&#10;QDMvBZ47AAAAOQAAABAAAAAAAAAAAQAgAAAAEAEAAGRycy9zaGFwZXhtbC54bWxQSwUGAAAAAAYA&#10;BgBbAQAAugMAAAAA&#10;" path="m0,0c0,0,1,0,1,0c0,0,0,0,0,0c0,0,0,0,0,0xe">
                  <v:path o:connectlocs="0,0;6,0;0,0;0,0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Oval 327" o:spid="_x0000_s1026" o:spt="3" type="#_x0000_t3" style="position:absolute;left:7117;top:21753;height:2;width:2;" fillcolor="#A6A6A6 [2092]" filled="t" stroked="f" coordsize="21600,21600" o:gfxdata="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FKrL4A&#10;AADdAAAADwAAAAAAAAABACAAAAAiAAAAZHJzL2Rvd25yZXYueG1sUEsBAhQAFAAAAAgAh07iQDMv&#10;BZ47AAAAOQAAABAAAAAAAAAAAQAgAAAADQEAAGRycy9zaGFwZXhtbC54bWxQSwUGAAAAAAYABgBb&#10;AQAAtwMAAAAA&#10;">
                  <v:fill on="t" opacity="13107f" focussize="0,0"/>
                  <v:stroke on="f"/>
                  <v:imagedata o:title=""/>
                  <o:lock v:ext="edit" aspectratio="f"/>
                </v:shape>
                <v:shape id="Freeform 328" o:spid="_x0000_s1026" o:spt="100" style="position:absolute;left:7117;top:21753;height:0;width:0;" fillcolor="#A6A6A6 [2092]" filled="t" stroked="f" coordsize="0,0" o:gfxdata="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RH&#10;vLvCAAAA3QAAAA8AAAAAAAAAAQAgAAAAIgAAAGRycy9kb3ducmV2LnhtbFBLAQIUABQAAAAIAIdO&#10;4kAzLwWeOwAAADkAAAAQAAAAAAAAAAEAIAAAABEBAABkcnMvc2hhcGV4bWwueG1sUEsFBgAAAAAG&#10;AAYAWwEAALsDAAAAAA==&#10;" path="m0,0c0,0,0,0,0,0c0,0,0,0,0,0c0,0,0,0,0,0c0,0,0,0,0,0c0,0,0,0,0,0c0,0,0,0,0,0c0,0,0,0,0,0xe">
                  <v:path o:connectlocs="0,0;0,0;0,0;0,0;0,0;0,0;0,0;0,0" o:connectangles="0,0,0,0,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29" o:spid="_x0000_s1026" o:spt="100" style="position:absolute;left:7529;top:21474;height:6;width:6;" fillcolor="#A6A6A6 [2092]" filled="t" stroked="f" coordsize="1,1" o:gfxdata="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pgA&#10;v8EAAADdAAAADwAAAAAAAAABACAAAAAiAAAAZHJzL2Rvd25yZXYueG1sUEsBAhQAFAAAAAgAh07i&#10;QDMvBZ47AAAAOQAAABAAAAAAAAAAAQAgAAAAEAEAAGRycy9zaGFwZXhtbC54bWxQSwUGAAAAAAYA&#10;BgBbAQAAugMAAAAA&#10;" path="m1,1c1,1,1,1,1,0c1,0,1,1,0,1c1,1,1,1,1,1xe">
                  <v:path o:connectlocs="6,6;6,0;0,6;6,6" o:connectangles="0,0,0,0"/>
                  <v:fill on="t" opacity="13107f" focussize="0,0"/>
                  <v:stroke on="f"/>
                  <v:imagedata o:title=""/>
                  <o:lock v:ext="edit" aspectratio="f"/>
                </v:shape>
                <v:shape id="Freeform 330" o:spid="_x0000_s1026" o:spt="100" style="position:absolute;left:7529;top:21480;height:0;width:6;" fillcolor="#A6A6A6 [2092]" filled="t" stroked="f" coordsize="1,1" o:gfxdata="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dSl&#10;JMEAAADdAAAADwAAAAAAAAABACAAAAAiAAAAZHJzL2Rvd25yZXYueG1sUEsBAhQAFAAAAAgAh07i&#10;QDMvBZ47AAAAOQAAABAAAAAAAAAAAQAgAAAAEAEAAGRycy9zaGFwZXhtbC54bWxQSwUGAAAAAAYA&#10;BgBbAQAAugMAAAAA&#10;" path="m1,0c1,0,1,0,0,0c0,0,0,0,0,0c0,0,1,0,1,0xe">
                  <v:path o:connectlocs="6,0;0,0;0,0;6,0" o:connectangles="0,0,0,0"/>
                  <v:fill on="t" opacity="13107f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8980224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1574165</wp:posOffset>
                </wp:positionV>
                <wp:extent cx="3658870" cy="3668395"/>
                <wp:effectExtent l="0" t="0" r="17780" b="8255"/>
                <wp:wrapNone/>
                <wp:docPr id="246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870" cy="3668395"/>
                        </a:xfrm>
                        <a:prstGeom prst="ellipse">
                          <a:avLst/>
                        </a:prstGeom>
                        <a:gradFill>
                          <a:gsLst>
                            <a:gs pos="100000">
                              <a:schemeClr val="accent2"/>
                            </a:gs>
                            <a:gs pos="0">
                              <a:schemeClr val="accent3"/>
                            </a:gs>
                          </a:gsLst>
                          <a:lin ang="9180000" scaled="0"/>
                        </a:gra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6" o:spid="_x0000_s1026" o:spt="3" type="#_x0000_t3" style="position:absolute;left:0pt;margin-left:63.6pt;margin-top:123.95pt;height:288.85pt;width:288.1pt;z-index:268980224;mso-width-relative:page;mso-height-relative:page;" fillcolor="#0BD0D9 [3206]" filled="t" stroked="f" coordsize="21600,21600" o:gfxdata="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hft1faAAAACwEAAA8AAAAAAAAAAQAgAAAAIgAAAGRycy9kb3ducmV2LnhtbFBLAQIUABQAAAAI&#10;AIdO4kArQVu2JAIAAEQEAAAOAAAAAAAAAAEAIAAAACkBAABkcnMvZTJvRG9jLnhtbFBLBQYAAAAA&#10;BgAGAFkBAAC/BQAAAAA=&#10;">
                <v:fill type="gradient" on="t" color2="#009DD9 [3205]" angle="297" focus="100%" focussize="0,0" rotate="t">
                  <o:fill type="gradientUnscaled" v:ext="backwardCompatible"/>
                </v:fill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1935480</wp:posOffset>
                </wp:positionV>
                <wp:extent cx="1182370" cy="1185545"/>
                <wp:effectExtent l="0" t="0" r="17780" b="14605"/>
                <wp:wrapNone/>
                <wp:docPr id="279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1185545"/>
                        </a:xfrm>
                        <a:prstGeom prst="ellipse">
                          <a:avLst/>
                        </a:prstGeom>
                        <a:solidFill>
                          <a:srgbClr val="D1D3D4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Oval 6" o:spid="_x0000_s1026" o:spt="3" type="#_x0000_t3" style="position:absolute;left:0pt;margin-left:302.65pt;margin-top:152.4pt;height:93.35pt;width:93.1pt;z-index:251577344;mso-width-relative:page;mso-height-relative:page;" fillcolor="#D1D3D4" filled="t" stroked="f" coordsize="21600,21600" o:gfxdata="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84FVo2AAAAAsBAAAPAAAAAAAAAAEAIAAAACIAAABk&#10;cnMvZG93bnJldi54bWxQSwECFAAUAAAACACHTuJAuU8hNwYCAAD2AwAADgAAAAAAAAABACAAAAAn&#10;AQAAZHJzL2Uyb0RvYy54bWxQSwUGAAAAAAYABgBZAQAAnwUAAAAA&#10;">
                <v:fill on="t" opacity="13107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思源黑体 CN Normal">
    <w:altName w:val="黑体"/>
    <w:panose1 w:val="020B0400000000000000"/>
    <w:charset w:val="86"/>
    <w:family w:val="auto"/>
    <w:pitch w:val="default"/>
    <w:sig w:usb0="00000000" w:usb1="00000000" w:usb2="00000016" w:usb3="00000000" w:csb0="60060107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思源宋体 CN Heavy">
    <w:altName w:val="宋体"/>
    <w:panose1 w:val="02020900000000000000"/>
    <w:charset w:val="86"/>
    <w:family w:val="auto"/>
    <w:pitch w:val="default"/>
    <w:sig w:usb0="00000000" w:usb1="00000000" w:usb2="00000016" w:usb3="00000000" w:csb0="60060107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-553085</wp:posOffset>
              </wp:positionV>
              <wp:extent cx="7592060" cy="10735310"/>
              <wp:effectExtent l="0" t="0" r="8890" b="8890"/>
              <wp:wrapNone/>
              <wp:docPr id="183" name="矩形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066165" y="663575"/>
                        <a:ext cx="7592060" cy="107353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90pt;margin-top:-43.55pt;height:845.3pt;width:597.8pt;z-index:251658240;v-text-anchor:middle;mso-width-relative:page;mso-height-relative:page;" fillcolor="#F2F2F2 [3052]" filled="t" stroked="f" coordsize="21600,21600" o:gfxdata="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R/RG3cAAAADgEAAA8AAAAAAAAAAQAgAAAA&#10;IgAAAGRycy9kb3ducmV2LnhtbFBLAQIUABQAAAAIAIdO4kC7SlyreQIAAMYEAAAOAAAAAAAAAAEA&#10;IAAAACsBAABkcnMvZTJvRG9jLnhtbFBLBQYAAAAABgAGAFkBAAAWBgAAAAA=&#10;">
              <v:fill on="t" opacity="32768f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3735BA"/>
    <w:multiLevelType w:val="singleLevel"/>
    <w:tmpl w:val="A23735B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477FA6"/>
    <w:rsid w:val="07361642"/>
    <w:rsid w:val="15904A38"/>
    <w:rsid w:val="20411101"/>
    <w:rsid w:val="207D0F4B"/>
    <w:rsid w:val="24A81960"/>
    <w:rsid w:val="3C783EE2"/>
    <w:rsid w:val="4B611766"/>
    <w:rsid w:val="526F0E21"/>
    <w:rsid w:val="57467098"/>
    <w:rsid w:val="60130C96"/>
    <w:rsid w:val="623E7D01"/>
    <w:rsid w:val="69060DFA"/>
    <w:rsid w:val="6C477FA6"/>
    <w:rsid w:val="6CC079EF"/>
    <w:rsid w:val="74BC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9979;&#36733;&#20013;&#24515;\27badb5b-8a6e-5a44-990e-e71f0f1fbf15\&#28176;&#21464;&#20960;&#20309;&#22270;&#24418;&#21672;&#35810;&#23703;&#20301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渐变几何图形咨询岗位简历套装.docx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2020-07-23T08:29:00Z</dcterms:created>
  <dc:creator>mayn</dc:creator>
  <cp:lastModifiedBy>XXX</cp:lastModifiedBy>
  <dcterms:modified xsi:type="dcterms:W3CDTF">2020-08-26T01:45:08Z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