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689610</wp:posOffset>
                </wp:positionV>
                <wp:extent cx="2399030" cy="427990"/>
                <wp:effectExtent l="0" t="0" r="0" b="1206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30" cy="427990"/>
                          <a:chOff x="5954" y="2968"/>
                          <a:chExt cx="3778" cy="674"/>
                        </a:xfrm>
                      </wpg:grpSpPr>
                      <wps:wsp>
                        <wps:cNvPr id="4" name="文本框 81"/>
                        <wps:cNvSpPr txBox="1"/>
                        <wps:spPr>
                          <a:xfrm>
                            <a:off x="6586" y="2968"/>
                            <a:ext cx="3147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  <w:t>邮箱：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lang w:val="en-US" w:eastAsia="zh-CN"/>
                                </w:rPr>
                                <w:t>21@qq.com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5" name="椭圆 8"/>
                        <wps:cNvSpPr/>
                        <wps:spPr>
                          <a:xfrm>
                            <a:off x="5954" y="3096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8" name="KSO_Shape"/>
                        <wps:cNvSpPr/>
                        <wps:spPr>
                          <a:xfrm>
                            <a:off x="6054" y="3190"/>
                            <a:ext cx="328" cy="340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2pt;margin-top:54.3pt;height:33.7pt;width:188.9pt;z-index:251684864;mso-width-relative:page;mso-height-relative:page;" coordorigin="5954,2968" coordsize="3778,674" o:gfxdata="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">
                <o:lock v:ext="edit" aspectratio="f"/>
                <v:shape id="文本框 81" o:spid="_x0000_s1026" o:spt="202" type="#_x0000_t202" style="position:absolute;left:6586;top:2968;height:674;width:3147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FFFF"/>
                            <w:lang w:eastAsia="zh-CN"/>
                          </w:rPr>
                          <w:t>邮箱：</w:t>
                        </w:r>
                        <w:r>
                          <w:rPr>
                            <w:rFonts w:hint="eastAsia"/>
                            <w:color w:val="FFFFFF"/>
                            <w:lang w:val="en-US" w:eastAsia="zh-CN"/>
                          </w:rPr>
                          <w:t>21@qq.com</w:t>
                        </w:r>
                      </w:p>
                    </w:txbxContent>
                  </v:textbox>
                </v:shape>
                <v:shape id="椭圆 8" o:spid="_x0000_s1026" o:spt="3" type="#_x0000_t3" style="position:absolute;left:5954;top:3096;height:528;width:528;v-text-anchor:middle;" fillcolor="#FFFFFF" filled="t" stroked="f" coordsize="21600,21600" o:gfxdata="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Usb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KSO_Shape" o:spid="_x0000_s1026" o:spt="100" style="position:absolute;left:6054;top:3190;height:340;width:328;v-text-anchor:middle;" fillcolor="#404040" filled="t" stroked="f" coordsize="90,93" o:gfxdata="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r2AugAAANoA&#10;AAAPAAAAAAAAAAEAIAAAACIAAABkcnMvZG93bnJldi54bWxQSwECFAAUAAAACACHTuJAMy8FnjsA&#10;AAA5AAAAEAAAAAAAAAABACAAAAAJAQAAZHJzL3NoYXBleG1sLnhtbFBLBQYAAAAABgAGAFsBAACz&#10;Aw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187325</wp:posOffset>
                </wp:positionV>
                <wp:extent cx="2221230" cy="42799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427990"/>
                          <a:chOff x="5954" y="2177"/>
                          <a:chExt cx="3498" cy="674"/>
                        </a:xfrm>
                      </wpg:grpSpPr>
                      <wps:wsp>
                        <wps:cNvPr id="3" name="文本框 79"/>
                        <wps:cNvSpPr txBox="1"/>
                        <wps:spPr>
                          <a:xfrm>
                            <a:off x="6586" y="2177"/>
                            <a:ext cx="2867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6" name="椭圆 7"/>
                        <wps:cNvSpPr/>
                        <wps:spPr>
                          <a:xfrm>
                            <a:off x="5954" y="2310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7" name="KSO_Shape"/>
                        <wps:cNvSpPr/>
                        <wps:spPr>
                          <a:xfrm>
                            <a:off x="6048" y="2440"/>
                            <a:ext cx="298" cy="298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2pt;margin-top:14.75pt;height:33.7pt;width:174.9pt;z-index:251679744;mso-width-relative:page;mso-height-relative:page;" coordorigin="5954,2177" coordsize="3498,674" o:gfxdata="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">
                <o:lock v:ext="edit" aspectratio="f"/>
                <v:shape id="文本框 79" o:spid="_x0000_s1026" o:spt="202" type="#_x0000_t202" style="position:absolute;left:6586;top:2177;height:674;width:2867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FFFF"/>
                            <w:lang w:eastAsia="zh-CN"/>
                          </w:rPr>
                          <w:t>电话：</w:t>
                        </w:r>
                      </w:p>
                    </w:txbxContent>
                  </v:textbox>
                </v:shape>
                <v:shape id="椭圆 7" o:spid="_x0000_s1026" o:spt="3" type="#_x0000_t3" style="position:absolute;left:5954;top:2310;height:528;width:528;v-text-anchor:middle;" fillcolor="#FFFFFF" filled="t" stroked="f" coordsize="21600,21600" o:gfxdata="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/9Vs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KSO_Shape" o:spid="_x0000_s1026" o:spt="100" style="position:absolute;left:6048;top:2440;height:298;width:298;v-text-anchor:middle;" fillcolor="#404040" filled="t" stroked="f" coordsize="5581,5581" o:gfxdata="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vdpS/&#10;AAAA2gAAAA8AAAAAAAAAAQAgAAAAIgAAAGRycy9kb3ducmV2LnhtbFBLAQIUABQAAAAIAIdO4kAz&#10;LwWeOwAAADkAAAAQAAAAAAAAAAEAIAAAAA4BAABkcnMvc2hhcGV4bWwueG1sUEsFBgAAAAAGAAYA&#10;WwEAALgD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689610</wp:posOffset>
                </wp:positionV>
                <wp:extent cx="2053590" cy="42799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427990"/>
                          <a:chOff x="13630" y="2968"/>
                          <a:chExt cx="3234" cy="674"/>
                        </a:xfrm>
                      </wpg:grpSpPr>
                      <wps:wsp>
                        <wps:cNvPr id="12" name="椭圆 67"/>
                        <wps:cNvSpPr/>
                        <wps:spPr>
                          <a:xfrm>
                            <a:off x="13630" y="3080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>
                        <wps:cNvPr id="14" name="文本框 83"/>
                        <wps:cNvSpPr txBox="1"/>
                        <wps:spPr>
                          <a:xfrm>
                            <a:off x="14262" y="2968"/>
                            <a:ext cx="2603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  <w:t>学历：大学本科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16" name="KSO_Shape"/>
                        <wps:cNvSpPr/>
                        <wps:spPr>
                          <a:xfrm>
                            <a:off x="13695" y="3226"/>
                            <a:ext cx="397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38879290" y="270054356"/>
                              </a:cxn>
                              <a:cxn ang="0">
                                <a:pos x="425150313" y="178357456"/>
                              </a:cxn>
                              <a:cxn ang="0">
                                <a:pos x="184574582" y="270054356"/>
                              </a:cxn>
                              <a:cxn ang="0">
                                <a:pos x="117456552" y="242146564"/>
                              </a:cxn>
                              <a:cxn ang="0">
                                <a:pos x="117456552" y="324400893"/>
                              </a:cxn>
                              <a:cxn ang="0">
                                <a:pos x="135704266" y="349580780"/>
                              </a:cxn>
                              <a:cxn ang="0">
                                <a:pos x="117037064" y="374760667"/>
                              </a:cxn>
                              <a:cxn ang="0">
                                <a:pos x="136962730" y="463309737"/>
                              </a:cxn>
                              <a:cxn ang="0">
                                <a:pos x="78234453" y="463309737"/>
                              </a:cxn>
                              <a:cxn ang="0">
                                <a:pos x="98369862" y="374340742"/>
                              </a:cxn>
                              <a:cxn ang="0">
                                <a:pos x="82009842" y="349580780"/>
                              </a:cxn>
                              <a:cxn ang="0">
                                <a:pos x="97740631" y="325030092"/>
                              </a:cxn>
                              <a:cxn ang="0">
                                <a:pos x="97740631" y="233962849"/>
                              </a:cxn>
                              <a:cxn ang="0">
                                <a:pos x="0" y="193045647"/>
                              </a:cxn>
                              <a:cxn ang="0">
                                <a:pos x="429974421" y="0"/>
                              </a:cxn>
                              <a:cxn ang="0">
                                <a:pos x="824502592" y="195563819"/>
                              </a:cxn>
                              <a:cxn ang="0">
                                <a:pos x="638879290" y="270054356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614339260" y="290827557"/>
                              </a:cxn>
                              <a:cxn ang="0">
                                <a:pos x="614339260" y="450510061"/>
                              </a:cxn>
                              <a:cxn ang="0">
                                <a:pos x="410468702" y="501918959"/>
                              </a:cxn>
                              <a:cxn ang="0">
                                <a:pos x="230508484" y="450510061"/>
                              </a:cxn>
                              <a:cxn ang="0">
                                <a:pos x="230508484" y="290827557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417809278" y="472542576"/>
                              </a:cxn>
                              <a:cxn ang="0">
                                <a:pos x="574278186" y="433513431"/>
                              </a:cxn>
                              <a:cxn ang="0">
                                <a:pos x="417809278" y="394275010"/>
                              </a:cxn>
                              <a:cxn ang="0">
                                <a:pos x="261550573" y="433513431"/>
                              </a:cxn>
                              <a:cxn ang="0">
                                <a:pos x="417809278" y="472542576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9.25pt;margin-top:54.3pt;height:33.7pt;width:161.7pt;z-index:251688960;mso-width-relative:page;mso-height-relative:page;" coordorigin="13630,2968" coordsize="3234,674" o:gfxdata="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">
                <o:lock v:ext="edit" aspectratio="f"/>
                <v:shape id="椭圆 67" o:spid="_x0000_s1026" o:spt="3" type="#_x0000_t3" style="position:absolute;left:13630;top:3080;height:528;width:528;v-text-anchor:middle;" fillcolor="#FFFFFF" filled="t" stroked="f" coordsize="21600,21600" o:gfxdata="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12m7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文本框 83" o:spid="_x0000_s1026" o:spt="202" type="#_x0000_t202" style="position:absolute;left:14262;top:2968;height:674;width:2603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FFFF"/>
                            <w:lang w:eastAsia="zh-CN"/>
                          </w:rPr>
                          <w:t>学历：大学本科</w:t>
                        </w:r>
                      </w:p>
                    </w:txbxContent>
                  </v:textbox>
                </v:shape>
                <v:shape id="KSO_Shape" o:spid="_x0000_s1026" o:spt="100" style="position:absolute;left:13695;top:3226;height:242;width:397;v-text-anchor:middle-center;" fillcolor="#404040" filled="t" stroked="f" coordsize="3931,2392" o:gfxdata="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u9c62AAAA2wAAAA8A&#10;AAAAAAAAAQAgAAAAIgAAAGRycy9kb3ducmV2LnhtbFBLAQIUABQAAAAIAIdO4kAzLwWeOwAAADkA&#10;AAAQAAAAAAAAAAEAIAAAAAUBAABkcnMvc2hhcGV4bWwueG1sUEsFBgAAAAAGAAYAWwEAAK8DAAAA&#10;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187325</wp:posOffset>
                </wp:positionV>
                <wp:extent cx="2045335" cy="42799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5335" cy="427990"/>
                          <a:chOff x="13643" y="2177"/>
                          <a:chExt cx="3221" cy="674"/>
                        </a:xfrm>
                      </wpg:grpSpPr>
                      <wps:wsp>
                        <wps:cNvPr id="10" name="文本框 82"/>
                        <wps:cNvSpPr txBox="1"/>
                        <wps:spPr>
                          <a:xfrm>
                            <a:off x="14262" y="2177"/>
                            <a:ext cx="2603" cy="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微软雅黑"/>
                                  <w:color w:va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lang w:val="en-US" w:eastAsia="zh-CN"/>
                                </w:rPr>
                                <w:t>专业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lang w:val="en-US" w:eastAsia="zh-CN"/>
                                </w:rPr>
                                <w:t>软件开发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18" name="椭圆 66"/>
                        <wps:cNvSpPr/>
                        <wps:spPr>
                          <a:xfrm>
                            <a:off x="13643" y="2310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20" name="KSO_Shape"/>
                        <wps:cNvSpPr/>
                        <wps:spPr>
                          <a:xfrm>
                            <a:off x="13726" y="2400"/>
                            <a:ext cx="362" cy="34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6227053" y="0"/>
                              </a:cxn>
                              <a:cxn ang="0">
                                <a:pos x="136227053" y="153180843"/>
                              </a:cxn>
                              <a:cxn ang="0">
                                <a:pos x="0" y="153180843"/>
                              </a:cxn>
                              <a:cxn ang="0">
                                <a:pos x="0" y="646108877"/>
                              </a:cxn>
                              <a:cxn ang="0">
                                <a:pos x="170284171" y="816309762"/>
                              </a:cxn>
                              <a:cxn ang="0">
                                <a:pos x="680480795" y="816309762"/>
                              </a:cxn>
                              <a:cxn ang="0">
                                <a:pos x="850764966" y="646108877"/>
                              </a:cxn>
                              <a:cxn ang="0">
                                <a:pos x="850764966" y="0"/>
                              </a:cxn>
                              <a:cxn ang="0">
                                <a:pos x="136227053" y="0"/>
                              </a:cxn>
                              <a:cxn ang="0">
                                <a:pos x="136227053" y="595266946"/>
                              </a:cxn>
                              <a:cxn ang="0">
                                <a:pos x="93656128" y="707206848"/>
                              </a:cxn>
                              <a:cxn ang="0">
                                <a:pos x="51085204" y="595266946"/>
                              </a:cxn>
                              <a:cxn ang="0">
                                <a:pos x="51085204" y="204022774"/>
                              </a:cxn>
                              <a:cxn ang="0">
                                <a:pos x="136227053" y="204022774"/>
                              </a:cxn>
                              <a:cxn ang="0">
                                <a:pos x="136227053" y="595266946"/>
                              </a:cxn>
                              <a:cxn ang="0">
                                <a:pos x="799679762" y="595266946"/>
                              </a:cxn>
                              <a:cxn ang="0">
                                <a:pos x="629613906" y="765249638"/>
                              </a:cxn>
                              <a:cxn ang="0">
                                <a:pos x="221151060" y="765249638"/>
                              </a:cxn>
                              <a:cxn ang="0">
                                <a:pos x="151509093" y="750193339"/>
                              </a:cxn>
                              <a:cxn ang="0">
                                <a:pos x="187312257" y="646108877"/>
                              </a:cxn>
                              <a:cxn ang="0">
                                <a:pos x="187312257" y="51060123"/>
                              </a:cxn>
                              <a:cxn ang="0">
                                <a:pos x="799679762" y="51060123"/>
                              </a:cxn>
                              <a:cxn ang="0">
                                <a:pos x="799679762" y="595266946"/>
                              </a:cxn>
                              <a:cxn ang="0">
                                <a:pos x="425491404" y="544206350"/>
                              </a:cxn>
                              <a:cxn ang="0">
                                <a:pos x="255207705" y="544206350"/>
                              </a:cxn>
                              <a:cxn ang="0">
                                <a:pos x="255207705" y="595266946"/>
                              </a:cxn>
                              <a:cxn ang="0">
                                <a:pos x="425491404" y="595266946"/>
                              </a:cxn>
                              <a:cxn ang="0">
                                <a:pos x="425491404" y="544206350"/>
                              </a:cxn>
                              <a:cxn ang="0">
                                <a:pos x="425491404" y="459106144"/>
                              </a:cxn>
                              <a:cxn ang="0">
                                <a:pos x="255207705" y="459106144"/>
                              </a:cxn>
                              <a:cxn ang="0">
                                <a:pos x="255207705" y="510166268"/>
                              </a:cxn>
                              <a:cxn ang="0">
                                <a:pos x="425491404" y="510166268"/>
                              </a:cxn>
                              <a:cxn ang="0">
                                <a:pos x="425491404" y="459106144"/>
                              </a:cxn>
                              <a:cxn ang="0">
                                <a:pos x="425491404" y="374223659"/>
                              </a:cxn>
                              <a:cxn ang="0">
                                <a:pos x="255207705" y="374223659"/>
                              </a:cxn>
                              <a:cxn ang="0">
                                <a:pos x="255207705" y="425066061"/>
                              </a:cxn>
                              <a:cxn ang="0">
                                <a:pos x="425491404" y="425066061"/>
                              </a:cxn>
                              <a:cxn ang="0">
                                <a:pos x="425491404" y="374223659"/>
                              </a:cxn>
                              <a:cxn ang="0">
                                <a:pos x="714537913" y="153180843"/>
                              </a:cxn>
                              <a:cxn ang="0">
                                <a:pos x="255207705" y="153180843"/>
                              </a:cxn>
                              <a:cxn ang="0">
                                <a:pos x="255207705" y="221042815"/>
                              </a:cxn>
                              <a:cxn ang="0">
                                <a:pos x="714537913" y="221042815"/>
                              </a:cxn>
                              <a:cxn ang="0">
                                <a:pos x="714537913" y="153180843"/>
                              </a:cxn>
                              <a:cxn ang="0">
                                <a:pos x="425491404" y="289123452"/>
                              </a:cxn>
                              <a:cxn ang="0">
                                <a:pos x="255207705" y="289123452"/>
                              </a:cxn>
                              <a:cxn ang="0">
                                <a:pos x="255207705" y="340183576"/>
                              </a:cxn>
                              <a:cxn ang="0">
                                <a:pos x="425491404" y="340183576"/>
                              </a:cxn>
                              <a:cxn ang="0">
                                <a:pos x="425491404" y="289123452"/>
                              </a:cxn>
                              <a:cxn ang="0">
                                <a:pos x="476358293" y="595266946"/>
                              </a:cxn>
                              <a:cxn ang="0">
                                <a:pos x="714537913" y="595266946"/>
                              </a:cxn>
                              <a:cxn ang="0">
                                <a:pos x="714537913" y="289123452"/>
                              </a:cxn>
                              <a:cxn ang="0">
                                <a:pos x="476358293" y="289123452"/>
                              </a:cxn>
                              <a:cxn ang="0">
                                <a:pos x="476358293" y="595266946"/>
                              </a:cxn>
                            </a:cxnLst>
                            <a:pathLst>
                              <a:path w="3897" h="3741">
                                <a:moveTo>
                                  <a:pt x="624" y="0"/>
                                </a:moveTo>
                                <a:cubicBezTo>
                                  <a:pt x="624" y="702"/>
                                  <a:pt x="624" y="702"/>
                                  <a:pt x="624" y="702"/>
                                </a:cubicBezTo>
                                <a:cubicBezTo>
                                  <a:pt x="0" y="702"/>
                                  <a:pt x="0" y="702"/>
                                  <a:pt x="0" y="702"/>
                                </a:cubicBezTo>
                                <a:cubicBezTo>
                                  <a:pt x="0" y="2961"/>
                                  <a:pt x="0" y="2961"/>
                                  <a:pt x="0" y="2961"/>
                                </a:cubicBezTo>
                                <a:cubicBezTo>
                                  <a:pt x="0" y="3392"/>
                                  <a:pt x="349" y="3741"/>
                                  <a:pt x="780" y="3741"/>
                                </a:cubicBezTo>
                                <a:cubicBezTo>
                                  <a:pt x="3117" y="3741"/>
                                  <a:pt x="3117" y="3741"/>
                                  <a:pt x="3117" y="3741"/>
                                </a:cubicBezTo>
                                <a:cubicBezTo>
                                  <a:pt x="3548" y="3741"/>
                                  <a:pt x="3897" y="3392"/>
                                  <a:pt x="3897" y="2961"/>
                                </a:cubicBezTo>
                                <a:cubicBezTo>
                                  <a:pt x="3897" y="0"/>
                                  <a:pt x="3897" y="0"/>
                                  <a:pt x="3897" y="0"/>
                                </a:cubicBezTo>
                                <a:lnTo>
                                  <a:pt x="624" y="0"/>
                                </a:lnTo>
                                <a:close/>
                                <a:moveTo>
                                  <a:pt x="624" y="2728"/>
                                </a:moveTo>
                                <a:cubicBezTo>
                                  <a:pt x="624" y="2925"/>
                                  <a:pt x="550" y="3104"/>
                                  <a:pt x="429" y="3241"/>
                                </a:cubicBezTo>
                                <a:cubicBezTo>
                                  <a:pt x="308" y="3104"/>
                                  <a:pt x="234" y="2925"/>
                                  <a:pt x="234" y="2728"/>
                                </a:cubicBezTo>
                                <a:cubicBezTo>
                                  <a:pt x="234" y="935"/>
                                  <a:pt x="234" y="935"/>
                                  <a:pt x="234" y="935"/>
                                </a:cubicBezTo>
                                <a:cubicBezTo>
                                  <a:pt x="624" y="935"/>
                                  <a:pt x="624" y="935"/>
                                  <a:pt x="624" y="935"/>
                                </a:cubicBezTo>
                                <a:lnTo>
                                  <a:pt x="624" y="2728"/>
                                </a:lnTo>
                                <a:close/>
                                <a:moveTo>
                                  <a:pt x="3663" y="2728"/>
                                </a:moveTo>
                                <a:cubicBezTo>
                                  <a:pt x="3663" y="3158"/>
                                  <a:pt x="3314" y="3507"/>
                                  <a:pt x="2884" y="3507"/>
                                </a:cubicBezTo>
                                <a:cubicBezTo>
                                  <a:pt x="1013" y="3507"/>
                                  <a:pt x="1013" y="3507"/>
                                  <a:pt x="1013" y="3507"/>
                                </a:cubicBezTo>
                                <a:cubicBezTo>
                                  <a:pt x="899" y="3507"/>
                                  <a:pt x="791" y="3482"/>
                                  <a:pt x="694" y="3438"/>
                                </a:cubicBezTo>
                                <a:cubicBezTo>
                                  <a:pt x="796" y="3306"/>
                                  <a:pt x="858" y="3141"/>
                                  <a:pt x="858" y="2961"/>
                                </a:cubicBezTo>
                                <a:cubicBezTo>
                                  <a:pt x="858" y="234"/>
                                  <a:pt x="858" y="234"/>
                                  <a:pt x="858" y="234"/>
                                </a:cubicBezTo>
                                <a:cubicBezTo>
                                  <a:pt x="3663" y="234"/>
                                  <a:pt x="3663" y="234"/>
                                  <a:pt x="3663" y="234"/>
                                </a:cubicBezTo>
                                <a:lnTo>
                                  <a:pt x="3663" y="2728"/>
                                </a:lnTo>
                                <a:close/>
                                <a:moveTo>
                                  <a:pt x="1949" y="2494"/>
                                </a:moveTo>
                                <a:cubicBezTo>
                                  <a:pt x="1169" y="2494"/>
                                  <a:pt x="1169" y="2494"/>
                                  <a:pt x="1169" y="2494"/>
                                </a:cubicBezTo>
                                <a:cubicBezTo>
                                  <a:pt x="1169" y="2728"/>
                                  <a:pt x="1169" y="2728"/>
                                  <a:pt x="1169" y="2728"/>
                                </a:cubicBezTo>
                                <a:cubicBezTo>
                                  <a:pt x="1949" y="2728"/>
                                  <a:pt x="1949" y="2728"/>
                                  <a:pt x="1949" y="2728"/>
                                </a:cubicBezTo>
                                <a:lnTo>
                                  <a:pt x="1949" y="2494"/>
                                </a:lnTo>
                                <a:close/>
                                <a:moveTo>
                                  <a:pt x="1949" y="2104"/>
                                </a:moveTo>
                                <a:cubicBezTo>
                                  <a:pt x="1169" y="2104"/>
                                  <a:pt x="1169" y="2104"/>
                                  <a:pt x="1169" y="2104"/>
                                </a:cubicBezTo>
                                <a:cubicBezTo>
                                  <a:pt x="1169" y="2338"/>
                                  <a:pt x="1169" y="2338"/>
                                  <a:pt x="1169" y="2338"/>
                                </a:cubicBezTo>
                                <a:cubicBezTo>
                                  <a:pt x="1949" y="2338"/>
                                  <a:pt x="1949" y="2338"/>
                                  <a:pt x="1949" y="2338"/>
                                </a:cubicBezTo>
                                <a:lnTo>
                                  <a:pt x="1949" y="2104"/>
                                </a:lnTo>
                                <a:close/>
                                <a:moveTo>
                                  <a:pt x="1949" y="1715"/>
                                </a:moveTo>
                                <a:cubicBezTo>
                                  <a:pt x="1169" y="1715"/>
                                  <a:pt x="1169" y="1715"/>
                                  <a:pt x="1169" y="1715"/>
                                </a:cubicBezTo>
                                <a:cubicBezTo>
                                  <a:pt x="1169" y="1948"/>
                                  <a:pt x="1169" y="1948"/>
                                  <a:pt x="1169" y="1948"/>
                                </a:cubicBezTo>
                                <a:cubicBezTo>
                                  <a:pt x="1949" y="1948"/>
                                  <a:pt x="1949" y="1948"/>
                                  <a:pt x="1949" y="1948"/>
                                </a:cubicBezTo>
                                <a:lnTo>
                                  <a:pt x="1949" y="1715"/>
                                </a:lnTo>
                                <a:close/>
                                <a:moveTo>
                                  <a:pt x="3273" y="702"/>
                                </a:moveTo>
                                <a:cubicBezTo>
                                  <a:pt x="1169" y="702"/>
                                  <a:pt x="1169" y="702"/>
                                  <a:pt x="1169" y="702"/>
                                </a:cubicBezTo>
                                <a:cubicBezTo>
                                  <a:pt x="1169" y="1013"/>
                                  <a:pt x="1169" y="1013"/>
                                  <a:pt x="1169" y="1013"/>
                                </a:cubicBezTo>
                                <a:cubicBezTo>
                                  <a:pt x="3273" y="1013"/>
                                  <a:pt x="3273" y="1013"/>
                                  <a:pt x="3273" y="1013"/>
                                </a:cubicBezTo>
                                <a:lnTo>
                                  <a:pt x="3273" y="702"/>
                                </a:lnTo>
                                <a:close/>
                                <a:moveTo>
                                  <a:pt x="1949" y="1325"/>
                                </a:moveTo>
                                <a:cubicBezTo>
                                  <a:pt x="1169" y="1325"/>
                                  <a:pt x="1169" y="1325"/>
                                  <a:pt x="1169" y="1325"/>
                                </a:cubicBezTo>
                                <a:cubicBezTo>
                                  <a:pt x="1169" y="1559"/>
                                  <a:pt x="1169" y="1559"/>
                                  <a:pt x="1169" y="1559"/>
                                </a:cubicBezTo>
                                <a:cubicBezTo>
                                  <a:pt x="1949" y="1559"/>
                                  <a:pt x="1949" y="1559"/>
                                  <a:pt x="1949" y="1559"/>
                                </a:cubicBezTo>
                                <a:lnTo>
                                  <a:pt x="1949" y="1325"/>
                                </a:lnTo>
                                <a:close/>
                                <a:moveTo>
                                  <a:pt x="2182" y="2728"/>
                                </a:moveTo>
                                <a:cubicBezTo>
                                  <a:pt x="3273" y="2728"/>
                                  <a:pt x="3273" y="2728"/>
                                  <a:pt x="3273" y="2728"/>
                                </a:cubicBezTo>
                                <a:cubicBezTo>
                                  <a:pt x="3273" y="1325"/>
                                  <a:pt x="3273" y="1325"/>
                                  <a:pt x="3273" y="1325"/>
                                </a:cubicBezTo>
                                <a:cubicBezTo>
                                  <a:pt x="2182" y="1325"/>
                                  <a:pt x="2182" y="1325"/>
                                  <a:pt x="2182" y="1325"/>
                                </a:cubicBezTo>
                                <a:lnTo>
                                  <a:pt x="2182" y="2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9.25pt;margin-top:14.75pt;height:33.7pt;width:161.05pt;z-index:251693056;mso-width-relative:page;mso-height-relative:page;" coordorigin="13643,2177" coordsize="3221,674" o:gfxdata="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">
                <o:lock v:ext="edit" aspectratio="f"/>
                <v:shape id="文本框 82" o:spid="_x0000_s1026" o:spt="202" type="#_x0000_t202" style="position:absolute;left:14262;top:2177;height:674;width:2603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微软雅黑"/>
                            <w:color w:val="FFFF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FFFF"/>
                            <w:lang w:val="en-US" w:eastAsia="zh-CN"/>
                          </w:rPr>
                          <w:t>专业</w:t>
                        </w:r>
                        <w:r>
                          <w:rPr>
                            <w:rFonts w:hint="eastAsia"/>
                            <w:color w:val="FFFFFF"/>
                            <w:lang w:eastAsia="zh-CN"/>
                          </w:rPr>
                          <w:t>：</w:t>
                        </w:r>
                        <w:r>
                          <w:rPr>
                            <w:rFonts w:hint="eastAsia"/>
                            <w:color w:val="FFFFFF"/>
                            <w:lang w:val="en-US" w:eastAsia="zh-CN"/>
                          </w:rPr>
                          <w:t>软件开发</w:t>
                        </w:r>
                      </w:p>
                    </w:txbxContent>
                  </v:textbox>
                </v:shape>
                <v:shape id="椭圆 66" o:spid="_x0000_s1026" o:spt="3" type="#_x0000_t3" style="position:absolute;left:13643;top:2310;height:528;width:528;v-text-anchor:middle;" fillcolor="#FFFFFF" filled="t" stroked="f" coordsize="21600,21600" o:gfxdata="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WRB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/>
                  <v:imagedata o:title=""/>
                  <o:lock v:ext="edit" aspectratio="f"/>
                </v:shape>
                <v:shape id="KSO_Shape" o:spid="_x0000_s1026" o:spt="100" style="position:absolute;left:13726;top:2400;height:347;width:362;v-text-anchor:middle;" fillcolor="#404040" filled="t" stroked="f" coordsize="3897,3741" o:gfxdata="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aGIougAAANsA&#10;AAAPAAAAAAAAAAEAIAAAACIAAABkcnMvZG93bnJldi54bWxQSwECFAAUAAAACACHTuJAMy8FnjsA&#10;AAA5AAAAEAAAAAAAAAABACAAAAAJAQAAZHJzL3NoYXBleG1sLnhtbFBLBQYAAAAABgAGAFsBAACz&#10;AwAAAAA=&#10;" path="m624,0c624,702,624,702,624,702c0,702,0,702,0,702c0,2961,0,2961,0,2961c0,3392,349,3741,780,3741c3117,3741,3117,3741,3117,3741c3548,3741,3897,3392,3897,2961c3897,0,3897,0,3897,0l624,0xm624,2728c624,2925,550,3104,429,3241c308,3104,234,2925,234,2728c234,935,234,935,234,935c624,935,624,935,624,935l624,2728xm3663,2728c3663,3158,3314,3507,2884,3507c1013,3507,1013,3507,1013,3507c899,3507,791,3482,694,3438c796,3306,858,3141,858,2961c858,234,858,234,858,234c3663,234,3663,234,3663,234l3663,2728xm1949,2494c1169,2494,1169,2494,1169,2494c1169,2728,1169,2728,1169,2728c1949,2728,1949,2728,1949,2728l1949,2494xm1949,2104c1169,2104,1169,2104,1169,2104c1169,2338,1169,2338,1169,2338c1949,2338,1949,2338,1949,2338l1949,2104xm1949,1715c1169,1715,1169,1715,1169,1715c1169,1948,1169,1948,1169,1948c1949,1948,1949,1948,1949,1948l1949,1715xm3273,702c1169,702,1169,702,1169,702c1169,1013,1169,1013,1169,1013c3273,1013,3273,1013,3273,1013l3273,702xm1949,1325c1169,1325,1169,1325,1169,1325c1169,1559,1169,1559,1169,1559c1949,1559,1949,1559,1949,1559l1949,1325xm2182,2728c3273,2728,3273,2728,3273,2728c3273,1325,3273,1325,3273,1325c2182,1325,2182,1325,2182,1325l2182,2728xe">
                  <v:path o:connectlocs="136227053,0;136227053,153180843;0,153180843;0,646108877;170284171,816309762;680480795,816309762;850764966,646108877;850764966,0;136227053,0;136227053,595266946;93656128,707206848;51085204,595266946;51085204,204022774;136227053,204022774;136227053,595266946;799679762,595266946;629613906,765249638;221151060,765249638;151509093,750193339;187312257,646108877;187312257,51060123;799679762,51060123;799679762,595266946;425491404,544206350;255207705,544206350;255207705,595266946;425491404,595266946;425491404,544206350;425491404,459106144;255207705,459106144;255207705,510166268;425491404,510166268;425491404,459106144;425491404,374223659;255207705,374223659;255207705,425066061;425491404,425066061;425491404,374223659;714537913,153180843;255207705,153180843;255207705,221042815;714537913,221042815;714537913,153180843;425491404,289123452;255207705,289123452;255207705,340183576;425491404,340183576;425491404,289123452;476358293,595266946;714537913,595266946;714537913,289123452;476358293,289123452;476358293,595266946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300355</wp:posOffset>
                </wp:positionV>
                <wp:extent cx="1230630" cy="1230630"/>
                <wp:effectExtent l="4445" t="4445" r="22225" b="22225"/>
                <wp:wrapNone/>
                <wp:docPr id="2" name="正圆 24" descr="QQ截图2016110114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1230630"/>
                        </a:xfrm>
                        <a:prstGeom prst="flowChartAlternateProcess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262626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76" alt="QQ截图20161101140301" type="#_x0000_t176" style="position:absolute;left:0pt;margin-left:222.1pt;margin-top:23.65pt;height:96.9pt;width:96.9pt;z-index:251660288;v-text-anchor:middle;mso-width-relative:page;mso-height-relative:page;" filled="t" stroked="t" coordsize="21600,21600" o:gfxdata="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">
                <v:fill type="frame" on="t" focussize="0,0" recolor="t" rotate="t" r:id="rId6"/>
                <v:stroke color="#262626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-866775</wp:posOffset>
                </wp:positionV>
                <wp:extent cx="2221865" cy="731520"/>
                <wp:effectExtent l="0" t="0" r="0" b="0"/>
                <wp:wrapNone/>
                <wp:docPr id="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222186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40" w:lineRule="auto"/>
                              <w:jc w:val="distribute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83.05pt;margin-top:-68.25pt;height:57.6pt;width:174.95pt;z-index:251674624;mso-width-relative:page;mso-height-relative:page;" filled="f" stroked="f" coordsize="21600,21600" o:gfxdata="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zw07HcAAAADAEAAA8AAAAAAAAAAQAgAAAAIgAAAGRycy9kb3ducmV2LnhtbFBL&#10;AQIUABQAAAAIAIdO4kBYTuEquQEAADsDAAAOAAAAAAAAAAEAIAAAACsBAABkcnMvZTJvRG9jLnht&#10;bFBLBQYAAAAABgAGAFkBAAB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240" w:lineRule="auto"/>
                        <w:jc w:val="distribute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48"/>
                          <w:szCs w:val="48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-169545</wp:posOffset>
                </wp:positionV>
                <wp:extent cx="1689100" cy="467995"/>
                <wp:effectExtent l="0" t="0" r="0" b="0"/>
                <wp:wrapNone/>
                <wp:docPr id="40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168910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40" w:lineRule="auto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陈海峰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204.05pt;margin-top:-13.35pt;height:36.85pt;width:133pt;z-index:251710464;mso-width-relative:page;mso-height-relative:page;" filled="f" stroked="f" coordsize="21600,21600" o:gfxdata="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1KDP22gAAAAoBAAAPAAAAAAAAAAEAIAAAACIAAABkcnMvZG93bnJldi54bWxQSwEC&#10;FAAUAAAACACHTuJAXXfVpLkBAAA8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240" w:lineRule="auto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  <w:lang w:val="en-US" w:eastAsia="zh-CN"/>
                        </w:rPr>
                        <w:t>陈海峰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-866140</wp:posOffset>
                </wp:positionV>
                <wp:extent cx="7628890" cy="2239645"/>
                <wp:effectExtent l="0" t="0" r="10160" b="8255"/>
                <wp:wrapNone/>
                <wp:docPr id="1" name="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890" cy="2239645"/>
                        </a:xfrm>
                        <a:prstGeom prst="rect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74" o:spid="_x0000_s1026" o:spt="1" style="position:absolute;left:0pt;margin-left:-31.55pt;margin-top:-68.2pt;height:176.35pt;width:600.7pt;z-index:-251658240;mso-width-relative:page;mso-height-relative:page;" fillcolor="#4877A8" filled="t" stroked="f" coordsize="21600,21600" o:gfxdata="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FcS4V2wAAAA0BAAAPAAAAAAAAAAEAIAAAACIAAABkcnMvZG93bnJl&#10;di54bWxQSwECFAAUAAAACACHTuJABjT0bsEBAABNAwAADgAAAAAAAAABACAAAAAq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8797290</wp:posOffset>
                </wp:positionV>
                <wp:extent cx="3336925" cy="694690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精通C++开发语言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熟悉JavaScript/Ajax/XML等相关技术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熟练掌握常用的Linux命令、shell脚本，Windows Server的各项服务、应用配置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95pt;margin-top:692.7pt;height:54.7pt;width:262.75pt;z-index:251698176;mso-width-relative:page;mso-height-relative:page;" filled="f" stroked="f" coordsize="21600,21600" o:gfxdata="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JT4kDZAAAADQEAAA8AAAAAAAAAAQAgAAAAIgAAAGRycy9kb3ducmV2LnhtbFBLAQIUABQAAAAI&#10;AIdO4kBqjUcoswEAAC8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精通C++开发语言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熟悉JavaScript/Ajax/XML等相关技术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熟练掌握常用的Linux命令、shell脚本，Windows Server的各项服务、应用配置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8227695</wp:posOffset>
                </wp:positionV>
                <wp:extent cx="403225" cy="403225"/>
                <wp:effectExtent l="0" t="0" r="15875" b="15875"/>
                <wp:wrapNone/>
                <wp:docPr id="29" name="自选图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66" o:spid="_x0000_s1026" o:spt="120" type="#_x0000_t120" style="position:absolute;left:0pt;margin-left:-6.45pt;margin-top:647.85pt;height:31.75pt;width:31.75pt;z-index:251699200;mso-width-relative:page;mso-height-relative:page;" fillcolor="#4877A8" filled="t" stroked="f" coordsize="21600,21600" o:gfxdata="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qzRUL2wAAAAwBAAAPAAAAAAAAAAEAIAAA&#10;ACIAAABkcnMvZG93bnJldi54bWxQSwECFAAUAAAACACHTuJA51QP79ABAABVAwAADgAAAAAAAAAB&#10;ACAAAAAqAQAAZHJzL2Uyb0RvYy54bWxQSwUGAAAAAAYABgBZAQAAbA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8313420</wp:posOffset>
                </wp:positionV>
                <wp:extent cx="252095" cy="252095"/>
                <wp:effectExtent l="0" t="0" r="14605" b="14605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520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422" y="188375"/>
                            </a:cxn>
                            <a:cxn ang="0">
                              <a:pos x="134529" y="290422"/>
                            </a:cxn>
                            <a:cxn ang="0">
                              <a:pos x="121132" y="303722"/>
                            </a:cxn>
                            <a:cxn ang="0">
                              <a:pos x="78165" y="322946"/>
                            </a:cxn>
                            <a:cxn ang="0">
                              <a:pos x="25422" y="297555"/>
                            </a:cxn>
                            <a:cxn ang="0">
                              <a:pos x="198" y="249313"/>
                            </a:cxn>
                            <a:cxn ang="0">
                              <a:pos x="19146" y="201675"/>
                            </a:cxn>
                            <a:cxn ang="0">
                              <a:pos x="217434" y="89079"/>
                            </a:cxn>
                            <a:cxn ang="0">
                              <a:pos x="229260" y="93974"/>
                            </a:cxn>
                            <a:cxn ang="0">
                              <a:pos x="229260" y="117544"/>
                            </a:cxn>
                            <a:cxn ang="0">
                              <a:pos x="116549" y="230198"/>
                            </a:cxn>
                            <a:cxn ang="0">
                              <a:pos x="92896" y="206628"/>
                            </a:cxn>
                            <a:cxn ang="0">
                              <a:pos x="205607" y="93974"/>
                            </a:cxn>
                            <a:cxn ang="0">
                              <a:pos x="217434" y="89079"/>
                            </a:cxn>
                            <a:cxn ang="0">
                              <a:pos x="305353" y="25"/>
                            </a:cxn>
                            <a:cxn ang="0">
                              <a:pos x="318116" y="4956"/>
                            </a:cxn>
                            <a:cxn ang="0">
                              <a:pos x="321978" y="22246"/>
                            </a:cxn>
                            <a:cxn ang="0">
                              <a:pos x="281064" y="141461"/>
                            </a:cxn>
                            <a:cxn ang="0">
                              <a:pos x="277081" y="147990"/>
                            </a:cxn>
                            <a:cxn ang="0">
                              <a:pos x="155666" y="269261"/>
                            </a:cxn>
                            <a:cxn ang="0">
                              <a:pos x="132011" y="245684"/>
                            </a:cxn>
                            <a:cxn ang="0">
                              <a:pos x="250529" y="127315"/>
                            </a:cxn>
                            <a:cxn ang="0">
                              <a:pos x="265978" y="81611"/>
                            </a:cxn>
                            <a:cxn ang="0">
                              <a:pos x="241357" y="56946"/>
                            </a:cxn>
                            <a:cxn ang="0">
                              <a:pos x="195736" y="72422"/>
                            </a:cxn>
                            <a:cxn ang="0">
                              <a:pos x="77217" y="190912"/>
                            </a:cxn>
                            <a:cxn ang="0">
                              <a:pos x="53562" y="167214"/>
                            </a:cxn>
                            <a:cxn ang="0">
                              <a:pos x="174856" y="45944"/>
                            </a:cxn>
                            <a:cxn ang="0">
                              <a:pos x="181494" y="41833"/>
                            </a:cxn>
                            <a:cxn ang="0">
                              <a:pos x="300737" y="966"/>
                            </a:cxn>
                            <a:cxn ang="0">
                              <a:pos x="305353" y="25"/>
                            </a:cxn>
                          </a:cxnLst>
                          <a:pathLst>
                            <a:path w="10036083" h="10027181">
                              <a:moveTo>
                                <a:pt x="1007598" y="5848881"/>
                              </a:moveTo>
                              <a:cubicBezTo>
                                <a:pt x="1007598" y="5848881"/>
                                <a:pt x="1007598" y="5848881"/>
                                <a:pt x="4180718" y="9017331"/>
                              </a:cubicBezTo>
                              <a:cubicBezTo>
                                <a:pt x="4180718" y="9017331"/>
                                <a:pt x="4180718" y="9017331"/>
                                <a:pt x="3764387" y="9430281"/>
                              </a:cubicBezTo>
                              <a:cubicBezTo>
                                <a:pt x="3374311" y="9820705"/>
                                <a:pt x="2912971" y="10027181"/>
                                <a:pt x="2429126" y="10027181"/>
                              </a:cubicBezTo>
                              <a:cubicBezTo>
                                <a:pt x="1874017" y="10027181"/>
                                <a:pt x="1307657" y="9753131"/>
                                <a:pt x="790055" y="9238821"/>
                              </a:cubicBezTo>
                              <a:cubicBezTo>
                                <a:pt x="313712" y="8762053"/>
                                <a:pt x="47410" y="8259005"/>
                                <a:pt x="6152" y="7740941"/>
                              </a:cubicBezTo>
                              <a:cubicBezTo>
                                <a:pt x="-38857" y="7204105"/>
                                <a:pt x="163683" y="6693549"/>
                                <a:pt x="595017" y="6261829"/>
                              </a:cubicBezTo>
                              <a:lnTo>
                                <a:pt x="1007598" y="5848881"/>
                              </a:lnTo>
                              <a:close/>
                              <a:moveTo>
                                <a:pt x="6757114" y="2765821"/>
                              </a:moveTo>
                              <a:cubicBezTo>
                                <a:pt x="6890246" y="2765821"/>
                                <a:pt x="7023378" y="2816487"/>
                                <a:pt x="7124633" y="2917817"/>
                              </a:cubicBezTo>
                              <a:cubicBezTo>
                                <a:pt x="7327144" y="3120479"/>
                                <a:pt x="7327144" y="3446991"/>
                                <a:pt x="7124633" y="3649653"/>
                              </a:cubicBezTo>
                              <a:cubicBezTo>
                                <a:pt x="7124633" y="3649653"/>
                                <a:pt x="7124633" y="3649653"/>
                                <a:pt x="3621946" y="7147455"/>
                              </a:cubicBezTo>
                              <a:cubicBezTo>
                                <a:pt x="3621946" y="7147455"/>
                                <a:pt x="3621946" y="7147455"/>
                                <a:pt x="2886906" y="6415619"/>
                              </a:cubicBezTo>
                              <a:cubicBezTo>
                                <a:pt x="2886906" y="6415619"/>
                                <a:pt x="2886906" y="6415619"/>
                                <a:pt x="6389594" y="2917817"/>
                              </a:cubicBezTo>
                              <a:cubicBezTo>
                                <a:pt x="6490849" y="2816487"/>
                                <a:pt x="6623982" y="2765821"/>
                                <a:pt x="6757114" y="2765821"/>
                              </a:cubicBezTo>
                              <a:close/>
                              <a:moveTo>
                                <a:pt x="9489353" y="791"/>
                              </a:moveTo>
                              <a:cubicBezTo>
                                <a:pt x="9634222" y="-7304"/>
                                <a:pt x="9779092" y="46896"/>
                                <a:pt x="9885986" y="153887"/>
                              </a:cubicBezTo>
                              <a:cubicBezTo>
                                <a:pt x="10024761" y="292788"/>
                                <a:pt x="10073519" y="503016"/>
                                <a:pt x="10006007" y="690720"/>
                              </a:cubicBezTo>
                              <a:cubicBezTo>
                                <a:pt x="9604686" y="1828207"/>
                                <a:pt x="9143355" y="3149643"/>
                                <a:pt x="8734532" y="4392243"/>
                              </a:cubicBezTo>
                              <a:cubicBezTo>
                                <a:pt x="8708277" y="4471077"/>
                                <a:pt x="8667020" y="4538651"/>
                                <a:pt x="8610760" y="4594963"/>
                              </a:cubicBezTo>
                              <a:cubicBezTo>
                                <a:pt x="8610760" y="4594963"/>
                                <a:pt x="8610760" y="4594963"/>
                                <a:pt x="4837593" y="8360305"/>
                              </a:cubicBezTo>
                              <a:cubicBezTo>
                                <a:pt x="4837593" y="8360305"/>
                                <a:pt x="4837593" y="8360305"/>
                                <a:pt x="4102463" y="7628259"/>
                              </a:cubicBezTo>
                              <a:cubicBezTo>
                                <a:pt x="4102463" y="7628259"/>
                                <a:pt x="4102463" y="7628259"/>
                                <a:pt x="7785614" y="3953015"/>
                              </a:cubicBezTo>
                              <a:cubicBezTo>
                                <a:pt x="7943142" y="3483755"/>
                                <a:pt x="8104421" y="3006987"/>
                                <a:pt x="8265699" y="2533973"/>
                              </a:cubicBezTo>
                              <a:cubicBezTo>
                                <a:pt x="8265699" y="2533973"/>
                                <a:pt x="8265699" y="2533973"/>
                                <a:pt x="7500564" y="1768141"/>
                              </a:cubicBezTo>
                              <a:cubicBezTo>
                                <a:pt x="7027980" y="1933321"/>
                                <a:pt x="6551646" y="2090991"/>
                                <a:pt x="6082813" y="2248663"/>
                              </a:cubicBezTo>
                              <a:cubicBezTo>
                                <a:pt x="6082813" y="2248663"/>
                                <a:pt x="6082813" y="2248663"/>
                                <a:pt x="2399661" y="5927661"/>
                              </a:cubicBezTo>
                              <a:cubicBezTo>
                                <a:pt x="2399661" y="5927661"/>
                                <a:pt x="2399661" y="5927661"/>
                                <a:pt x="1664531" y="5191861"/>
                              </a:cubicBezTo>
                              <a:cubicBezTo>
                                <a:pt x="1664531" y="5191861"/>
                                <a:pt x="1664531" y="5191861"/>
                                <a:pt x="5433948" y="1426520"/>
                              </a:cubicBezTo>
                              <a:cubicBezTo>
                                <a:pt x="5493959" y="1370209"/>
                                <a:pt x="5561471" y="1325160"/>
                                <a:pt x="5640235" y="1298881"/>
                              </a:cubicBezTo>
                              <a:cubicBezTo>
                                <a:pt x="6862951" y="900949"/>
                                <a:pt x="8141927" y="454213"/>
                                <a:pt x="9345890" y="30002"/>
                              </a:cubicBezTo>
                              <a:cubicBezTo>
                                <a:pt x="9392773" y="13109"/>
                                <a:pt x="9441063" y="3489"/>
                                <a:pt x="9489353" y="7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09.35pt;margin-top:654.6pt;height:19.85pt;width:19.85pt;z-index:251709440;v-text-anchor:middle-center;mso-width-relative:page;mso-height-relative:page;" fillcolor="#FFFFFF" filled="t" stroked="f" coordsize="10036083,10027181" o:gfxdata="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" path="m1007598,5848881c1007598,5848881,1007598,5848881,4180718,9017331c4180718,9017331,4180718,9017331,3764387,9430281c3374311,9820705,2912971,10027181,2429126,10027181c1874017,10027181,1307657,9753131,790055,9238821c313712,8762053,47410,8259005,6152,7740941c-38857,7204105,163683,6693549,595017,6261829l1007598,5848881xm6757114,2765821c6890246,2765821,7023378,2816487,7124633,2917817c7327144,3120479,7327144,3446991,7124633,3649653c7124633,3649653,7124633,3649653,3621946,7147455c3621946,7147455,3621946,7147455,2886906,6415619c2886906,6415619,2886906,6415619,6389594,2917817c6490849,2816487,6623982,2765821,6757114,2765821xm9489353,791c9634222,-7304,9779092,46896,9885986,153887c10024761,292788,10073519,503016,10006007,690720c9604686,1828207,9143355,3149643,8734532,4392243c8708277,4471077,8667020,4538651,8610760,4594963c8610760,4594963,8610760,4594963,4837593,8360305c4837593,8360305,4837593,8360305,4102463,7628259c4102463,7628259,4102463,7628259,7785614,3953015c7943142,3483755,8104421,3006987,8265699,2533973c8265699,2533973,8265699,2533973,7500564,1768141c7027980,1933321,6551646,2090991,6082813,2248663c6082813,2248663,6082813,2248663,2399661,5927661c2399661,5927661,2399661,5927661,1664531,5191861c1664531,5191861,1664531,5191861,5433948,1426520c5493959,1370209,5561471,1325160,5640235,1298881c6862951,900949,8141927,454213,9345890,30002c9392773,13109,9441063,3489,9489353,791xe">
                <v:path o:connectlocs="32422,188375;134529,290422;121132,303722;78165,322946;25422,297555;198,249313;19146,201675;217434,89079;229260,93974;229260,117544;116549,230198;92896,206628;205607,93974;217434,89079;305353,25;318116,4956;321978,22246;281064,141461;277081,147990;155666,269261;132011,245684;250529,127315;265978,81611;241357,56946;195736,72422;77217,190912;53562,167214;174856,45944;181494,41833;300737,966;305353,25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6134100</wp:posOffset>
                </wp:positionV>
                <wp:extent cx="211455" cy="217805"/>
                <wp:effectExtent l="0" t="0" r="17145" b="10795"/>
                <wp:wrapNone/>
                <wp:docPr id="3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78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57840622" y="474118190"/>
                            </a:cxn>
                            <a:cxn ang="0">
                              <a:pos x="718186464" y="468611527"/>
                            </a:cxn>
                            <a:cxn ang="0">
                              <a:pos x="747376614" y="411067815"/>
                            </a:cxn>
                            <a:cxn ang="0">
                              <a:pos x="758116184" y="411618219"/>
                            </a:cxn>
                            <a:cxn ang="0">
                              <a:pos x="866339614" y="215032704"/>
                            </a:cxn>
                            <a:cxn ang="0">
                              <a:pos x="771609799" y="105726883"/>
                            </a:cxn>
                            <a:cxn ang="0">
                              <a:pos x="771609799" y="41850115"/>
                            </a:cxn>
                            <a:cxn ang="0">
                              <a:pos x="917835590" y="215032704"/>
                            </a:cxn>
                            <a:cxn ang="0">
                              <a:pos x="757840622" y="474118190"/>
                            </a:cxn>
                            <a:cxn ang="0">
                              <a:pos x="462359957" y="613985861"/>
                            </a:cxn>
                            <a:cxn ang="0">
                              <a:pos x="166603731" y="185847652"/>
                            </a:cxn>
                            <a:cxn ang="0">
                              <a:pos x="167705454" y="0"/>
                            </a:cxn>
                            <a:cxn ang="0">
                              <a:pos x="752333056" y="0"/>
                            </a:cxn>
                            <a:cxn ang="0">
                              <a:pos x="752333056" y="185847652"/>
                            </a:cxn>
                            <a:cxn ang="0">
                              <a:pos x="462359957" y="613985861"/>
                            </a:cxn>
                            <a:cxn ang="0">
                              <a:pos x="315308005" y="56717843"/>
                            </a:cxn>
                            <a:cxn ang="0">
                              <a:pos x="242608453" y="56442904"/>
                            </a:cxn>
                            <a:cxn ang="0">
                              <a:pos x="466490763" y="562223752"/>
                            </a:cxn>
                            <a:cxn ang="0">
                              <a:pos x="315308005" y="56717843"/>
                            </a:cxn>
                            <a:cxn ang="0">
                              <a:pos x="159994967" y="411618219"/>
                            </a:cxn>
                            <a:cxn ang="0">
                              <a:pos x="170458975" y="411067815"/>
                            </a:cxn>
                            <a:cxn ang="0">
                              <a:pos x="199649125" y="468611527"/>
                            </a:cxn>
                            <a:cxn ang="0">
                              <a:pos x="159994967" y="474118190"/>
                            </a:cxn>
                            <a:cxn ang="0">
                              <a:pos x="0" y="215032704"/>
                            </a:cxn>
                            <a:cxn ang="0">
                              <a:pos x="146225790" y="41850115"/>
                            </a:cxn>
                            <a:cxn ang="0">
                              <a:pos x="146225790" y="105726883"/>
                            </a:cxn>
                            <a:cxn ang="0">
                              <a:pos x="51495975" y="215032704"/>
                            </a:cxn>
                            <a:cxn ang="0">
                              <a:pos x="159994967" y="411618219"/>
                            </a:cxn>
                            <a:cxn ang="0">
                              <a:pos x="407559862" y="691629025"/>
                            </a:cxn>
                            <a:cxn ang="0">
                              <a:pos x="457402991" y="641794116"/>
                            </a:cxn>
                            <a:cxn ang="0">
                              <a:pos x="507246644" y="691629025"/>
                            </a:cxn>
                            <a:cxn ang="0">
                              <a:pos x="457402991" y="741739397"/>
                            </a:cxn>
                            <a:cxn ang="0">
                              <a:pos x="407559862" y="691629025"/>
                            </a:cxn>
                            <a:cxn ang="0">
                              <a:pos x="602527584" y="803138036"/>
                            </a:cxn>
                            <a:cxn ang="0">
                              <a:pos x="555162414" y="850219350"/>
                            </a:cxn>
                            <a:cxn ang="0">
                              <a:pos x="365151659" y="850219350"/>
                            </a:cxn>
                            <a:cxn ang="0">
                              <a:pos x="317786489" y="803138036"/>
                            </a:cxn>
                            <a:cxn ang="0">
                              <a:pos x="365151659" y="755781257"/>
                            </a:cxn>
                            <a:cxn ang="0">
                              <a:pos x="555162414" y="755781257"/>
                            </a:cxn>
                            <a:cxn ang="0">
                              <a:pos x="602527584" y="803138036"/>
                            </a:cxn>
                            <a:cxn ang="0">
                              <a:pos x="270421319" y="869216945"/>
                            </a:cxn>
                            <a:cxn ang="0">
                              <a:pos x="629514813" y="869216945"/>
                            </a:cxn>
                            <a:cxn ang="0">
                              <a:pos x="676879458" y="944657443"/>
                            </a:cxn>
                            <a:cxn ang="0">
                              <a:pos x="223331710" y="944657443"/>
                            </a:cxn>
                            <a:cxn ang="0">
                              <a:pos x="270421319" y="869216945"/>
                            </a:cxn>
                          </a:cxnLst>
                          <a:pathLst>
                            <a:path w="3333" h="3431">
                              <a:moveTo>
                                <a:pt x="2752" y="1722"/>
                              </a:moveTo>
                              <a:cubicBezTo>
                                <a:pt x="2703" y="1722"/>
                                <a:pt x="2655" y="1715"/>
                                <a:pt x="2608" y="1702"/>
                              </a:cubicBezTo>
                              <a:cubicBezTo>
                                <a:pt x="2647" y="1637"/>
                                <a:pt x="2683" y="1567"/>
                                <a:pt x="2714" y="1493"/>
                              </a:cubicBezTo>
                              <a:cubicBezTo>
                                <a:pt x="2727" y="1494"/>
                                <a:pt x="2740" y="1495"/>
                                <a:pt x="2753" y="1495"/>
                              </a:cubicBezTo>
                              <a:cubicBezTo>
                                <a:pt x="3011" y="1495"/>
                                <a:pt x="3146" y="1093"/>
                                <a:pt x="3146" y="781"/>
                              </a:cubicBezTo>
                              <a:cubicBezTo>
                                <a:pt x="3146" y="520"/>
                                <a:pt x="3000" y="384"/>
                                <a:pt x="2802" y="384"/>
                              </a:cubicBezTo>
                              <a:cubicBezTo>
                                <a:pt x="2802" y="304"/>
                                <a:pt x="2802" y="221"/>
                                <a:pt x="2802" y="152"/>
                              </a:cubicBezTo>
                              <a:cubicBezTo>
                                <a:pt x="3104" y="152"/>
                                <a:pt x="3333" y="394"/>
                                <a:pt x="3333" y="781"/>
                              </a:cubicBezTo>
                              <a:cubicBezTo>
                                <a:pt x="3333" y="1218"/>
                                <a:pt x="3114" y="1722"/>
                                <a:pt x="2752" y="1722"/>
                              </a:cubicBezTo>
                              <a:close/>
                              <a:moveTo>
                                <a:pt x="1679" y="2230"/>
                              </a:moveTo>
                              <a:cubicBezTo>
                                <a:pt x="1110" y="2230"/>
                                <a:pt x="605" y="1534"/>
                                <a:pt x="605" y="675"/>
                              </a:cubicBezTo>
                              <a:cubicBezTo>
                                <a:pt x="605" y="633"/>
                                <a:pt x="607" y="42"/>
                                <a:pt x="609" y="0"/>
                              </a:cubicBezTo>
                              <a:cubicBezTo>
                                <a:pt x="2732" y="0"/>
                                <a:pt x="2732" y="0"/>
                                <a:pt x="2732" y="0"/>
                              </a:cubicBezTo>
                              <a:cubicBezTo>
                                <a:pt x="2735" y="42"/>
                                <a:pt x="2732" y="633"/>
                                <a:pt x="2732" y="675"/>
                              </a:cubicBezTo>
                              <a:cubicBezTo>
                                <a:pt x="2732" y="1534"/>
                                <a:pt x="2249" y="2230"/>
                                <a:pt x="1679" y="2230"/>
                              </a:cubicBezTo>
                              <a:close/>
                              <a:moveTo>
                                <a:pt x="1145" y="206"/>
                              </a:moveTo>
                              <a:cubicBezTo>
                                <a:pt x="881" y="205"/>
                                <a:pt x="881" y="205"/>
                                <a:pt x="881" y="205"/>
                              </a:cubicBezTo>
                              <a:cubicBezTo>
                                <a:pt x="881" y="205"/>
                                <a:pt x="854" y="1982"/>
                                <a:pt x="1694" y="2042"/>
                              </a:cubicBezTo>
                              <a:cubicBezTo>
                                <a:pt x="1051" y="1570"/>
                                <a:pt x="1145" y="206"/>
                                <a:pt x="1145" y="206"/>
                              </a:cubicBezTo>
                              <a:close/>
                              <a:moveTo>
                                <a:pt x="581" y="1495"/>
                              </a:moveTo>
                              <a:cubicBezTo>
                                <a:pt x="594" y="1495"/>
                                <a:pt x="606" y="1494"/>
                                <a:pt x="619" y="1493"/>
                              </a:cubicBezTo>
                              <a:cubicBezTo>
                                <a:pt x="650" y="1567"/>
                                <a:pt x="686" y="1637"/>
                                <a:pt x="725" y="1702"/>
                              </a:cubicBezTo>
                              <a:cubicBezTo>
                                <a:pt x="679" y="1715"/>
                                <a:pt x="630" y="1722"/>
                                <a:pt x="581" y="1722"/>
                              </a:cubicBezTo>
                              <a:cubicBezTo>
                                <a:pt x="219" y="1722"/>
                                <a:pt x="0" y="1218"/>
                                <a:pt x="0" y="781"/>
                              </a:cubicBezTo>
                              <a:cubicBezTo>
                                <a:pt x="0" y="394"/>
                                <a:pt x="229" y="152"/>
                                <a:pt x="531" y="152"/>
                              </a:cubicBezTo>
                              <a:cubicBezTo>
                                <a:pt x="531" y="221"/>
                                <a:pt x="531" y="304"/>
                                <a:pt x="531" y="384"/>
                              </a:cubicBezTo>
                              <a:cubicBezTo>
                                <a:pt x="333" y="384"/>
                                <a:pt x="187" y="520"/>
                                <a:pt x="187" y="781"/>
                              </a:cubicBezTo>
                              <a:cubicBezTo>
                                <a:pt x="187" y="1093"/>
                                <a:pt x="322" y="1495"/>
                                <a:pt x="581" y="1495"/>
                              </a:cubicBezTo>
                              <a:close/>
                              <a:moveTo>
                                <a:pt x="1480" y="2512"/>
                              </a:moveTo>
                              <a:cubicBezTo>
                                <a:pt x="1480" y="2412"/>
                                <a:pt x="1561" y="2331"/>
                                <a:pt x="1661" y="2331"/>
                              </a:cubicBezTo>
                              <a:cubicBezTo>
                                <a:pt x="1761" y="2331"/>
                                <a:pt x="1842" y="2412"/>
                                <a:pt x="1842" y="2512"/>
                              </a:cubicBezTo>
                              <a:cubicBezTo>
                                <a:pt x="1842" y="2613"/>
                                <a:pt x="1761" y="2694"/>
                                <a:pt x="1661" y="2694"/>
                              </a:cubicBezTo>
                              <a:cubicBezTo>
                                <a:pt x="1561" y="2694"/>
                                <a:pt x="1480" y="2613"/>
                                <a:pt x="1480" y="2512"/>
                              </a:cubicBezTo>
                              <a:close/>
                              <a:moveTo>
                                <a:pt x="2188" y="2917"/>
                              </a:moveTo>
                              <a:cubicBezTo>
                                <a:pt x="2188" y="3011"/>
                                <a:pt x="2111" y="3088"/>
                                <a:pt x="2016" y="3088"/>
                              </a:cubicBezTo>
                              <a:cubicBezTo>
                                <a:pt x="1326" y="3088"/>
                                <a:pt x="1326" y="3088"/>
                                <a:pt x="1326" y="3088"/>
                              </a:cubicBezTo>
                              <a:cubicBezTo>
                                <a:pt x="1231" y="3088"/>
                                <a:pt x="1154" y="3011"/>
                                <a:pt x="1154" y="2917"/>
                              </a:cubicBezTo>
                              <a:cubicBezTo>
                                <a:pt x="1154" y="2822"/>
                                <a:pt x="1231" y="2745"/>
                                <a:pt x="1326" y="2745"/>
                              </a:cubicBezTo>
                              <a:cubicBezTo>
                                <a:pt x="2016" y="2745"/>
                                <a:pt x="2016" y="2745"/>
                                <a:pt x="2016" y="2745"/>
                              </a:cubicBezTo>
                              <a:cubicBezTo>
                                <a:pt x="2111" y="2745"/>
                                <a:pt x="2188" y="2822"/>
                                <a:pt x="2188" y="2917"/>
                              </a:cubicBezTo>
                              <a:close/>
                              <a:moveTo>
                                <a:pt x="982" y="3157"/>
                              </a:moveTo>
                              <a:cubicBezTo>
                                <a:pt x="2286" y="3157"/>
                                <a:pt x="2286" y="3157"/>
                                <a:pt x="2286" y="3157"/>
                              </a:cubicBezTo>
                              <a:cubicBezTo>
                                <a:pt x="2441" y="3157"/>
                                <a:pt x="2458" y="3337"/>
                                <a:pt x="2458" y="3431"/>
                              </a:cubicBezTo>
                              <a:cubicBezTo>
                                <a:pt x="1750" y="3431"/>
                                <a:pt x="1506" y="3431"/>
                                <a:pt x="811" y="3431"/>
                              </a:cubicBezTo>
                              <a:cubicBezTo>
                                <a:pt x="811" y="3337"/>
                                <a:pt x="823" y="3157"/>
                                <a:pt x="982" y="31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0.95pt;margin-top:483pt;height:17.15pt;width:16.65pt;z-index:251708416;v-text-anchor:middle-center;mso-width-relative:page;mso-height-relative:page;" fillcolor="#FFFFFF" filled="t" stroked="f" coordsize="3333,3431" o:gfxdata="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" path="m2752,1722c2703,1722,2655,1715,2608,1702c2647,1637,2683,1567,2714,1493c2727,1494,2740,1495,2753,1495c3011,1495,3146,1093,3146,781c3146,520,3000,384,2802,384c2802,304,2802,221,2802,152c3104,152,3333,394,3333,781c3333,1218,3114,1722,2752,1722xm1679,2230c1110,2230,605,1534,605,675c605,633,607,42,609,0c2732,0,2732,0,2732,0c2735,42,2732,633,2732,675c2732,1534,2249,2230,1679,2230xm1145,206c881,205,881,205,881,205c881,205,854,1982,1694,2042c1051,1570,1145,206,1145,206xm581,1495c594,1495,606,1494,619,1493c650,1567,686,1637,725,1702c679,1715,630,1722,581,1722c219,1722,0,1218,0,781c0,394,229,152,531,152c531,221,531,304,531,384c333,384,187,520,187,781c187,1093,322,1495,581,1495xm1480,2512c1480,2412,1561,2331,1661,2331c1761,2331,1842,2412,1842,2512c1842,2613,1761,2694,1661,2694c1561,2694,1480,2613,1480,2512xm2188,2917c2188,3011,2111,3088,2016,3088c1326,3088,1326,3088,1326,3088c1231,3088,1154,3011,1154,2917c1154,2822,1231,2745,1326,2745c2016,2745,2016,2745,2016,2745c2111,2745,2188,2822,2188,2917xm982,3157c2286,3157,2286,3157,2286,3157c2441,3157,2458,3337,2458,3431c1750,3431,1506,3431,811,3431c811,3337,823,3157,982,3157xe">
                <v:path o:connectlocs="757840622,474118190;718186464,468611527;747376614,411067815;758116184,411618219;866339614,215032704;771609799,105726883;771609799,41850115;917835590,215032704;757840622,474118190;462359957,613985861;166603731,185847652;167705454,0;752333056,0;752333056,185847652;462359957,613985861;315308005,56717843;242608453,56442904;466490763,562223752;315308005,56717843;159994967,411618219;170458975,411067815;199649125,468611527;159994967,474118190;0,215032704;146225790,41850115;146225790,105726883;51495975,215032704;159994967,411618219;407559862,691629025;457402991,641794116;507246644,691629025;457402991,741739397;407559862,691629025;602527584,803138036;555162414,850219350;365151659,850219350;317786489,803138036;365151659,755781257;555162414,755781257;602527584,803138036;270421319,869216945;629514813,869216945;676879458,944657443;223331710,944657443;270421319,869216945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6160770</wp:posOffset>
                </wp:positionV>
                <wp:extent cx="287020" cy="164465"/>
                <wp:effectExtent l="0" t="0" r="17780" b="6985"/>
                <wp:wrapNone/>
                <wp:docPr id="3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1644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572" y="732057"/>
                            </a:cxn>
                            <a:cxn ang="0">
                              <a:pos x="1200212" y="713602"/>
                            </a:cxn>
                            <a:cxn ang="0">
                              <a:pos x="919928" y="713602"/>
                            </a:cxn>
                            <a:cxn ang="0">
                              <a:pos x="657802" y="366468"/>
                            </a:cxn>
                            <a:cxn ang="0">
                              <a:pos x="444954" y="713602"/>
                            </a:cxn>
                            <a:cxn ang="0">
                              <a:pos x="56358" y="366468"/>
                            </a:cxn>
                            <a:cxn ang="0">
                              <a:pos x="1378428" y="333723"/>
                            </a:cxn>
                            <a:cxn ang="0">
                              <a:pos x="1370488" y="344953"/>
                            </a:cxn>
                            <a:cxn ang="0">
                              <a:pos x="1279181" y="345828"/>
                            </a:cxn>
                            <a:cxn ang="0">
                              <a:pos x="1269918" y="334890"/>
                            </a:cxn>
                            <a:cxn ang="0">
                              <a:pos x="1201672" y="337515"/>
                            </a:cxn>
                            <a:cxn ang="0">
                              <a:pos x="1188439" y="347871"/>
                            </a:cxn>
                            <a:cxn ang="0">
                              <a:pos x="1099485" y="343058"/>
                            </a:cxn>
                            <a:cxn ang="0">
                              <a:pos x="1093897" y="314618"/>
                            </a:cxn>
                            <a:cxn ang="0">
                              <a:pos x="1023740" y="341016"/>
                            </a:cxn>
                            <a:cxn ang="0">
                              <a:pos x="936109" y="348892"/>
                            </a:cxn>
                            <a:cxn ang="0">
                              <a:pos x="920670" y="339995"/>
                            </a:cxn>
                            <a:cxn ang="0">
                              <a:pos x="851394" y="333723"/>
                            </a:cxn>
                            <a:cxn ang="0">
                              <a:pos x="844503" y="344078"/>
                            </a:cxn>
                            <a:cxn ang="0">
                              <a:pos x="753735" y="346558"/>
                            </a:cxn>
                            <a:cxn ang="0">
                              <a:pos x="743325" y="336349"/>
                            </a:cxn>
                            <a:cxn ang="0">
                              <a:pos x="674788" y="336349"/>
                            </a:cxn>
                            <a:cxn ang="0">
                              <a:pos x="664378" y="346558"/>
                            </a:cxn>
                            <a:cxn ang="0">
                              <a:pos x="573756" y="344078"/>
                            </a:cxn>
                            <a:cxn ang="0">
                              <a:pos x="566718" y="333723"/>
                            </a:cxn>
                            <a:cxn ang="0">
                              <a:pos x="497156" y="339995"/>
                            </a:cxn>
                            <a:cxn ang="0">
                              <a:pos x="481905" y="348892"/>
                            </a:cxn>
                            <a:cxn ang="0">
                              <a:pos x="394510" y="341016"/>
                            </a:cxn>
                            <a:cxn ang="0">
                              <a:pos x="324215" y="314618"/>
                            </a:cxn>
                            <a:cxn ang="0">
                              <a:pos x="318496" y="343058"/>
                            </a:cxn>
                            <a:cxn ang="0">
                              <a:pos x="229782" y="347871"/>
                            </a:cxn>
                            <a:cxn ang="0">
                              <a:pos x="216584" y="337515"/>
                            </a:cxn>
                            <a:cxn ang="0">
                              <a:pos x="147173" y="334890"/>
                            </a:cxn>
                            <a:cxn ang="0">
                              <a:pos x="138143" y="345828"/>
                            </a:cxn>
                            <a:cxn ang="0">
                              <a:pos x="47694" y="344953"/>
                            </a:cxn>
                            <a:cxn ang="0">
                              <a:pos x="39684" y="333723"/>
                            </a:cxn>
                            <a:cxn ang="0">
                              <a:pos x="1369788" y="250464"/>
                            </a:cxn>
                            <a:cxn ang="0">
                              <a:pos x="1304769" y="250464"/>
                            </a:cxn>
                            <a:cxn ang="0">
                              <a:pos x="1238872" y="250464"/>
                            </a:cxn>
                            <a:cxn ang="0">
                              <a:pos x="1173853" y="250464"/>
                            </a:cxn>
                            <a:cxn ang="0">
                              <a:pos x="1108834" y="250464"/>
                            </a:cxn>
                            <a:cxn ang="0">
                              <a:pos x="1042937" y="250464"/>
                            </a:cxn>
                            <a:cxn ang="0">
                              <a:pos x="977918" y="250464"/>
                            </a:cxn>
                            <a:cxn ang="0">
                              <a:pos x="912021" y="250464"/>
                            </a:cxn>
                            <a:cxn ang="0">
                              <a:pos x="847002" y="250464"/>
                            </a:cxn>
                            <a:cxn ang="0">
                              <a:pos x="781983" y="250464"/>
                            </a:cxn>
                            <a:cxn ang="0">
                              <a:pos x="716085" y="250464"/>
                            </a:cxn>
                            <a:cxn ang="0">
                              <a:pos x="651067" y="250464"/>
                            </a:cxn>
                            <a:cxn ang="0">
                              <a:pos x="586048" y="250464"/>
                            </a:cxn>
                            <a:cxn ang="0">
                              <a:pos x="520151" y="250464"/>
                            </a:cxn>
                            <a:cxn ang="0">
                              <a:pos x="455132" y="250464"/>
                            </a:cxn>
                            <a:cxn ang="0">
                              <a:pos x="389234" y="250464"/>
                            </a:cxn>
                            <a:cxn ang="0">
                              <a:pos x="324215" y="250464"/>
                            </a:cxn>
                            <a:cxn ang="0">
                              <a:pos x="259196" y="250464"/>
                            </a:cxn>
                            <a:cxn ang="0">
                              <a:pos x="193299" y="250464"/>
                            </a:cxn>
                            <a:cxn ang="0">
                              <a:pos x="128280" y="250464"/>
                            </a:cxn>
                            <a:cxn ang="0">
                              <a:pos x="63262" y="250464"/>
                            </a:cxn>
                          </a:cxnLst>
                          <a:pathLst>
                            <a:path w="2560638" h="1463675">
                              <a:moveTo>
                                <a:pt x="0" y="1403350"/>
                              </a:moveTo>
                              <a:lnTo>
                                <a:pt x="2560638" y="1403350"/>
                              </a:lnTo>
                              <a:lnTo>
                                <a:pt x="2560638" y="1463675"/>
                              </a:lnTo>
                              <a:lnTo>
                                <a:pt x="0" y="1463675"/>
                              </a:lnTo>
                              <a:lnTo>
                                <a:pt x="0" y="1403350"/>
                              </a:lnTo>
                              <a:close/>
                              <a:moveTo>
                                <a:pt x="31750" y="1322388"/>
                              </a:moveTo>
                              <a:lnTo>
                                <a:pt x="2530475" y="1322388"/>
                              </a:lnTo>
                              <a:lnTo>
                                <a:pt x="2530475" y="1371601"/>
                              </a:lnTo>
                              <a:lnTo>
                                <a:pt x="31750" y="1371601"/>
                              </a:lnTo>
                              <a:lnTo>
                                <a:pt x="31750" y="1322388"/>
                              </a:lnTo>
                              <a:close/>
                              <a:moveTo>
                                <a:pt x="2324404" y="661988"/>
                              </a:moveTo>
                              <a:lnTo>
                                <a:pt x="2458736" y="661988"/>
                              </a:lnTo>
                              <a:lnTo>
                                <a:pt x="2486026" y="1289051"/>
                              </a:lnTo>
                              <a:lnTo>
                                <a:pt x="2391702" y="1289051"/>
                              </a:lnTo>
                              <a:lnTo>
                                <a:pt x="2391172" y="1289051"/>
                              </a:lnTo>
                              <a:lnTo>
                                <a:pt x="2297113" y="1289051"/>
                              </a:lnTo>
                              <a:lnTo>
                                <a:pt x="2324404" y="661988"/>
                              </a:lnTo>
                              <a:close/>
                              <a:moveTo>
                                <a:pt x="2007130" y="661988"/>
                              </a:moveTo>
                              <a:lnTo>
                                <a:pt x="2141274" y="661988"/>
                              </a:lnTo>
                              <a:lnTo>
                                <a:pt x="2168526" y="1289051"/>
                              </a:lnTo>
                              <a:lnTo>
                                <a:pt x="2074070" y="1289051"/>
                              </a:lnTo>
                              <a:lnTo>
                                <a:pt x="2073805" y="1289051"/>
                              </a:lnTo>
                              <a:lnTo>
                                <a:pt x="1979613" y="1289051"/>
                              </a:lnTo>
                              <a:lnTo>
                                <a:pt x="2007130" y="661988"/>
                              </a:lnTo>
                              <a:close/>
                              <a:moveTo>
                                <a:pt x="1689630" y="661988"/>
                              </a:moveTo>
                              <a:lnTo>
                                <a:pt x="1823774" y="661988"/>
                              </a:lnTo>
                              <a:lnTo>
                                <a:pt x="1851026" y="1289051"/>
                              </a:lnTo>
                              <a:lnTo>
                                <a:pt x="1756570" y="1289051"/>
                              </a:lnTo>
                              <a:lnTo>
                                <a:pt x="1756305" y="1289051"/>
                              </a:lnTo>
                              <a:lnTo>
                                <a:pt x="1662113" y="1289051"/>
                              </a:lnTo>
                              <a:lnTo>
                                <a:pt x="1689630" y="661988"/>
                              </a:lnTo>
                              <a:close/>
                              <a:moveTo>
                                <a:pt x="1372130" y="661988"/>
                              </a:moveTo>
                              <a:lnTo>
                                <a:pt x="1506009" y="661988"/>
                              </a:lnTo>
                              <a:lnTo>
                                <a:pt x="1533526" y="1289051"/>
                              </a:lnTo>
                              <a:lnTo>
                                <a:pt x="1439070" y="1289051"/>
                              </a:lnTo>
                              <a:lnTo>
                                <a:pt x="1438805" y="1289051"/>
                              </a:lnTo>
                              <a:lnTo>
                                <a:pt x="1344613" y="1289051"/>
                              </a:lnTo>
                              <a:lnTo>
                                <a:pt x="1372130" y="661988"/>
                              </a:lnTo>
                              <a:close/>
                              <a:moveTo>
                                <a:pt x="1054630" y="661988"/>
                              </a:moveTo>
                              <a:lnTo>
                                <a:pt x="1188509" y="661988"/>
                              </a:lnTo>
                              <a:lnTo>
                                <a:pt x="1216026" y="1289051"/>
                              </a:lnTo>
                              <a:lnTo>
                                <a:pt x="1121570" y="1289051"/>
                              </a:lnTo>
                              <a:lnTo>
                                <a:pt x="1121305" y="1289051"/>
                              </a:lnTo>
                              <a:lnTo>
                                <a:pt x="1027113" y="1289051"/>
                              </a:lnTo>
                              <a:lnTo>
                                <a:pt x="1054630" y="661988"/>
                              </a:lnTo>
                              <a:close/>
                              <a:moveTo>
                                <a:pt x="737355" y="661988"/>
                              </a:moveTo>
                              <a:lnTo>
                                <a:pt x="871048" y="661988"/>
                              </a:lnTo>
                              <a:lnTo>
                                <a:pt x="898526" y="1289051"/>
                              </a:lnTo>
                              <a:lnTo>
                                <a:pt x="804201" y="1289051"/>
                              </a:lnTo>
                              <a:lnTo>
                                <a:pt x="803937" y="1289051"/>
                              </a:lnTo>
                              <a:lnTo>
                                <a:pt x="709613" y="1289051"/>
                              </a:lnTo>
                              <a:lnTo>
                                <a:pt x="737355" y="661988"/>
                              </a:lnTo>
                              <a:close/>
                              <a:moveTo>
                                <a:pt x="419327" y="661988"/>
                              </a:moveTo>
                              <a:lnTo>
                                <a:pt x="553548" y="661988"/>
                              </a:lnTo>
                              <a:lnTo>
                                <a:pt x="581026" y="1289051"/>
                              </a:lnTo>
                              <a:lnTo>
                                <a:pt x="486701" y="1289051"/>
                              </a:lnTo>
                              <a:lnTo>
                                <a:pt x="486437" y="1289051"/>
                              </a:lnTo>
                              <a:lnTo>
                                <a:pt x="392113" y="1289051"/>
                              </a:lnTo>
                              <a:lnTo>
                                <a:pt x="419327" y="661988"/>
                              </a:lnTo>
                              <a:close/>
                              <a:moveTo>
                                <a:pt x="101827" y="661988"/>
                              </a:moveTo>
                              <a:lnTo>
                                <a:pt x="235783" y="661988"/>
                              </a:lnTo>
                              <a:lnTo>
                                <a:pt x="263526" y="1289051"/>
                              </a:lnTo>
                              <a:lnTo>
                                <a:pt x="169201" y="1289051"/>
                              </a:lnTo>
                              <a:lnTo>
                                <a:pt x="168937" y="1289051"/>
                              </a:lnTo>
                              <a:lnTo>
                                <a:pt x="74613" y="1289051"/>
                              </a:lnTo>
                              <a:lnTo>
                                <a:pt x="101827" y="661988"/>
                              </a:lnTo>
                              <a:close/>
                              <a:moveTo>
                                <a:pt x="2293938" y="568325"/>
                              </a:moveTo>
                              <a:lnTo>
                                <a:pt x="2490788" y="568325"/>
                              </a:lnTo>
                              <a:lnTo>
                                <a:pt x="2490788" y="602838"/>
                              </a:lnTo>
                              <a:lnTo>
                                <a:pt x="2490523" y="602838"/>
                              </a:lnTo>
                              <a:lnTo>
                                <a:pt x="2490257" y="604946"/>
                              </a:lnTo>
                              <a:lnTo>
                                <a:pt x="2489726" y="607580"/>
                              </a:lnTo>
                              <a:lnTo>
                                <a:pt x="2488663" y="609688"/>
                              </a:lnTo>
                              <a:lnTo>
                                <a:pt x="2487335" y="611796"/>
                              </a:lnTo>
                              <a:lnTo>
                                <a:pt x="2486272" y="614167"/>
                              </a:lnTo>
                              <a:lnTo>
                                <a:pt x="2484678" y="616011"/>
                              </a:lnTo>
                              <a:lnTo>
                                <a:pt x="2482819" y="617855"/>
                              </a:lnTo>
                              <a:lnTo>
                                <a:pt x="2480693" y="619699"/>
                              </a:lnTo>
                              <a:lnTo>
                                <a:pt x="2478568" y="621544"/>
                              </a:lnTo>
                              <a:lnTo>
                                <a:pt x="2476177" y="623124"/>
                              </a:lnTo>
                              <a:lnTo>
                                <a:pt x="2473521" y="624705"/>
                              </a:lnTo>
                              <a:lnTo>
                                <a:pt x="2470864" y="626023"/>
                              </a:lnTo>
                              <a:lnTo>
                                <a:pt x="2464754" y="628394"/>
                              </a:lnTo>
                              <a:lnTo>
                                <a:pt x="2458113" y="629974"/>
                              </a:lnTo>
                              <a:lnTo>
                                <a:pt x="2458113" y="630238"/>
                              </a:lnTo>
                              <a:lnTo>
                                <a:pt x="2326614" y="630238"/>
                              </a:lnTo>
                              <a:lnTo>
                                <a:pt x="2326614" y="629974"/>
                              </a:lnTo>
                              <a:lnTo>
                                <a:pt x="2319972" y="628394"/>
                              </a:lnTo>
                              <a:lnTo>
                                <a:pt x="2314128" y="626023"/>
                              </a:lnTo>
                              <a:lnTo>
                                <a:pt x="2311206" y="624705"/>
                              </a:lnTo>
                              <a:lnTo>
                                <a:pt x="2308549" y="623124"/>
                              </a:lnTo>
                              <a:lnTo>
                                <a:pt x="2306158" y="621544"/>
                              </a:lnTo>
                              <a:lnTo>
                                <a:pt x="2304033" y="619699"/>
                              </a:lnTo>
                              <a:lnTo>
                                <a:pt x="2302174" y="617855"/>
                              </a:lnTo>
                              <a:lnTo>
                                <a:pt x="2300048" y="616011"/>
                              </a:lnTo>
                              <a:lnTo>
                                <a:pt x="2298720" y="614167"/>
                              </a:lnTo>
                              <a:lnTo>
                                <a:pt x="2297392" y="611796"/>
                              </a:lnTo>
                              <a:lnTo>
                                <a:pt x="2296063" y="609688"/>
                              </a:lnTo>
                              <a:lnTo>
                                <a:pt x="2295001" y="607580"/>
                              </a:lnTo>
                              <a:lnTo>
                                <a:pt x="2294470" y="604946"/>
                              </a:lnTo>
                              <a:lnTo>
                                <a:pt x="2294204" y="602838"/>
                              </a:lnTo>
                              <a:lnTo>
                                <a:pt x="2293938" y="602838"/>
                              </a:lnTo>
                              <a:lnTo>
                                <a:pt x="2293938" y="568325"/>
                              </a:lnTo>
                              <a:close/>
                              <a:moveTo>
                                <a:pt x="1976438" y="568325"/>
                              </a:moveTo>
                              <a:lnTo>
                                <a:pt x="2173288" y="568325"/>
                              </a:lnTo>
                              <a:lnTo>
                                <a:pt x="2173288" y="602838"/>
                              </a:lnTo>
                              <a:lnTo>
                                <a:pt x="2173023" y="602838"/>
                              </a:lnTo>
                              <a:lnTo>
                                <a:pt x="2172757" y="604946"/>
                              </a:lnTo>
                              <a:lnTo>
                                <a:pt x="2172226" y="607580"/>
                              </a:lnTo>
                              <a:lnTo>
                                <a:pt x="2171163" y="609688"/>
                              </a:lnTo>
                              <a:lnTo>
                                <a:pt x="2169835" y="611796"/>
                              </a:lnTo>
                              <a:lnTo>
                                <a:pt x="2168772" y="614167"/>
                              </a:lnTo>
                              <a:lnTo>
                                <a:pt x="2167178" y="616011"/>
                              </a:lnTo>
                              <a:lnTo>
                                <a:pt x="2165053" y="617855"/>
                              </a:lnTo>
                              <a:lnTo>
                                <a:pt x="2162928" y="619699"/>
                              </a:lnTo>
                              <a:lnTo>
                                <a:pt x="2160802" y="621544"/>
                              </a:lnTo>
                              <a:lnTo>
                                <a:pt x="2158677" y="623124"/>
                              </a:lnTo>
                              <a:lnTo>
                                <a:pt x="2155755" y="624705"/>
                              </a:lnTo>
                              <a:lnTo>
                                <a:pt x="2153098" y="626023"/>
                              </a:lnTo>
                              <a:lnTo>
                                <a:pt x="2147254" y="628394"/>
                              </a:lnTo>
                              <a:lnTo>
                                <a:pt x="2140613" y="629974"/>
                              </a:lnTo>
                              <a:lnTo>
                                <a:pt x="2140613" y="630238"/>
                              </a:lnTo>
                              <a:lnTo>
                                <a:pt x="2009114" y="630238"/>
                              </a:lnTo>
                              <a:lnTo>
                                <a:pt x="2009114" y="629974"/>
                              </a:lnTo>
                              <a:lnTo>
                                <a:pt x="2002472" y="628394"/>
                              </a:lnTo>
                              <a:lnTo>
                                <a:pt x="1996628" y="626023"/>
                              </a:lnTo>
                              <a:lnTo>
                                <a:pt x="1993706" y="624705"/>
                              </a:lnTo>
                              <a:lnTo>
                                <a:pt x="1991049" y="623124"/>
                              </a:lnTo>
                              <a:lnTo>
                                <a:pt x="1988658" y="621544"/>
                              </a:lnTo>
                              <a:lnTo>
                                <a:pt x="1986533" y="619699"/>
                              </a:lnTo>
                              <a:lnTo>
                                <a:pt x="1984408" y="617855"/>
                              </a:lnTo>
                              <a:lnTo>
                                <a:pt x="1982548" y="616011"/>
                              </a:lnTo>
                              <a:lnTo>
                                <a:pt x="1980954" y="614167"/>
                              </a:lnTo>
                              <a:lnTo>
                                <a:pt x="1979892" y="611796"/>
                              </a:lnTo>
                              <a:lnTo>
                                <a:pt x="1978563" y="609688"/>
                              </a:lnTo>
                              <a:lnTo>
                                <a:pt x="1977501" y="607580"/>
                              </a:lnTo>
                              <a:lnTo>
                                <a:pt x="1976970" y="604946"/>
                              </a:lnTo>
                              <a:lnTo>
                                <a:pt x="1976704" y="602838"/>
                              </a:lnTo>
                              <a:lnTo>
                                <a:pt x="1976438" y="602838"/>
                              </a:lnTo>
                              <a:lnTo>
                                <a:pt x="1976438" y="568325"/>
                              </a:lnTo>
                              <a:close/>
                              <a:moveTo>
                                <a:pt x="1658938" y="568325"/>
                              </a:moveTo>
                              <a:lnTo>
                                <a:pt x="1855788" y="568325"/>
                              </a:lnTo>
                              <a:lnTo>
                                <a:pt x="1855788" y="602838"/>
                              </a:lnTo>
                              <a:lnTo>
                                <a:pt x="1855522" y="602838"/>
                              </a:lnTo>
                              <a:lnTo>
                                <a:pt x="1855257" y="604946"/>
                              </a:lnTo>
                              <a:lnTo>
                                <a:pt x="1854194" y="607580"/>
                              </a:lnTo>
                              <a:lnTo>
                                <a:pt x="1853663" y="609688"/>
                              </a:lnTo>
                              <a:lnTo>
                                <a:pt x="1852335" y="611796"/>
                              </a:lnTo>
                              <a:lnTo>
                                <a:pt x="1851006" y="614167"/>
                              </a:lnTo>
                              <a:lnTo>
                                <a:pt x="1849678" y="616011"/>
                              </a:lnTo>
                              <a:lnTo>
                                <a:pt x="1847553" y="617855"/>
                              </a:lnTo>
                              <a:lnTo>
                                <a:pt x="1845428" y="619699"/>
                              </a:lnTo>
                              <a:lnTo>
                                <a:pt x="1843302" y="621544"/>
                              </a:lnTo>
                              <a:lnTo>
                                <a:pt x="1841177" y="623124"/>
                              </a:lnTo>
                              <a:lnTo>
                                <a:pt x="1838255" y="624705"/>
                              </a:lnTo>
                              <a:lnTo>
                                <a:pt x="1835598" y="626023"/>
                              </a:lnTo>
                              <a:lnTo>
                                <a:pt x="1829754" y="628394"/>
                              </a:lnTo>
                              <a:lnTo>
                                <a:pt x="1823113" y="629974"/>
                              </a:lnTo>
                              <a:lnTo>
                                <a:pt x="1823113" y="630238"/>
                              </a:lnTo>
                              <a:lnTo>
                                <a:pt x="1691348" y="630238"/>
                              </a:lnTo>
                              <a:lnTo>
                                <a:pt x="1691348" y="629974"/>
                              </a:lnTo>
                              <a:lnTo>
                                <a:pt x="1684972" y="628394"/>
                              </a:lnTo>
                              <a:lnTo>
                                <a:pt x="1678862" y="626023"/>
                              </a:lnTo>
                              <a:lnTo>
                                <a:pt x="1676206" y="624705"/>
                              </a:lnTo>
                              <a:lnTo>
                                <a:pt x="1673549" y="623124"/>
                              </a:lnTo>
                              <a:lnTo>
                                <a:pt x="1671158" y="621544"/>
                              </a:lnTo>
                              <a:lnTo>
                                <a:pt x="1669033" y="619699"/>
                              </a:lnTo>
                              <a:lnTo>
                                <a:pt x="1666908" y="617855"/>
                              </a:lnTo>
                              <a:lnTo>
                                <a:pt x="1665048" y="616011"/>
                              </a:lnTo>
                              <a:lnTo>
                                <a:pt x="1663454" y="614167"/>
                              </a:lnTo>
                              <a:lnTo>
                                <a:pt x="1661860" y="611796"/>
                              </a:lnTo>
                              <a:lnTo>
                                <a:pt x="1661063" y="609688"/>
                              </a:lnTo>
                              <a:lnTo>
                                <a:pt x="1660001" y="607580"/>
                              </a:lnTo>
                              <a:lnTo>
                                <a:pt x="1659469" y="604946"/>
                              </a:lnTo>
                              <a:lnTo>
                                <a:pt x="1659204" y="602838"/>
                              </a:lnTo>
                              <a:lnTo>
                                <a:pt x="1658938" y="602838"/>
                              </a:lnTo>
                              <a:lnTo>
                                <a:pt x="1658938" y="568325"/>
                              </a:lnTo>
                              <a:close/>
                              <a:moveTo>
                                <a:pt x="1341438" y="568325"/>
                              </a:moveTo>
                              <a:lnTo>
                                <a:pt x="1538288" y="568325"/>
                              </a:lnTo>
                              <a:lnTo>
                                <a:pt x="1538288" y="602838"/>
                              </a:lnTo>
                              <a:lnTo>
                                <a:pt x="1538023" y="602838"/>
                              </a:lnTo>
                              <a:lnTo>
                                <a:pt x="1537493" y="604946"/>
                              </a:lnTo>
                              <a:lnTo>
                                <a:pt x="1536698" y="607580"/>
                              </a:lnTo>
                              <a:lnTo>
                                <a:pt x="1536169" y="609688"/>
                              </a:lnTo>
                              <a:lnTo>
                                <a:pt x="1534844" y="611796"/>
                              </a:lnTo>
                              <a:lnTo>
                                <a:pt x="1533519" y="614167"/>
                              </a:lnTo>
                              <a:lnTo>
                                <a:pt x="1531665" y="616011"/>
                              </a:lnTo>
                              <a:lnTo>
                                <a:pt x="1530075" y="617855"/>
                              </a:lnTo>
                              <a:lnTo>
                                <a:pt x="1527955" y="619699"/>
                              </a:lnTo>
                              <a:lnTo>
                                <a:pt x="1525836" y="621544"/>
                              </a:lnTo>
                              <a:lnTo>
                                <a:pt x="1523187" y="623124"/>
                              </a:lnTo>
                              <a:lnTo>
                                <a:pt x="1520802" y="624705"/>
                              </a:lnTo>
                              <a:lnTo>
                                <a:pt x="1518153" y="626023"/>
                              </a:lnTo>
                              <a:lnTo>
                                <a:pt x="1512324" y="628394"/>
                              </a:lnTo>
                              <a:lnTo>
                                <a:pt x="1505701" y="629974"/>
                              </a:lnTo>
                              <a:lnTo>
                                <a:pt x="1505701" y="630238"/>
                              </a:lnTo>
                              <a:lnTo>
                                <a:pt x="1374291" y="630238"/>
                              </a:lnTo>
                              <a:lnTo>
                                <a:pt x="1374291" y="629974"/>
                              </a:lnTo>
                              <a:lnTo>
                                <a:pt x="1367932" y="628394"/>
                              </a:lnTo>
                              <a:lnTo>
                                <a:pt x="1361838" y="626023"/>
                              </a:lnTo>
                              <a:lnTo>
                                <a:pt x="1359189" y="624705"/>
                              </a:lnTo>
                              <a:lnTo>
                                <a:pt x="1356540" y="623124"/>
                              </a:lnTo>
                              <a:lnTo>
                                <a:pt x="1354155" y="621544"/>
                              </a:lnTo>
                              <a:lnTo>
                                <a:pt x="1351771" y="619699"/>
                              </a:lnTo>
                              <a:lnTo>
                                <a:pt x="1349916" y="617855"/>
                              </a:lnTo>
                              <a:lnTo>
                                <a:pt x="1348062" y="616011"/>
                              </a:lnTo>
                              <a:lnTo>
                                <a:pt x="1346472" y="614167"/>
                              </a:lnTo>
                              <a:lnTo>
                                <a:pt x="1344882" y="611796"/>
                              </a:lnTo>
                              <a:lnTo>
                                <a:pt x="1344088" y="609688"/>
                              </a:lnTo>
                              <a:lnTo>
                                <a:pt x="1343028" y="607580"/>
                              </a:lnTo>
                              <a:lnTo>
                                <a:pt x="1342498" y="604946"/>
                              </a:lnTo>
                              <a:lnTo>
                                <a:pt x="1342233" y="602838"/>
                              </a:lnTo>
                              <a:lnTo>
                                <a:pt x="1341438" y="602838"/>
                              </a:lnTo>
                              <a:lnTo>
                                <a:pt x="1341438" y="568325"/>
                              </a:lnTo>
                              <a:close/>
                              <a:moveTo>
                                <a:pt x="1023938" y="568325"/>
                              </a:moveTo>
                              <a:lnTo>
                                <a:pt x="1220788" y="568325"/>
                              </a:lnTo>
                              <a:lnTo>
                                <a:pt x="1220788" y="602838"/>
                              </a:lnTo>
                              <a:lnTo>
                                <a:pt x="1220258" y="602838"/>
                              </a:lnTo>
                              <a:lnTo>
                                <a:pt x="1219993" y="604946"/>
                              </a:lnTo>
                              <a:lnTo>
                                <a:pt x="1219198" y="607580"/>
                              </a:lnTo>
                              <a:lnTo>
                                <a:pt x="1218404" y="609688"/>
                              </a:lnTo>
                              <a:lnTo>
                                <a:pt x="1217344" y="611796"/>
                              </a:lnTo>
                              <a:lnTo>
                                <a:pt x="1215754" y="614167"/>
                              </a:lnTo>
                              <a:lnTo>
                                <a:pt x="1214165" y="616011"/>
                              </a:lnTo>
                              <a:lnTo>
                                <a:pt x="1212575" y="617855"/>
                              </a:lnTo>
                              <a:lnTo>
                                <a:pt x="1210455" y="619699"/>
                              </a:lnTo>
                              <a:lnTo>
                                <a:pt x="1208336" y="621544"/>
                              </a:lnTo>
                              <a:lnTo>
                                <a:pt x="1205687" y="623124"/>
                              </a:lnTo>
                              <a:lnTo>
                                <a:pt x="1203302" y="624705"/>
                              </a:lnTo>
                              <a:lnTo>
                                <a:pt x="1200388" y="626023"/>
                              </a:lnTo>
                              <a:lnTo>
                                <a:pt x="1194559" y="628394"/>
                              </a:lnTo>
                              <a:lnTo>
                                <a:pt x="1188201" y="629974"/>
                              </a:lnTo>
                              <a:lnTo>
                                <a:pt x="1188201" y="630238"/>
                              </a:lnTo>
                              <a:lnTo>
                                <a:pt x="1056791" y="630238"/>
                              </a:lnTo>
                              <a:lnTo>
                                <a:pt x="1056791" y="629974"/>
                              </a:lnTo>
                              <a:lnTo>
                                <a:pt x="1050432" y="628394"/>
                              </a:lnTo>
                              <a:lnTo>
                                <a:pt x="1044338" y="626023"/>
                              </a:lnTo>
                              <a:lnTo>
                                <a:pt x="1041689" y="624705"/>
                              </a:lnTo>
                              <a:lnTo>
                                <a:pt x="1039040" y="623124"/>
                              </a:lnTo>
                              <a:lnTo>
                                <a:pt x="1036655" y="621544"/>
                              </a:lnTo>
                              <a:lnTo>
                                <a:pt x="1034271" y="619699"/>
                              </a:lnTo>
                              <a:lnTo>
                                <a:pt x="1032151" y="617855"/>
                              </a:lnTo>
                              <a:lnTo>
                                <a:pt x="1030562" y="616011"/>
                              </a:lnTo>
                              <a:lnTo>
                                <a:pt x="1028707" y="614167"/>
                              </a:lnTo>
                              <a:lnTo>
                                <a:pt x="1027382" y="611796"/>
                              </a:lnTo>
                              <a:lnTo>
                                <a:pt x="1026322" y="609688"/>
                              </a:lnTo>
                              <a:lnTo>
                                <a:pt x="1025528" y="607580"/>
                              </a:lnTo>
                              <a:lnTo>
                                <a:pt x="1024998" y="604946"/>
                              </a:lnTo>
                              <a:lnTo>
                                <a:pt x="1024468" y="602838"/>
                              </a:lnTo>
                              <a:lnTo>
                                <a:pt x="1023938" y="602838"/>
                              </a:lnTo>
                              <a:lnTo>
                                <a:pt x="1023938" y="568325"/>
                              </a:lnTo>
                              <a:close/>
                              <a:moveTo>
                                <a:pt x="706438" y="568325"/>
                              </a:moveTo>
                              <a:lnTo>
                                <a:pt x="903288" y="568325"/>
                              </a:lnTo>
                              <a:lnTo>
                                <a:pt x="903288" y="602838"/>
                              </a:lnTo>
                              <a:lnTo>
                                <a:pt x="902758" y="602838"/>
                              </a:lnTo>
                              <a:lnTo>
                                <a:pt x="902228" y="604946"/>
                              </a:lnTo>
                              <a:lnTo>
                                <a:pt x="901698" y="607580"/>
                              </a:lnTo>
                              <a:lnTo>
                                <a:pt x="900903" y="609688"/>
                              </a:lnTo>
                              <a:lnTo>
                                <a:pt x="899844" y="611796"/>
                              </a:lnTo>
                              <a:lnTo>
                                <a:pt x="898254" y="614167"/>
                              </a:lnTo>
                              <a:lnTo>
                                <a:pt x="896664" y="616011"/>
                              </a:lnTo>
                              <a:lnTo>
                                <a:pt x="894810" y="617855"/>
                              </a:lnTo>
                              <a:lnTo>
                                <a:pt x="892955" y="619699"/>
                              </a:lnTo>
                              <a:lnTo>
                                <a:pt x="890836" y="621544"/>
                              </a:lnTo>
                              <a:lnTo>
                                <a:pt x="888186" y="623124"/>
                              </a:lnTo>
                              <a:lnTo>
                                <a:pt x="885802" y="624705"/>
                              </a:lnTo>
                              <a:lnTo>
                                <a:pt x="882888" y="626023"/>
                              </a:lnTo>
                              <a:lnTo>
                                <a:pt x="877059" y="628394"/>
                              </a:lnTo>
                              <a:lnTo>
                                <a:pt x="870700" y="629974"/>
                              </a:lnTo>
                              <a:lnTo>
                                <a:pt x="870700" y="630238"/>
                              </a:lnTo>
                              <a:lnTo>
                                <a:pt x="739025" y="630238"/>
                              </a:lnTo>
                              <a:lnTo>
                                <a:pt x="739025" y="629974"/>
                              </a:lnTo>
                              <a:lnTo>
                                <a:pt x="732667" y="628394"/>
                              </a:lnTo>
                              <a:lnTo>
                                <a:pt x="726573" y="626023"/>
                              </a:lnTo>
                              <a:lnTo>
                                <a:pt x="724189" y="624705"/>
                              </a:lnTo>
                              <a:lnTo>
                                <a:pt x="721274" y="623124"/>
                              </a:lnTo>
                              <a:lnTo>
                                <a:pt x="719155" y="621544"/>
                              </a:lnTo>
                              <a:lnTo>
                                <a:pt x="716771" y="619699"/>
                              </a:lnTo>
                              <a:lnTo>
                                <a:pt x="714651" y="617855"/>
                              </a:lnTo>
                              <a:lnTo>
                                <a:pt x="712796" y="616011"/>
                              </a:lnTo>
                              <a:lnTo>
                                <a:pt x="711207" y="614167"/>
                              </a:lnTo>
                              <a:lnTo>
                                <a:pt x="709882" y="611796"/>
                              </a:lnTo>
                              <a:lnTo>
                                <a:pt x="708822" y="609688"/>
                              </a:lnTo>
                              <a:lnTo>
                                <a:pt x="708028" y="607580"/>
                              </a:lnTo>
                              <a:lnTo>
                                <a:pt x="707498" y="604946"/>
                              </a:lnTo>
                              <a:lnTo>
                                <a:pt x="706703" y="602838"/>
                              </a:lnTo>
                              <a:lnTo>
                                <a:pt x="706438" y="602838"/>
                              </a:lnTo>
                              <a:lnTo>
                                <a:pt x="706438" y="568325"/>
                              </a:lnTo>
                              <a:close/>
                              <a:moveTo>
                                <a:pt x="388938" y="568325"/>
                              </a:moveTo>
                              <a:lnTo>
                                <a:pt x="585788" y="568325"/>
                              </a:lnTo>
                              <a:lnTo>
                                <a:pt x="585788" y="602838"/>
                              </a:lnTo>
                              <a:lnTo>
                                <a:pt x="585258" y="602838"/>
                              </a:lnTo>
                              <a:lnTo>
                                <a:pt x="584728" y="604946"/>
                              </a:lnTo>
                              <a:lnTo>
                                <a:pt x="584198" y="607580"/>
                              </a:lnTo>
                              <a:lnTo>
                                <a:pt x="583403" y="609688"/>
                              </a:lnTo>
                              <a:lnTo>
                                <a:pt x="582344" y="611796"/>
                              </a:lnTo>
                              <a:lnTo>
                                <a:pt x="580754" y="614167"/>
                              </a:lnTo>
                              <a:lnTo>
                                <a:pt x="579164" y="616011"/>
                              </a:lnTo>
                              <a:lnTo>
                                <a:pt x="577310" y="617855"/>
                              </a:lnTo>
                              <a:lnTo>
                                <a:pt x="575455" y="619699"/>
                              </a:lnTo>
                              <a:lnTo>
                                <a:pt x="573336" y="621544"/>
                              </a:lnTo>
                              <a:lnTo>
                                <a:pt x="570686" y="623124"/>
                              </a:lnTo>
                              <a:lnTo>
                                <a:pt x="568302" y="624705"/>
                              </a:lnTo>
                              <a:lnTo>
                                <a:pt x="565388" y="626023"/>
                              </a:lnTo>
                              <a:lnTo>
                                <a:pt x="559294" y="628394"/>
                              </a:lnTo>
                              <a:lnTo>
                                <a:pt x="553200" y="629974"/>
                              </a:lnTo>
                              <a:lnTo>
                                <a:pt x="553200" y="630238"/>
                              </a:lnTo>
                              <a:lnTo>
                                <a:pt x="421525" y="630238"/>
                              </a:lnTo>
                              <a:lnTo>
                                <a:pt x="421525" y="629974"/>
                              </a:lnTo>
                              <a:lnTo>
                                <a:pt x="415167" y="628394"/>
                              </a:lnTo>
                              <a:lnTo>
                                <a:pt x="409073" y="626023"/>
                              </a:lnTo>
                              <a:lnTo>
                                <a:pt x="406689" y="624705"/>
                              </a:lnTo>
                              <a:lnTo>
                                <a:pt x="403774" y="623124"/>
                              </a:lnTo>
                              <a:lnTo>
                                <a:pt x="401655" y="621544"/>
                              </a:lnTo>
                              <a:lnTo>
                                <a:pt x="399271" y="619699"/>
                              </a:lnTo>
                              <a:lnTo>
                                <a:pt x="397151" y="617855"/>
                              </a:lnTo>
                              <a:lnTo>
                                <a:pt x="395296" y="616011"/>
                              </a:lnTo>
                              <a:lnTo>
                                <a:pt x="393707" y="614167"/>
                              </a:lnTo>
                              <a:lnTo>
                                <a:pt x="392382" y="611796"/>
                              </a:lnTo>
                              <a:lnTo>
                                <a:pt x="391322" y="609688"/>
                              </a:lnTo>
                              <a:lnTo>
                                <a:pt x="390263" y="607580"/>
                              </a:lnTo>
                              <a:lnTo>
                                <a:pt x="389733" y="604946"/>
                              </a:lnTo>
                              <a:lnTo>
                                <a:pt x="389203" y="602838"/>
                              </a:lnTo>
                              <a:lnTo>
                                <a:pt x="388938" y="602838"/>
                              </a:lnTo>
                              <a:lnTo>
                                <a:pt x="388938" y="568325"/>
                              </a:lnTo>
                              <a:close/>
                              <a:moveTo>
                                <a:pt x="71438" y="568325"/>
                              </a:moveTo>
                              <a:lnTo>
                                <a:pt x="266701" y="568325"/>
                              </a:lnTo>
                              <a:lnTo>
                                <a:pt x="266701" y="602838"/>
                              </a:lnTo>
                              <a:lnTo>
                                <a:pt x="266438" y="602838"/>
                              </a:lnTo>
                              <a:lnTo>
                                <a:pt x="265911" y="604946"/>
                              </a:lnTo>
                              <a:lnTo>
                                <a:pt x="265385" y="607580"/>
                              </a:lnTo>
                              <a:lnTo>
                                <a:pt x="264332" y="609688"/>
                              </a:lnTo>
                              <a:lnTo>
                                <a:pt x="263280" y="611796"/>
                              </a:lnTo>
                              <a:lnTo>
                                <a:pt x="261964" y="614167"/>
                              </a:lnTo>
                              <a:lnTo>
                                <a:pt x="260385" y="616011"/>
                              </a:lnTo>
                              <a:lnTo>
                                <a:pt x="258543" y="617855"/>
                              </a:lnTo>
                              <a:lnTo>
                                <a:pt x="256701" y="619699"/>
                              </a:lnTo>
                              <a:lnTo>
                                <a:pt x="254596" y="621544"/>
                              </a:lnTo>
                              <a:lnTo>
                                <a:pt x="251964" y="623124"/>
                              </a:lnTo>
                              <a:lnTo>
                                <a:pt x="249596" y="624705"/>
                              </a:lnTo>
                              <a:lnTo>
                                <a:pt x="246701" y="626023"/>
                              </a:lnTo>
                              <a:lnTo>
                                <a:pt x="240648" y="628394"/>
                              </a:lnTo>
                              <a:lnTo>
                                <a:pt x="234332" y="629974"/>
                              </a:lnTo>
                              <a:lnTo>
                                <a:pt x="234332" y="630238"/>
                              </a:lnTo>
                              <a:lnTo>
                                <a:pt x="103806" y="630238"/>
                              </a:lnTo>
                              <a:lnTo>
                                <a:pt x="103806" y="629974"/>
                              </a:lnTo>
                              <a:lnTo>
                                <a:pt x="97227" y="628394"/>
                              </a:lnTo>
                              <a:lnTo>
                                <a:pt x="91438" y="626023"/>
                              </a:lnTo>
                              <a:lnTo>
                                <a:pt x="88543" y="624705"/>
                              </a:lnTo>
                              <a:lnTo>
                                <a:pt x="86175" y="623124"/>
                              </a:lnTo>
                              <a:lnTo>
                                <a:pt x="84069" y="621544"/>
                              </a:lnTo>
                              <a:lnTo>
                                <a:pt x="81438" y="619699"/>
                              </a:lnTo>
                              <a:lnTo>
                                <a:pt x="79596" y="617855"/>
                              </a:lnTo>
                              <a:lnTo>
                                <a:pt x="77754" y="616011"/>
                              </a:lnTo>
                              <a:lnTo>
                                <a:pt x="76175" y="614167"/>
                              </a:lnTo>
                              <a:lnTo>
                                <a:pt x="74859" y="611796"/>
                              </a:lnTo>
                              <a:lnTo>
                                <a:pt x="73543" y="609688"/>
                              </a:lnTo>
                              <a:lnTo>
                                <a:pt x="72754" y="607580"/>
                              </a:lnTo>
                              <a:lnTo>
                                <a:pt x="72227" y="604946"/>
                              </a:lnTo>
                              <a:lnTo>
                                <a:pt x="71701" y="602838"/>
                              </a:lnTo>
                              <a:lnTo>
                                <a:pt x="71438" y="602838"/>
                              </a:lnTo>
                              <a:lnTo>
                                <a:pt x="71438" y="568325"/>
                              </a:lnTo>
                              <a:close/>
                              <a:moveTo>
                                <a:pt x="71438" y="485775"/>
                              </a:moveTo>
                              <a:lnTo>
                                <a:pt x="2489201" y="485775"/>
                              </a:lnTo>
                              <a:lnTo>
                                <a:pt x="2489201" y="534988"/>
                              </a:lnTo>
                              <a:lnTo>
                                <a:pt x="71438" y="534988"/>
                              </a:lnTo>
                              <a:lnTo>
                                <a:pt x="71438" y="485775"/>
                              </a:lnTo>
                              <a:close/>
                              <a:moveTo>
                                <a:pt x="2447925" y="398463"/>
                              </a:moveTo>
                              <a:lnTo>
                                <a:pt x="2474913" y="398463"/>
                              </a:lnTo>
                              <a:lnTo>
                                <a:pt x="2474913" y="452438"/>
                              </a:lnTo>
                              <a:lnTo>
                                <a:pt x="2447925" y="452438"/>
                              </a:lnTo>
                              <a:lnTo>
                                <a:pt x="2447925" y="398463"/>
                              </a:lnTo>
                              <a:close/>
                              <a:moveTo>
                                <a:pt x="2389188" y="398463"/>
                              </a:moveTo>
                              <a:lnTo>
                                <a:pt x="2416176" y="398463"/>
                              </a:lnTo>
                              <a:lnTo>
                                <a:pt x="2416176" y="452438"/>
                              </a:lnTo>
                              <a:lnTo>
                                <a:pt x="2389188" y="452438"/>
                              </a:lnTo>
                              <a:lnTo>
                                <a:pt x="2389188" y="398463"/>
                              </a:lnTo>
                              <a:close/>
                              <a:moveTo>
                                <a:pt x="2330450" y="398463"/>
                              </a:moveTo>
                              <a:lnTo>
                                <a:pt x="2357438" y="398463"/>
                              </a:lnTo>
                              <a:lnTo>
                                <a:pt x="2357438" y="452438"/>
                              </a:lnTo>
                              <a:lnTo>
                                <a:pt x="2330450" y="452438"/>
                              </a:lnTo>
                              <a:lnTo>
                                <a:pt x="2330450" y="398463"/>
                              </a:lnTo>
                              <a:close/>
                              <a:moveTo>
                                <a:pt x="2271713" y="398463"/>
                              </a:moveTo>
                              <a:lnTo>
                                <a:pt x="2297113" y="398463"/>
                              </a:lnTo>
                              <a:lnTo>
                                <a:pt x="2297113" y="452438"/>
                              </a:lnTo>
                              <a:lnTo>
                                <a:pt x="2271713" y="452438"/>
                              </a:lnTo>
                              <a:lnTo>
                                <a:pt x="2271713" y="398463"/>
                              </a:lnTo>
                              <a:close/>
                              <a:moveTo>
                                <a:pt x="2211388" y="398463"/>
                              </a:moveTo>
                              <a:lnTo>
                                <a:pt x="2238376" y="398463"/>
                              </a:lnTo>
                              <a:lnTo>
                                <a:pt x="2238376" y="452438"/>
                              </a:lnTo>
                              <a:lnTo>
                                <a:pt x="2211388" y="452438"/>
                              </a:lnTo>
                              <a:lnTo>
                                <a:pt x="2211388" y="398463"/>
                              </a:lnTo>
                              <a:close/>
                              <a:moveTo>
                                <a:pt x="2152650" y="398463"/>
                              </a:moveTo>
                              <a:lnTo>
                                <a:pt x="2179638" y="398463"/>
                              </a:lnTo>
                              <a:lnTo>
                                <a:pt x="2179638" y="452438"/>
                              </a:lnTo>
                              <a:lnTo>
                                <a:pt x="2152650" y="452438"/>
                              </a:lnTo>
                              <a:lnTo>
                                <a:pt x="2152650" y="398463"/>
                              </a:lnTo>
                              <a:close/>
                              <a:moveTo>
                                <a:pt x="2093913" y="398463"/>
                              </a:moveTo>
                              <a:lnTo>
                                <a:pt x="2120901" y="398463"/>
                              </a:lnTo>
                              <a:lnTo>
                                <a:pt x="2120901" y="452438"/>
                              </a:lnTo>
                              <a:lnTo>
                                <a:pt x="2093913" y="452438"/>
                              </a:lnTo>
                              <a:lnTo>
                                <a:pt x="2093913" y="398463"/>
                              </a:lnTo>
                              <a:close/>
                              <a:moveTo>
                                <a:pt x="2035175" y="398463"/>
                              </a:moveTo>
                              <a:lnTo>
                                <a:pt x="2062163" y="398463"/>
                              </a:lnTo>
                              <a:lnTo>
                                <a:pt x="2062163" y="452438"/>
                              </a:lnTo>
                              <a:lnTo>
                                <a:pt x="2035175" y="452438"/>
                              </a:lnTo>
                              <a:lnTo>
                                <a:pt x="2035175" y="398463"/>
                              </a:lnTo>
                              <a:close/>
                              <a:moveTo>
                                <a:pt x="1976438" y="398463"/>
                              </a:moveTo>
                              <a:lnTo>
                                <a:pt x="2003426" y="398463"/>
                              </a:lnTo>
                              <a:lnTo>
                                <a:pt x="2003426" y="452438"/>
                              </a:lnTo>
                              <a:lnTo>
                                <a:pt x="1976438" y="452438"/>
                              </a:lnTo>
                              <a:lnTo>
                                <a:pt x="1976438" y="398463"/>
                              </a:lnTo>
                              <a:close/>
                              <a:moveTo>
                                <a:pt x="1916113" y="398463"/>
                              </a:moveTo>
                              <a:lnTo>
                                <a:pt x="1943101" y="398463"/>
                              </a:lnTo>
                              <a:lnTo>
                                <a:pt x="1943101" y="452438"/>
                              </a:lnTo>
                              <a:lnTo>
                                <a:pt x="1916113" y="452438"/>
                              </a:lnTo>
                              <a:lnTo>
                                <a:pt x="1916113" y="398463"/>
                              </a:lnTo>
                              <a:close/>
                              <a:moveTo>
                                <a:pt x="1857375" y="398463"/>
                              </a:moveTo>
                              <a:lnTo>
                                <a:pt x="1884363" y="398463"/>
                              </a:lnTo>
                              <a:lnTo>
                                <a:pt x="1884363" y="452438"/>
                              </a:lnTo>
                              <a:lnTo>
                                <a:pt x="1857375" y="452438"/>
                              </a:lnTo>
                              <a:lnTo>
                                <a:pt x="1857375" y="398463"/>
                              </a:lnTo>
                              <a:close/>
                              <a:moveTo>
                                <a:pt x="1798638" y="398463"/>
                              </a:moveTo>
                              <a:lnTo>
                                <a:pt x="1825626" y="398463"/>
                              </a:lnTo>
                              <a:lnTo>
                                <a:pt x="1825626" y="452438"/>
                              </a:lnTo>
                              <a:lnTo>
                                <a:pt x="1798638" y="452438"/>
                              </a:lnTo>
                              <a:lnTo>
                                <a:pt x="1798638" y="398463"/>
                              </a:lnTo>
                              <a:close/>
                              <a:moveTo>
                                <a:pt x="1739900" y="398463"/>
                              </a:moveTo>
                              <a:lnTo>
                                <a:pt x="1766888" y="398463"/>
                              </a:lnTo>
                              <a:lnTo>
                                <a:pt x="1766888" y="452438"/>
                              </a:lnTo>
                              <a:lnTo>
                                <a:pt x="1739900" y="452438"/>
                              </a:lnTo>
                              <a:lnTo>
                                <a:pt x="1739900" y="398463"/>
                              </a:lnTo>
                              <a:close/>
                              <a:moveTo>
                                <a:pt x="1681163" y="398463"/>
                              </a:moveTo>
                              <a:lnTo>
                                <a:pt x="1708151" y="398463"/>
                              </a:lnTo>
                              <a:lnTo>
                                <a:pt x="1708151" y="452438"/>
                              </a:lnTo>
                              <a:lnTo>
                                <a:pt x="1681163" y="452438"/>
                              </a:lnTo>
                              <a:lnTo>
                                <a:pt x="1681163" y="398463"/>
                              </a:lnTo>
                              <a:close/>
                              <a:moveTo>
                                <a:pt x="1620838" y="398463"/>
                              </a:moveTo>
                              <a:lnTo>
                                <a:pt x="1647826" y="398463"/>
                              </a:lnTo>
                              <a:lnTo>
                                <a:pt x="1647826" y="452438"/>
                              </a:lnTo>
                              <a:lnTo>
                                <a:pt x="1620838" y="452438"/>
                              </a:lnTo>
                              <a:lnTo>
                                <a:pt x="1620838" y="398463"/>
                              </a:lnTo>
                              <a:close/>
                              <a:moveTo>
                                <a:pt x="1562100" y="398463"/>
                              </a:moveTo>
                              <a:lnTo>
                                <a:pt x="1589088" y="398463"/>
                              </a:lnTo>
                              <a:lnTo>
                                <a:pt x="1589088" y="452438"/>
                              </a:lnTo>
                              <a:lnTo>
                                <a:pt x="1562100" y="452438"/>
                              </a:lnTo>
                              <a:lnTo>
                                <a:pt x="1562100" y="398463"/>
                              </a:lnTo>
                              <a:close/>
                              <a:moveTo>
                                <a:pt x="1503363" y="398463"/>
                              </a:moveTo>
                              <a:lnTo>
                                <a:pt x="1530351" y="398463"/>
                              </a:lnTo>
                              <a:lnTo>
                                <a:pt x="1530351" y="452438"/>
                              </a:lnTo>
                              <a:lnTo>
                                <a:pt x="1503363" y="452438"/>
                              </a:lnTo>
                              <a:lnTo>
                                <a:pt x="1503363" y="398463"/>
                              </a:lnTo>
                              <a:close/>
                              <a:moveTo>
                                <a:pt x="1444625" y="398463"/>
                              </a:moveTo>
                              <a:lnTo>
                                <a:pt x="1471613" y="398463"/>
                              </a:lnTo>
                              <a:lnTo>
                                <a:pt x="1471613" y="452438"/>
                              </a:lnTo>
                              <a:lnTo>
                                <a:pt x="1444625" y="452438"/>
                              </a:lnTo>
                              <a:lnTo>
                                <a:pt x="1444625" y="398463"/>
                              </a:lnTo>
                              <a:close/>
                              <a:moveTo>
                                <a:pt x="1385888" y="398463"/>
                              </a:moveTo>
                              <a:lnTo>
                                <a:pt x="1412876" y="398463"/>
                              </a:lnTo>
                              <a:lnTo>
                                <a:pt x="1412876" y="452438"/>
                              </a:lnTo>
                              <a:lnTo>
                                <a:pt x="1385888" y="452438"/>
                              </a:lnTo>
                              <a:lnTo>
                                <a:pt x="1385888" y="398463"/>
                              </a:lnTo>
                              <a:close/>
                              <a:moveTo>
                                <a:pt x="1327150" y="398463"/>
                              </a:moveTo>
                              <a:lnTo>
                                <a:pt x="1352550" y="398463"/>
                              </a:lnTo>
                              <a:lnTo>
                                <a:pt x="1352550" y="452438"/>
                              </a:lnTo>
                              <a:lnTo>
                                <a:pt x="1327150" y="452438"/>
                              </a:lnTo>
                              <a:lnTo>
                                <a:pt x="1327150" y="398463"/>
                              </a:lnTo>
                              <a:close/>
                              <a:moveTo>
                                <a:pt x="1266825" y="398463"/>
                              </a:moveTo>
                              <a:lnTo>
                                <a:pt x="1293813" y="398463"/>
                              </a:lnTo>
                              <a:lnTo>
                                <a:pt x="1293813" y="452438"/>
                              </a:lnTo>
                              <a:lnTo>
                                <a:pt x="1266825" y="452438"/>
                              </a:lnTo>
                              <a:lnTo>
                                <a:pt x="1266825" y="398463"/>
                              </a:lnTo>
                              <a:close/>
                              <a:moveTo>
                                <a:pt x="1208088" y="398463"/>
                              </a:moveTo>
                              <a:lnTo>
                                <a:pt x="1235076" y="398463"/>
                              </a:lnTo>
                              <a:lnTo>
                                <a:pt x="1235076" y="452438"/>
                              </a:lnTo>
                              <a:lnTo>
                                <a:pt x="1208088" y="452438"/>
                              </a:lnTo>
                              <a:lnTo>
                                <a:pt x="1208088" y="398463"/>
                              </a:lnTo>
                              <a:close/>
                              <a:moveTo>
                                <a:pt x="1149350" y="398463"/>
                              </a:moveTo>
                              <a:lnTo>
                                <a:pt x="1176338" y="398463"/>
                              </a:lnTo>
                              <a:lnTo>
                                <a:pt x="1176338" y="452438"/>
                              </a:lnTo>
                              <a:lnTo>
                                <a:pt x="1149350" y="452438"/>
                              </a:lnTo>
                              <a:lnTo>
                                <a:pt x="1149350" y="398463"/>
                              </a:lnTo>
                              <a:close/>
                              <a:moveTo>
                                <a:pt x="1090613" y="398463"/>
                              </a:moveTo>
                              <a:lnTo>
                                <a:pt x="1117601" y="398463"/>
                              </a:lnTo>
                              <a:lnTo>
                                <a:pt x="1117601" y="452438"/>
                              </a:lnTo>
                              <a:lnTo>
                                <a:pt x="1090613" y="452438"/>
                              </a:lnTo>
                              <a:lnTo>
                                <a:pt x="1090613" y="398463"/>
                              </a:lnTo>
                              <a:close/>
                              <a:moveTo>
                                <a:pt x="1031875" y="398463"/>
                              </a:moveTo>
                              <a:lnTo>
                                <a:pt x="1058863" y="398463"/>
                              </a:lnTo>
                              <a:lnTo>
                                <a:pt x="1058863" y="452438"/>
                              </a:lnTo>
                              <a:lnTo>
                                <a:pt x="1031875" y="452438"/>
                              </a:lnTo>
                              <a:lnTo>
                                <a:pt x="1031875" y="398463"/>
                              </a:lnTo>
                              <a:close/>
                              <a:moveTo>
                                <a:pt x="973138" y="398463"/>
                              </a:moveTo>
                              <a:lnTo>
                                <a:pt x="998538" y="398463"/>
                              </a:lnTo>
                              <a:lnTo>
                                <a:pt x="998538" y="452438"/>
                              </a:lnTo>
                              <a:lnTo>
                                <a:pt x="973138" y="452438"/>
                              </a:lnTo>
                              <a:lnTo>
                                <a:pt x="973138" y="398463"/>
                              </a:lnTo>
                              <a:close/>
                              <a:moveTo>
                                <a:pt x="912813" y="398463"/>
                              </a:moveTo>
                              <a:lnTo>
                                <a:pt x="939801" y="398463"/>
                              </a:lnTo>
                              <a:lnTo>
                                <a:pt x="939801" y="452438"/>
                              </a:lnTo>
                              <a:lnTo>
                                <a:pt x="912813" y="452438"/>
                              </a:lnTo>
                              <a:lnTo>
                                <a:pt x="912813" y="398463"/>
                              </a:lnTo>
                              <a:close/>
                              <a:moveTo>
                                <a:pt x="854075" y="398463"/>
                              </a:moveTo>
                              <a:lnTo>
                                <a:pt x="881063" y="398463"/>
                              </a:lnTo>
                              <a:lnTo>
                                <a:pt x="881063" y="452438"/>
                              </a:lnTo>
                              <a:lnTo>
                                <a:pt x="854075" y="452438"/>
                              </a:lnTo>
                              <a:lnTo>
                                <a:pt x="854075" y="398463"/>
                              </a:lnTo>
                              <a:close/>
                              <a:moveTo>
                                <a:pt x="795338" y="398463"/>
                              </a:moveTo>
                              <a:lnTo>
                                <a:pt x="822326" y="398463"/>
                              </a:lnTo>
                              <a:lnTo>
                                <a:pt x="822326" y="452438"/>
                              </a:lnTo>
                              <a:lnTo>
                                <a:pt x="795338" y="452438"/>
                              </a:lnTo>
                              <a:lnTo>
                                <a:pt x="795338" y="398463"/>
                              </a:lnTo>
                              <a:close/>
                              <a:moveTo>
                                <a:pt x="736600" y="398463"/>
                              </a:moveTo>
                              <a:lnTo>
                                <a:pt x="763588" y="398463"/>
                              </a:lnTo>
                              <a:lnTo>
                                <a:pt x="763588" y="452438"/>
                              </a:lnTo>
                              <a:lnTo>
                                <a:pt x="736600" y="452438"/>
                              </a:lnTo>
                              <a:lnTo>
                                <a:pt x="736600" y="398463"/>
                              </a:lnTo>
                              <a:close/>
                              <a:moveTo>
                                <a:pt x="677863" y="398463"/>
                              </a:moveTo>
                              <a:lnTo>
                                <a:pt x="703263" y="398463"/>
                              </a:lnTo>
                              <a:lnTo>
                                <a:pt x="703263" y="452438"/>
                              </a:lnTo>
                              <a:lnTo>
                                <a:pt x="677863" y="452438"/>
                              </a:lnTo>
                              <a:lnTo>
                                <a:pt x="677863" y="398463"/>
                              </a:lnTo>
                              <a:close/>
                              <a:moveTo>
                                <a:pt x="617538" y="398463"/>
                              </a:moveTo>
                              <a:lnTo>
                                <a:pt x="644526" y="398463"/>
                              </a:lnTo>
                              <a:lnTo>
                                <a:pt x="644526" y="452438"/>
                              </a:lnTo>
                              <a:lnTo>
                                <a:pt x="617538" y="452438"/>
                              </a:lnTo>
                              <a:lnTo>
                                <a:pt x="617538" y="398463"/>
                              </a:lnTo>
                              <a:close/>
                              <a:moveTo>
                                <a:pt x="558800" y="398463"/>
                              </a:moveTo>
                              <a:lnTo>
                                <a:pt x="585788" y="398463"/>
                              </a:lnTo>
                              <a:lnTo>
                                <a:pt x="585788" y="452438"/>
                              </a:lnTo>
                              <a:lnTo>
                                <a:pt x="558800" y="452438"/>
                              </a:lnTo>
                              <a:lnTo>
                                <a:pt x="558800" y="398463"/>
                              </a:lnTo>
                              <a:close/>
                              <a:moveTo>
                                <a:pt x="500063" y="398463"/>
                              </a:moveTo>
                              <a:lnTo>
                                <a:pt x="527051" y="398463"/>
                              </a:lnTo>
                              <a:lnTo>
                                <a:pt x="527051" y="452438"/>
                              </a:lnTo>
                              <a:lnTo>
                                <a:pt x="500063" y="452438"/>
                              </a:lnTo>
                              <a:lnTo>
                                <a:pt x="500063" y="398463"/>
                              </a:lnTo>
                              <a:close/>
                              <a:moveTo>
                                <a:pt x="441325" y="398463"/>
                              </a:moveTo>
                              <a:lnTo>
                                <a:pt x="468313" y="398463"/>
                              </a:lnTo>
                              <a:lnTo>
                                <a:pt x="468313" y="452438"/>
                              </a:lnTo>
                              <a:lnTo>
                                <a:pt x="441325" y="452438"/>
                              </a:lnTo>
                              <a:lnTo>
                                <a:pt x="441325" y="398463"/>
                              </a:lnTo>
                              <a:close/>
                              <a:moveTo>
                                <a:pt x="382588" y="398463"/>
                              </a:moveTo>
                              <a:lnTo>
                                <a:pt x="409576" y="398463"/>
                              </a:lnTo>
                              <a:lnTo>
                                <a:pt x="409576" y="452438"/>
                              </a:lnTo>
                              <a:lnTo>
                                <a:pt x="382588" y="452438"/>
                              </a:lnTo>
                              <a:lnTo>
                                <a:pt x="382588" y="398463"/>
                              </a:lnTo>
                              <a:close/>
                              <a:moveTo>
                                <a:pt x="322263" y="398463"/>
                              </a:moveTo>
                              <a:lnTo>
                                <a:pt x="349251" y="398463"/>
                              </a:lnTo>
                              <a:lnTo>
                                <a:pt x="349251" y="452438"/>
                              </a:lnTo>
                              <a:lnTo>
                                <a:pt x="322263" y="452438"/>
                              </a:lnTo>
                              <a:lnTo>
                                <a:pt x="322263" y="398463"/>
                              </a:lnTo>
                              <a:close/>
                              <a:moveTo>
                                <a:pt x="263525" y="398463"/>
                              </a:moveTo>
                              <a:lnTo>
                                <a:pt x="290513" y="398463"/>
                              </a:lnTo>
                              <a:lnTo>
                                <a:pt x="290513" y="452438"/>
                              </a:lnTo>
                              <a:lnTo>
                                <a:pt x="263525" y="452438"/>
                              </a:lnTo>
                              <a:lnTo>
                                <a:pt x="263525" y="398463"/>
                              </a:lnTo>
                              <a:close/>
                              <a:moveTo>
                                <a:pt x="204788" y="398463"/>
                              </a:moveTo>
                              <a:lnTo>
                                <a:pt x="231776" y="398463"/>
                              </a:lnTo>
                              <a:lnTo>
                                <a:pt x="231776" y="452438"/>
                              </a:lnTo>
                              <a:lnTo>
                                <a:pt x="204788" y="452438"/>
                              </a:lnTo>
                              <a:lnTo>
                                <a:pt x="204788" y="398463"/>
                              </a:lnTo>
                              <a:close/>
                              <a:moveTo>
                                <a:pt x="146050" y="398463"/>
                              </a:moveTo>
                              <a:lnTo>
                                <a:pt x="173038" y="398463"/>
                              </a:lnTo>
                              <a:lnTo>
                                <a:pt x="173038" y="452438"/>
                              </a:lnTo>
                              <a:lnTo>
                                <a:pt x="146050" y="452438"/>
                              </a:lnTo>
                              <a:lnTo>
                                <a:pt x="146050" y="398463"/>
                              </a:lnTo>
                              <a:close/>
                              <a:moveTo>
                                <a:pt x="87313" y="398463"/>
                              </a:moveTo>
                              <a:lnTo>
                                <a:pt x="114301" y="398463"/>
                              </a:lnTo>
                              <a:lnTo>
                                <a:pt x="114301" y="452438"/>
                              </a:lnTo>
                              <a:lnTo>
                                <a:pt x="87313" y="452438"/>
                              </a:lnTo>
                              <a:lnTo>
                                <a:pt x="87313" y="398463"/>
                              </a:lnTo>
                              <a:close/>
                              <a:moveTo>
                                <a:pt x="1281245" y="0"/>
                              </a:moveTo>
                              <a:lnTo>
                                <a:pt x="2517775" y="338324"/>
                              </a:lnTo>
                              <a:lnTo>
                                <a:pt x="2517775" y="365125"/>
                              </a:lnTo>
                              <a:lnTo>
                                <a:pt x="1281245" y="365125"/>
                              </a:lnTo>
                              <a:lnTo>
                                <a:pt x="44450" y="365125"/>
                              </a:lnTo>
                              <a:lnTo>
                                <a:pt x="44450" y="338324"/>
                              </a:lnTo>
                              <a:lnTo>
                                <a:pt x="1281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.85pt;margin-top:485.1pt;height:12.95pt;width:22.6pt;z-index:251707392;v-text-anchor:middle;mso-width-relative:page;mso-height-relative:page;" fillcolor="#FFFFFF" filled="t" stroked="f" coordsize="2560638,1463675" o:gfxdata="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" path="m0,1403350l2560638,1403350,2560638,1463675,0,1463675,0,1403350xm31750,1322388l2530475,1322388,2530475,1371601,31750,1371601,31750,1322388xm2324404,661988l2458736,661988,2486026,1289051,2391702,1289051,2391172,1289051,2297113,1289051,2324404,661988xm2007130,661988l2141274,661988,2168526,1289051,2074070,1289051,2073805,1289051,1979613,1289051,2007130,661988xm1689630,661988l1823774,661988,1851026,1289051,1756570,1289051,1756305,1289051,1662113,1289051,1689630,661988xm1372130,661988l1506009,661988,1533526,1289051,1439070,1289051,1438805,1289051,1344613,1289051,1372130,661988xm1054630,661988l1188509,661988,1216026,1289051,1121570,1289051,1121305,1289051,1027113,1289051,1054630,661988xm737355,661988l871048,661988,898526,1289051,804201,1289051,803937,1289051,709613,1289051,737355,661988xm419327,661988l553548,661988,581026,1289051,486701,1289051,486437,1289051,392113,1289051,419327,661988xm101827,661988l235783,661988,263526,1289051,169201,1289051,168937,1289051,74613,1289051,101827,661988xm2293938,568325l2490788,568325,2490788,602838,2490523,602838,2490257,604946,2489726,607580,2488663,609688,2487335,611796,2486272,614167,2484678,616011,2482819,617855,2480693,619699,2478568,621544,2476177,623124,2473521,624705,2470864,626023,2464754,628394,2458113,629974,2458113,630238,2326614,630238,2326614,629974,2319972,628394,2314128,626023,2311206,624705,2308549,623124,2306158,621544,2304033,619699,2302174,617855,2300048,616011,2298720,614167,2297392,611796,2296063,609688,2295001,607580,2294470,604946,2294204,602838,2293938,602838,2293938,568325xm1976438,568325l2173288,568325,2173288,602838,2173023,602838,2172757,604946,2172226,607580,2171163,609688,2169835,611796,2168772,614167,2167178,616011,2165053,617855,2162928,619699,2160802,621544,2158677,623124,2155755,624705,2153098,626023,2147254,628394,2140613,629974,2140613,630238,2009114,630238,2009114,629974,2002472,628394,1996628,626023,1993706,624705,1991049,623124,1988658,621544,1986533,619699,1984408,617855,1982548,616011,1980954,614167,1979892,611796,1978563,609688,1977501,607580,1976970,604946,1976704,602838,1976438,602838,1976438,568325xm1658938,568325l1855788,568325,1855788,602838,1855522,602838,1855257,604946,1854194,607580,1853663,609688,1852335,611796,1851006,614167,1849678,616011,1847553,617855,1845428,619699,1843302,621544,1841177,623124,1838255,624705,1835598,626023,1829754,628394,1823113,629974,1823113,630238,1691348,630238,1691348,629974,1684972,628394,1678862,626023,1676206,624705,1673549,623124,1671158,621544,1669033,619699,1666908,617855,1665048,616011,1663454,614167,1661860,611796,1661063,609688,1660001,607580,1659469,604946,1659204,602838,1658938,602838,1658938,568325xm1341438,568325l1538288,568325,1538288,602838,1538023,602838,1537493,604946,1536698,607580,1536169,609688,1534844,611796,1533519,614167,1531665,616011,1530075,617855,1527955,619699,1525836,621544,1523187,623124,1520802,624705,1518153,626023,1512324,628394,1505701,629974,1505701,630238,1374291,630238,1374291,629974,1367932,628394,1361838,626023,1359189,624705,1356540,623124,1354155,621544,1351771,619699,1349916,617855,1348062,616011,1346472,614167,1344882,611796,1344088,609688,1343028,607580,1342498,604946,1342233,602838,1341438,602838,1341438,568325xm1023938,568325l1220788,568325,1220788,602838,1220258,602838,1219993,604946,1219198,607580,1218404,609688,1217344,611796,1215754,614167,1214165,616011,1212575,617855,1210455,619699,1208336,621544,1205687,623124,1203302,624705,1200388,626023,1194559,628394,1188201,629974,1188201,630238,1056791,630238,1056791,629974,1050432,628394,1044338,626023,1041689,624705,1039040,623124,1036655,621544,1034271,619699,1032151,617855,1030562,616011,1028707,614167,1027382,611796,1026322,609688,1025528,607580,1024998,604946,1024468,602838,1023938,602838,1023938,568325xm706438,568325l903288,568325,903288,602838,902758,602838,902228,604946,901698,607580,900903,609688,899844,611796,898254,614167,896664,616011,894810,617855,892955,619699,890836,621544,888186,623124,885802,624705,882888,626023,877059,628394,870700,629974,870700,630238,739025,630238,739025,629974,732667,628394,726573,626023,724189,624705,721274,623124,719155,621544,716771,619699,714651,617855,712796,616011,711207,614167,709882,611796,708822,609688,708028,607580,707498,604946,706703,602838,706438,602838,706438,568325xm388938,568325l585788,568325,585788,602838,585258,602838,584728,604946,584198,607580,583403,609688,582344,611796,580754,614167,579164,616011,577310,617855,575455,619699,573336,621544,570686,623124,568302,624705,565388,626023,559294,628394,553200,629974,553200,630238,421525,630238,421525,629974,415167,628394,409073,626023,406689,624705,403774,623124,401655,621544,399271,619699,397151,617855,395296,616011,393707,614167,392382,611796,391322,609688,390263,607580,389733,604946,389203,602838,388938,602838,388938,568325xm71438,568325l266701,568325,266701,602838,266438,602838,265911,604946,265385,607580,264332,609688,263280,611796,261964,614167,260385,616011,258543,617855,256701,619699,254596,621544,251964,623124,249596,624705,246701,626023,240648,628394,234332,629974,234332,630238,103806,630238,103806,629974,97227,628394,91438,626023,88543,624705,86175,623124,84069,621544,81438,619699,79596,617855,77754,616011,76175,614167,74859,611796,73543,609688,72754,607580,72227,604946,71701,602838,71438,602838,71438,568325xm71438,485775l2489201,485775,2489201,534988,71438,534988,71438,485775xm2447925,398463l2474913,398463,2474913,452438,2447925,452438,2447925,398463xm2389188,398463l2416176,398463,2416176,452438,2389188,452438,2389188,398463xm2330450,398463l2357438,398463,2357438,452438,2330450,452438,2330450,398463xm2271713,398463l2297113,398463,2297113,452438,2271713,452438,2271713,398463xm2211388,398463l2238376,398463,2238376,452438,2211388,452438,2211388,398463xm2152650,398463l2179638,398463,2179638,452438,2152650,452438,2152650,398463xm2093913,398463l2120901,398463,2120901,452438,2093913,452438,2093913,398463xm2035175,398463l2062163,398463,2062163,452438,2035175,452438,2035175,398463xm1976438,398463l2003426,398463,2003426,452438,1976438,452438,1976438,398463xm1916113,398463l1943101,398463,1943101,452438,1916113,452438,1916113,398463xm1857375,398463l1884363,398463,1884363,452438,1857375,452438,1857375,398463xm1798638,398463l1825626,398463,1825626,452438,1798638,452438,1798638,398463xm1739900,398463l1766888,398463,1766888,452438,1739900,452438,1739900,398463xm1681163,398463l1708151,398463,1708151,452438,1681163,452438,1681163,398463xm1620838,398463l1647826,398463,1647826,452438,1620838,452438,1620838,398463xm1562100,398463l1589088,398463,1589088,452438,1562100,452438,1562100,398463xm1503363,398463l1530351,398463,1530351,452438,1503363,452438,1503363,398463xm1444625,398463l1471613,398463,1471613,452438,1444625,452438,1444625,398463xm1385888,398463l1412876,398463,1412876,452438,1385888,452438,1385888,398463xm1327150,398463l1352550,398463,1352550,452438,1327150,452438,1327150,398463xm1266825,398463l1293813,398463,1293813,452438,1266825,452438,1266825,398463xm1208088,398463l1235076,398463,1235076,452438,1208088,452438,1208088,398463xm1149350,398463l1176338,398463,1176338,452438,1149350,452438,1149350,398463xm1090613,398463l1117601,398463,1117601,452438,1090613,452438,1090613,398463xm1031875,398463l1058863,398463,1058863,452438,1031875,452438,1031875,398463xm973138,398463l998538,398463,998538,452438,973138,452438,973138,398463xm912813,398463l939801,398463,939801,452438,912813,452438,912813,398463xm854075,398463l881063,398463,881063,452438,854075,452438,854075,398463xm795338,398463l822326,398463,822326,452438,795338,452438,795338,398463xm736600,398463l763588,398463,763588,452438,736600,452438,736600,398463xm677863,398463l703263,398463,703263,452438,677863,452438,677863,398463xm617538,398463l644526,398463,644526,452438,617538,452438,617538,398463xm558800,398463l585788,398463,585788,452438,558800,452438,558800,398463xm500063,398463l527051,398463,527051,452438,500063,452438,500063,398463xm441325,398463l468313,398463,468313,452438,441325,452438,441325,398463xm382588,398463l409576,398463,409576,452438,382588,452438,382588,398463xm322263,398463l349251,398463,349251,452438,322263,452438,322263,398463xm263525,398463l290513,398463,290513,452438,263525,452438,263525,398463xm204788,398463l231776,398463,231776,452438,204788,452438,204788,398463xm146050,398463l173038,398463,173038,452438,146050,452438,146050,398463xm87313,398463l114301,398463,114301,452438,87313,452438,87313,398463xm1281245,0l2517775,338324,2517775,365125,1281245,365125,44450,365125,44450,338324,1281245,0xe">
                <v:path o:connectlocs="17572,732057;1200212,713602;919928,713602;657802,366468;444954,713602;56358,366468;1378428,333723;1370488,344953;1279181,345828;1269918,334890;1201672,337515;1188439,347871;1099485,343058;1093897,314618;1023740,341016;936109,348892;920670,339995;851394,333723;844503,344078;753735,346558;743325,336349;674788,336349;664378,346558;573756,344078;566718,333723;497156,339995;481905,348892;394510,341016;324215,314618;318496,343058;229782,347871;216584,337515;147173,334890;138143,345828;47694,344953;39684,333723;1369788,250464;1304769,250464;1238872,250464;1173853,250464;1108834,250464;1042937,250464;977918,250464;912021,250464;847002,250464;781983,250464;716085,250464;651067,250464;586048,250464;520151,250464;455132,250464;389234,250464;324215,250464;259196,250464;193299,250464;128280,250464;63262,250464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1825625</wp:posOffset>
                </wp:positionV>
                <wp:extent cx="218440" cy="253365"/>
                <wp:effectExtent l="0" t="0" r="10160" b="13335"/>
                <wp:wrapNone/>
                <wp:docPr id="3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5336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394" h="2775">
                              <a:moveTo>
                                <a:pt x="2255" y="944"/>
                              </a:moveTo>
                              <a:cubicBezTo>
                                <a:pt x="2026" y="944"/>
                                <a:pt x="2026" y="944"/>
                                <a:pt x="2026" y="944"/>
                              </a:cubicBezTo>
                              <a:cubicBezTo>
                                <a:pt x="1993" y="1400"/>
                                <a:pt x="1614" y="1760"/>
                                <a:pt x="1149" y="1760"/>
                              </a:cubicBezTo>
                              <a:cubicBezTo>
                                <a:pt x="663" y="1760"/>
                                <a:pt x="269" y="1366"/>
                                <a:pt x="269" y="880"/>
                              </a:cubicBezTo>
                              <a:cubicBezTo>
                                <a:pt x="269" y="807"/>
                                <a:pt x="279" y="735"/>
                                <a:pt x="297" y="666"/>
                              </a:cubicBezTo>
                              <a:cubicBezTo>
                                <a:pt x="463" y="666"/>
                                <a:pt x="463" y="666"/>
                                <a:pt x="463" y="666"/>
                              </a:cubicBezTo>
                              <a:cubicBezTo>
                                <a:pt x="463" y="666"/>
                                <a:pt x="463" y="666"/>
                                <a:pt x="463" y="666"/>
                              </a:cubicBezTo>
                              <a:cubicBezTo>
                                <a:pt x="1830" y="666"/>
                                <a:pt x="1830" y="666"/>
                                <a:pt x="1830" y="666"/>
                              </a:cubicBezTo>
                              <a:cubicBezTo>
                                <a:pt x="1830" y="666"/>
                                <a:pt x="1830" y="666"/>
                                <a:pt x="1830" y="666"/>
                              </a:cubicBezTo>
                              <a:cubicBezTo>
                                <a:pt x="2002" y="666"/>
                                <a:pt x="2002" y="666"/>
                                <a:pt x="2002" y="666"/>
                              </a:cubicBezTo>
                              <a:cubicBezTo>
                                <a:pt x="2002" y="666"/>
                                <a:pt x="2002" y="666"/>
                                <a:pt x="2002" y="666"/>
                              </a:cubicBezTo>
                              <a:cubicBezTo>
                                <a:pt x="2255" y="666"/>
                                <a:pt x="2255" y="666"/>
                                <a:pt x="2255" y="666"/>
                              </a:cubicBezTo>
                              <a:cubicBezTo>
                                <a:pt x="2332" y="666"/>
                                <a:pt x="2394" y="729"/>
                                <a:pt x="2394" y="805"/>
                              </a:cubicBezTo>
                              <a:cubicBezTo>
                                <a:pt x="2394" y="882"/>
                                <a:pt x="2332" y="944"/>
                                <a:pt x="2255" y="944"/>
                              </a:cubicBezTo>
                              <a:close/>
                              <a:moveTo>
                                <a:pt x="444" y="944"/>
                              </a:moveTo>
                              <a:cubicBezTo>
                                <a:pt x="497" y="1312"/>
                                <a:pt x="859" y="1552"/>
                                <a:pt x="1149" y="1552"/>
                              </a:cubicBezTo>
                              <a:cubicBezTo>
                                <a:pt x="1443" y="1552"/>
                                <a:pt x="1777" y="1331"/>
                                <a:pt x="1835" y="944"/>
                              </a:cubicBezTo>
                              <a:lnTo>
                                <a:pt x="444" y="944"/>
                              </a:lnTo>
                              <a:close/>
                              <a:moveTo>
                                <a:pt x="1149" y="0"/>
                              </a:moveTo>
                              <a:cubicBezTo>
                                <a:pt x="1714" y="0"/>
                                <a:pt x="1873" y="257"/>
                                <a:pt x="1987" y="611"/>
                              </a:cubicBezTo>
                              <a:cubicBezTo>
                                <a:pt x="312" y="611"/>
                                <a:pt x="312" y="611"/>
                                <a:pt x="312" y="611"/>
                              </a:cubicBezTo>
                              <a:cubicBezTo>
                                <a:pt x="426" y="257"/>
                                <a:pt x="514" y="0"/>
                                <a:pt x="1149" y="0"/>
                              </a:cubicBezTo>
                              <a:close/>
                              <a:moveTo>
                                <a:pt x="1191" y="416"/>
                              </a:moveTo>
                              <a:cubicBezTo>
                                <a:pt x="1191" y="491"/>
                                <a:pt x="1234" y="529"/>
                                <a:pt x="1320" y="529"/>
                              </a:cubicBezTo>
                              <a:cubicBezTo>
                                <a:pt x="1367" y="529"/>
                                <a:pt x="1401" y="516"/>
                                <a:pt x="1421" y="490"/>
                              </a:cubicBezTo>
                              <a:cubicBezTo>
                                <a:pt x="1439" y="467"/>
                                <a:pt x="1449" y="428"/>
                                <a:pt x="1449" y="375"/>
                              </a:cubicBezTo>
                              <a:cubicBezTo>
                                <a:pt x="1449" y="292"/>
                                <a:pt x="1416" y="250"/>
                                <a:pt x="1350" y="250"/>
                              </a:cubicBezTo>
                              <a:cubicBezTo>
                                <a:pt x="1322" y="250"/>
                                <a:pt x="1298" y="260"/>
                                <a:pt x="1278" y="279"/>
                              </a:cubicBezTo>
                              <a:cubicBezTo>
                                <a:pt x="1282" y="172"/>
                                <a:pt x="1282" y="172"/>
                                <a:pt x="1282" y="172"/>
                              </a:cubicBezTo>
                              <a:cubicBezTo>
                                <a:pt x="1452" y="172"/>
                                <a:pt x="1452" y="172"/>
                                <a:pt x="1452" y="172"/>
                              </a:cubicBezTo>
                              <a:cubicBezTo>
                                <a:pt x="1452" y="111"/>
                                <a:pt x="1452" y="111"/>
                                <a:pt x="1452" y="111"/>
                              </a:cubicBezTo>
                              <a:cubicBezTo>
                                <a:pt x="1203" y="111"/>
                                <a:pt x="1203" y="111"/>
                                <a:pt x="1203" y="111"/>
                              </a:cubicBezTo>
                              <a:cubicBezTo>
                                <a:pt x="1194" y="354"/>
                                <a:pt x="1194" y="354"/>
                                <a:pt x="1194" y="354"/>
                              </a:cubicBezTo>
                              <a:cubicBezTo>
                                <a:pt x="1288" y="354"/>
                                <a:pt x="1288" y="354"/>
                                <a:pt x="1288" y="354"/>
                              </a:cubicBezTo>
                              <a:cubicBezTo>
                                <a:pt x="1288" y="332"/>
                                <a:pt x="1297" y="320"/>
                                <a:pt x="1316" y="320"/>
                              </a:cubicBezTo>
                              <a:cubicBezTo>
                                <a:pt x="1335" y="320"/>
                                <a:pt x="1345" y="340"/>
                                <a:pt x="1345" y="380"/>
                              </a:cubicBezTo>
                              <a:cubicBezTo>
                                <a:pt x="1345" y="415"/>
                                <a:pt x="1343" y="439"/>
                                <a:pt x="1338" y="450"/>
                              </a:cubicBezTo>
                              <a:cubicBezTo>
                                <a:pt x="1334" y="459"/>
                                <a:pt x="1327" y="464"/>
                                <a:pt x="1316" y="464"/>
                              </a:cubicBezTo>
                              <a:cubicBezTo>
                                <a:pt x="1297" y="464"/>
                                <a:pt x="1288" y="448"/>
                                <a:pt x="1288" y="417"/>
                              </a:cubicBezTo>
                              <a:cubicBezTo>
                                <a:pt x="1288" y="403"/>
                                <a:pt x="1288" y="403"/>
                                <a:pt x="1288" y="403"/>
                              </a:cubicBezTo>
                              <a:cubicBezTo>
                                <a:pt x="1191" y="403"/>
                                <a:pt x="1191" y="403"/>
                                <a:pt x="1191" y="403"/>
                              </a:cubicBezTo>
                              <a:lnTo>
                                <a:pt x="1191" y="416"/>
                              </a:lnTo>
                              <a:close/>
                              <a:moveTo>
                                <a:pt x="675" y="1919"/>
                              </a:moveTo>
                              <a:cubicBezTo>
                                <a:pt x="675" y="1754"/>
                                <a:pt x="727" y="1726"/>
                                <a:pt x="727" y="1710"/>
                              </a:cubicBezTo>
                              <a:cubicBezTo>
                                <a:pt x="817" y="1877"/>
                                <a:pt x="1118" y="2008"/>
                                <a:pt x="1118" y="2008"/>
                              </a:cubicBezTo>
                              <a:cubicBezTo>
                                <a:pt x="1116" y="2437"/>
                                <a:pt x="1116" y="2437"/>
                                <a:pt x="1116" y="2437"/>
                              </a:cubicBezTo>
                              <a:cubicBezTo>
                                <a:pt x="1116" y="2437"/>
                                <a:pt x="675" y="2107"/>
                                <a:pt x="675" y="1919"/>
                              </a:cubicBezTo>
                              <a:close/>
                              <a:moveTo>
                                <a:pt x="1226" y="2008"/>
                              </a:moveTo>
                              <a:cubicBezTo>
                                <a:pt x="1226" y="2008"/>
                                <a:pt x="1527" y="1877"/>
                                <a:pt x="1617" y="1710"/>
                              </a:cubicBezTo>
                              <a:cubicBezTo>
                                <a:pt x="1617" y="1726"/>
                                <a:pt x="1676" y="1739"/>
                                <a:pt x="1676" y="1919"/>
                              </a:cubicBezTo>
                              <a:cubicBezTo>
                                <a:pt x="1676" y="2107"/>
                                <a:pt x="1228" y="2437"/>
                                <a:pt x="1228" y="2437"/>
                              </a:cubicBezTo>
                              <a:lnTo>
                                <a:pt x="1226" y="2008"/>
                              </a:lnTo>
                              <a:close/>
                              <a:moveTo>
                                <a:pt x="507" y="1887"/>
                              </a:moveTo>
                              <a:cubicBezTo>
                                <a:pt x="618" y="1887"/>
                                <a:pt x="618" y="1887"/>
                                <a:pt x="618" y="1887"/>
                              </a:cubicBezTo>
                              <a:cubicBezTo>
                                <a:pt x="618" y="1997"/>
                                <a:pt x="618" y="1997"/>
                                <a:pt x="618" y="1997"/>
                              </a:cubicBezTo>
                              <a:cubicBezTo>
                                <a:pt x="586" y="1997"/>
                                <a:pt x="566" y="1997"/>
                                <a:pt x="563" y="1997"/>
                              </a:cubicBezTo>
                              <a:cubicBezTo>
                                <a:pt x="531" y="1997"/>
                                <a:pt x="457" y="2176"/>
                                <a:pt x="457" y="2176"/>
                              </a:cubicBezTo>
                              <a:cubicBezTo>
                                <a:pt x="230" y="2663"/>
                                <a:pt x="230" y="2663"/>
                                <a:pt x="230" y="2663"/>
                              </a:cubicBezTo>
                              <a:cubicBezTo>
                                <a:pt x="2105" y="2663"/>
                                <a:pt x="2105" y="2663"/>
                                <a:pt x="2105" y="2663"/>
                              </a:cubicBezTo>
                              <a:cubicBezTo>
                                <a:pt x="1916" y="2176"/>
                                <a:pt x="1916" y="2176"/>
                                <a:pt x="1916" y="2176"/>
                              </a:cubicBezTo>
                              <a:cubicBezTo>
                                <a:pt x="1916" y="2176"/>
                                <a:pt x="1837" y="1997"/>
                                <a:pt x="1783" y="1997"/>
                              </a:cubicBezTo>
                              <a:cubicBezTo>
                                <a:pt x="1777" y="1997"/>
                                <a:pt x="1757" y="1997"/>
                                <a:pt x="1728" y="1997"/>
                              </a:cubicBezTo>
                              <a:cubicBezTo>
                                <a:pt x="1728" y="1887"/>
                                <a:pt x="1728" y="1887"/>
                                <a:pt x="1728" y="1887"/>
                              </a:cubicBezTo>
                              <a:cubicBezTo>
                                <a:pt x="1876" y="1887"/>
                                <a:pt x="1876" y="1887"/>
                                <a:pt x="1876" y="1887"/>
                              </a:cubicBezTo>
                              <a:cubicBezTo>
                                <a:pt x="1998" y="1887"/>
                                <a:pt x="2098" y="2109"/>
                                <a:pt x="2098" y="2109"/>
                              </a:cubicBezTo>
                              <a:cubicBezTo>
                                <a:pt x="2336" y="2775"/>
                                <a:pt x="2336" y="2775"/>
                                <a:pt x="2336" y="2775"/>
                              </a:cubicBezTo>
                              <a:cubicBezTo>
                                <a:pt x="1811" y="2775"/>
                                <a:pt x="1811" y="2775"/>
                                <a:pt x="1811" y="2775"/>
                              </a:cubicBezTo>
                              <a:cubicBezTo>
                                <a:pt x="1785" y="2775"/>
                                <a:pt x="599" y="2775"/>
                                <a:pt x="535" y="2775"/>
                              </a:cubicBezTo>
                              <a:cubicBezTo>
                                <a:pt x="0" y="2775"/>
                                <a:pt x="0" y="2775"/>
                                <a:pt x="0" y="2775"/>
                              </a:cubicBezTo>
                              <a:cubicBezTo>
                                <a:pt x="285" y="2109"/>
                                <a:pt x="285" y="2109"/>
                                <a:pt x="285" y="2109"/>
                              </a:cubicBezTo>
                              <a:cubicBezTo>
                                <a:pt x="285" y="2109"/>
                                <a:pt x="385" y="1887"/>
                                <a:pt x="507" y="18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10.7pt;margin-top:143.75pt;height:19.95pt;width:17.2pt;z-index:251706368;v-text-anchor:middle-center;mso-width-relative:page;mso-height-relative:page;" fillcolor="#FFFFFF" filled="t" stroked="f" coordsize="2394,2775" o:gfxdata="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" path="m2255,944c2026,944,2026,944,2026,944c1993,1400,1614,1760,1149,1760c663,1760,269,1366,269,880c269,807,279,735,297,666c463,666,463,666,463,666c463,666,463,666,463,666c1830,666,1830,666,1830,666c1830,666,1830,666,1830,666c2002,666,2002,666,2002,666c2002,666,2002,666,2002,666c2255,666,2255,666,2255,666c2332,666,2394,729,2394,805c2394,882,2332,944,2255,944xm444,944c497,1312,859,1552,1149,1552c1443,1552,1777,1331,1835,944l444,944xm1149,0c1714,0,1873,257,1987,611c312,611,312,611,312,611c426,257,514,0,1149,0xm1191,416c1191,491,1234,529,1320,529c1367,529,1401,516,1421,490c1439,467,1449,428,1449,375c1449,292,1416,250,1350,250c1322,250,1298,260,1278,279c1282,172,1282,172,1282,172c1452,172,1452,172,1452,172c1452,111,1452,111,1452,111c1203,111,1203,111,1203,111c1194,354,1194,354,1194,354c1288,354,1288,354,1288,354c1288,332,1297,320,1316,320c1335,320,1345,340,1345,380c1345,415,1343,439,1338,450c1334,459,1327,464,1316,464c1297,464,1288,448,1288,417c1288,403,1288,403,1288,403c1191,403,1191,403,1191,403l1191,416xm675,1919c675,1754,727,1726,727,1710c817,1877,1118,2008,1118,2008c1116,2437,1116,2437,1116,2437c1116,2437,675,2107,675,1919xm1226,2008c1226,2008,1527,1877,1617,1710c1617,1726,1676,1739,1676,1919c1676,2107,1228,2437,1228,2437l1226,2008xm507,1887c618,1887,618,1887,618,1887c618,1997,618,1997,618,1997c586,1997,566,1997,563,1997c531,1997,457,2176,457,2176c230,2663,230,2663,230,2663c2105,2663,2105,2663,2105,2663c1916,2176,1916,2176,1916,2176c1916,2176,1837,1997,1783,1997c1777,1997,1757,1997,1728,1997c1728,1887,1728,1887,1728,1887c1876,1887,1876,1887,1876,1887c1998,1887,2098,2109,2098,2109c2336,2775,2336,2775,2336,2775c1811,2775,1811,2775,1811,2775c1785,2775,599,2775,535,2775c0,2775,0,2775,0,2775c285,2109,285,2109,285,2109c285,2109,385,1887,507,1887xe">
                <v:path o:connectlocs="0,0;0,0;0,0;0,0;0,0;0,0;0,0;0,0;0,0;0,0;0,0;0,0;0,0;0,0;0,0;0,0;0,0;0,0;0,0;0,0;0,0;0,0;0,0;0,0;0,0;0,0;0,0;0,0;0,0;0,0;0,0;0,0;0,0;0,0;0,0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1811020</wp:posOffset>
                </wp:positionV>
                <wp:extent cx="196850" cy="282575"/>
                <wp:effectExtent l="0" t="0" r="0" b="635"/>
                <wp:wrapNone/>
                <wp:docPr id="3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8257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78" h="112">
                              <a:moveTo>
                                <a:pt x="21" y="36"/>
                              </a:moveTo>
                              <a:cubicBezTo>
                                <a:pt x="20" y="27"/>
                                <a:pt x="20" y="19"/>
                                <a:pt x="21" y="11"/>
                              </a:cubicBezTo>
                              <a:cubicBezTo>
                                <a:pt x="37" y="0"/>
                                <a:pt x="45" y="13"/>
                                <a:pt x="58" y="11"/>
                              </a:cubicBezTo>
                              <a:cubicBezTo>
                                <a:pt x="59" y="19"/>
                                <a:pt x="59" y="29"/>
                                <a:pt x="57" y="36"/>
                              </a:cubicBezTo>
                              <a:cubicBezTo>
                                <a:pt x="57" y="40"/>
                                <a:pt x="55" y="44"/>
                                <a:pt x="53" y="47"/>
                              </a:cubicBezTo>
                              <a:cubicBezTo>
                                <a:pt x="49" y="51"/>
                                <a:pt x="44" y="53"/>
                                <a:pt x="39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4" y="53"/>
                                <a:pt x="29" y="51"/>
                                <a:pt x="26" y="47"/>
                              </a:cubicBezTo>
                              <a:cubicBezTo>
                                <a:pt x="24" y="44"/>
                                <a:pt x="22" y="40"/>
                                <a:pt x="21" y="36"/>
                              </a:cubicBezTo>
                              <a:close/>
                              <a:moveTo>
                                <a:pt x="13" y="107"/>
                              </a:moveTo>
                              <a:cubicBezTo>
                                <a:pt x="67" y="107"/>
                                <a:pt x="67" y="107"/>
                                <a:pt x="67" y="107"/>
                              </a:cubicBezTo>
                              <a:cubicBezTo>
                                <a:pt x="64" y="112"/>
                                <a:pt x="64" y="112"/>
                                <a:pt x="64" y="112"/>
                              </a:cubicBezTo>
                              <a:cubicBezTo>
                                <a:pt x="16" y="112"/>
                                <a:pt x="16" y="112"/>
                                <a:pt x="16" y="112"/>
                              </a:cubicBezTo>
                              <a:cubicBezTo>
                                <a:pt x="13" y="107"/>
                                <a:pt x="13" y="107"/>
                                <a:pt x="13" y="107"/>
                              </a:cubicBezTo>
                              <a:close/>
                              <a:moveTo>
                                <a:pt x="70" y="67"/>
                              </a:move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78" y="98"/>
                                <a:pt x="77" y="103"/>
                                <a:pt x="68" y="103"/>
                              </a:cubicBezTo>
                              <a:cubicBezTo>
                                <a:pt x="66" y="103"/>
                                <a:pt x="66" y="103"/>
                                <a:pt x="66" y="103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42" y="72"/>
                                <a:pt x="42" y="72"/>
                                <a:pt x="42" y="72"/>
                              </a:cubicBezTo>
                              <a:cubicBezTo>
                                <a:pt x="49" y="56"/>
                                <a:pt x="49" y="56"/>
                                <a:pt x="49" y="56"/>
                              </a:cubicBezTo>
                              <a:cubicBezTo>
                                <a:pt x="51" y="54"/>
                                <a:pt x="51" y="54"/>
                                <a:pt x="51" y="54"/>
                              </a:cubicBezTo>
                              <a:cubicBezTo>
                                <a:pt x="65" y="57"/>
                                <a:pt x="65" y="57"/>
                                <a:pt x="65" y="57"/>
                              </a:cubicBezTo>
                              <a:cubicBezTo>
                                <a:pt x="66" y="57"/>
                                <a:pt x="66" y="57"/>
                                <a:pt x="66" y="57"/>
                              </a:cubicBezTo>
                              <a:cubicBezTo>
                                <a:pt x="66" y="58"/>
                                <a:pt x="66" y="58"/>
                                <a:pt x="66" y="58"/>
                              </a:cubicBezTo>
                              <a:cubicBezTo>
                                <a:pt x="68" y="61"/>
                                <a:pt x="69" y="64"/>
                                <a:pt x="70" y="67"/>
                              </a:cubicBezTo>
                              <a:cubicBezTo>
                                <a:pt x="70" y="67"/>
                                <a:pt x="70" y="67"/>
                                <a:pt x="70" y="67"/>
                              </a:cubicBezTo>
                              <a:close/>
                              <a:moveTo>
                                <a:pt x="14" y="103"/>
                              </a:move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1" y="103"/>
                                <a:pt x="0" y="98"/>
                                <a:pt x="3" y="90"/>
                              </a:cubicBezTo>
                              <a:cubicBezTo>
                                <a:pt x="9" y="67"/>
                                <a:pt x="9" y="67"/>
                                <a:pt x="9" y="67"/>
                              </a:cubicBezTo>
                              <a:cubicBezTo>
                                <a:pt x="9" y="63"/>
                                <a:pt x="11" y="60"/>
                                <a:pt x="14" y="58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30" y="56"/>
                                <a:pt x="30" y="56"/>
                                <a:pt x="30" y="56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14" y="72"/>
                                <a:pt x="14" y="72"/>
                                <a:pt x="14" y="72"/>
                              </a:cubicBezTo>
                              <a:lnTo>
                                <a:pt x="14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.7pt;margin-top:142.6pt;height:22.25pt;width:15.5pt;z-index:251705344;v-text-anchor:middle;mso-width-relative:page;mso-height-relative:page;" fillcolor="#FFFFFF" filled="t" stroked="f" coordsize="78,112" o:gfxdata="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<v:path o:connectlocs="0,0;0,0;0,0;0,0;0,0;0,0;0,0;0,0;0,0;0,0;0,0;0,0;0,0;0,0;0,0;0,0;0,0;0,0;0,0;0,0;0,0;0,0;0,0;0,0;0,0;0,0;0,0;0,0;0,0;0,0;0,0;0,0;0,0;0,0;0,0;0,0;0,0;0,0;0,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8717915</wp:posOffset>
                </wp:positionV>
                <wp:extent cx="3336925" cy="939165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939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  <w:t>对工作热情投入，从事多年该行业，具有扎实的专业知识，并虚心向各位前辈门学习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  <w:t>具备良好的团队合作精神，积极主动，适应力强，吸收新知识快，勇于迎接新挑战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686.45pt;height:73.95pt;width:262.75pt;z-index:251704320;mso-width-relative:page;mso-height-relative:page;" filled="f" stroked="f" coordsize="21600,21600" o:gfxdata="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c&#10;dovZ2QAAAA4BAAAPAAAAAAAAAAEAIAAAACIAAABkcnMvZG93bnJldi54bWxQSwECFAAUAAAACACH&#10;TuJAgQPZxLEBAAAv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  <w:t>对工作热情投入，从事多年该行业，具有扎实的专业知识，并虚心向各位前辈门学习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  <w:t>具备良好的团队合作精神，积极主动，适应力强，吸收新知识快，勇于迎接新挑战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8269605</wp:posOffset>
                </wp:positionV>
                <wp:extent cx="1459230" cy="40386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45pt;margin-top:651.15pt;height:31.8pt;width:114.9pt;z-index:251703296;mso-width-relative:page;mso-height-relative:page;" filled="f" stroked="f" coordsize="21600,21600" o:gfxdata="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5SCdXZAAAADQEAAA8A&#10;AAAAAAAAAQAgAAAAIgAAAGRycy9kb3ducmV2LnhtbFBLAQIUABQAAAAIAIdO4kCVrHQcpAEAABg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8237855</wp:posOffset>
                </wp:positionV>
                <wp:extent cx="403225" cy="403225"/>
                <wp:effectExtent l="0" t="0" r="15875" b="15875"/>
                <wp:wrapNone/>
                <wp:docPr id="32" name="自选图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63" o:spid="_x0000_s1026" o:spt="120" type="#_x0000_t120" style="position:absolute;left:0pt;margin-left:303.4pt;margin-top:648.65pt;height:31.75pt;width:31.75pt;z-index:251702272;mso-width-relative:page;mso-height-relative:page;" fillcolor="#4877A8" filled="t" stroked="f" coordsize="21600,21600" o:gfxdata="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vZQkE2wAAAA0BAAAPAAAAAAAAAAEAIAAA&#10;ACIAAABkcnMvZG93bnJldi54bWxQSwECFAAUAAAACACHTuJA85CuONABAABVAwAADgAAAAAAAAAB&#10;ACAAAAAqAQAAZHJzL2Uyb0RvYy54bWxQSwUGAAAAAAYABgBZAQAAbA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8329295</wp:posOffset>
                </wp:positionV>
                <wp:extent cx="282575" cy="210185"/>
                <wp:effectExtent l="0" t="0" r="3175" b="18415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1018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57" h="191">
                              <a:moveTo>
                                <a:pt x="33" y="125"/>
                              </a:moveTo>
                              <a:cubicBezTo>
                                <a:pt x="55" y="125"/>
                                <a:pt x="55" y="125"/>
                                <a:pt x="55" y="125"/>
                              </a:cubicBezTo>
                              <a:cubicBezTo>
                                <a:pt x="55" y="122"/>
                                <a:pt x="55" y="122"/>
                                <a:pt x="55" y="122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1" y="122"/>
                                <a:pt x="37" y="120"/>
                                <a:pt x="34" y="118"/>
                              </a:cubicBezTo>
                              <a:cubicBezTo>
                                <a:pt x="32" y="115"/>
                                <a:pt x="30" y="111"/>
                                <a:pt x="30" y="10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1"/>
                                <a:pt x="32" y="7"/>
                                <a:pt x="34" y="5"/>
                              </a:cubicBezTo>
                              <a:cubicBezTo>
                                <a:pt x="34" y="5"/>
                                <a:pt x="34" y="5"/>
                                <a:pt x="34" y="5"/>
                              </a:cubicBezTo>
                              <a:cubicBezTo>
                                <a:pt x="37" y="2"/>
                                <a:pt x="41" y="0"/>
                                <a:pt x="45" y="0"/>
                              </a:cubicBezTo>
                              <a:cubicBezTo>
                                <a:pt x="209" y="0"/>
                                <a:pt x="209" y="0"/>
                                <a:pt x="209" y="0"/>
                              </a:cubicBezTo>
                              <a:cubicBezTo>
                                <a:pt x="213" y="0"/>
                                <a:pt x="217" y="2"/>
                                <a:pt x="220" y="5"/>
                              </a:cubicBezTo>
                              <a:cubicBezTo>
                                <a:pt x="220" y="5"/>
                                <a:pt x="220" y="5"/>
                                <a:pt x="220" y="5"/>
                              </a:cubicBezTo>
                              <a:cubicBezTo>
                                <a:pt x="222" y="7"/>
                                <a:pt x="224" y="11"/>
                                <a:pt x="224" y="15"/>
                              </a:cubicBezTo>
                              <a:cubicBezTo>
                                <a:pt x="224" y="107"/>
                                <a:pt x="224" y="107"/>
                                <a:pt x="224" y="107"/>
                              </a:cubicBezTo>
                              <a:cubicBezTo>
                                <a:pt x="224" y="111"/>
                                <a:pt x="222" y="115"/>
                                <a:pt x="220" y="118"/>
                              </a:cubicBezTo>
                              <a:cubicBezTo>
                                <a:pt x="217" y="120"/>
                                <a:pt x="213" y="122"/>
                                <a:pt x="209" y="122"/>
                              </a:cubicBezTo>
                              <a:cubicBezTo>
                                <a:pt x="198" y="122"/>
                                <a:pt x="198" y="122"/>
                                <a:pt x="198" y="122"/>
                              </a:cubicBezTo>
                              <a:cubicBezTo>
                                <a:pt x="198" y="125"/>
                                <a:pt x="198" y="125"/>
                                <a:pt x="198" y="125"/>
                              </a:cubicBezTo>
                              <a:cubicBezTo>
                                <a:pt x="221" y="125"/>
                                <a:pt x="221" y="125"/>
                                <a:pt x="221" y="125"/>
                              </a:cubicBezTo>
                              <a:cubicBezTo>
                                <a:pt x="257" y="173"/>
                                <a:pt x="257" y="173"/>
                                <a:pt x="257" y="173"/>
                              </a:cubicBezTo>
                              <a:cubicBezTo>
                                <a:pt x="256" y="173"/>
                                <a:pt x="256" y="173"/>
                                <a:pt x="256" y="173"/>
                              </a:cubicBezTo>
                              <a:cubicBezTo>
                                <a:pt x="248" y="191"/>
                                <a:pt x="248" y="191"/>
                                <a:pt x="248" y="191"/>
                              </a:cubicBezTo>
                              <a:cubicBezTo>
                                <a:pt x="9" y="191"/>
                                <a:pt x="9" y="191"/>
                                <a:pt x="9" y="191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33" y="125"/>
                                <a:pt x="33" y="125"/>
                                <a:pt x="33" y="125"/>
                              </a:cubicBezTo>
                              <a:close/>
                              <a:moveTo>
                                <a:pt x="77" y="125"/>
                              </a:moveTo>
                              <a:cubicBezTo>
                                <a:pt x="176" y="125"/>
                                <a:pt x="176" y="125"/>
                                <a:pt x="176" y="125"/>
                              </a:cubicBezTo>
                              <a:cubicBezTo>
                                <a:pt x="176" y="122"/>
                                <a:pt x="176" y="122"/>
                                <a:pt x="176" y="122"/>
                              </a:cubicBezTo>
                              <a:cubicBezTo>
                                <a:pt x="77" y="122"/>
                                <a:pt x="77" y="122"/>
                                <a:pt x="77" y="122"/>
                              </a:cubicBezTo>
                              <a:cubicBezTo>
                                <a:pt x="77" y="125"/>
                                <a:pt x="77" y="125"/>
                                <a:pt x="77" y="125"/>
                              </a:cubicBezTo>
                              <a:close/>
                              <a:moveTo>
                                <a:pt x="209" y="15"/>
                              </a:move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10" y="107"/>
                                <a:pt x="210" y="107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lose/>
                              <a:moveTo>
                                <a:pt x="39" y="155"/>
                              </a:moveTo>
                              <a:cubicBezTo>
                                <a:pt x="37" y="158"/>
                                <a:pt x="35" y="160"/>
                                <a:pt x="34" y="163"/>
                              </a:cubicBezTo>
                              <a:cubicBezTo>
                                <a:pt x="42" y="163"/>
                                <a:pt x="51" y="163"/>
                                <a:pt x="60" y="163"/>
                              </a:cubicBezTo>
                              <a:cubicBezTo>
                                <a:pt x="61" y="160"/>
                                <a:pt x="62" y="158"/>
                                <a:pt x="63" y="155"/>
                              </a:cubicBezTo>
                              <a:cubicBezTo>
                                <a:pt x="55" y="155"/>
                                <a:pt x="47" y="155"/>
                                <a:pt x="39" y="155"/>
                              </a:cubicBezTo>
                              <a:close/>
                              <a:moveTo>
                                <a:pt x="51" y="135"/>
                              </a:moveTo>
                              <a:cubicBezTo>
                                <a:pt x="50" y="137"/>
                                <a:pt x="49" y="139"/>
                                <a:pt x="48" y="141"/>
                              </a:cubicBezTo>
                              <a:cubicBezTo>
                                <a:pt x="57" y="141"/>
                                <a:pt x="66" y="141"/>
                                <a:pt x="75" y="141"/>
                              </a:cubicBezTo>
                              <a:cubicBezTo>
                                <a:pt x="76" y="139"/>
                                <a:pt x="77" y="137"/>
                                <a:pt x="78" y="135"/>
                              </a:cubicBezTo>
                              <a:cubicBezTo>
                                <a:pt x="69" y="135"/>
                                <a:pt x="60" y="135"/>
                                <a:pt x="51" y="135"/>
                              </a:cubicBezTo>
                              <a:close/>
                              <a:moveTo>
                                <a:pt x="192" y="135"/>
                              </a:moveTo>
                              <a:cubicBezTo>
                                <a:pt x="193" y="137"/>
                                <a:pt x="194" y="139"/>
                                <a:pt x="195" y="141"/>
                              </a:cubicBezTo>
                              <a:cubicBezTo>
                                <a:pt x="201" y="141"/>
                                <a:pt x="207" y="141"/>
                                <a:pt x="213" y="141"/>
                              </a:cubicBezTo>
                              <a:cubicBezTo>
                                <a:pt x="212" y="139"/>
                                <a:pt x="210" y="137"/>
                                <a:pt x="209" y="135"/>
                              </a:cubicBezTo>
                              <a:cubicBezTo>
                                <a:pt x="204" y="135"/>
                                <a:pt x="198" y="135"/>
                                <a:pt x="192" y="135"/>
                              </a:cubicBezTo>
                              <a:close/>
                              <a:moveTo>
                                <a:pt x="171" y="135"/>
                              </a:moveTo>
                              <a:cubicBezTo>
                                <a:pt x="171" y="137"/>
                                <a:pt x="172" y="139"/>
                                <a:pt x="173" y="141"/>
                              </a:cubicBezTo>
                              <a:cubicBezTo>
                                <a:pt x="179" y="141"/>
                                <a:pt x="184" y="141"/>
                                <a:pt x="190" y="141"/>
                              </a:cubicBezTo>
                              <a:cubicBezTo>
                                <a:pt x="189" y="139"/>
                                <a:pt x="188" y="137"/>
                                <a:pt x="187" y="135"/>
                              </a:cubicBezTo>
                              <a:cubicBezTo>
                                <a:pt x="182" y="135"/>
                                <a:pt x="176" y="135"/>
                                <a:pt x="171" y="135"/>
                              </a:cubicBezTo>
                              <a:close/>
                              <a:moveTo>
                                <a:pt x="149" y="135"/>
                              </a:moveTo>
                              <a:cubicBezTo>
                                <a:pt x="149" y="137"/>
                                <a:pt x="149" y="139"/>
                                <a:pt x="150" y="141"/>
                              </a:cubicBezTo>
                              <a:cubicBezTo>
                                <a:pt x="155" y="141"/>
                                <a:pt x="161" y="141"/>
                                <a:pt x="167" y="141"/>
                              </a:cubicBezTo>
                              <a:cubicBezTo>
                                <a:pt x="167" y="139"/>
                                <a:pt x="166" y="137"/>
                                <a:pt x="165" y="135"/>
                              </a:cubicBezTo>
                              <a:cubicBezTo>
                                <a:pt x="160" y="135"/>
                                <a:pt x="154" y="135"/>
                                <a:pt x="149" y="135"/>
                              </a:cubicBezTo>
                              <a:close/>
                              <a:moveTo>
                                <a:pt x="127" y="135"/>
                              </a:moveTo>
                              <a:cubicBezTo>
                                <a:pt x="127" y="137"/>
                                <a:pt x="127" y="139"/>
                                <a:pt x="127" y="141"/>
                              </a:cubicBezTo>
                              <a:cubicBezTo>
                                <a:pt x="133" y="141"/>
                                <a:pt x="139" y="141"/>
                                <a:pt x="144" y="141"/>
                              </a:cubicBezTo>
                              <a:cubicBezTo>
                                <a:pt x="144" y="139"/>
                                <a:pt x="144" y="137"/>
                                <a:pt x="144" y="135"/>
                              </a:cubicBezTo>
                              <a:cubicBezTo>
                                <a:pt x="138" y="135"/>
                                <a:pt x="133" y="135"/>
                                <a:pt x="127" y="135"/>
                              </a:cubicBezTo>
                              <a:close/>
                              <a:moveTo>
                                <a:pt x="105" y="135"/>
                              </a:moveTo>
                              <a:cubicBezTo>
                                <a:pt x="105" y="137"/>
                                <a:pt x="104" y="139"/>
                                <a:pt x="104" y="141"/>
                              </a:cubicBezTo>
                              <a:cubicBezTo>
                                <a:pt x="110" y="141"/>
                                <a:pt x="115" y="141"/>
                                <a:pt x="121" y="141"/>
                              </a:cubicBezTo>
                              <a:cubicBezTo>
                                <a:pt x="121" y="139"/>
                                <a:pt x="122" y="137"/>
                                <a:pt x="122" y="135"/>
                              </a:cubicBezTo>
                              <a:cubicBezTo>
                                <a:pt x="116" y="135"/>
                                <a:pt x="111" y="135"/>
                                <a:pt x="105" y="135"/>
                              </a:cubicBezTo>
                              <a:close/>
                              <a:moveTo>
                                <a:pt x="83" y="135"/>
                              </a:moveTo>
                              <a:cubicBezTo>
                                <a:pt x="83" y="137"/>
                                <a:pt x="82" y="139"/>
                                <a:pt x="81" y="141"/>
                              </a:cubicBezTo>
                              <a:cubicBezTo>
                                <a:pt x="87" y="141"/>
                                <a:pt x="93" y="141"/>
                                <a:pt x="99" y="141"/>
                              </a:cubicBezTo>
                              <a:cubicBezTo>
                                <a:pt x="99" y="139"/>
                                <a:pt x="100" y="137"/>
                                <a:pt x="100" y="135"/>
                              </a:cubicBezTo>
                              <a:cubicBezTo>
                                <a:pt x="94" y="135"/>
                                <a:pt x="89" y="135"/>
                                <a:pt x="83" y="135"/>
                              </a:cubicBezTo>
                              <a:close/>
                              <a:moveTo>
                                <a:pt x="187" y="144"/>
                              </a:moveTo>
                              <a:cubicBezTo>
                                <a:pt x="188" y="146"/>
                                <a:pt x="189" y="149"/>
                                <a:pt x="190" y="151"/>
                              </a:cubicBezTo>
                              <a:cubicBezTo>
                                <a:pt x="200" y="151"/>
                                <a:pt x="209" y="151"/>
                                <a:pt x="219" y="151"/>
                              </a:cubicBezTo>
                              <a:cubicBezTo>
                                <a:pt x="218" y="149"/>
                                <a:pt x="216" y="146"/>
                                <a:pt x="215" y="144"/>
                              </a:cubicBezTo>
                              <a:cubicBezTo>
                                <a:pt x="205" y="144"/>
                                <a:pt x="196" y="144"/>
                                <a:pt x="187" y="144"/>
                              </a:cubicBezTo>
                              <a:close/>
                              <a:moveTo>
                                <a:pt x="163" y="144"/>
                              </a:moveTo>
                              <a:cubicBezTo>
                                <a:pt x="163" y="146"/>
                                <a:pt x="164" y="149"/>
                                <a:pt x="165" y="151"/>
                              </a:cubicBezTo>
                              <a:cubicBezTo>
                                <a:pt x="171" y="151"/>
                                <a:pt x="177" y="151"/>
                                <a:pt x="183" y="151"/>
                              </a:cubicBezTo>
                              <a:cubicBezTo>
                                <a:pt x="183" y="149"/>
                                <a:pt x="182" y="146"/>
                                <a:pt x="181" y="144"/>
                              </a:cubicBezTo>
                              <a:cubicBezTo>
                                <a:pt x="175" y="144"/>
                                <a:pt x="169" y="144"/>
                                <a:pt x="163" y="144"/>
                              </a:cubicBezTo>
                              <a:close/>
                              <a:moveTo>
                                <a:pt x="139" y="144"/>
                              </a:moveTo>
                              <a:cubicBezTo>
                                <a:pt x="140" y="146"/>
                                <a:pt x="140" y="149"/>
                                <a:pt x="140" y="151"/>
                              </a:cubicBezTo>
                              <a:cubicBezTo>
                                <a:pt x="146" y="151"/>
                                <a:pt x="153" y="151"/>
                                <a:pt x="159" y="151"/>
                              </a:cubicBezTo>
                              <a:cubicBezTo>
                                <a:pt x="158" y="149"/>
                                <a:pt x="158" y="146"/>
                                <a:pt x="157" y="144"/>
                              </a:cubicBezTo>
                              <a:cubicBezTo>
                                <a:pt x="151" y="144"/>
                                <a:pt x="145" y="144"/>
                                <a:pt x="139" y="144"/>
                              </a:cubicBezTo>
                              <a:close/>
                              <a:moveTo>
                                <a:pt x="116" y="144"/>
                              </a:moveTo>
                              <a:cubicBezTo>
                                <a:pt x="116" y="146"/>
                                <a:pt x="115" y="149"/>
                                <a:pt x="115" y="151"/>
                              </a:cubicBezTo>
                              <a:cubicBezTo>
                                <a:pt x="121" y="151"/>
                                <a:pt x="128" y="151"/>
                                <a:pt x="134" y="151"/>
                              </a:cubicBezTo>
                              <a:cubicBezTo>
                                <a:pt x="134" y="149"/>
                                <a:pt x="134" y="146"/>
                                <a:pt x="134" y="144"/>
                              </a:cubicBezTo>
                              <a:cubicBezTo>
                                <a:pt x="128" y="144"/>
                                <a:pt x="122" y="144"/>
                                <a:pt x="116" y="144"/>
                              </a:cubicBezTo>
                              <a:close/>
                              <a:moveTo>
                                <a:pt x="92" y="144"/>
                              </a:moveTo>
                              <a:cubicBezTo>
                                <a:pt x="92" y="146"/>
                                <a:pt x="91" y="149"/>
                                <a:pt x="91" y="151"/>
                              </a:cubicBezTo>
                              <a:cubicBezTo>
                                <a:pt x="97" y="151"/>
                                <a:pt x="103" y="151"/>
                                <a:pt x="109" y="151"/>
                              </a:cubicBezTo>
                              <a:cubicBezTo>
                                <a:pt x="110" y="149"/>
                                <a:pt x="110" y="146"/>
                                <a:pt x="110" y="144"/>
                              </a:cubicBezTo>
                              <a:cubicBezTo>
                                <a:pt x="104" y="144"/>
                                <a:pt x="98" y="144"/>
                                <a:pt x="92" y="144"/>
                              </a:cubicBezTo>
                              <a:close/>
                              <a:moveTo>
                                <a:pt x="69" y="144"/>
                              </a:moveTo>
                              <a:cubicBezTo>
                                <a:pt x="68" y="146"/>
                                <a:pt x="67" y="149"/>
                                <a:pt x="66" y="151"/>
                              </a:cubicBezTo>
                              <a:cubicBezTo>
                                <a:pt x="72" y="151"/>
                                <a:pt x="78" y="151"/>
                                <a:pt x="84" y="151"/>
                              </a:cubicBezTo>
                              <a:cubicBezTo>
                                <a:pt x="85" y="149"/>
                                <a:pt x="86" y="146"/>
                                <a:pt x="87" y="144"/>
                              </a:cubicBezTo>
                              <a:cubicBezTo>
                                <a:pt x="81" y="144"/>
                                <a:pt x="75" y="144"/>
                                <a:pt x="69" y="144"/>
                              </a:cubicBezTo>
                              <a:close/>
                              <a:moveTo>
                                <a:pt x="45" y="144"/>
                              </a:moveTo>
                              <a:cubicBezTo>
                                <a:pt x="44" y="146"/>
                                <a:pt x="43" y="149"/>
                                <a:pt x="41" y="151"/>
                              </a:cubicBezTo>
                              <a:cubicBezTo>
                                <a:pt x="47" y="151"/>
                                <a:pt x="54" y="151"/>
                                <a:pt x="60" y="151"/>
                              </a:cubicBezTo>
                              <a:cubicBezTo>
                                <a:pt x="61" y="149"/>
                                <a:pt x="62" y="146"/>
                                <a:pt x="63" y="144"/>
                              </a:cubicBezTo>
                              <a:cubicBezTo>
                                <a:pt x="57" y="144"/>
                                <a:pt x="51" y="144"/>
                                <a:pt x="45" y="144"/>
                              </a:cubicBezTo>
                              <a:close/>
                              <a:moveTo>
                                <a:pt x="197" y="155"/>
                              </a:moveTo>
                              <a:cubicBezTo>
                                <a:pt x="198" y="158"/>
                                <a:pt x="199" y="160"/>
                                <a:pt x="201" y="163"/>
                              </a:cubicBezTo>
                              <a:cubicBezTo>
                                <a:pt x="209" y="163"/>
                                <a:pt x="218" y="163"/>
                                <a:pt x="227" y="163"/>
                              </a:cubicBezTo>
                              <a:cubicBezTo>
                                <a:pt x="225" y="160"/>
                                <a:pt x="223" y="158"/>
                                <a:pt x="222" y="155"/>
                              </a:cubicBezTo>
                              <a:cubicBezTo>
                                <a:pt x="213" y="155"/>
                                <a:pt x="205" y="155"/>
                                <a:pt x="197" y="155"/>
                              </a:cubicBezTo>
                              <a:close/>
                              <a:moveTo>
                                <a:pt x="171" y="155"/>
                              </a:moveTo>
                              <a:cubicBezTo>
                                <a:pt x="172" y="158"/>
                                <a:pt x="173" y="160"/>
                                <a:pt x="174" y="163"/>
                              </a:cubicBezTo>
                              <a:cubicBezTo>
                                <a:pt x="180" y="163"/>
                                <a:pt x="187" y="163"/>
                                <a:pt x="194" y="163"/>
                              </a:cubicBezTo>
                              <a:cubicBezTo>
                                <a:pt x="193" y="160"/>
                                <a:pt x="192" y="158"/>
                                <a:pt x="191" y="155"/>
                              </a:cubicBezTo>
                              <a:cubicBezTo>
                                <a:pt x="184" y="155"/>
                                <a:pt x="178" y="155"/>
                                <a:pt x="171" y="155"/>
                              </a:cubicBezTo>
                              <a:close/>
                              <a:moveTo>
                                <a:pt x="146" y="155"/>
                              </a:moveTo>
                              <a:cubicBezTo>
                                <a:pt x="146" y="158"/>
                                <a:pt x="147" y="160"/>
                                <a:pt x="147" y="163"/>
                              </a:cubicBezTo>
                              <a:cubicBezTo>
                                <a:pt x="154" y="163"/>
                                <a:pt x="161" y="163"/>
                                <a:pt x="168" y="163"/>
                              </a:cubicBezTo>
                              <a:cubicBezTo>
                                <a:pt x="167" y="160"/>
                                <a:pt x="166" y="158"/>
                                <a:pt x="165" y="155"/>
                              </a:cubicBezTo>
                              <a:cubicBezTo>
                                <a:pt x="159" y="155"/>
                                <a:pt x="153" y="155"/>
                                <a:pt x="146" y="155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8"/>
                                <a:pt x="121" y="160"/>
                                <a:pt x="120" y="163"/>
                              </a:cubicBezTo>
                              <a:cubicBezTo>
                                <a:pt x="127" y="163"/>
                                <a:pt x="134" y="163"/>
                                <a:pt x="141" y="163"/>
                              </a:cubicBezTo>
                              <a:cubicBezTo>
                                <a:pt x="141" y="160"/>
                                <a:pt x="141" y="158"/>
                                <a:pt x="140" y="155"/>
                              </a:cubicBezTo>
                              <a:cubicBezTo>
                                <a:pt x="134" y="155"/>
                                <a:pt x="127" y="155"/>
                                <a:pt x="121" y="155"/>
                              </a:cubicBezTo>
                              <a:close/>
                              <a:moveTo>
                                <a:pt x="95" y="155"/>
                              </a:moveTo>
                              <a:cubicBezTo>
                                <a:pt x="95" y="158"/>
                                <a:pt x="94" y="160"/>
                                <a:pt x="93" y="163"/>
                              </a:cubicBezTo>
                              <a:cubicBezTo>
                                <a:pt x="100" y="163"/>
                                <a:pt x="107" y="163"/>
                                <a:pt x="114" y="163"/>
                              </a:cubicBezTo>
                              <a:cubicBezTo>
                                <a:pt x="114" y="160"/>
                                <a:pt x="114" y="158"/>
                                <a:pt x="115" y="155"/>
                              </a:cubicBezTo>
                              <a:cubicBezTo>
                                <a:pt x="108" y="155"/>
                                <a:pt x="102" y="155"/>
                                <a:pt x="95" y="155"/>
                              </a:cubicBezTo>
                              <a:close/>
                              <a:moveTo>
                                <a:pt x="70" y="155"/>
                              </a:moveTo>
                              <a:cubicBezTo>
                                <a:pt x="69" y="158"/>
                                <a:pt x="68" y="160"/>
                                <a:pt x="67" y="163"/>
                              </a:cubicBezTo>
                              <a:cubicBezTo>
                                <a:pt x="74" y="163"/>
                                <a:pt x="81" y="163"/>
                                <a:pt x="87" y="163"/>
                              </a:cubicBezTo>
                              <a:cubicBezTo>
                                <a:pt x="88" y="160"/>
                                <a:pt x="89" y="158"/>
                                <a:pt x="90" y="155"/>
                              </a:cubicBezTo>
                              <a:cubicBezTo>
                                <a:pt x="83" y="155"/>
                                <a:pt x="77" y="155"/>
                                <a:pt x="70" y="1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1.55pt;margin-top:655.85pt;height:16.55pt;width:22.25pt;z-index:251701248;v-text-anchor:middle-center;mso-width-relative:page;mso-height-relative:page;" fillcolor="#FFFFFF" filled="t" stroked="f" coordsize="257,191" o:gfxdata="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" path="m33,125c55,125,55,125,55,125c55,122,55,122,55,122c45,122,45,122,45,122c41,122,37,120,34,118c32,115,30,111,30,107c30,15,30,15,30,15c30,11,32,7,34,5c34,5,34,5,34,5c37,2,41,0,45,0c209,0,209,0,209,0c213,0,217,2,220,5c220,5,220,5,220,5c222,7,224,11,224,15c224,107,224,107,224,107c224,111,222,115,220,118c217,120,213,122,209,122c198,122,198,122,198,122c198,125,198,125,198,125c221,125,221,125,221,125c257,173,257,173,257,173c256,173,256,173,256,173c248,191,248,191,248,191c9,191,9,191,9,191c0,173,0,173,0,173c33,125,33,125,33,125xm77,125c176,125,176,125,176,125c176,122,176,122,176,122c77,122,77,122,77,122c77,125,77,125,77,125xm209,15c45,15,45,15,45,15c45,15,45,15,45,15c45,15,45,15,45,15c45,15,45,15,45,15c45,107,45,107,45,107c45,107,45,107,45,107c45,107,45,107,45,107c209,107,209,107,209,107c209,107,209,107,209,107c209,107,210,107,210,107c210,15,210,15,210,15c210,15,210,15,209,15c209,15,209,15,209,15c209,15,209,15,209,15xm39,155c37,158,35,160,34,163c42,163,51,163,60,163c61,160,62,158,63,155c55,155,47,155,39,155xm51,135c50,137,49,139,48,141c57,141,66,141,75,141c76,139,77,137,78,135c69,135,60,135,51,135xm192,135c193,137,194,139,195,141c201,141,207,141,213,141c212,139,210,137,209,135c204,135,198,135,192,135xm171,135c171,137,172,139,173,141c179,141,184,141,190,141c189,139,188,137,187,135c182,135,176,135,171,135xm149,135c149,137,149,139,150,141c155,141,161,141,167,141c167,139,166,137,165,135c160,135,154,135,149,135xm127,135c127,137,127,139,127,141c133,141,139,141,144,141c144,139,144,137,144,135c138,135,133,135,127,135xm105,135c105,137,104,139,104,141c110,141,115,141,121,141c121,139,122,137,122,135c116,135,111,135,105,135xm83,135c83,137,82,139,81,141c87,141,93,141,99,141c99,139,100,137,100,135c94,135,89,135,83,135xm187,144c188,146,189,149,190,151c200,151,209,151,219,151c218,149,216,146,215,144c205,144,196,144,187,144xm163,144c163,146,164,149,165,151c171,151,177,151,183,151c183,149,182,146,181,144c175,144,169,144,163,144xm139,144c140,146,140,149,140,151c146,151,153,151,159,151c158,149,158,146,157,144c151,144,145,144,139,144xm116,144c116,146,115,149,115,151c121,151,128,151,134,151c134,149,134,146,134,144c128,144,122,144,116,144xm92,144c92,146,91,149,91,151c97,151,103,151,109,151c110,149,110,146,110,144c104,144,98,144,92,144xm69,144c68,146,67,149,66,151c72,151,78,151,84,151c85,149,86,146,87,144c81,144,75,144,69,144xm45,144c44,146,43,149,41,151c47,151,54,151,60,151c61,149,62,146,63,144c57,144,51,144,45,144xm197,155c198,158,199,160,201,163c209,163,218,163,227,163c225,160,223,158,222,155c213,155,205,155,197,155xm171,155c172,158,173,160,174,163c180,163,187,163,194,163c193,160,192,158,191,155c184,155,178,155,171,155xm146,155c146,158,147,160,147,163c154,163,161,163,168,163c167,160,166,158,165,155c159,155,153,155,146,155xm121,155c121,158,121,160,120,163c127,163,134,163,141,163c141,160,141,158,140,155c134,155,127,155,121,155xm95,155c95,158,94,160,93,163c100,163,107,163,114,163c114,160,114,158,115,155c108,155,102,155,95,155xm70,155c69,158,68,160,67,163c74,163,81,163,87,163c88,160,89,158,90,155c83,155,77,155,70,155xe">
                <v:path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8269605</wp:posOffset>
                </wp:positionV>
                <wp:extent cx="1459230" cy="403860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个人技能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6pt;margin-top:651.15pt;height:31.8pt;width:114.9pt;z-index:251700224;mso-width-relative:page;mso-height-relative:page;" filled="f" stroked="f" coordsize="21600,21600" o:gfxdata="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Tadc7XAAAADAEAAA8AAAAA&#10;AAAAAQAgAAAAIgAAAGRycy9kb3ducmV2LnhtbFBLAQIUABQAAAAIAIdO4kD4IHSpowEAABgDAAAO&#10;AAAAAAAAAAEAIAAAACY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6568440</wp:posOffset>
                </wp:positionV>
                <wp:extent cx="3336925" cy="1414145"/>
                <wp:effectExtent l="0" t="0" r="0" b="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05年度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北京市全国高中生物理竞赛一等奖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2008年度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大学英语四级 / 中级软件工程师 / 数据库工程师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2011年度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北京市十佳青年 / 高级架构师 / 一等奖学金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517.2pt;height:111.35pt;width:262.75pt;z-index:251697152;mso-width-relative:page;mso-height-relative:page;" filled="f" stroked="f" coordsize="21600,21600" o:gfxdata="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CVLJ9kAAAAOAQAADwAAAAAAAAABACAAAAAiAAAAZHJzL2Rvd25yZXYueG1sUEsBAhQAFAAAAAgA&#10;h07iQDwgpKCyAQAAM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05年度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北京市全国高中生物理竞赛一等奖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2008年度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大学英语四级 / 中级软件工程师 / 数据库工程师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2011年度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北京市十佳青年 / 高级架构师 / 一等奖学金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6073140</wp:posOffset>
                </wp:positionV>
                <wp:extent cx="1459230" cy="403860"/>
                <wp:effectExtent l="0" t="0" r="0" b="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荣誉证书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45pt;margin-top:478.2pt;height:31.8pt;width:114.9pt;z-index:251696128;mso-width-relative:page;mso-height-relative:page;" filled="f" stroked="f" coordsize="21600,21600" o:gfxdata="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CYy3w9gAAAAMAQAADwAAAAAAAAABACAAAAAiAAAAZHJzL2Rvd25yZXYueG1sUEsBAhQAFAAAAAgA&#10;h07iQC8u7gyzAQAAL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6041390</wp:posOffset>
                </wp:positionV>
                <wp:extent cx="403225" cy="403225"/>
                <wp:effectExtent l="0" t="0" r="15875" b="15875"/>
                <wp:wrapNone/>
                <wp:docPr id="25" name="自选图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45" o:spid="_x0000_s1026" o:spt="120" type="#_x0000_t120" style="position:absolute;left:0pt;margin-left:303.4pt;margin-top:475.7pt;height:31.75pt;width:31.75pt;z-index:251695104;mso-width-relative:page;mso-height-relative:page;" fillcolor="#4877A8" filled="t" stroked="f" coordsize="21600,21600" o:gfxdata="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RfwmNsAAAAMAQAADwAAAAAAAAABACAAAAAi&#10;AAAAZHJzL2Rvd25yZXYueG1sUEsBAhQAFAAAAAgAh07iQB6he8LOAQAAVQMAAA4AAAAAAAAAAQAg&#10;AAAAKg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6073140</wp:posOffset>
                </wp:positionV>
                <wp:extent cx="1459230" cy="40386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6pt;margin-top:478.2pt;height:31.8pt;width:114.9pt;z-index:251694080;mso-width-relative:page;mso-height-relative:page;" filled="f" stroked="f" coordsize="21600,21600" o:gfxdata="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q&#10;4+hG1wAAAAsBAAAPAAAAAAAAAAEAIAAAACIAAABkcnMvZG93bnJldi54bWxQSwECFAAUAAAACACH&#10;TuJAPdK0+7MBAAAv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6041390</wp:posOffset>
                </wp:positionV>
                <wp:extent cx="403225" cy="403225"/>
                <wp:effectExtent l="0" t="0" r="15875" b="15875"/>
                <wp:wrapNone/>
                <wp:docPr id="23" name="自选图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50" o:spid="_x0000_s1026" o:spt="120" type="#_x0000_t120" style="position:absolute;left:0pt;margin-left:-6.45pt;margin-top:475.7pt;height:31.75pt;width:31.75pt;z-index:251692032;mso-width-relative:page;mso-height-relative:page;" fillcolor="#4877A8" filled="t" stroked="f" coordsize="21600,21600" o:gfxdata="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z9/ItoAAAALAQAADwAAAAAAAAABACAAAAAi&#10;AAAAZHJzL2Rvd25yZXYueG1sUEsBAhQAFAAAAAgAh07iQC4c11zPAQAAVQMAAA4AAAAAAAAAAQAg&#10;AAAAKQ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1782445</wp:posOffset>
                </wp:positionV>
                <wp:extent cx="1459230" cy="403860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val="en-US" w:eastAsia="zh-CN"/>
                              </w:rPr>
                              <w:t>校内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45pt;margin-top:140.35pt;height:31.8pt;width:114.9pt;z-index:251691008;mso-width-relative:page;mso-height-relative:page;" filled="f" stroked="f" coordsize="21600,21600" o:gfxdata="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PxEm/ZAAAACwEAAA8AAAAAAAAAAQAgAAAAIgAAAGRycy9kb3ducmV2LnhtbFBLAQIUABQAAAAI&#10;AIdO4kBK0Co5swEAAC8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val="en-US" w:eastAsia="zh-CN"/>
                        </w:rPr>
                        <w:t>校内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1750695</wp:posOffset>
                </wp:positionV>
                <wp:extent cx="403225" cy="403225"/>
                <wp:effectExtent l="0" t="0" r="15875" b="15875"/>
                <wp:wrapNone/>
                <wp:docPr id="21" name="自选图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42" o:spid="_x0000_s1026" o:spt="120" type="#_x0000_t120" style="position:absolute;left:0pt;margin-left:303.4pt;margin-top:137.85pt;height:31.75pt;width:31.75pt;z-index:251689984;mso-width-relative:page;mso-height-relative:page;" fillcolor="#4877A8" filled="t" stroked="f" coordsize="21600,21600" o:gfxdata="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B7Eq9oAAAALAQAADwAAAAAAAAABACAAAAAi&#10;AAAAZHJzL2Rvd25yZXYueG1sUEsBAhQAFAAAAAgAh07iQIP0FpjPAQAAVQMAAA4AAAAAAAAAAQAg&#10;AAAAKQ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2440305</wp:posOffset>
                </wp:positionV>
                <wp:extent cx="3336925" cy="307657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09/07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北京大学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学生会主席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，代表学生会向政教处、团委反映学生的要求与愿望，交涉有关学生切身利益的各种事宜。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07/0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北京大学    大学生创业部长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525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5.15pt;margin-top:192.15pt;height:242.25pt;width:262.75pt;z-index:251687936;mso-width-relative:page;mso-height-relative:page;" filled="f" stroked="f" coordsize="21600,21600" o:gfxdata="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sIDvNgAAAAMAQAADwAAAAAAAAABACAAAAAiAAAAZHJzL2Rvd25yZXYueG1sUEsBAhQAFAAAAAgA&#10;h07iQNgY64O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09/07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北京大学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学生会主席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，代表学生会向政教处、团委反映学生的要求与愿望，交涉有关学生切身利益的各种事宜。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09/06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07/0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北京大学    大学生创业部长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52525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1782445</wp:posOffset>
                </wp:positionV>
                <wp:extent cx="1459230" cy="403860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210" w:leftChars="1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8"/>
                                <w:szCs w:val="28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6pt;margin-top:140.35pt;height:31.8pt;width:114.9pt;z-index:251686912;mso-width-relative:page;mso-height-relative:page;" filled="f" stroked="f" coordsize="21600,21600" o:gfxdata="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h&#10;ik1V1wAAAAoBAAAPAAAAAAAAAAEAIAAAACIAAABkcnMvZG93bnJldi54bWxQSwECFAAUAAAACACH&#10;TuJASG6q/bMBAAAv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210" w:leftChars="1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</w:rPr>
                        <w:t>工作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8"/>
                          <w:szCs w:val="28"/>
                          <w:lang w:eastAsia="zh-CN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1750695</wp:posOffset>
                </wp:positionV>
                <wp:extent cx="403225" cy="403225"/>
                <wp:effectExtent l="0" t="0" r="15875" b="15875"/>
                <wp:wrapNone/>
                <wp:docPr id="15" name="自选图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flowChartConnector">
                          <a:avLst/>
                        </a:prstGeom>
                        <a:solidFill>
                          <a:srgbClr val="4877A8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03" o:spid="_x0000_s1026" o:spt="120" type="#_x0000_t120" style="position:absolute;left:0pt;margin-left:-6.45pt;margin-top:137.85pt;height:31.75pt;width:31.75pt;z-index:251685888;mso-width-relative:page;mso-height-relative:page;" fillcolor="#4877A8" filled="t" stroked="f" coordsize="21600,21600" o:gfxdata="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+g5FONsAAAAKAQAADwAAAAAAAAABACAAAAAi&#10;AAAAZHJzL2Rvd25yZXYueG1sUEsBAhQAFAAAAAgAh07iQMTG2w7OAQAAVQMAAA4AAAAAAAAAAQAg&#10;AAAAKg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2440305</wp:posOffset>
                </wp:positionV>
                <wp:extent cx="3336925" cy="3060700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306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6/11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北京橘子科技有限公司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架构师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对公司手机APP进行详细设计、代码开发，配合测试，高质量完成项目，根据产品规划设计，完成产品架构代码搭建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参与公司开发技术难题攻关，组织研发技术积累，不断优化产品技术体验，负责软件项目的全过程实施（维护，上新及优化）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北京联想股份有限公司   程序员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对公司手机APP进行详细设计、代码开发，配合测试，高质量完成项目，根据产品规划设计，完成产品架构代码搭建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参与公司开发技术难题攻关，组织研发技术积累，不断优化产品技术体验，负责软件项目的全过程实施（维护，上新及优化）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7pt;margin-top:192.15pt;height:241pt;width:262.75pt;z-index:251683840;mso-width-relative:page;mso-height-relative:page;" filled="f" stroked="f" coordsize="21600,21600" o:gfxdata="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HfT79gAAAALAQAADwAAAAAAAAABACAAAAAiAAAAZHJzL2Rvd25yZXYueG1sUEsBAhQAFAAAAAgA&#10;h07iQBwL0uyzAQAAMA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6/11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北京橘子科技有限公司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架构师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对公司手机APP进行详细设计、代码开发，配合测试，高质量完成项目，根据产品规划设计，完成产品架构代码搭建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参与公司开发技术难题攻关，组织研发技术积累，不断优化产品技术体验，负责软件项目的全过程实施（维护，上新及优化）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4/04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北京联想股份有限公司   程序员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对公司手机APP进行详细设计、代码开发，配合测试，高质量完成项目，根据产品规划设计，完成产品架构代码搭建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参与公司开发技术难题攻关，组织研发技术积累，不断优化产品技术体验，负责软件项目的全过程实施（维护，上新及优化）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6568440</wp:posOffset>
                </wp:positionV>
                <wp:extent cx="3336925" cy="143827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11/06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08/09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计算机软件研究院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08/06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04/09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计算机系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04/06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3F3F3F"/>
                                <w:szCs w:val="21"/>
                                <w:lang w:val="en-US" w:eastAsia="zh-CN"/>
                              </w:rPr>
                              <w:t>01/09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北京市第一中学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理科选修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4.7pt;margin-top:517.2pt;height:113.25pt;width:262.75pt;z-index:251678720;mso-width-relative:page;mso-height-relative:page;" filled="f" stroked="f" coordsize="21600,21600" o:gfxdata="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ZN3f3ZAAAADQEAAA8AAAAAAAAAAQAgAAAAIgAAAGRycy9kb3ducmV2LnhtbFBLAQIUABQAAAAI&#10;AIdO4kCvue9VswEAADA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11/06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08/09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计算机软件研究院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08/06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04/09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计算机系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04/06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3F3F3F"/>
                          <w:szCs w:val="21"/>
                          <w:lang w:val="en-US" w:eastAsia="zh-CN"/>
                        </w:rPr>
                        <w:t>01/09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北京市第一中学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理科选修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-463550</wp:posOffset>
              </wp:positionH>
              <wp:positionV relativeFrom="paragraph">
                <wp:posOffset>-573405</wp:posOffset>
              </wp:positionV>
              <wp:extent cx="7766685" cy="10833100"/>
              <wp:effectExtent l="0" t="0" r="5715" b="6350"/>
              <wp:wrapNone/>
              <wp:docPr id="45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6685" cy="108331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952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left:-36.5pt;margin-top:-45.15pt;height:853pt;width:611.55pt;z-index:251658240;mso-width-relative:page;mso-height-relative:page;" fillcolor="#F2F2F2" filled="t" stroked="f" coordsize="21600,21600" o:gfxdata="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uVFuHdwAAAANAQAADwAAAAAAAAABACAAAAAiAAAAZHJzL2Rvd25yZXYueG1s&#10;UEsBAhQAFAAAAAgAh07iQDt3MIO7AQAAQgMAAA4AAAAAAAAAAQAgAAAAKwEAAGRycy9lMm9Eb2Mu&#10;eG1sUEsFBgAAAAAGAAYAWQEAAFg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2FCAE"/>
    <w:multiLevelType w:val="singleLevel"/>
    <w:tmpl w:val="57B2FCA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B40948"/>
    <w:multiLevelType w:val="singleLevel"/>
    <w:tmpl w:val="57B4094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8183B8A"/>
    <w:multiLevelType w:val="singleLevel"/>
    <w:tmpl w:val="58183B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8F43DC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48F43DC"/>
    <w:rsid w:val="04AF5E88"/>
    <w:rsid w:val="04FE4FCB"/>
    <w:rsid w:val="08515E3C"/>
    <w:rsid w:val="0C0A4FF5"/>
    <w:rsid w:val="129C3F73"/>
    <w:rsid w:val="157D28C7"/>
    <w:rsid w:val="15C94311"/>
    <w:rsid w:val="1726680E"/>
    <w:rsid w:val="1B2221D2"/>
    <w:rsid w:val="248833EA"/>
    <w:rsid w:val="29A92FE2"/>
    <w:rsid w:val="2BE329D2"/>
    <w:rsid w:val="2C982264"/>
    <w:rsid w:val="2E3C5951"/>
    <w:rsid w:val="348A3BC7"/>
    <w:rsid w:val="39115352"/>
    <w:rsid w:val="3D3A64C9"/>
    <w:rsid w:val="40D96103"/>
    <w:rsid w:val="40F60A4E"/>
    <w:rsid w:val="412F0170"/>
    <w:rsid w:val="454D12EA"/>
    <w:rsid w:val="457D4275"/>
    <w:rsid w:val="45AC362B"/>
    <w:rsid w:val="4A6F21D0"/>
    <w:rsid w:val="4B453F8C"/>
    <w:rsid w:val="531F6D00"/>
    <w:rsid w:val="540A24AB"/>
    <w:rsid w:val="56012A47"/>
    <w:rsid w:val="58046571"/>
    <w:rsid w:val="58F0453A"/>
    <w:rsid w:val="5CAC38FF"/>
    <w:rsid w:val="5DEF67DC"/>
    <w:rsid w:val="60800B6C"/>
    <w:rsid w:val="621D685A"/>
    <w:rsid w:val="65FF1313"/>
    <w:rsid w:val="694D4600"/>
    <w:rsid w:val="6DF577F0"/>
    <w:rsid w:val="732358A2"/>
    <w:rsid w:val="7AC633C8"/>
    <w:rsid w:val="7BEB5595"/>
    <w:rsid w:val="7F9567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243;&#24207;&#21592;&#31616;&#21382;&#12305;&#20010;&#20154;&#27714;&#32844;&#31616;&#21382;517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【程序员简历】个人求职简历517.doc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2018-03-23T05:36:00Z</dcterms:created>
  <dc:creator>mayn</dc:creator>
  <cp:lastModifiedBy>XXX</cp:lastModifiedBy>
  <dcterms:modified xsi:type="dcterms:W3CDTF">2020-08-26T06:08:59Z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